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Toc16788260"/>
    <w:p w14:paraId="32C75D07" w14:textId="7AD5A925" w:rsidR="008B1B32" w:rsidRPr="00823505" w:rsidRDefault="002757BB" w:rsidP="008B1B32">
      <w:pPr>
        <w:pStyle w:val="Titel22"/>
        <w:rPr>
          <w:color w:val="333333"/>
        </w:rPr>
      </w:pPr>
      <w:sdt>
        <w:sdtPr>
          <w:rPr>
            <w:color w:val="333333"/>
          </w:rPr>
          <w:id w:val="657811084"/>
          <w:lock w:val="sdtContentLocked"/>
          <w:placeholder>
            <w:docPart w:val="DefaultPlaceholder_-1854013440"/>
          </w:placeholder>
          <w15:appearance w15:val="hidden"/>
        </w:sdtPr>
        <w:sdtEndPr/>
        <w:sdtContent>
          <w:r w:rsidR="008B1B32" w:rsidRPr="00714666">
            <w:rPr>
              <w:color w:val="072B4F"/>
            </w:rPr>
            <w:t>Entscheidungsmatrix</w:t>
          </w:r>
          <w:bookmarkEnd w:id="0"/>
          <w:r w:rsidR="00D836D7" w:rsidRPr="00714666">
            <w:rPr>
              <w:color w:val="072B4F"/>
            </w:rPr>
            <w:t xml:space="preserve"> allgemein</w:t>
          </w:r>
        </w:sdtContent>
      </w:sdt>
    </w:p>
    <w:tbl>
      <w:tblPr>
        <w:tblStyle w:val="Tabellenraster"/>
        <w:tblW w:w="90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"/>
        <w:gridCol w:w="238"/>
        <w:gridCol w:w="202"/>
        <w:gridCol w:w="241"/>
        <w:gridCol w:w="121"/>
        <w:gridCol w:w="101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444"/>
        <w:gridCol w:w="4375"/>
        <w:gridCol w:w="185"/>
      </w:tblGrid>
      <w:tr w:rsidR="000C537C" w14:paraId="3CF7F537" w14:textId="77777777" w:rsidTr="00FB04AB">
        <w:trPr>
          <w:gridAfter w:val="1"/>
          <w:wAfter w:w="185" w:type="dxa"/>
        </w:trPr>
        <w:sdt>
          <w:sdtPr>
            <w:rPr>
              <w:rFonts w:ascii="Segoe UI" w:eastAsia="Times New Roman" w:hAnsi="Segoe UI" w:cs="Segoe UI"/>
              <w:noProof w:val="0"/>
              <w:color w:val="212121"/>
              <w:sz w:val="23"/>
              <w:szCs w:val="23"/>
            </w:rPr>
            <w:id w:val="1073081640"/>
            <w:lock w:val="sdtContentLocked"/>
            <w:showingPlcHdr/>
            <w15:appearance w15:val="hidden"/>
            <w:picture/>
          </w:sdtPr>
          <w:sdtEndPr/>
          <w:sdtContent>
            <w:tc>
              <w:tcPr>
                <w:tcW w:w="1009" w:type="dxa"/>
                <w:gridSpan w:val="5"/>
              </w:tcPr>
              <w:p w14:paraId="25489C6D" w14:textId="77777777" w:rsidR="000C537C" w:rsidRDefault="000C537C" w:rsidP="000C537C">
                <w:pPr>
                  <w:spacing w:before="40"/>
                  <w:jc w:val="left"/>
                  <w:rPr>
                    <w:rFonts w:ascii="Segoe UI" w:eastAsia="Times New Roman" w:hAnsi="Segoe UI" w:cs="Segoe UI"/>
                    <w:noProof w:val="0"/>
                    <w:color w:val="212121"/>
                    <w:sz w:val="23"/>
                    <w:szCs w:val="23"/>
                  </w:rPr>
                </w:pPr>
                <w:r>
                  <w:rPr>
                    <w:rFonts w:ascii="Segoe UI" w:eastAsia="Times New Roman" w:hAnsi="Segoe UI" w:cs="Segoe UI"/>
                    <w:color w:val="212121"/>
                    <w:sz w:val="23"/>
                    <w:szCs w:val="23"/>
                  </w:rPr>
                  <w:drawing>
                    <wp:inline distT="0" distB="0" distL="0" distR="0" wp14:anchorId="4C71A304" wp14:editId="3E87A0B4">
                      <wp:extent cx="504000" cy="504000"/>
                      <wp:effectExtent l="0" t="0" r="0" b="0"/>
                      <wp:docPr id="3" name="Bild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04000" cy="50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7806" w:type="dxa"/>
            <w:gridSpan w:val="16"/>
          </w:tcPr>
          <w:sdt>
            <w:sdtPr>
              <w:rPr>
                <w:rFonts w:eastAsia="Times New Roman" w:cs="Segoe UI"/>
                <w:noProof w:val="0"/>
                <w:color w:val="1E1E1E"/>
              </w:rPr>
              <w:id w:val="-1729528922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6DA5D4FE" w14:textId="1781B57B" w:rsidR="00C30357" w:rsidRPr="00714666" w:rsidRDefault="00C30357" w:rsidP="00086B7C">
                <w:pPr>
                  <w:suppressAutoHyphens/>
                  <w:jc w:val="left"/>
                  <w:rPr>
                    <w:rFonts w:eastAsia="Times New Roman" w:cs="Segoe UI"/>
                    <w:noProof w:val="0"/>
                    <w:color w:val="1E1E1E"/>
                  </w:rPr>
                </w:pPr>
                <w:r w:rsidRPr="00714666">
                  <w:rPr>
                    <w:rFonts w:eastAsia="Times New Roman" w:cs="Segoe UI"/>
                    <w:noProof w:val="0"/>
                    <w:color w:val="1E1E1E"/>
                  </w:rPr>
                  <w:t xml:space="preserve">Diese Übung unterstützt dich in </w:t>
                </w:r>
                <w:r w:rsidR="00D836D7" w:rsidRPr="00714666">
                  <w:rPr>
                    <w:rFonts w:eastAsia="Times New Roman" w:cs="Segoe UI"/>
                    <w:noProof w:val="0"/>
                    <w:color w:val="1E1E1E"/>
                  </w:rPr>
                  <w:t xml:space="preserve">verschiedensten </w:t>
                </w:r>
                <w:r w:rsidRPr="00714666">
                  <w:rPr>
                    <w:rFonts w:eastAsia="Times New Roman" w:cs="Segoe UI"/>
                    <w:noProof w:val="0"/>
                    <w:color w:val="1E1E1E"/>
                  </w:rPr>
                  <w:t xml:space="preserve">Entscheidungssituationen, deine Kriterien genauer zu benennen und durch eine Gewichtung herauszufinden, welche </w:t>
                </w:r>
                <w:r w:rsidR="0033643E" w:rsidRPr="00714666">
                  <w:rPr>
                    <w:rFonts w:eastAsia="Times New Roman" w:cs="Segoe UI"/>
                    <w:noProof w:val="0"/>
                    <w:color w:val="1E1E1E"/>
                  </w:rPr>
                  <w:t>d</w:t>
                </w:r>
                <w:r w:rsidRPr="00714666">
                  <w:rPr>
                    <w:rFonts w:eastAsia="Times New Roman" w:cs="Segoe UI"/>
                    <w:noProof w:val="0"/>
                    <w:color w:val="1E1E1E"/>
                  </w:rPr>
                  <w:t>ir am wichtigsten sind.</w:t>
                </w:r>
              </w:p>
              <w:p w14:paraId="0DE8F47C" w14:textId="77777777" w:rsidR="00C30357" w:rsidRPr="00714666" w:rsidRDefault="002757BB" w:rsidP="00086B7C">
                <w:pPr>
                  <w:suppressAutoHyphens/>
                  <w:jc w:val="left"/>
                  <w:rPr>
                    <w:rFonts w:eastAsia="Times New Roman" w:cs="Segoe UI"/>
                    <w:noProof w:val="0"/>
                    <w:color w:val="1E1E1E"/>
                  </w:rPr>
                </w:pPr>
              </w:p>
            </w:sdtContent>
          </w:sdt>
        </w:tc>
      </w:tr>
      <w:tr w:rsidR="000C537C" w14:paraId="7787C543" w14:textId="77777777" w:rsidTr="00FB04AB">
        <w:trPr>
          <w:gridAfter w:val="1"/>
          <w:wAfter w:w="185" w:type="dxa"/>
        </w:trPr>
        <w:sdt>
          <w:sdtPr>
            <w:rPr>
              <w:rFonts w:ascii="Segoe UI" w:eastAsia="Times New Roman" w:hAnsi="Segoe UI" w:cs="Segoe UI"/>
              <w:noProof w:val="0"/>
              <w:color w:val="212121"/>
              <w:sz w:val="23"/>
              <w:szCs w:val="23"/>
            </w:rPr>
            <w:id w:val="-2109335326"/>
            <w:lock w:val="sdtContentLocked"/>
            <w:showingPlcHdr/>
            <w15:appearance w15:val="hidden"/>
            <w:picture/>
          </w:sdtPr>
          <w:sdtEndPr/>
          <w:sdtContent>
            <w:tc>
              <w:tcPr>
                <w:tcW w:w="1009" w:type="dxa"/>
                <w:gridSpan w:val="5"/>
              </w:tcPr>
              <w:p w14:paraId="0F87135A" w14:textId="77777777" w:rsidR="000C537C" w:rsidRDefault="000C537C" w:rsidP="000C537C">
                <w:pPr>
                  <w:spacing w:before="40"/>
                  <w:jc w:val="left"/>
                  <w:rPr>
                    <w:rFonts w:ascii="Segoe UI" w:eastAsia="Times New Roman" w:hAnsi="Segoe UI" w:cs="Segoe UI"/>
                    <w:noProof w:val="0"/>
                    <w:color w:val="212121"/>
                    <w:sz w:val="23"/>
                    <w:szCs w:val="23"/>
                  </w:rPr>
                </w:pPr>
                <w:r>
                  <w:rPr>
                    <w:rFonts w:ascii="Segoe UI" w:eastAsia="Times New Roman" w:hAnsi="Segoe UI" w:cs="Segoe UI"/>
                    <w:color w:val="212121"/>
                    <w:sz w:val="23"/>
                    <w:szCs w:val="23"/>
                  </w:rPr>
                  <w:drawing>
                    <wp:inline distT="0" distB="0" distL="0" distR="0" wp14:anchorId="742CE178" wp14:editId="78D2AEC1">
                      <wp:extent cx="504000" cy="504000"/>
                      <wp:effectExtent l="0" t="0" r="0" b="0"/>
                      <wp:docPr id="4" name="Bild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04000" cy="50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7806" w:type="dxa"/>
            <w:gridSpan w:val="16"/>
          </w:tcPr>
          <w:sdt>
            <w:sdtPr>
              <w:rPr>
                <w:rFonts w:eastAsia="Times New Roman" w:cs="Segoe UI"/>
                <w:noProof w:val="0"/>
                <w:color w:val="1E1E1E"/>
              </w:rPr>
              <w:id w:val="1143698703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4BFE2B67" w14:textId="77777777" w:rsidR="00C30357" w:rsidRPr="00714666" w:rsidRDefault="00C30357" w:rsidP="00086B7C">
                <w:pPr>
                  <w:shd w:val="clear" w:color="auto" w:fill="FFFFFF"/>
                  <w:suppressAutoHyphens/>
                  <w:spacing w:after="120"/>
                  <w:jc w:val="left"/>
                  <w:rPr>
                    <w:rFonts w:eastAsia="Times New Roman" w:cs="Segoe UI"/>
                    <w:noProof w:val="0"/>
                    <w:color w:val="1E1E1E"/>
                  </w:rPr>
                </w:pPr>
                <w:r w:rsidRPr="00714666">
                  <w:rPr>
                    <w:rFonts w:eastAsia="Times New Roman" w:cs="Segoe UI"/>
                    <w:noProof w:val="0"/>
                    <w:color w:val="1E1E1E"/>
                  </w:rPr>
                  <w:t>Die Übung erfolgt in folgenden drei Schritten:</w:t>
                </w:r>
              </w:p>
              <w:p w14:paraId="70D3E1BC" w14:textId="1CC32601" w:rsidR="00C30357" w:rsidRPr="00714666" w:rsidRDefault="00C30357" w:rsidP="00086B7C">
                <w:pPr>
                  <w:pStyle w:val="Listenabsatz"/>
                  <w:numPr>
                    <w:ilvl w:val="0"/>
                    <w:numId w:val="20"/>
                  </w:numPr>
                  <w:shd w:val="clear" w:color="auto" w:fill="FFFFFF"/>
                  <w:suppressAutoHyphens/>
                  <w:spacing w:after="120"/>
                  <w:jc w:val="left"/>
                  <w:rPr>
                    <w:rFonts w:eastAsia="Times New Roman" w:cs="Segoe UI"/>
                    <w:noProof w:val="0"/>
                    <w:color w:val="1E1E1E"/>
                  </w:rPr>
                </w:pPr>
                <w:r w:rsidRPr="00714666">
                  <w:rPr>
                    <w:rFonts w:eastAsia="Times New Roman" w:cs="Segoe UI"/>
                    <w:noProof w:val="0"/>
                    <w:color w:val="1E1E1E"/>
                  </w:rPr>
                  <w:t xml:space="preserve">Sammle zunächst in einem Brainstorming </w:t>
                </w:r>
                <w:r w:rsidR="00D836D7" w:rsidRPr="00714666">
                  <w:rPr>
                    <w:rFonts w:eastAsia="Times New Roman" w:cs="Segoe UI"/>
                    <w:noProof w:val="0"/>
                    <w:color w:val="1E1E1E"/>
                  </w:rPr>
                  <w:t>zehn</w:t>
                </w:r>
                <w:r w:rsidRPr="00714666">
                  <w:rPr>
                    <w:rFonts w:eastAsia="Times New Roman" w:cs="Segoe UI"/>
                    <w:noProof w:val="0"/>
                    <w:color w:val="1E1E1E"/>
                  </w:rPr>
                  <w:t xml:space="preserve"> Kriterien/Aspekte, die </w:t>
                </w:r>
                <w:r w:rsidR="0033643E" w:rsidRPr="00714666">
                  <w:rPr>
                    <w:rFonts w:eastAsia="Times New Roman" w:cs="Segoe UI"/>
                    <w:noProof w:val="0"/>
                    <w:color w:val="1E1E1E"/>
                  </w:rPr>
                  <w:t>d</w:t>
                </w:r>
                <w:r w:rsidRPr="00714666">
                  <w:rPr>
                    <w:rFonts w:eastAsia="Times New Roman" w:cs="Segoe UI"/>
                    <w:noProof w:val="0"/>
                    <w:color w:val="1E1E1E"/>
                  </w:rPr>
                  <w:t xml:space="preserve">ir für die Beantwortung </w:t>
                </w:r>
                <w:r w:rsidR="00A30A26">
                  <w:rPr>
                    <w:rFonts w:eastAsia="Times New Roman" w:cs="Segoe UI"/>
                    <w:noProof w:val="0"/>
                    <w:color w:val="1E1E1E"/>
                  </w:rPr>
                  <w:t>deiner</w:t>
                </w:r>
                <w:r w:rsidRPr="00714666">
                  <w:rPr>
                    <w:rFonts w:eastAsia="Times New Roman" w:cs="Segoe UI"/>
                    <w:noProof w:val="0"/>
                    <w:color w:val="1E1E1E"/>
                  </w:rPr>
                  <w:t xml:space="preserve"> Frage </w:t>
                </w:r>
                <w:r w:rsidR="00A30A26">
                  <w:rPr>
                    <w:rFonts w:eastAsia="Times New Roman" w:cs="Segoe UI"/>
                    <w:noProof w:val="0"/>
                    <w:color w:val="1E1E1E"/>
                  </w:rPr>
                  <w:t xml:space="preserve">(z.B. Welche Rahmenbedingungen brauche ich?) </w:t>
                </w:r>
                <w:r w:rsidRPr="00714666">
                  <w:rPr>
                    <w:rFonts w:eastAsia="Times New Roman" w:cs="Segoe UI"/>
                    <w:noProof w:val="0"/>
                    <w:color w:val="1E1E1E"/>
                  </w:rPr>
                  <w:t>wichtig sind und trage sie in die Matrix ein (die Reihenfolge ist unwichtig).</w:t>
                </w:r>
              </w:p>
              <w:p w14:paraId="0B87E8E7" w14:textId="77777777" w:rsidR="00C30357" w:rsidRPr="00714666" w:rsidRDefault="00C30357" w:rsidP="00086B7C">
                <w:pPr>
                  <w:pStyle w:val="Listenabsatz"/>
                  <w:numPr>
                    <w:ilvl w:val="0"/>
                    <w:numId w:val="20"/>
                  </w:numPr>
                  <w:shd w:val="clear" w:color="auto" w:fill="FFFFFF"/>
                  <w:suppressAutoHyphens/>
                  <w:jc w:val="left"/>
                  <w:rPr>
                    <w:rFonts w:eastAsia="Times New Roman" w:cs="Segoe UI"/>
                    <w:noProof w:val="0"/>
                    <w:color w:val="1E1E1E"/>
                  </w:rPr>
                </w:pPr>
                <w:r w:rsidRPr="00714666">
                  <w:rPr>
                    <w:rFonts w:eastAsia="Times New Roman" w:cs="Segoe UI"/>
                    <w:noProof w:val="0"/>
                    <w:color w:val="1E1E1E"/>
                  </w:rPr>
                  <w:t>Vergleiche nun alle Kriterien paarweise. Kriterium 1 mit Kriterium 2, Kriterium 2 mit Kriterium 3 usw. Markiere jeweils das Kriterium, das dir im Paarvergleich am wichtigsten ist.</w:t>
                </w:r>
              </w:p>
              <w:p w14:paraId="77FEA647" w14:textId="7712026D" w:rsidR="00C30357" w:rsidRPr="00714666" w:rsidRDefault="00C30357" w:rsidP="00086B7C">
                <w:pPr>
                  <w:pStyle w:val="Listenabsatz"/>
                  <w:numPr>
                    <w:ilvl w:val="0"/>
                    <w:numId w:val="20"/>
                  </w:numPr>
                  <w:shd w:val="clear" w:color="auto" w:fill="FFFFFF"/>
                  <w:suppressAutoHyphens/>
                  <w:jc w:val="left"/>
                  <w:rPr>
                    <w:rFonts w:eastAsia="Times New Roman" w:cs="Segoe UI"/>
                    <w:noProof w:val="0"/>
                    <w:color w:val="1E1E1E"/>
                  </w:rPr>
                </w:pPr>
                <w:r w:rsidRPr="00714666">
                  <w:rPr>
                    <w:rFonts w:eastAsia="Times New Roman" w:cs="Segoe UI"/>
                    <w:noProof w:val="0"/>
                    <w:color w:val="1E1E1E"/>
                  </w:rPr>
                  <w:t>Summiere nun die Punkte für die verschiedenen Kriterien</w:t>
                </w:r>
                <w:r w:rsidR="00D836D7" w:rsidRPr="00714666">
                  <w:rPr>
                    <w:rFonts w:eastAsia="Times New Roman" w:cs="Segoe UI"/>
                    <w:noProof w:val="0"/>
                    <w:color w:val="1E1E1E"/>
                  </w:rPr>
                  <w:t xml:space="preserve">. </w:t>
                </w:r>
                <w:r w:rsidR="00086B7C" w:rsidRPr="00714666">
                  <w:rPr>
                    <w:rFonts w:eastAsia="Times New Roman" w:cs="Segoe UI"/>
                    <w:noProof w:val="0"/>
                    <w:color w:val="1E1E1E"/>
                  </w:rPr>
                  <w:t>Anhand der Summengröße</w:t>
                </w:r>
                <w:r w:rsidR="00D836D7" w:rsidRPr="00714666">
                  <w:rPr>
                    <w:rFonts w:eastAsia="Times New Roman" w:cs="Segoe UI"/>
                    <w:noProof w:val="0"/>
                    <w:color w:val="1E1E1E"/>
                  </w:rPr>
                  <w:t xml:space="preserve"> kannst du eine Reihenfolge herausfiltern</w:t>
                </w:r>
                <w:r w:rsidR="00086B7C" w:rsidRPr="00714666">
                  <w:rPr>
                    <w:rFonts w:eastAsia="Times New Roman" w:cs="Segoe UI"/>
                    <w:noProof w:val="0"/>
                    <w:color w:val="1E1E1E"/>
                  </w:rPr>
                  <w:t>. T</w:t>
                </w:r>
                <w:r w:rsidRPr="00714666">
                  <w:rPr>
                    <w:rFonts w:eastAsia="Times New Roman" w:cs="Segoe UI"/>
                    <w:noProof w:val="0"/>
                    <w:color w:val="1E1E1E"/>
                  </w:rPr>
                  <w:t>rage die Ergebnisse in die</w:t>
                </w:r>
                <w:r w:rsidR="00086B7C" w:rsidRPr="00714666">
                  <w:rPr>
                    <w:rFonts w:eastAsia="Times New Roman" w:cs="Segoe UI"/>
                    <w:noProof w:val="0"/>
                    <w:color w:val="1E1E1E"/>
                  </w:rPr>
                  <w:t xml:space="preserve"> Tabelle ein, die</w:t>
                </w:r>
                <w:r w:rsidRPr="00714666">
                  <w:rPr>
                    <w:rFonts w:eastAsia="Times New Roman" w:cs="Segoe UI"/>
                    <w:noProof w:val="0"/>
                    <w:color w:val="1E1E1E"/>
                  </w:rPr>
                  <w:t xml:space="preserve"> unterhalb der Matrix aufgeführt</w:t>
                </w:r>
                <w:r w:rsidR="00086B7C" w:rsidRPr="00714666">
                  <w:rPr>
                    <w:rFonts w:eastAsia="Times New Roman" w:cs="Segoe UI"/>
                    <w:noProof w:val="0"/>
                    <w:color w:val="1E1E1E"/>
                  </w:rPr>
                  <w:t xml:space="preserve"> ist.</w:t>
                </w:r>
              </w:p>
              <w:p w14:paraId="7F3DF31E" w14:textId="77777777" w:rsidR="00C30357" w:rsidRPr="00714666" w:rsidRDefault="00C30357" w:rsidP="00086B7C">
                <w:pPr>
                  <w:suppressAutoHyphens/>
                  <w:jc w:val="left"/>
                  <w:rPr>
                    <w:rFonts w:eastAsia="Times New Roman" w:cs="Segoe UI"/>
                    <w:noProof w:val="0"/>
                    <w:color w:val="1E1E1E"/>
                  </w:rPr>
                </w:pPr>
                <w:r w:rsidRPr="00714666">
                  <w:rPr>
                    <w:rFonts w:eastAsia="Times New Roman" w:cs="Segoe UI"/>
                    <w:noProof w:val="0"/>
                    <w:color w:val="1E1E1E"/>
                  </w:rPr>
                  <w:t>Jetzt kannst du die ersten 3 Kriterien (und mehr) für die Weiterarbeit mit dem BO- Kompass nutzen.</w:t>
                </w:r>
              </w:p>
              <w:p w14:paraId="06A4B386" w14:textId="77777777" w:rsidR="00C30357" w:rsidRPr="00714666" w:rsidRDefault="002757BB" w:rsidP="00086B7C">
                <w:pPr>
                  <w:suppressAutoHyphens/>
                  <w:jc w:val="left"/>
                  <w:rPr>
                    <w:rFonts w:eastAsia="Times New Roman" w:cs="Segoe UI"/>
                    <w:noProof w:val="0"/>
                    <w:color w:val="1E1E1E"/>
                  </w:rPr>
                </w:pPr>
              </w:p>
            </w:sdtContent>
          </w:sdt>
        </w:tc>
      </w:tr>
      <w:tr w:rsidR="000C537C" w14:paraId="7051800E" w14:textId="77777777" w:rsidTr="00FB04AB">
        <w:trPr>
          <w:gridAfter w:val="1"/>
          <w:wAfter w:w="185" w:type="dxa"/>
        </w:trPr>
        <w:sdt>
          <w:sdtPr>
            <w:rPr>
              <w:rFonts w:ascii="Segoe UI" w:eastAsia="Times New Roman" w:hAnsi="Segoe UI" w:cs="Segoe UI"/>
              <w:noProof w:val="0"/>
              <w:color w:val="212121"/>
              <w:sz w:val="23"/>
              <w:szCs w:val="23"/>
            </w:rPr>
            <w:id w:val="-539280785"/>
            <w:lock w:val="sdtContentLocked"/>
            <w:showingPlcHdr/>
            <w15:appearance w15:val="hidden"/>
            <w:picture/>
          </w:sdtPr>
          <w:sdtEndPr/>
          <w:sdtContent>
            <w:tc>
              <w:tcPr>
                <w:tcW w:w="1009" w:type="dxa"/>
                <w:gridSpan w:val="5"/>
              </w:tcPr>
              <w:p w14:paraId="2EA79447" w14:textId="77777777" w:rsidR="000C537C" w:rsidRDefault="000C537C" w:rsidP="000C537C">
                <w:pPr>
                  <w:spacing w:before="40"/>
                  <w:jc w:val="left"/>
                  <w:rPr>
                    <w:rFonts w:ascii="Segoe UI" w:eastAsia="Times New Roman" w:hAnsi="Segoe UI" w:cs="Segoe UI"/>
                    <w:noProof w:val="0"/>
                    <w:color w:val="212121"/>
                    <w:sz w:val="23"/>
                    <w:szCs w:val="23"/>
                  </w:rPr>
                </w:pPr>
                <w:r>
                  <w:rPr>
                    <w:rFonts w:ascii="Segoe UI" w:eastAsia="Times New Roman" w:hAnsi="Segoe UI" w:cs="Segoe UI"/>
                    <w:color w:val="212121"/>
                    <w:sz w:val="23"/>
                    <w:szCs w:val="23"/>
                  </w:rPr>
                  <w:drawing>
                    <wp:inline distT="0" distB="0" distL="0" distR="0" wp14:anchorId="45870D30" wp14:editId="6911B3A4">
                      <wp:extent cx="504000" cy="504000"/>
                      <wp:effectExtent l="0" t="0" r="0" b="0"/>
                      <wp:docPr id="5" name="Bild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04000" cy="50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7806" w:type="dxa"/>
            <w:gridSpan w:val="16"/>
          </w:tcPr>
          <w:sdt>
            <w:sdtPr>
              <w:rPr>
                <w:rFonts w:ascii="Segoe UI" w:eastAsia="Times New Roman" w:hAnsi="Segoe UI" w:cs="Segoe UI"/>
                <w:noProof w:val="0"/>
                <w:color w:val="1E1E1E"/>
                <w:sz w:val="23"/>
                <w:szCs w:val="23"/>
              </w:rPr>
              <w:id w:val="674769295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6DF021DC" w14:textId="14CD0BB5" w:rsidR="00C30357" w:rsidRPr="00714666" w:rsidRDefault="00C30357" w:rsidP="00086B7C">
                <w:pPr>
                  <w:shd w:val="clear" w:color="auto" w:fill="FFFFFF"/>
                  <w:suppressAutoHyphens/>
                  <w:jc w:val="left"/>
                  <w:rPr>
                    <w:rFonts w:eastAsia="Times New Roman" w:cs="Segoe UI"/>
                    <w:noProof w:val="0"/>
                    <w:color w:val="1E1E1E"/>
                  </w:rPr>
                </w:pPr>
                <w:r w:rsidRPr="00714666">
                  <w:rPr>
                    <w:rFonts w:ascii="Lelo Bold" w:eastAsia="Times New Roman" w:hAnsi="Lelo Bold" w:cs="Segoe UI"/>
                    <w:noProof w:val="0"/>
                    <w:color w:val="1E1E1E"/>
                  </w:rPr>
                  <w:t>TIPP:</w:t>
                </w:r>
                <w:r w:rsidRPr="00714666">
                  <w:rPr>
                    <w:rFonts w:eastAsia="Times New Roman" w:cs="Segoe UI"/>
                    <w:noProof w:val="0"/>
                    <w:color w:val="1E1E1E"/>
                  </w:rPr>
                  <w:t xml:space="preserve"> Reflektiere noch einmal genauer, was du mit diesen ersten drei Kriterien </w:t>
                </w:r>
                <w:r w:rsidR="0033643E" w:rsidRPr="00714666">
                  <w:rPr>
                    <w:rFonts w:eastAsia="Times New Roman" w:cs="Segoe UI"/>
                    <w:noProof w:val="0"/>
                    <w:color w:val="1E1E1E"/>
                  </w:rPr>
                  <w:br/>
                </w:r>
                <w:r w:rsidRPr="00714666">
                  <w:rPr>
                    <w:rFonts w:eastAsia="Times New Roman" w:cs="Segoe UI"/>
                    <w:noProof w:val="0"/>
                    <w:color w:val="1E1E1E"/>
                  </w:rPr>
                  <w:t xml:space="preserve">(oder mehr) verbindest und warum diese </w:t>
                </w:r>
                <w:r w:rsidR="00086B7C" w:rsidRPr="00714666">
                  <w:rPr>
                    <w:rFonts w:eastAsia="Times New Roman" w:cs="Segoe UI"/>
                    <w:noProof w:val="0"/>
                    <w:color w:val="1E1E1E"/>
                  </w:rPr>
                  <w:t>d</w:t>
                </w:r>
                <w:r w:rsidRPr="00714666">
                  <w:rPr>
                    <w:rFonts w:eastAsia="Times New Roman" w:cs="Segoe UI"/>
                    <w:noProof w:val="0"/>
                    <w:color w:val="1E1E1E"/>
                  </w:rPr>
                  <w:t>ir wichtig sind.</w:t>
                </w:r>
              </w:p>
              <w:p w14:paraId="304FEC5C" w14:textId="77777777" w:rsidR="00C30357" w:rsidRPr="00714666" w:rsidRDefault="002757BB" w:rsidP="00086B7C">
                <w:pPr>
                  <w:shd w:val="clear" w:color="auto" w:fill="FFFFFF"/>
                  <w:suppressAutoHyphens/>
                  <w:jc w:val="left"/>
                  <w:rPr>
                    <w:rFonts w:ascii="Segoe UI" w:eastAsia="Times New Roman" w:hAnsi="Segoe UI" w:cs="Segoe UI"/>
                    <w:noProof w:val="0"/>
                    <w:color w:val="1E1E1E"/>
                    <w:sz w:val="23"/>
                    <w:szCs w:val="23"/>
                  </w:rPr>
                </w:pPr>
              </w:p>
            </w:sdtContent>
          </w:sdt>
          <w:p w14:paraId="052B4D95" w14:textId="77777777" w:rsidR="000C537C" w:rsidRPr="00714666" w:rsidRDefault="000C537C" w:rsidP="00086B7C">
            <w:pPr>
              <w:suppressAutoHyphens/>
              <w:jc w:val="left"/>
              <w:rPr>
                <w:rFonts w:ascii="Segoe UI" w:eastAsia="Times New Roman" w:hAnsi="Segoe UI" w:cs="Segoe UI"/>
                <w:noProof w:val="0"/>
                <w:color w:val="1E1E1E"/>
                <w:sz w:val="23"/>
                <w:szCs w:val="23"/>
              </w:rPr>
            </w:pPr>
          </w:p>
          <w:p w14:paraId="694BFD88" w14:textId="226D1E98" w:rsidR="00E90324" w:rsidRPr="00714666" w:rsidRDefault="00E90324" w:rsidP="00086B7C">
            <w:pPr>
              <w:suppressAutoHyphens/>
              <w:jc w:val="left"/>
              <w:rPr>
                <w:rFonts w:ascii="Segoe UI" w:eastAsia="Times New Roman" w:hAnsi="Segoe UI" w:cs="Segoe UI"/>
                <w:noProof w:val="0"/>
                <w:color w:val="1E1E1E"/>
                <w:sz w:val="23"/>
                <w:szCs w:val="23"/>
              </w:rPr>
            </w:pPr>
          </w:p>
          <w:p w14:paraId="4F3B7A8B" w14:textId="37D911B8" w:rsidR="00FB04AB" w:rsidRPr="00714666" w:rsidRDefault="00FB04AB" w:rsidP="00086B7C">
            <w:pPr>
              <w:suppressAutoHyphens/>
              <w:jc w:val="left"/>
              <w:rPr>
                <w:rFonts w:ascii="Segoe UI" w:eastAsia="Times New Roman" w:hAnsi="Segoe UI" w:cs="Segoe UI"/>
                <w:noProof w:val="0"/>
                <w:color w:val="1E1E1E"/>
                <w:sz w:val="23"/>
                <w:szCs w:val="23"/>
              </w:rPr>
            </w:pPr>
          </w:p>
          <w:p w14:paraId="1D8996EA" w14:textId="426F4508" w:rsidR="00FB04AB" w:rsidRPr="00714666" w:rsidRDefault="00FB04AB" w:rsidP="00086B7C">
            <w:pPr>
              <w:suppressAutoHyphens/>
              <w:jc w:val="left"/>
              <w:rPr>
                <w:rFonts w:ascii="Segoe UI" w:eastAsia="Times New Roman" w:hAnsi="Segoe UI" w:cs="Segoe UI"/>
                <w:noProof w:val="0"/>
                <w:color w:val="1E1E1E"/>
                <w:sz w:val="23"/>
                <w:szCs w:val="23"/>
              </w:rPr>
            </w:pPr>
          </w:p>
          <w:p w14:paraId="41B81C52" w14:textId="4F235C84" w:rsidR="00FB04AB" w:rsidRPr="00714666" w:rsidRDefault="00FB04AB" w:rsidP="00086B7C">
            <w:pPr>
              <w:suppressAutoHyphens/>
              <w:jc w:val="left"/>
              <w:rPr>
                <w:rFonts w:ascii="Segoe UI" w:eastAsia="Times New Roman" w:hAnsi="Segoe UI" w:cs="Segoe UI"/>
                <w:noProof w:val="0"/>
                <w:color w:val="1E1E1E"/>
                <w:sz w:val="23"/>
                <w:szCs w:val="23"/>
              </w:rPr>
            </w:pPr>
          </w:p>
          <w:p w14:paraId="1AA10EEB" w14:textId="2FC6147B" w:rsidR="00FB04AB" w:rsidRPr="00714666" w:rsidRDefault="00FB04AB" w:rsidP="00086B7C">
            <w:pPr>
              <w:suppressAutoHyphens/>
              <w:jc w:val="left"/>
              <w:rPr>
                <w:rFonts w:ascii="Segoe UI" w:eastAsia="Times New Roman" w:hAnsi="Segoe UI" w:cs="Segoe UI"/>
                <w:noProof w:val="0"/>
                <w:color w:val="1E1E1E"/>
                <w:sz w:val="23"/>
                <w:szCs w:val="23"/>
              </w:rPr>
            </w:pPr>
          </w:p>
          <w:p w14:paraId="5D0C749E" w14:textId="41E2CB9B" w:rsidR="00FB04AB" w:rsidRPr="00714666" w:rsidRDefault="00FB04AB" w:rsidP="00086B7C">
            <w:pPr>
              <w:suppressAutoHyphens/>
              <w:jc w:val="left"/>
              <w:rPr>
                <w:rFonts w:ascii="Segoe UI" w:eastAsia="Times New Roman" w:hAnsi="Segoe UI" w:cs="Segoe UI"/>
                <w:noProof w:val="0"/>
                <w:color w:val="1E1E1E"/>
                <w:sz w:val="23"/>
                <w:szCs w:val="23"/>
              </w:rPr>
            </w:pPr>
          </w:p>
          <w:p w14:paraId="34A9DCF7" w14:textId="738EB988" w:rsidR="00FB04AB" w:rsidRPr="00714666" w:rsidRDefault="00FB04AB" w:rsidP="00086B7C">
            <w:pPr>
              <w:suppressAutoHyphens/>
              <w:jc w:val="left"/>
              <w:rPr>
                <w:rFonts w:ascii="Segoe UI" w:eastAsia="Times New Roman" w:hAnsi="Segoe UI" w:cs="Segoe UI"/>
                <w:noProof w:val="0"/>
                <w:color w:val="1E1E1E"/>
                <w:sz w:val="23"/>
                <w:szCs w:val="23"/>
              </w:rPr>
            </w:pPr>
          </w:p>
          <w:p w14:paraId="45709363" w14:textId="0AD315E9" w:rsidR="00FB04AB" w:rsidRPr="00714666" w:rsidRDefault="00FB04AB" w:rsidP="00086B7C">
            <w:pPr>
              <w:suppressAutoHyphens/>
              <w:jc w:val="left"/>
              <w:rPr>
                <w:rFonts w:ascii="Segoe UI" w:eastAsia="Times New Roman" w:hAnsi="Segoe UI" w:cs="Segoe UI"/>
                <w:noProof w:val="0"/>
                <w:color w:val="1E1E1E"/>
                <w:sz w:val="23"/>
                <w:szCs w:val="23"/>
              </w:rPr>
            </w:pPr>
          </w:p>
          <w:p w14:paraId="5EFC300F" w14:textId="0BCC93EE" w:rsidR="00FB04AB" w:rsidRPr="00714666" w:rsidRDefault="00FB04AB" w:rsidP="00086B7C">
            <w:pPr>
              <w:suppressAutoHyphens/>
              <w:jc w:val="left"/>
              <w:rPr>
                <w:rFonts w:ascii="Segoe UI" w:eastAsia="Times New Roman" w:hAnsi="Segoe UI" w:cs="Segoe UI"/>
                <w:noProof w:val="0"/>
                <w:color w:val="1E1E1E"/>
                <w:sz w:val="23"/>
                <w:szCs w:val="23"/>
              </w:rPr>
            </w:pPr>
          </w:p>
          <w:p w14:paraId="4253DB31" w14:textId="260CB674" w:rsidR="00FB04AB" w:rsidRPr="00714666" w:rsidRDefault="00FB04AB" w:rsidP="00086B7C">
            <w:pPr>
              <w:suppressAutoHyphens/>
              <w:jc w:val="left"/>
              <w:rPr>
                <w:rFonts w:ascii="Segoe UI" w:eastAsia="Times New Roman" w:hAnsi="Segoe UI" w:cs="Segoe UI"/>
                <w:noProof w:val="0"/>
                <w:color w:val="1E1E1E"/>
                <w:sz w:val="23"/>
                <w:szCs w:val="23"/>
              </w:rPr>
            </w:pPr>
          </w:p>
          <w:p w14:paraId="50C036D6" w14:textId="07EAC5FD" w:rsidR="00FB04AB" w:rsidRPr="00714666" w:rsidRDefault="00FB04AB" w:rsidP="00086B7C">
            <w:pPr>
              <w:suppressAutoHyphens/>
              <w:jc w:val="left"/>
              <w:rPr>
                <w:rFonts w:ascii="Segoe UI" w:eastAsia="Times New Roman" w:hAnsi="Segoe UI" w:cs="Segoe UI"/>
                <w:noProof w:val="0"/>
                <w:color w:val="1E1E1E"/>
                <w:sz w:val="23"/>
                <w:szCs w:val="23"/>
              </w:rPr>
            </w:pPr>
          </w:p>
          <w:p w14:paraId="54BA2D43" w14:textId="77777777" w:rsidR="00D836D7" w:rsidRPr="00714666" w:rsidRDefault="00D836D7" w:rsidP="00086B7C">
            <w:pPr>
              <w:suppressAutoHyphens/>
              <w:jc w:val="left"/>
              <w:rPr>
                <w:rFonts w:ascii="Segoe UI" w:eastAsia="Times New Roman" w:hAnsi="Segoe UI" w:cs="Segoe UI"/>
                <w:noProof w:val="0"/>
                <w:color w:val="1E1E1E"/>
                <w:sz w:val="23"/>
                <w:szCs w:val="23"/>
              </w:rPr>
            </w:pPr>
          </w:p>
          <w:p w14:paraId="418E833A" w14:textId="134D2668" w:rsidR="00FB04AB" w:rsidRPr="00714666" w:rsidRDefault="00FB04AB" w:rsidP="00086B7C">
            <w:pPr>
              <w:suppressAutoHyphens/>
              <w:jc w:val="left"/>
              <w:rPr>
                <w:rFonts w:ascii="Segoe UI" w:eastAsia="Times New Roman" w:hAnsi="Segoe UI" w:cs="Segoe UI"/>
                <w:noProof w:val="0"/>
                <w:color w:val="1E1E1E"/>
                <w:sz w:val="23"/>
                <w:szCs w:val="23"/>
              </w:rPr>
            </w:pPr>
          </w:p>
          <w:p w14:paraId="11C7318F" w14:textId="21C50342" w:rsidR="00FB04AB" w:rsidRPr="00714666" w:rsidRDefault="00FB04AB" w:rsidP="00086B7C">
            <w:pPr>
              <w:suppressAutoHyphens/>
              <w:jc w:val="left"/>
              <w:rPr>
                <w:rFonts w:ascii="Segoe UI" w:eastAsia="Times New Roman" w:hAnsi="Segoe UI" w:cs="Segoe UI"/>
                <w:noProof w:val="0"/>
                <w:color w:val="1E1E1E"/>
                <w:sz w:val="23"/>
                <w:szCs w:val="23"/>
              </w:rPr>
            </w:pPr>
          </w:p>
          <w:p w14:paraId="1E1AB952" w14:textId="02443710" w:rsidR="00FB04AB" w:rsidRPr="00714666" w:rsidRDefault="00FB04AB" w:rsidP="00086B7C">
            <w:pPr>
              <w:suppressAutoHyphens/>
              <w:jc w:val="left"/>
              <w:rPr>
                <w:rFonts w:ascii="Segoe UI" w:eastAsia="Times New Roman" w:hAnsi="Segoe UI" w:cs="Segoe UI"/>
                <w:noProof w:val="0"/>
                <w:color w:val="1E1E1E"/>
                <w:sz w:val="23"/>
                <w:szCs w:val="23"/>
              </w:rPr>
            </w:pPr>
          </w:p>
          <w:p w14:paraId="0E01241A" w14:textId="5CD2B145" w:rsidR="00FB04AB" w:rsidRPr="00714666" w:rsidRDefault="00FB04AB" w:rsidP="00086B7C">
            <w:pPr>
              <w:suppressAutoHyphens/>
              <w:jc w:val="left"/>
              <w:rPr>
                <w:rFonts w:ascii="Segoe UI" w:eastAsia="Times New Roman" w:hAnsi="Segoe UI" w:cs="Segoe UI"/>
                <w:noProof w:val="0"/>
                <w:color w:val="1E1E1E"/>
                <w:sz w:val="23"/>
                <w:szCs w:val="23"/>
              </w:rPr>
            </w:pPr>
          </w:p>
          <w:p w14:paraId="19E77AE9" w14:textId="60630420" w:rsidR="00FB04AB" w:rsidRPr="00714666" w:rsidRDefault="00FB04AB" w:rsidP="00086B7C">
            <w:pPr>
              <w:suppressAutoHyphens/>
              <w:jc w:val="left"/>
              <w:rPr>
                <w:rFonts w:ascii="Segoe UI" w:eastAsia="Times New Roman" w:hAnsi="Segoe UI" w:cs="Segoe UI"/>
                <w:noProof w:val="0"/>
                <w:color w:val="1E1E1E"/>
                <w:sz w:val="23"/>
                <w:szCs w:val="23"/>
              </w:rPr>
            </w:pPr>
          </w:p>
          <w:p w14:paraId="51A22467" w14:textId="545B6905" w:rsidR="00FB04AB" w:rsidRPr="00714666" w:rsidRDefault="00FB04AB" w:rsidP="00086B7C">
            <w:pPr>
              <w:suppressAutoHyphens/>
              <w:jc w:val="left"/>
              <w:rPr>
                <w:rFonts w:ascii="Segoe UI" w:eastAsia="Times New Roman" w:hAnsi="Segoe UI" w:cs="Segoe UI"/>
                <w:noProof w:val="0"/>
                <w:color w:val="1E1E1E"/>
                <w:sz w:val="23"/>
                <w:szCs w:val="23"/>
              </w:rPr>
            </w:pPr>
          </w:p>
          <w:p w14:paraId="51D8CA58" w14:textId="77777777" w:rsidR="00FB04AB" w:rsidRPr="00714666" w:rsidRDefault="00FB04AB" w:rsidP="00086B7C">
            <w:pPr>
              <w:suppressAutoHyphens/>
              <w:jc w:val="left"/>
              <w:rPr>
                <w:rFonts w:ascii="Segoe UI" w:eastAsia="Times New Roman" w:hAnsi="Segoe UI" w:cs="Segoe UI"/>
                <w:noProof w:val="0"/>
                <w:color w:val="1E1E1E"/>
                <w:sz w:val="23"/>
                <w:szCs w:val="23"/>
              </w:rPr>
            </w:pPr>
          </w:p>
          <w:p w14:paraId="234A3149" w14:textId="77777777" w:rsidR="00E90324" w:rsidRPr="00714666" w:rsidRDefault="00E90324" w:rsidP="00086B7C">
            <w:pPr>
              <w:suppressAutoHyphens/>
              <w:jc w:val="left"/>
              <w:rPr>
                <w:rFonts w:ascii="Segoe UI" w:eastAsia="Times New Roman" w:hAnsi="Segoe UI" w:cs="Segoe UI"/>
                <w:noProof w:val="0"/>
                <w:color w:val="1E1E1E"/>
                <w:sz w:val="23"/>
                <w:szCs w:val="23"/>
              </w:rPr>
            </w:pPr>
          </w:p>
        </w:tc>
      </w:tr>
      <w:tr w:rsidR="008B1B32" w14:paraId="55268135" w14:textId="77777777" w:rsidTr="00714666">
        <w:tblPrEx>
          <w:shd w:val="clear" w:color="auto" w:fill="DCAA41"/>
        </w:tblPrEx>
        <w:trPr>
          <w:trHeight w:val="381"/>
        </w:trPr>
        <w:tc>
          <w:tcPr>
            <w:tcW w:w="445" w:type="dxa"/>
            <w:gridSpan w:val="2"/>
            <w:tcBorders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EDEDED" w:themeFill="accent3" w:themeFillTint="33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28285B"/>
                <w:sz w:val="24"/>
                <w:szCs w:val="24"/>
              </w:rPr>
              <w:id w:val="1580336743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01AA7E51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sz w:val="24"/>
                    <w:szCs w:val="24"/>
                  </w:rPr>
                </w:pPr>
                <w:r w:rsidRPr="00714666">
                  <w:rPr>
                    <w:rFonts w:ascii="Lelo Bold" w:hAnsi="Lelo Bold"/>
                    <w:color w:val="1E1E1E"/>
                    <w:sz w:val="24"/>
                    <w:szCs w:val="24"/>
                  </w:rPr>
                  <w:t>1</w:t>
                </w:r>
              </w:p>
            </w:sdtContent>
          </w:sdt>
        </w:tc>
        <w:tc>
          <w:tcPr>
            <w:tcW w:w="8555" w:type="dxa"/>
            <w:gridSpan w:val="20"/>
            <w:tcBorders>
              <w:left w:val="dotted" w:sz="6" w:space="0" w:color="D0CECE" w:themeColor="background2" w:themeShade="E6"/>
              <w:bottom w:val="dotted" w:sz="6" w:space="0" w:color="D0CECE" w:themeColor="background2" w:themeShade="E6"/>
            </w:tcBorders>
            <w:shd w:val="clear" w:color="auto" w:fill="EDEDED" w:themeFill="accent3" w:themeFillTint="33"/>
            <w:tcMar>
              <w:left w:w="0" w:type="dxa"/>
              <w:right w:w="0" w:type="dxa"/>
            </w:tcMar>
            <w:vAlign w:val="center"/>
          </w:tcPr>
          <w:p w14:paraId="04BCAC31" w14:textId="77777777" w:rsidR="008B1B32" w:rsidRPr="00B07A1E" w:rsidRDefault="00C30357" w:rsidP="00C30357">
            <w:pPr>
              <w:jc w:val="left"/>
              <w:rPr>
                <w:sz w:val="28"/>
              </w:rPr>
            </w:pPr>
            <w:r>
              <w:rPr>
                <w:sz w:val="2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" w:name="Text3"/>
            <w:r>
              <w:rPr>
                <w:sz w:val="28"/>
              </w:rPr>
              <w:instrText xml:space="preserve"> FORMTEXT </w:instrText>
            </w:r>
            <w:r>
              <w:rPr>
                <w:sz w:val="28"/>
              </w:rPr>
            </w:r>
            <w:r>
              <w:rPr>
                <w:sz w:val="28"/>
              </w:rPr>
              <w:fldChar w:fldCharType="separate"/>
            </w:r>
            <w:r>
              <w:rPr>
                <w:sz w:val="28"/>
              </w:rPr>
              <w:t> </w:t>
            </w:r>
            <w:r>
              <w:rPr>
                <w:sz w:val="28"/>
              </w:rPr>
              <w:t> </w:t>
            </w:r>
            <w:r>
              <w:rPr>
                <w:sz w:val="28"/>
              </w:rPr>
              <w:t> </w:t>
            </w:r>
            <w:r>
              <w:rPr>
                <w:sz w:val="28"/>
              </w:rPr>
              <w:t> </w:t>
            </w:r>
            <w:r>
              <w:rPr>
                <w:sz w:val="28"/>
              </w:rPr>
              <w:t> </w:t>
            </w:r>
            <w:r>
              <w:rPr>
                <w:sz w:val="28"/>
              </w:rPr>
              <w:fldChar w:fldCharType="end"/>
            </w:r>
            <w:bookmarkEnd w:id="1"/>
          </w:p>
        </w:tc>
      </w:tr>
      <w:tr w:rsidR="008B1B32" w14:paraId="2F17B799" w14:textId="77777777" w:rsidTr="00714666">
        <w:tblPrEx>
          <w:shd w:val="clear" w:color="auto" w:fill="DCAA41"/>
        </w:tblPrEx>
        <w:trPr>
          <w:trHeight w:val="186"/>
        </w:trPr>
        <w:sdt>
          <w:sdtPr>
            <w:rPr>
              <w:rFonts w:ascii="Lelo Bold" w:hAnsi="Lelo Bold"/>
              <w:color w:val="FFFFFF" w:themeColor="background1"/>
            </w:rPr>
            <w:id w:val="1910505873"/>
            <w:lock w:val="sdtContentLocked"/>
            <w:placeholder>
              <w:docPart w:val="DefaultPlaceholder_-1854013440"/>
            </w:placeholder>
            <w15:appearance w15:val="hidden"/>
          </w:sdtPr>
          <w:sdtEndPr/>
          <w:sdtContent>
            <w:tc>
              <w:tcPr>
                <w:tcW w:w="207" w:type="dxa"/>
                <w:tcBorders>
                  <w:top w:val="dotted" w:sz="6" w:space="0" w:color="D0CECE" w:themeColor="background2" w:themeShade="E6"/>
                </w:tcBorders>
                <w:shd w:val="clear" w:color="auto" w:fill="072B4F"/>
                <w:tcMar>
                  <w:left w:w="0" w:type="dxa"/>
                  <w:right w:w="0" w:type="dxa"/>
                </w:tcMar>
                <w:vAlign w:val="center"/>
              </w:tcPr>
              <w:p w14:paraId="4137C1EF" w14:textId="77777777" w:rsidR="008B1B32" w:rsidRPr="00FB04AB" w:rsidRDefault="006D5413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1</w:t>
                </w:r>
              </w:p>
            </w:tc>
          </w:sdtContent>
        </w:sdt>
        <w:sdt>
          <w:sdtPr>
            <w:rPr>
              <w:rFonts w:ascii="Lelo Bold" w:hAnsi="Lelo Bold"/>
              <w:color w:val="FFFFFF" w:themeColor="background1"/>
            </w:rPr>
            <w:id w:val="-1075132544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38" w:type="dxa"/>
                <w:tcBorders>
                  <w:top w:val="dotted" w:sz="6" w:space="0" w:color="D0CECE" w:themeColor="background2" w:themeShade="E6"/>
                  <w:right w:val="dotted" w:sz="6" w:space="0" w:color="D0CECE" w:themeColor="background2" w:themeShade="E6"/>
                </w:tcBorders>
                <w:shd w:val="clear" w:color="auto" w:fill="072B4F"/>
                <w:tcMar>
                  <w:left w:w="0" w:type="dxa"/>
                  <w:right w:w="0" w:type="dxa"/>
                </w:tcMar>
                <w:vAlign w:val="center"/>
              </w:tcPr>
              <w:p w14:paraId="1317C9C4" w14:textId="77777777" w:rsidR="008B1B32" w:rsidRPr="00FB04AB" w:rsidRDefault="008D6CD7" w:rsidP="006D5413">
                <w:pPr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443" w:type="dxa"/>
            <w:gridSpan w:val="2"/>
            <w:vMerge w:val="restart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EDEDED" w:themeFill="accent3" w:themeFillTint="33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28285B"/>
              </w:rPr>
              <w:id w:val="1465781575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12A412D0" w14:textId="77777777" w:rsidR="008B1B32" w:rsidRPr="00914012" w:rsidRDefault="008B1B32" w:rsidP="008B1B32">
                <w:pPr>
                  <w:jc w:val="center"/>
                  <w:rPr>
                    <w:rFonts w:ascii="Lelo Bold" w:hAnsi="Lelo Bold"/>
                  </w:rPr>
                </w:pPr>
                <w:r w:rsidRPr="00714666">
                  <w:rPr>
                    <w:rFonts w:ascii="Lelo Bold" w:hAnsi="Lelo Bold"/>
                    <w:color w:val="1E1E1E"/>
                    <w:sz w:val="24"/>
                    <w:szCs w:val="24"/>
                  </w:rPr>
                  <w:t>2</w:t>
                </w:r>
              </w:p>
            </w:sdtContent>
          </w:sdt>
        </w:tc>
        <w:tc>
          <w:tcPr>
            <w:tcW w:w="8112" w:type="dxa"/>
            <w:gridSpan w:val="18"/>
            <w:vMerge w:val="restart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</w:tcBorders>
            <w:shd w:val="clear" w:color="auto" w:fill="EDEDED" w:themeFill="accent3" w:themeFillTint="33"/>
            <w:tcMar>
              <w:left w:w="0" w:type="dxa"/>
              <w:right w:w="0" w:type="dxa"/>
            </w:tcMar>
            <w:vAlign w:val="center"/>
          </w:tcPr>
          <w:p w14:paraId="3B72684A" w14:textId="77777777" w:rsidR="008B1B32" w:rsidRPr="00B07A1E" w:rsidRDefault="00C30357" w:rsidP="00C30357">
            <w:pPr>
              <w:jc w:val="left"/>
              <w:rPr>
                <w:sz w:val="28"/>
              </w:rPr>
            </w:pPr>
            <w:r>
              <w:rPr>
                <w:sz w:val="2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sz w:val="28"/>
              </w:rPr>
              <w:instrText xml:space="preserve"> FORMTEXT </w:instrText>
            </w:r>
            <w:r>
              <w:rPr>
                <w:sz w:val="28"/>
              </w:rPr>
            </w:r>
            <w:r>
              <w:rPr>
                <w:sz w:val="28"/>
              </w:rPr>
              <w:fldChar w:fldCharType="separate"/>
            </w:r>
            <w:r>
              <w:rPr>
                <w:sz w:val="28"/>
              </w:rPr>
              <w:t> </w:t>
            </w:r>
            <w:r>
              <w:rPr>
                <w:sz w:val="28"/>
              </w:rPr>
              <w:t> </w:t>
            </w:r>
            <w:r>
              <w:rPr>
                <w:sz w:val="28"/>
              </w:rPr>
              <w:t> </w:t>
            </w:r>
            <w:r>
              <w:rPr>
                <w:sz w:val="28"/>
              </w:rPr>
              <w:t> </w:t>
            </w:r>
            <w:r>
              <w:rPr>
                <w:sz w:val="28"/>
              </w:rPr>
              <w:t> </w:t>
            </w:r>
            <w:r>
              <w:rPr>
                <w:sz w:val="28"/>
              </w:rPr>
              <w:fldChar w:fldCharType="end"/>
            </w:r>
          </w:p>
        </w:tc>
      </w:tr>
      <w:tr w:rsidR="008B1B32" w14:paraId="2AB9E8AE" w14:textId="77777777" w:rsidTr="00714666">
        <w:tblPrEx>
          <w:shd w:val="clear" w:color="auto" w:fill="DCAA41"/>
        </w:tblPrEx>
        <w:trPr>
          <w:trHeight w:val="185"/>
        </w:trPr>
        <w:sdt>
          <w:sdtPr>
            <w:rPr>
              <w:rFonts w:ascii="Lelo Bold" w:hAnsi="Lelo Bold"/>
              <w:color w:val="FFFFFF" w:themeColor="background1"/>
            </w:rPr>
            <w:id w:val="-1133400375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07" w:type="dxa"/>
                <w:tcBorders>
                  <w:bottom w:val="dotted" w:sz="6" w:space="0" w:color="D0CECE" w:themeColor="background2" w:themeShade="E6"/>
                </w:tcBorders>
                <w:shd w:val="clear" w:color="auto" w:fill="072B4F"/>
                <w:tcMar>
                  <w:left w:w="0" w:type="dxa"/>
                  <w:right w:w="0" w:type="dxa"/>
                </w:tcMar>
                <w:vAlign w:val="center"/>
              </w:tcPr>
              <w:p w14:paraId="3BEB44D2" w14:textId="77777777" w:rsidR="008B1B32" w:rsidRPr="00FB04AB" w:rsidRDefault="008D6CD7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38" w:type="dxa"/>
            <w:tcBorders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072B4F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1158424297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4BBBF6C4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2</w:t>
                </w:r>
              </w:p>
            </w:sdtContent>
          </w:sdt>
        </w:tc>
        <w:tc>
          <w:tcPr>
            <w:tcW w:w="443" w:type="dxa"/>
            <w:gridSpan w:val="2"/>
            <w:vMerge/>
            <w:tcBorders>
              <w:left w:val="dotted" w:sz="6" w:space="0" w:color="D0CECE" w:themeColor="background2" w:themeShade="E6"/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EDEDED" w:themeFill="accent3" w:themeFillTint="33"/>
            <w:tcMar>
              <w:left w:w="0" w:type="dxa"/>
              <w:right w:w="0" w:type="dxa"/>
            </w:tcMar>
            <w:vAlign w:val="center"/>
          </w:tcPr>
          <w:p w14:paraId="04F6AC2D" w14:textId="77777777" w:rsidR="008B1B32" w:rsidRPr="00914012" w:rsidRDefault="008B1B32" w:rsidP="008B1B3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2" w:type="dxa"/>
            <w:gridSpan w:val="18"/>
            <w:vMerge/>
            <w:tcBorders>
              <w:left w:val="dotted" w:sz="6" w:space="0" w:color="D0CECE" w:themeColor="background2" w:themeShade="E6"/>
              <w:bottom w:val="dotted" w:sz="6" w:space="0" w:color="D0CECE" w:themeColor="background2" w:themeShade="E6"/>
            </w:tcBorders>
            <w:shd w:val="clear" w:color="auto" w:fill="EDEDED" w:themeFill="accent3" w:themeFillTint="33"/>
            <w:tcMar>
              <w:left w:w="0" w:type="dxa"/>
              <w:right w:w="0" w:type="dxa"/>
            </w:tcMar>
          </w:tcPr>
          <w:p w14:paraId="0637EE34" w14:textId="77777777" w:rsidR="008B1B32" w:rsidRPr="00B07A1E" w:rsidRDefault="008B1B32" w:rsidP="008B1B32">
            <w:pPr>
              <w:rPr>
                <w:sz w:val="28"/>
              </w:rPr>
            </w:pPr>
          </w:p>
        </w:tc>
      </w:tr>
      <w:tr w:rsidR="008B1B32" w14:paraId="3D0CDB1D" w14:textId="77777777" w:rsidTr="00714666">
        <w:tblPrEx>
          <w:shd w:val="clear" w:color="auto" w:fill="DCAA41"/>
        </w:tblPrEx>
        <w:trPr>
          <w:trHeight w:val="186"/>
        </w:trPr>
        <w:tc>
          <w:tcPr>
            <w:tcW w:w="207" w:type="dxa"/>
            <w:tcBorders>
              <w:top w:val="dotted" w:sz="6" w:space="0" w:color="D0CECE" w:themeColor="background2" w:themeShade="E6"/>
            </w:tcBorders>
            <w:shd w:val="clear" w:color="auto" w:fill="072B4F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1287388544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39201FFF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1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-1234007898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38" w:type="dxa"/>
                <w:tcBorders>
                  <w:top w:val="dotted" w:sz="6" w:space="0" w:color="D0CECE" w:themeColor="background2" w:themeShade="E6"/>
                  <w:right w:val="dotted" w:sz="6" w:space="0" w:color="D0CECE" w:themeColor="background2" w:themeShade="E6"/>
                </w:tcBorders>
                <w:shd w:val="clear" w:color="auto" w:fill="072B4F"/>
                <w:tcMar>
                  <w:left w:w="0" w:type="dxa"/>
                  <w:right w:w="0" w:type="dxa"/>
                </w:tcMar>
                <w:vAlign w:val="center"/>
              </w:tcPr>
              <w:p w14:paraId="207849BD" w14:textId="77777777" w:rsidR="008B1B32" w:rsidRPr="00FB04AB" w:rsidRDefault="004114DB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02" w:type="dxa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</w:tcBorders>
            <w:shd w:val="clear" w:color="auto" w:fill="072B4F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-1110666772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41B191CE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2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-1653445295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41" w:type="dxa"/>
                <w:tcBorders>
                  <w:top w:val="dotted" w:sz="6" w:space="0" w:color="D0CECE" w:themeColor="background2" w:themeShade="E6"/>
                  <w:right w:val="dotted" w:sz="6" w:space="0" w:color="D0CECE" w:themeColor="background2" w:themeShade="E6"/>
                </w:tcBorders>
                <w:shd w:val="clear" w:color="auto" w:fill="072B4F"/>
                <w:tcMar>
                  <w:left w:w="0" w:type="dxa"/>
                  <w:right w:w="0" w:type="dxa"/>
                </w:tcMar>
                <w:vAlign w:val="center"/>
              </w:tcPr>
              <w:p w14:paraId="543363E0" w14:textId="77777777" w:rsidR="008B1B32" w:rsidRPr="00FB04AB" w:rsidRDefault="004114DB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444" w:type="dxa"/>
            <w:gridSpan w:val="3"/>
            <w:vMerge w:val="restart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EDEDED" w:themeFill="accent3" w:themeFillTint="33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1E1E1E"/>
                <w14:props3d w14:extrusionH="0" w14:contourW="0" w14:prstMaterial="matte"/>
              </w:rPr>
              <w:id w:val="-1450230162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528B729F" w14:textId="77777777" w:rsidR="008B1B32" w:rsidRPr="00714666" w:rsidRDefault="008B1B32" w:rsidP="008B1B32">
                <w:pPr>
                  <w:jc w:val="center"/>
                  <w:rPr>
                    <w:rFonts w:ascii="Lelo Bold" w:hAnsi="Lelo Bold"/>
                    <w:color w:val="1E1E1E"/>
                  </w:rPr>
                </w:pPr>
                <w:r w:rsidRPr="00714666">
                  <w:rPr>
                    <w:rFonts w:ascii="Lelo Bold" w:hAnsi="Lelo Bold"/>
                    <w:color w:val="1E1E1E"/>
                    <w:sz w:val="24"/>
                    <w:szCs w:val="24"/>
                    <w14:props3d w14:extrusionH="0" w14:contourW="0" w14:prstMaterial="matte"/>
                  </w:rPr>
                  <w:t>3</w:t>
                </w:r>
              </w:p>
            </w:sdtContent>
          </w:sdt>
        </w:tc>
        <w:tc>
          <w:tcPr>
            <w:tcW w:w="7668" w:type="dxa"/>
            <w:gridSpan w:val="15"/>
            <w:vMerge w:val="restart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</w:tcBorders>
            <w:shd w:val="clear" w:color="auto" w:fill="EDEDED" w:themeFill="accent3" w:themeFillTint="33"/>
            <w:tcMar>
              <w:left w:w="0" w:type="dxa"/>
              <w:right w:w="0" w:type="dxa"/>
            </w:tcMar>
            <w:vAlign w:val="center"/>
          </w:tcPr>
          <w:p w14:paraId="4AB92D54" w14:textId="77777777" w:rsidR="008B1B32" w:rsidRPr="00714666" w:rsidRDefault="00C30357" w:rsidP="008B1B32">
            <w:pPr>
              <w:rPr>
                <w:color w:val="1E1E1E"/>
                <w:sz w:val="28"/>
              </w:rPr>
            </w:pPr>
            <w:r w:rsidRPr="00714666">
              <w:rPr>
                <w:color w:val="1E1E1E"/>
                <w:sz w:val="2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714666">
              <w:rPr>
                <w:color w:val="1E1E1E"/>
                <w:sz w:val="28"/>
              </w:rPr>
              <w:instrText xml:space="preserve"> FORMTEXT </w:instrText>
            </w:r>
            <w:r w:rsidRPr="00714666">
              <w:rPr>
                <w:color w:val="1E1E1E"/>
                <w:sz w:val="28"/>
              </w:rPr>
            </w:r>
            <w:r w:rsidRPr="00714666">
              <w:rPr>
                <w:color w:val="1E1E1E"/>
                <w:sz w:val="28"/>
              </w:rPr>
              <w:fldChar w:fldCharType="separate"/>
            </w:r>
            <w:r w:rsidRPr="00714666">
              <w:rPr>
                <w:color w:val="1E1E1E"/>
                <w:sz w:val="28"/>
              </w:rPr>
              <w:t> </w:t>
            </w:r>
            <w:r w:rsidRPr="00714666">
              <w:rPr>
                <w:color w:val="1E1E1E"/>
                <w:sz w:val="28"/>
              </w:rPr>
              <w:t> </w:t>
            </w:r>
            <w:r w:rsidRPr="00714666">
              <w:rPr>
                <w:color w:val="1E1E1E"/>
                <w:sz w:val="28"/>
              </w:rPr>
              <w:t> </w:t>
            </w:r>
            <w:r w:rsidRPr="00714666">
              <w:rPr>
                <w:color w:val="1E1E1E"/>
                <w:sz w:val="28"/>
              </w:rPr>
              <w:t> </w:t>
            </w:r>
            <w:r w:rsidRPr="00714666">
              <w:rPr>
                <w:color w:val="1E1E1E"/>
                <w:sz w:val="28"/>
              </w:rPr>
              <w:t> </w:t>
            </w:r>
            <w:r w:rsidRPr="00714666">
              <w:rPr>
                <w:color w:val="1E1E1E"/>
                <w:sz w:val="28"/>
              </w:rPr>
              <w:fldChar w:fldCharType="end"/>
            </w:r>
          </w:p>
        </w:tc>
      </w:tr>
      <w:tr w:rsidR="008B1B32" w14:paraId="0C22DDA6" w14:textId="77777777" w:rsidTr="00714666">
        <w:tblPrEx>
          <w:shd w:val="clear" w:color="auto" w:fill="DCAA41"/>
        </w:tblPrEx>
        <w:trPr>
          <w:trHeight w:val="185"/>
        </w:trPr>
        <w:sdt>
          <w:sdtPr>
            <w:rPr>
              <w:rFonts w:ascii="Lelo Bold" w:hAnsi="Lelo Bold"/>
              <w:color w:val="FFFFFF" w:themeColor="background1"/>
            </w:rPr>
            <w:id w:val="160826058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07" w:type="dxa"/>
                <w:tcBorders>
                  <w:bottom w:val="dotted" w:sz="6" w:space="0" w:color="D0CECE" w:themeColor="background2" w:themeShade="E6"/>
                </w:tcBorders>
                <w:shd w:val="clear" w:color="auto" w:fill="072B4F"/>
                <w:tcMar>
                  <w:left w:w="0" w:type="dxa"/>
                  <w:right w:w="0" w:type="dxa"/>
                </w:tcMar>
                <w:vAlign w:val="center"/>
              </w:tcPr>
              <w:p w14:paraId="313EBB15" w14:textId="77777777" w:rsidR="008B1B32" w:rsidRPr="00FB04AB" w:rsidRDefault="004114DB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38" w:type="dxa"/>
            <w:tcBorders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072B4F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-1762992569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4E9BDC69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3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596068949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02" w:type="dxa"/>
                <w:tcBorders>
                  <w:left w:val="dotted" w:sz="6" w:space="0" w:color="D0CECE" w:themeColor="background2" w:themeShade="E6"/>
                  <w:bottom w:val="dotted" w:sz="6" w:space="0" w:color="D0CECE" w:themeColor="background2" w:themeShade="E6"/>
                </w:tcBorders>
                <w:shd w:val="clear" w:color="auto" w:fill="072B4F"/>
                <w:tcMar>
                  <w:left w:w="0" w:type="dxa"/>
                  <w:right w:w="0" w:type="dxa"/>
                </w:tcMar>
                <w:vAlign w:val="center"/>
              </w:tcPr>
              <w:p w14:paraId="4C63826F" w14:textId="77777777" w:rsidR="008B1B32" w:rsidRPr="00FB04AB" w:rsidRDefault="004114DB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sdt>
          <w:sdtPr>
            <w:rPr>
              <w:rFonts w:ascii="Lelo Bold" w:hAnsi="Lelo Bold"/>
              <w:color w:val="FFFFFF" w:themeColor="background1"/>
            </w:rPr>
            <w:id w:val="1832633102"/>
            <w:lock w:val="sdtContentLocked"/>
            <w:placeholder>
              <w:docPart w:val="DefaultPlaceholder_-1854013440"/>
            </w:placeholder>
            <w15:appearance w15:val="hidden"/>
          </w:sdtPr>
          <w:sdtEndPr/>
          <w:sdtContent>
            <w:tc>
              <w:tcPr>
                <w:tcW w:w="241" w:type="dxa"/>
                <w:tcBorders>
                  <w:bottom w:val="dotted" w:sz="6" w:space="0" w:color="D0CECE" w:themeColor="background2" w:themeShade="E6"/>
                  <w:right w:val="dotted" w:sz="6" w:space="0" w:color="D0CECE" w:themeColor="background2" w:themeShade="E6"/>
                </w:tcBorders>
                <w:shd w:val="clear" w:color="auto" w:fill="072B4F"/>
                <w:tcMar>
                  <w:left w:w="0" w:type="dxa"/>
                  <w:right w:w="0" w:type="dxa"/>
                </w:tcMar>
                <w:vAlign w:val="center"/>
              </w:tcPr>
              <w:p w14:paraId="208FB172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3</w:t>
                </w:r>
              </w:p>
            </w:tc>
          </w:sdtContent>
        </w:sdt>
        <w:tc>
          <w:tcPr>
            <w:tcW w:w="444" w:type="dxa"/>
            <w:gridSpan w:val="3"/>
            <w:vMerge/>
            <w:tcBorders>
              <w:left w:val="dotted" w:sz="6" w:space="0" w:color="D0CECE" w:themeColor="background2" w:themeShade="E6"/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EDEDED" w:themeFill="accent3" w:themeFillTint="33"/>
            <w:tcMar>
              <w:left w:w="0" w:type="dxa"/>
              <w:right w:w="0" w:type="dxa"/>
            </w:tcMar>
            <w:vAlign w:val="center"/>
          </w:tcPr>
          <w:p w14:paraId="43972314" w14:textId="77777777" w:rsidR="008B1B32" w:rsidRPr="00914012" w:rsidRDefault="008B1B32" w:rsidP="008B1B3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668" w:type="dxa"/>
            <w:gridSpan w:val="15"/>
            <w:vMerge/>
            <w:tcBorders>
              <w:left w:val="dotted" w:sz="6" w:space="0" w:color="D0CECE" w:themeColor="background2" w:themeShade="E6"/>
              <w:bottom w:val="dotted" w:sz="6" w:space="0" w:color="D0CECE" w:themeColor="background2" w:themeShade="E6"/>
            </w:tcBorders>
            <w:shd w:val="clear" w:color="auto" w:fill="EDEDED" w:themeFill="accent3" w:themeFillTint="33"/>
            <w:tcMar>
              <w:left w:w="0" w:type="dxa"/>
              <w:right w:w="0" w:type="dxa"/>
            </w:tcMar>
            <w:vAlign w:val="center"/>
          </w:tcPr>
          <w:p w14:paraId="182986BE" w14:textId="77777777" w:rsidR="008B1B32" w:rsidRPr="00B07A1E" w:rsidRDefault="008B1B32" w:rsidP="008B1B32">
            <w:pPr>
              <w:rPr>
                <w:sz w:val="28"/>
              </w:rPr>
            </w:pPr>
          </w:p>
        </w:tc>
      </w:tr>
      <w:tr w:rsidR="008B1B32" w14:paraId="790F6882" w14:textId="77777777" w:rsidTr="00714666">
        <w:tblPrEx>
          <w:shd w:val="clear" w:color="auto" w:fill="DCAA41"/>
        </w:tblPrEx>
        <w:trPr>
          <w:trHeight w:val="185"/>
        </w:trPr>
        <w:tc>
          <w:tcPr>
            <w:tcW w:w="207" w:type="dxa"/>
            <w:tcBorders>
              <w:top w:val="dotted" w:sz="6" w:space="0" w:color="D0CECE" w:themeColor="background2" w:themeShade="E6"/>
            </w:tcBorders>
            <w:shd w:val="clear" w:color="auto" w:fill="072B4F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1448820756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309DECBE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1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2022505569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38" w:type="dxa"/>
                <w:tcBorders>
                  <w:top w:val="dotted" w:sz="6" w:space="0" w:color="D0CECE" w:themeColor="background2" w:themeShade="E6"/>
                  <w:right w:val="dotted" w:sz="6" w:space="0" w:color="D0CECE" w:themeColor="background2" w:themeShade="E6"/>
                </w:tcBorders>
                <w:shd w:val="clear" w:color="auto" w:fill="072B4F"/>
                <w:tcMar>
                  <w:left w:w="0" w:type="dxa"/>
                  <w:right w:w="0" w:type="dxa"/>
                </w:tcMar>
                <w:vAlign w:val="center"/>
              </w:tcPr>
              <w:p w14:paraId="358FFAC8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02" w:type="dxa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</w:tcBorders>
            <w:shd w:val="clear" w:color="auto" w:fill="072B4F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-1407604690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6F94A89D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2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-1858734210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41" w:type="dxa"/>
                <w:tcBorders>
                  <w:top w:val="dotted" w:sz="6" w:space="0" w:color="D0CECE" w:themeColor="background2" w:themeShade="E6"/>
                  <w:right w:val="dotted" w:sz="6" w:space="0" w:color="D0CECE" w:themeColor="background2" w:themeShade="E6"/>
                </w:tcBorders>
                <w:shd w:val="clear" w:color="auto" w:fill="072B4F"/>
                <w:tcMar>
                  <w:left w:w="0" w:type="dxa"/>
                  <w:right w:w="0" w:type="dxa"/>
                </w:tcMar>
                <w:vAlign w:val="center"/>
              </w:tcPr>
              <w:p w14:paraId="351586B2" w14:textId="5CC45685" w:rsidR="008B1B32" w:rsidRPr="00FB04AB" w:rsidRDefault="00714666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gridSpan w:val="2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</w:tcBorders>
            <w:shd w:val="clear" w:color="auto" w:fill="072B4F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  <w14:props3d w14:extrusionH="0" w14:contourW="0" w14:prstMaterial="matte"/>
              </w:rPr>
              <w:id w:val="480503843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15DD37A7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  <w:t>3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1873410244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tcBorders>
                  <w:top w:val="dotted" w:sz="6" w:space="0" w:color="D0CECE" w:themeColor="background2" w:themeShade="E6"/>
                  <w:right w:val="dotted" w:sz="6" w:space="0" w:color="D0CECE" w:themeColor="background2" w:themeShade="E6"/>
                </w:tcBorders>
                <w:shd w:val="clear" w:color="auto" w:fill="072B4F"/>
                <w:tcMar>
                  <w:left w:w="0" w:type="dxa"/>
                  <w:right w:w="0" w:type="dxa"/>
                </w:tcMar>
                <w:vAlign w:val="center"/>
              </w:tcPr>
              <w:p w14:paraId="62ACC51A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444" w:type="dxa"/>
            <w:gridSpan w:val="2"/>
            <w:vMerge w:val="restart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EDEDED" w:themeFill="accent3" w:themeFillTint="33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1E1E1E"/>
                <w14:props3d w14:extrusionH="0" w14:contourW="0" w14:prstMaterial="matte"/>
              </w:rPr>
              <w:id w:val="1326315332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19126292" w14:textId="77777777" w:rsidR="008B1B32" w:rsidRPr="00714666" w:rsidRDefault="008B1B32" w:rsidP="008B1B32">
                <w:pPr>
                  <w:jc w:val="center"/>
                  <w:rPr>
                    <w:rFonts w:ascii="Lelo Bold" w:hAnsi="Lelo Bold"/>
                    <w:color w:val="1E1E1E"/>
                  </w:rPr>
                </w:pPr>
                <w:r w:rsidRPr="00714666">
                  <w:rPr>
                    <w:rFonts w:ascii="Lelo Bold" w:hAnsi="Lelo Bold"/>
                    <w:color w:val="1E1E1E"/>
                    <w:sz w:val="24"/>
                    <w:szCs w:val="24"/>
                    <w14:props3d w14:extrusionH="0" w14:contourW="0" w14:prstMaterial="matte"/>
                  </w:rPr>
                  <w:t>4</w:t>
                </w:r>
              </w:p>
            </w:sdtContent>
          </w:sdt>
        </w:tc>
        <w:tc>
          <w:tcPr>
            <w:tcW w:w="7224" w:type="dxa"/>
            <w:gridSpan w:val="13"/>
            <w:vMerge w:val="restart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</w:tcBorders>
            <w:shd w:val="clear" w:color="auto" w:fill="EDEDED" w:themeFill="accent3" w:themeFillTint="33"/>
            <w:tcMar>
              <w:left w:w="0" w:type="dxa"/>
              <w:right w:w="0" w:type="dxa"/>
            </w:tcMar>
            <w:vAlign w:val="center"/>
          </w:tcPr>
          <w:p w14:paraId="715C32A2" w14:textId="77777777" w:rsidR="008B1B32" w:rsidRPr="00714666" w:rsidRDefault="00C30357" w:rsidP="008B1B32">
            <w:pPr>
              <w:rPr>
                <w:color w:val="1E1E1E"/>
                <w:sz w:val="28"/>
              </w:rPr>
            </w:pPr>
            <w:r w:rsidRPr="00714666">
              <w:rPr>
                <w:color w:val="1E1E1E"/>
                <w:sz w:val="2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714666">
              <w:rPr>
                <w:color w:val="1E1E1E"/>
                <w:sz w:val="28"/>
              </w:rPr>
              <w:instrText xml:space="preserve"> FORMTEXT </w:instrText>
            </w:r>
            <w:r w:rsidRPr="00714666">
              <w:rPr>
                <w:color w:val="1E1E1E"/>
                <w:sz w:val="28"/>
              </w:rPr>
            </w:r>
            <w:r w:rsidRPr="00714666">
              <w:rPr>
                <w:color w:val="1E1E1E"/>
                <w:sz w:val="28"/>
              </w:rPr>
              <w:fldChar w:fldCharType="separate"/>
            </w:r>
            <w:r w:rsidRPr="00714666">
              <w:rPr>
                <w:color w:val="1E1E1E"/>
                <w:sz w:val="28"/>
              </w:rPr>
              <w:t> </w:t>
            </w:r>
            <w:r w:rsidRPr="00714666">
              <w:rPr>
                <w:color w:val="1E1E1E"/>
                <w:sz w:val="28"/>
              </w:rPr>
              <w:t> </w:t>
            </w:r>
            <w:r w:rsidRPr="00714666">
              <w:rPr>
                <w:color w:val="1E1E1E"/>
                <w:sz w:val="28"/>
              </w:rPr>
              <w:t> </w:t>
            </w:r>
            <w:r w:rsidRPr="00714666">
              <w:rPr>
                <w:color w:val="1E1E1E"/>
                <w:sz w:val="28"/>
              </w:rPr>
              <w:t> </w:t>
            </w:r>
            <w:r w:rsidRPr="00714666">
              <w:rPr>
                <w:color w:val="1E1E1E"/>
                <w:sz w:val="28"/>
              </w:rPr>
              <w:t> </w:t>
            </w:r>
            <w:r w:rsidRPr="00714666">
              <w:rPr>
                <w:color w:val="1E1E1E"/>
                <w:sz w:val="28"/>
              </w:rPr>
              <w:fldChar w:fldCharType="end"/>
            </w:r>
          </w:p>
        </w:tc>
      </w:tr>
      <w:tr w:rsidR="008B1B32" w14:paraId="13B7A6CD" w14:textId="77777777" w:rsidTr="00714666">
        <w:tblPrEx>
          <w:shd w:val="clear" w:color="auto" w:fill="DCAA41"/>
        </w:tblPrEx>
        <w:trPr>
          <w:trHeight w:val="186"/>
        </w:trPr>
        <w:sdt>
          <w:sdtPr>
            <w:rPr>
              <w:rFonts w:ascii="Lelo Bold" w:hAnsi="Lelo Bold"/>
              <w:color w:val="FFFFFF" w:themeColor="background1"/>
            </w:rPr>
            <w:id w:val="2013877493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07" w:type="dxa"/>
                <w:tcBorders>
                  <w:bottom w:val="dotted" w:sz="6" w:space="0" w:color="D0CECE" w:themeColor="background2" w:themeShade="E6"/>
                </w:tcBorders>
                <w:shd w:val="clear" w:color="auto" w:fill="072B4F"/>
                <w:tcMar>
                  <w:left w:w="0" w:type="dxa"/>
                  <w:right w:w="0" w:type="dxa"/>
                </w:tcMar>
                <w:vAlign w:val="center"/>
              </w:tcPr>
              <w:p w14:paraId="5F294693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38" w:type="dxa"/>
            <w:tcBorders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072B4F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-1755353104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4D855F47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4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-317571326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02" w:type="dxa"/>
                <w:tcBorders>
                  <w:left w:val="dotted" w:sz="6" w:space="0" w:color="D0CECE" w:themeColor="background2" w:themeShade="E6"/>
                  <w:bottom w:val="dotted" w:sz="6" w:space="0" w:color="D0CECE" w:themeColor="background2" w:themeShade="E6"/>
                </w:tcBorders>
                <w:shd w:val="clear" w:color="auto" w:fill="072B4F"/>
                <w:tcMar>
                  <w:left w:w="0" w:type="dxa"/>
                  <w:right w:w="0" w:type="dxa"/>
                </w:tcMar>
                <w:vAlign w:val="center"/>
              </w:tcPr>
              <w:p w14:paraId="10A4F386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sdt>
          <w:sdtPr>
            <w:rPr>
              <w:rFonts w:ascii="Lelo Bold" w:hAnsi="Lelo Bold"/>
              <w:color w:val="FFFFFF" w:themeColor="background1"/>
            </w:rPr>
            <w:id w:val="1526201243"/>
            <w:lock w:val="sdtContentLocked"/>
            <w:placeholder>
              <w:docPart w:val="DefaultPlaceholder_-1854013440"/>
            </w:placeholder>
            <w15:appearance w15:val="hidden"/>
          </w:sdtPr>
          <w:sdtEndPr/>
          <w:sdtContent>
            <w:tc>
              <w:tcPr>
                <w:tcW w:w="241" w:type="dxa"/>
                <w:tcBorders>
                  <w:bottom w:val="dotted" w:sz="6" w:space="0" w:color="D0CECE" w:themeColor="background2" w:themeShade="E6"/>
                  <w:right w:val="dotted" w:sz="6" w:space="0" w:color="D0CECE" w:themeColor="background2" w:themeShade="E6"/>
                </w:tcBorders>
                <w:shd w:val="clear" w:color="auto" w:fill="072B4F"/>
                <w:tcMar>
                  <w:left w:w="0" w:type="dxa"/>
                  <w:right w:w="0" w:type="dxa"/>
                </w:tcMar>
                <w:vAlign w:val="center"/>
              </w:tcPr>
              <w:p w14:paraId="231F0F28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4</w:t>
                </w:r>
              </w:p>
            </w:tc>
          </w:sdtContent>
        </w:sdt>
        <w:sdt>
          <w:sdtPr>
            <w:rPr>
              <w:rFonts w:ascii="Lelo Bold" w:hAnsi="Lelo Bold"/>
              <w:color w:val="FFFFFF" w:themeColor="background1"/>
            </w:rPr>
            <w:id w:val="-342621696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gridSpan w:val="2"/>
                <w:tcBorders>
                  <w:left w:val="dotted" w:sz="6" w:space="0" w:color="D0CECE" w:themeColor="background2" w:themeShade="E6"/>
                  <w:bottom w:val="dotted" w:sz="6" w:space="0" w:color="D0CECE" w:themeColor="background2" w:themeShade="E6"/>
                </w:tcBorders>
                <w:shd w:val="clear" w:color="auto" w:fill="072B4F"/>
                <w:tcMar>
                  <w:left w:w="0" w:type="dxa"/>
                  <w:right w:w="0" w:type="dxa"/>
                </w:tcMar>
                <w:vAlign w:val="center"/>
              </w:tcPr>
              <w:p w14:paraId="79954333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tcBorders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072B4F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  <w14:props3d w14:extrusionH="0" w14:contourW="0" w14:prstMaterial="matte"/>
              </w:rPr>
              <w:id w:val="34166842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6E3FFB47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  <w:t>4</w:t>
                </w:r>
              </w:p>
            </w:sdtContent>
          </w:sdt>
        </w:tc>
        <w:tc>
          <w:tcPr>
            <w:tcW w:w="444" w:type="dxa"/>
            <w:gridSpan w:val="2"/>
            <w:vMerge/>
            <w:tcBorders>
              <w:left w:val="dotted" w:sz="6" w:space="0" w:color="D0CECE" w:themeColor="background2" w:themeShade="E6"/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EDEDED" w:themeFill="accent3" w:themeFillTint="33"/>
            <w:tcMar>
              <w:left w:w="0" w:type="dxa"/>
              <w:right w:w="0" w:type="dxa"/>
            </w:tcMar>
            <w:vAlign w:val="center"/>
          </w:tcPr>
          <w:p w14:paraId="2797C775" w14:textId="77777777" w:rsidR="008B1B32" w:rsidRPr="00914012" w:rsidRDefault="008B1B32" w:rsidP="008B1B3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224" w:type="dxa"/>
            <w:gridSpan w:val="13"/>
            <w:vMerge/>
            <w:tcBorders>
              <w:left w:val="dotted" w:sz="6" w:space="0" w:color="D0CECE" w:themeColor="background2" w:themeShade="E6"/>
              <w:bottom w:val="dotted" w:sz="6" w:space="0" w:color="D0CECE" w:themeColor="background2" w:themeShade="E6"/>
            </w:tcBorders>
            <w:shd w:val="clear" w:color="auto" w:fill="EDEDED" w:themeFill="accent3" w:themeFillTint="33"/>
            <w:tcMar>
              <w:left w:w="0" w:type="dxa"/>
              <w:right w:w="0" w:type="dxa"/>
            </w:tcMar>
            <w:vAlign w:val="center"/>
          </w:tcPr>
          <w:p w14:paraId="04CBA64E" w14:textId="77777777" w:rsidR="008B1B32" w:rsidRPr="00B07A1E" w:rsidRDefault="008B1B32" w:rsidP="008B1B32">
            <w:pPr>
              <w:rPr>
                <w:sz w:val="28"/>
              </w:rPr>
            </w:pPr>
          </w:p>
        </w:tc>
      </w:tr>
      <w:tr w:rsidR="008B1B32" w14:paraId="77E8C7AE" w14:textId="77777777" w:rsidTr="00714666">
        <w:tblPrEx>
          <w:shd w:val="clear" w:color="auto" w:fill="DCAA41"/>
        </w:tblPrEx>
        <w:trPr>
          <w:trHeight w:val="185"/>
        </w:trPr>
        <w:tc>
          <w:tcPr>
            <w:tcW w:w="207" w:type="dxa"/>
            <w:tcBorders>
              <w:top w:val="dotted" w:sz="6" w:space="0" w:color="D0CECE" w:themeColor="background2" w:themeShade="E6"/>
            </w:tcBorders>
            <w:shd w:val="clear" w:color="auto" w:fill="072B4F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-279882653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0786BD40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1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-222605532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38" w:type="dxa"/>
                <w:tcBorders>
                  <w:top w:val="dotted" w:sz="6" w:space="0" w:color="D0CECE" w:themeColor="background2" w:themeShade="E6"/>
                  <w:right w:val="dotted" w:sz="6" w:space="0" w:color="D0CECE" w:themeColor="background2" w:themeShade="E6"/>
                </w:tcBorders>
                <w:shd w:val="clear" w:color="auto" w:fill="072B4F"/>
                <w:tcMar>
                  <w:left w:w="0" w:type="dxa"/>
                  <w:right w:w="0" w:type="dxa"/>
                </w:tcMar>
                <w:vAlign w:val="center"/>
              </w:tcPr>
              <w:p w14:paraId="5716EB42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02" w:type="dxa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</w:tcBorders>
            <w:shd w:val="clear" w:color="auto" w:fill="072B4F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231198265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254C26DC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2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2136294459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41" w:type="dxa"/>
                <w:tcBorders>
                  <w:top w:val="dotted" w:sz="6" w:space="0" w:color="D0CECE" w:themeColor="background2" w:themeShade="E6"/>
                  <w:right w:val="dotted" w:sz="6" w:space="0" w:color="D0CECE" w:themeColor="background2" w:themeShade="E6"/>
                </w:tcBorders>
                <w:shd w:val="clear" w:color="auto" w:fill="072B4F"/>
                <w:tcMar>
                  <w:left w:w="0" w:type="dxa"/>
                  <w:right w:w="0" w:type="dxa"/>
                </w:tcMar>
                <w:vAlign w:val="center"/>
              </w:tcPr>
              <w:p w14:paraId="757B7E44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gridSpan w:val="2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</w:tcBorders>
            <w:shd w:val="clear" w:color="auto" w:fill="072B4F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  <w14:props3d w14:extrusionH="0" w14:contourW="0" w14:prstMaterial="matte"/>
              </w:rPr>
              <w:id w:val="-1842695647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1DA7E753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  <w:t>3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-761070210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tcBorders>
                  <w:top w:val="dotted" w:sz="6" w:space="0" w:color="D0CECE" w:themeColor="background2" w:themeShade="E6"/>
                  <w:right w:val="dotted" w:sz="6" w:space="0" w:color="D0CECE" w:themeColor="background2" w:themeShade="E6"/>
                </w:tcBorders>
                <w:shd w:val="clear" w:color="auto" w:fill="072B4F"/>
                <w:tcMar>
                  <w:left w:w="0" w:type="dxa"/>
                  <w:right w:w="0" w:type="dxa"/>
                </w:tcMar>
                <w:vAlign w:val="center"/>
              </w:tcPr>
              <w:p w14:paraId="4D620EED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</w:tcBorders>
            <w:shd w:val="clear" w:color="auto" w:fill="072B4F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-1483461050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45E387A5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4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716471033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tcBorders>
                  <w:top w:val="dotted" w:sz="6" w:space="0" w:color="D0CECE" w:themeColor="background2" w:themeShade="E6"/>
                  <w:right w:val="dotted" w:sz="6" w:space="0" w:color="D0CECE" w:themeColor="background2" w:themeShade="E6"/>
                </w:tcBorders>
                <w:shd w:val="clear" w:color="auto" w:fill="072B4F"/>
                <w:tcMar>
                  <w:left w:w="0" w:type="dxa"/>
                  <w:right w:w="0" w:type="dxa"/>
                </w:tcMar>
                <w:vAlign w:val="center"/>
              </w:tcPr>
              <w:p w14:paraId="44D78DD9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444" w:type="dxa"/>
            <w:gridSpan w:val="2"/>
            <w:vMerge w:val="restart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EDEDED" w:themeFill="accent3" w:themeFillTint="33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1E1E1E"/>
                <w14:props3d w14:extrusionH="0" w14:contourW="0" w14:prstMaterial="matte"/>
              </w:rPr>
              <w:id w:val="1216244418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1C698D8F" w14:textId="77777777" w:rsidR="008B1B32" w:rsidRPr="00714666" w:rsidRDefault="008B1B32" w:rsidP="008B1B32">
                <w:pPr>
                  <w:jc w:val="center"/>
                  <w:rPr>
                    <w:rFonts w:ascii="Lelo Bold" w:hAnsi="Lelo Bold"/>
                    <w:color w:val="1E1E1E"/>
                  </w:rPr>
                </w:pPr>
                <w:r w:rsidRPr="00714666">
                  <w:rPr>
                    <w:rFonts w:ascii="Lelo Bold" w:hAnsi="Lelo Bold"/>
                    <w:color w:val="1E1E1E"/>
                    <w:sz w:val="24"/>
                    <w:szCs w:val="24"/>
                    <w14:props3d w14:extrusionH="0" w14:contourW="0" w14:prstMaterial="matte"/>
                  </w:rPr>
                  <w:t>5</w:t>
                </w:r>
              </w:p>
            </w:sdtContent>
          </w:sdt>
        </w:tc>
        <w:tc>
          <w:tcPr>
            <w:tcW w:w="6780" w:type="dxa"/>
            <w:gridSpan w:val="11"/>
            <w:vMerge w:val="restart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EDEDED" w:themeFill="accent3" w:themeFillTint="33"/>
            <w:tcMar>
              <w:left w:w="0" w:type="dxa"/>
              <w:right w:w="0" w:type="dxa"/>
            </w:tcMar>
            <w:vAlign w:val="center"/>
          </w:tcPr>
          <w:p w14:paraId="1868649E" w14:textId="77777777" w:rsidR="008B1B32" w:rsidRPr="00714666" w:rsidRDefault="00C30357" w:rsidP="008B1B32">
            <w:pPr>
              <w:rPr>
                <w:color w:val="1E1E1E"/>
                <w:sz w:val="28"/>
              </w:rPr>
            </w:pPr>
            <w:r w:rsidRPr="00714666">
              <w:rPr>
                <w:color w:val="1E1E1E"/>
                <w:sz w:val="2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714666">
              <w:rPr>
                <w:color w:val="1E1E1E"/>
                <w:sz w:val="28"/>
              </w:rPr>
              <w:instrText xml:space="preserve"> FORMTEXT </w:instrText>
            </w:r>
            <w:r w:rsidRPr="00714666">
              <w:rPr>
                <w:color w:val="1E1E1E"/>
                <w:sz w:val="28"/>
              </w:rPr>
            </w:r>
            <w:r w:rsidRPr="00714666">
              <w:rPr>
                <w:color w:val="1E1E1E"/>
                <w:sz w:val="28"/>
              </w:rPr>
              <w:fldChar w:fldCharType="separate"/>
            </w:r>
            <w:r w:rsidRPr="00714666">
              <w:rPr>
                <w:color w:val="1E1E1E"/>
                <w:sz w:val="28"/>
              </w:rPr>
              <w:t> </w:t>
            </w:r>
            <w:r w:rsidRPr="00714666">
              <w:rPr>
                <w:color w:val="1E1E1E"/>
                <w:sz w:val="28"/>
              </w:rPr>
              <w:t> </w:t>
            </w:r>
            <w:r w:rsidRPr="00714666">
              <w:rPr>
                <w:color w:val="1E1E1E"/>
                <w:sz w:val="28"/>
              </w:rPr>
              <w:t> </w:t>
            </w:r>
            <w:r w:rsidRPr="00714666">
              <w:rPr>
                <w:color w:val="1E1E1E"/>
                <w:sz w:val="28"/>
              </w:rPr>
              <w:t> </w:t>
            </w:r>
            <w:r w:rsidRPr="00714666">
              <w:rPr>
                <w:color w:val="1E1E1E"/>
                <w:sz w:val="28"/>
              </w:rPr>
              <w:t> </w:t>
            </w:r>
            <w:r w:rsidRPr="00714666">
              <w:rPr>
                <w:color w:val="1E1E1E"/>
                <w:sz w:val="28"/>
              </w:rPr>
              <w:fldChar w:fldCharType="end"/>
            </w:r>
          </w:p>
        </w:tc>
      </w:tr>
      <w:tr w:rsidR="008B1B32" w14:paraId="4314DED6" w14:textId="77777777" w:rsidTr="00714666">
        <w:tblPrEx>
          <w:shd w:val="clear" w:color="auto" w:fill="DCAA41"/>
        </w:tblPrEx>
        <w:trPr>
          <w:trHeight w:val="186"/>
        </w:trPr>
        <w:sdt>
          <w:sdtPr>
            <w:rPr>
              <w:rFonts w:ascii="Lelo Bold" w:hAnsi="Lelo Bold"/>
              <w:color w:val="FFFFFF" w:themeColor="background1"/>
            </w:rPr>
            <w:id w:val="201905430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07" w:type="dxa"/>
                <w:tcBorders>
                  <w:bottom w:val="dotted" w:sz="6" w:space="0" w:color="D0CECE" w:themeColor="background2" w:themeShade="E6"/>
                </w:tcBorders>
                <w:shd w:val="clear" w:color="auto" w:fill="072B4F"/>
                <w:tcMar>
                  <w:left w:w="0" w:type="dxa"/>
                  <w:right w:w="0" w:type="dxa"/>
                </w:tcMar>
                <w:vAlign w:val="center"/>
              </w:tcPr>
              <w:p w14:paraId="38414696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38" w:type="dxa"/>
            <w:tcBorders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072B4F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-1405831256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3B3DC361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5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681168455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02" w:type="dxa"/>
                <w:tcBorders>
                  <w:left w:val="dotted" w:sz="6" w:space="0" w:color="D0CECE" w:themeColor="background2" w:themeShade="E6"/>
                  <w:bottom w:val="dotted" w:sz="6" w:space="0" w:color="D0CECE" w:themeColor="background2" w:themeShade="E6"/>
                </w:tcBorders>
                <w:shd w:val="clear" w:color="auto" w:fill="072B4F"/>
                <w:tcMar>
                  <w:left w:w="0" w:type="dxa"/>
                  <w:right w:w="0" w:type="dxa"/>
                </w:tcMar>
                <w:vAlign w:val="center"/>
              </w:tcPr>
              <w:p w14:paraId="4B7D46BD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41" w:type="dxa"/>
            <w:tcBorders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072B4F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-1003118838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200FAD15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5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-517239118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gridSpan w:val="2"/>
                <w:tcBorders>
                  <w:left w:val="dotted" w:sz="6" w:space="0" w:color="D0CECE" w:themeColor="background2" w:themeShade="E6"/>
                  <w:bottom w:val="dotted" w:sz="6" w:space="0" w:color="D0CECE" w:themeColor="background2" w:themeShade="E6"/>
                </w:tcBorders>
                <w:shd w:val="clear" w:color="auto" w:fill="072B4F"/>
                <w:tcMar>
                  <w:left w:w="0" w:type="dxa"/>
                  <w:right w:w="0" w:type="dxa"/>
                </w:tcMar>
                <w:vAlign w:val="center"/>
              </w:tcPr>
              <w:p w14:paraId="146FD21A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tcBorders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072B4F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  <w14:props3d w14:extrusionH="0" w14:contourW="0" w14:prstMaterial="matte"/>
              </w:rPr>
              <w:id w:val="-286358626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20DBF043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  <w:t>5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-1379239002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tcBorders>
                  <w:left w:val="dotted" w:sz="6" w:space="0" w:color="D0CECE" w:themeColor="background2" w:themeShade="E6"/>
                  <w:bottom w:val="dotted" w:sz="6" w:space="0" w:color="D0CECE" w:themeColor="background2" w:themeShade="E6"/>
                </w:tcBorders>
                <w:shd w:val="clear" w:color="auto" w:fill="072B4F"/>
                <w:tcMar>
                  <w:left w:w="0" w:type="dxa"/>
                  <w:right w:w="0" w:type="dxa"/>
                </w:tcMar>
                <w:vAlign w:val="center"/>
              </w:tcPr>
              <w:p w14:paraId="309CF263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tcBorders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072B4F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-1992397371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100B94B6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5</w:t>
                </w:r>
              </w:p>
            </w:sdtContent>
          </w:sdt>
        </w:tc>
        <w:tc>
          <w:tcPr>
            <w:tcW w:w="444" w:type="dxa"/>
            <w:gridSpan w:val="2"/>
            <w:vMerge/>
            <w:tcBorders>
              <w:left w:val="dotted" w:sz="6" w:space="0" w:color="D0CECE" w:themeColor="background2" w:themeShade="E6"/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EDEDED" w:themeFill="accent3" w:themeFillTint="33"/>
            <w:tcMar>
              <w:left w:w="0" w:type="dxa"/>
              <w:right w:w="0" w:type="dxa"/>
            </w:tcMar>
            <w:vAlign w:val="center"/>
          </w:tcPr>
          <w:p w14:paraId="2754CE4E" w14:textId="77777777" w:rsidR="008B1B32" w:rsidRPr="00914012" w:rsidRDefault="008B1B32" w:rsidP="008B1B3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780" w:type="dxa"/>
            <w:gridSpan w:val="11"/>
            <w:vMerge/>
            <w:tcBorders>
              <w:left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EDEDED" w:themeFill="accent3" w:themeFillTint="33"/>
            <w:tcMar>
              <w:left w:w="0" w:type="dxa"/>
              <w:right w:w="0" w:type="dxa"/>
            </w:tcMar>
            <w:vAlign w:val="center"/>
          </w:tcPr>
          <w:p w14:paraId="7B7B450C" w14:textId="77777777" w:rsidR="008B1B32" w:rsidRPr="00B07A1E" w:rsidRDefault="008B1B32" w:rsidP="008B1B32">
            <w:pPr>
              <w:rPr>
                <w:sz w:val="28"/>
              </w:rPr>
            </w:pPr>
          </w:p>
        </w:tc>
      </w:tr>
      <w:tr w:rsidR="001436D1" w14:paraId="53B11C43" w14:textId="77777777" w:rsidTr="00714666">
        <w:tblPrEx>
          <w:shd w:val="clear" w:color="auto" w:fill="DCAA41"/>
        </w:tblPrEx>
        <w:trPr>
          <w:trHeight w:val="185"/>
        </w:trPr>
        <w:tc>
          <w:tcPr>
            <w:tcW w:w="207" w:type="dxa"/>
            <w:tcBorders>
              <w:top w:val="dotted" w:sz="6" w:space="0" w:color="D0CECE" w:themeColor="background2" w:themeShade="E6"/>
            </w:tcBorders>
            <w:shd w:val="clear" w:color="auto" w:fill="072B4F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-2044586198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12B58CCA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1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-466126737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38" w:type="dxa"/>
                <w:tcBorders>
                  <w:top w:val="dotted" w:sz="6" w:space="0" w:color="D0CECE" w:themeColor="background2" w:themeShade="E6"/>
                  <w:right w:val="dotted" w:sz="6" w:space="0" w:color="D0CECE" w:themeColor="background2" w:themeShade="E6"/>
                </w:tcBorders>
                <w:shd w:val="clear" w:color="auto" w:fill="072B4F"/>
                <w:tcMar>
                  <w:left w:w="0" w:type="dxa"/>
                  <w:right w:w="0" w:type="dxa"/>
                </w:tcMar>
                <w:vAlign w:val="center"/>
              </w:tcPr>
              <w:p w14:paraId="59E6DB14" w14:textId="131CDE61" w:rsidR="008B1B32" w:rsidRPr="00FB04AB" w:rsidRDefault="00086B7C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02" w:type="dxa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</w:tcBorders>
            <w:shd w:val="clear" w:color="auto" w:fill="072B4F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-1530711857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086F62DD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2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-2006421902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41" w:type="dxa"/>
                <w:tcBorders>
                  <w:top w:val="dotted" w:sz="6" w:space="0" w:color="D0CECE" w:themeColor="background2" w:themeShade="E6"/>
                  <w:right w:val="dotted" w:sz="6" w:space="0" w:color="D0CECE" w:themeColor="background2" w:themeShade="E6"/>
                </w:tcBorders>
                <w:shd w:val="clear" w:color="auto" w:fill="072B4F"/>
                <w:tcMar>
                  <w:left w:w="0" w:type="dxa"/>
                  <w:right w:w="0" w:type="dxa"/>
                </w:tcMar>
                <w:vAlign w:val="center"/>
              </w:tcPr>
              <w:p w14:paraId="34306E89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gridSpan w:val="2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</w:tcBorders>
            <w:shd w:val="clear" w:color="auto" w:fill="072B4F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  <w14:props3d w14:extrusionH="0" w14:contourW="0" w14:prstMaterial="matte"/>
              </w:rPr>
              <w:id w:val="148647545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410D44BA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  <w:t>3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1553277392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tcBorders>
                  <w:top w:val="dotted" w:sz="6" w:space="0" w:color="D0CECE" w:themeColor="background2" w:themeShade="E6"/>
                  <w:right w:val="dotted" w:sz="6" w:space="0" w:color="D0CECE" w:themeColor="background2" w:themeShade="E6"/>
                </w:tcBorders>
                <w:shd w:val="clear" w:color="auto" w:fill="072B4F"/>
                <w:tcMar>
                  <w:left w:w="0" w:type="dxa"/>
                  <w:right w:w="0" w:type="dxa"/>
                </w:tcMar>
                <w:vAlign w:val="center"/>
              </w:tcPr>
              <w:p w14:paraId="35126DEF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</w:tcBorders>
            <w:shd w:val="clear" w:color="auto" w:fill="072B4F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1101064250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1F1045EA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4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1809201212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tcBorders>
                  <w:top w:val="dotted" w:sz="6" w:space="0" w:color="D0CECE" w:themeColor="background2" w:themeShade="E6"/>
                  <w:right w:val="dotted" w:sz="6" w:space="0" w:color="D0CECE" w:themeColor="background2" w:themeShade="E6"/>
                </w:tcBorders>
                <w:shd w:val="clear" w:color="auto" w:fill="072B4F"/>
                <w:tcMar>
                  <w:left w:w="0" w:type="dxa"/>
                  <w:right w:w="0" w:type="dxa"/>
                </w:tcMar>
                <w:vAlign w:val="center"/>
              </w:tcPr>
              <w:p w14:paraId="4E56DE8D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</w:tcBorders>
            <w:shd w:val="clear" w:color="auto" w:fill="072B4F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  <w14:props3d w14:extrusionH="0" w14:contourW="0" w14:prstMaterial="matte"/>
              </w:rPr>
              <w:id w:val="-149208005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75A49811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  <w:t>5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-1698700944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tcBorders>
                  <w:top w:val="dotted" w:sz="6" w:space="0" w:color="D0CECE" w:themeColor="background2" w:themeShade="E6"/>
                  <w:right w:val="dotted" w:sz="6" w:space="0" w:color="D0CECE" w:themeColor="background2" w:themeShade="E6"/>
                </w:tcBorders>
                <w:shd w:val="clear" w:color="auto" w:fill="072B4F"/>
                <w:tcMar>
                  <w:left w:w="0" w:type="dxa"/>
                  <w:right w:w="0" w:type="dxa"/>
                </w:tcMar>
                <w:vAlign w:val="center"/>
              </w:tcPr>
              <w:p w14:paraId="466AC401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444" w:type="dxa"/>
            <w:gridSpan w:val="2"/>
            <w:vMerge w:val="restart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EDEDED" w:themeFill="accent3" w:themeFillTint="33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1E1E1E"/>
              </w:rPr>
              <w:id w:val="-227457284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08EE2FB6" w14:textId="77777777" w:rsidR="008B1B32" w:rsidRPr="00714666" w:rsidRDefault="008B1B32" w:rsidP="008B1B32">
                <w:pPr>
                  <w:jc w:val="center"/>
                  <w:rPr>
                    <w:rFonts w:ascii="Lelo Bold" w:hAnsi="Lelo Bold"/>
                    <w:color w:val="1E1E1E"/>
                  </w:rPr>
                </w:pPr>
                <w:r w:rsidRPr="00714666">
                  <w:rPr>
                    <w:rFonts w:ascii="Lelo Bold" w:hAnsi="Lelo Bold"/>
                    <w:color w:val="1E1E1E"/>
                    <w:sz w:val="24"/>
                    <w:szCs w:val="24"/>
                  </w:rPr>
                  <w:t>6</w:t>
                </w:r>
              </w:p>
            </w:sdtContent>
          </w:sdt>
        </w:tc>
        <w:tc>
          <w:tcPr>
            <w:tcW w:w="6336" w:type="dxa"/>
            <w:gridSpan w:val="9"/>
            <w:vMerge w:val="restart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</w:tcBorders>
            <w:shd w:val="clear" w:color="auto" w:fill="EDEDED" w:themeFill="accent3" w:themeFillTint="33"/>
            <w:tcMar>
              <w:left w:w="0" w:type="dxa"/>
              <w:right w:w="0" w:type="dxa"/>
            </w:tcMar>
            <w:vAlign w:val="center"/>
          </w:tcPr>
          <w:p w14:paraId="34A90853" w14:textId="77777777" w:rsidR="008B1B32" w:rsidRPr="00714666" w:rsidRDefault="00C30357" w:rsidP="008B1B32">
            <w:pPr>
              <w:rPr>
                <w:color w:val="1E1E1E"/>
                <w:sz w:val="28"/>
              </w:rPr>
            </w:pPr>
            <w:r w:rsidRPr="00714666">
              <w:rPr>
                <w:color w:val="1E1E1E"/>
                <w:sz w:val="2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714666">
              <w:rPr>
                <w:color w:val="1E1E1E"/>
                <w:sz w:val="28"/>
              </w:rPr>
              <w:instrText xml:space="preserve"> FORMTEXT </w:instrText>
            </w:r>
            <w:r w:rsidRPr="00714666">
              <w:rPr>
                <w:color w:val="1E1E1E"/>
                <w:sz w:val="28"/>
              </w:rPr>
            </w:r>
            <w:r w:rsidRPr="00714666">
              <w:rPr>
                <w:color w:val="1E1E1E"/>
                <w:sz w:val="28"/>
              </w:rPr>
              <w:fldChar w:fldCharType="separate"/>
            </w:r>
            <w:r w:rsidRPr="00714666">
              <w:rPr>
                <w:color w:val="1E1E1E"/>
                <w:sz w:val="28"/>
              </w:rPr>
              <w:t> </w:t>
            </w:r>
            <w:r w:rsidRPr="00714666">
              <w:rPr>
                <w:color w:val="1E1E1E"/>
                <w:sz w:val="28"/>
              </w:rPr>
              <w:t> </w:t>
            </w:r>
            <w:r w:rsidRPr="00714666">
              <w:rPr>
                <w:color w:val="1E1E1E"/>
                <w:sz w:val="28"/>
              </w:rPr>
              <w:t> </w:t>
            </w:r>
            <w:r w:rsidRPr="00714666">
              <w:rPr>
                <w:color w:val="1E1E1E"/>
                <w:sz w:val="28"/>
              </w:rPr>
              <w:t> </w:t>
            </w:r>
            <w:r w:rsidRPr="00714666">
              <w:rPr>
                <w:color w:val="1E1E1E"/>
                <w:sz w:val="28"/>
              </w:rPr>
              <w:t> </w:t>
            </w:r>
            <w:r w:rsidRPr="00714666">
              <w:rPr>
                <w:color w:val="1E1E1E"/>
                <w:sz w:val="28"/>
              </w:rPr>
              <w:fldChar w:fldCharType="end"/>
            </w:r>
          </w:p>
        </w:tc>
      </w:tr>
      <w:tr w:rsidR="001436D1" w14:paraId="493D4056" w14:textId="77777777" w:rsidTr="00714666">
        <w:tblPrEx>
          <w:shd w:val="clear" w:color="auto" w:fill="DCAA41"/>
        </w:tblPrEx>
        <w:trPr>
          <w:trHeight w:val="185"/>
        </w:trPr>
        <w:sdt>
          <w:sdtPr>
            <w:rPr>
              <w:rFonts w:ascii="Lelo Bold" w:hAnsi="Lelo Bold"/>
              <w:color w:val="FFFFFF" w:themeColor="background1"/>
            </w:rPr>
            <w:id w:val="1754547407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07" w:type="dxa"/>
                <w:tcBorders>
                  <w:bottom w:val="dotted" w:sz="6" w:space="0" w:color="D0CECE" w:themeColor="background2" w:themeShade="E6"/>
                </w:tcBorders>
                <w:shd w:val="clear" w:color="auto" w:fill="072B4F"/>
                <w:tcMar>
                  <w:left w:w="0" w:type="dxa"/>
                  <w:right w:w="0" w:type="dxa"/>
                </w:tcMar>
                <w:vAlign w:val="center"/>
              </w:tcPr>
              <w:p w14:paraId="4C961473" w14:textId="7C673CD2" w:rsidR="008B1B32" w:rsidRPr="00FB04AB" w:rsidRDefault="00086B7C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38" w:type="dxa"/>
            <w:tcBorders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072B4F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-118377987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349B5F03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6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1891768383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02" w:type="dxa"/>
                <w:tcBorders>
                  <w:left w:val="dotted" w:sz="6" w:space="0" w:color="D0CECE" w:themeColor="background2" w:themeShade="E6"/>
                  <w:bottom w:val="dotted" w:sz="6" w:space="0" w:color="D0CECE" w:themeColor="background2" w:themeShade="E6"/>
                </w:tcBorders>
                <w:shd w:val="clear" w:color="auto" w:fill="072B4F"/>
                <w:tcMar>
                  <w:left w:w="0" w:type="dxa"/>
                  <w:right w:w="0" w:type="dxa"/>
                </w:tcMar>
                <w:vAlign w:val="center"/>
              </w:tcPr>
              <w:p w14:paraId="4798CAC2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41" w:type="dxa"/>
            <w:tcBorders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072B4F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-933898813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4BA7580E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6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1445262032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gridSpan w:val="2"/>
                <w:tcBorders>
                  <w:left w:val="dotted" w:sz="6" w:space="0" w:color="D0CECE" w:themeColor="background2" w:themeShade="E6"/>
                  <w:bottom w:val="dotted" w:sz="6" w:space="0" w:color="D0CECE" w:themeColor="background2" w:themeShade="E6"/>
                </w:tcBorders>
                <w:shd w:val="clear" w:color="auto" w:fill="072B4F"/>
                <w:tcMar>
                  <w:left w:w="0" w:type="dxa"/>
                  <w:right w:w="0" w:type="dxa"/>
                </w:tcMar>
                <w:vAlign w:val="center"/>
              </w:tcPr>
              <w:p w14:paraId="6DE9FA48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tcBorders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072B4F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  <w14:props3d w14:extrusionH="0" w14:contourW="0" w14:prstMaterial="matte"/>
              </w:rPr>
              <w:id w:val="653262640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44339D42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  <w:t>6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-391345492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tcBorders>
                  <w:left w:val="dotted" w:sz="6" w:space="0" w:color="D0CECE" w:themeColor="background2" w:themeShade="E6"/>
                  <w:bottom w:val="dotted" w:sz="6" w:space="0" w:color="D0CECE" w:themeColor="background2" w:themeShade="E6"/>
                </w:tcBorders>
                <w:shd w:val="clear" w:color="auto" w:fill="072B4F"/>
                <w:tcMar>
                  <w:left w:w="0" w:type="dxa"/>
                  <w:right w:w="0" w:type="dxa"/>
                </w:tcMar>
                <w:vAlign w:val="center"/>
              </w:tcPr>
              <w:p w14:paraId="0B24C59F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tcBorders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072B4F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1933698113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1CBE13AB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6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-908764873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tcBorders>
                  <w:left w:val="dotted" w:sz="6" w:space="0" w:color="D0CECE" w:themeColor="background2" w:themeShade="E6"/>
                  <w:bottom w:val="dotted" w:sz="6" w:space="0" w:color="D0CECE" w:themeColor="background2" w:themeShade="E6"/>
                </w:tcBorders>
                <w:shd w:val="clear" w:color="auto" w:fill="072B4F"/>
                <w:tcMar>
                  <w:left w:w="0" w:type="dxa"/>
                  <w:right w:w="0" w:type="dxa"/>
                </w:tcMar>
                <w:vAlign w:val="center"/>
              </w:tcPr>
              <w:p w14:paraId="430555B9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tcBorders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072B4F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  <w14:props3d w14:extrusionH="0" w14:contourW="0" w14:prstMaterial="matte"/>
              </w:rPr>
              <w:id w:val="-730770077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3EB66270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  <w:t>6</w:t>
                </w:r>
              </w:p>
            </w:sdtContent>
          </w:sdt>
        </w:tc>
        <w:tc>
          <w:tcPr>
            <w:tcW w:w="444" w:type="dxa"/>
            <w:gridSpan w:val="2"/>
            <w:vMerge/>
            <w:tcBorders>
              <w:left w:val="dotted" w:sz="6" w:space="0" w:color="D0CECE" w:themeColor="background2" w:themeShade="E6"/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EDEDED" w:themeFill="accent3" w:themeFillTint="33"/>
            <w:tcMar>
              <w:left w:w="0" w:type="dxa"/>
              <w:right w:w="0" w:type="dxa"/>
            </w:tcMar>
            <w:vAlign w:val="center"/>
          </w:tcPr>
          <w:p w14:paraId="75EB406B" w14:textId="77777777" w:rsidR="008B1B32" w:rsidRPr="00914012" w:rsidRDefault="008B1B32" w:rsidP="008B1B3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336" w:type="dxa"/>
            <w:gridSpan w:val="9"/>
            <w:vMerge/>
            <w:tcBorders>
              <w:left w:val="dotted" w:sz="6" w:space="0" w:color="D0CECE" w:themeColor="background2" w:themeShade="E6"/>
              <w:bottom w:val="dotted" w:sz="6" w:space="0" w:color="D0CECE" w:themeColor="background2" w:themeShade="E6"/>
            </w:tcBorders>
            <w:shd w:val="clear" w:color="auto" w:fill="EDEDED" w:themeFill="accent3" w:themeFillTint="33"/>
            <w:tcMar>
              <w:left w:w="0" w:type="dxa"/>
              <w:right w:w="0" w:type="dxa"/>
            </w:tcMar>
            <w:vAlign w:val="center"/>
          </w:tcPr>
          <w:p w14:paraId="5D1351FD" w14:textId="77777777" w:rsidR="008B1B32" w:rsidRPr="00B07A1E" w:rsidRDefault="008B1B32" w:rsidP="008B1B32">
            <w:pPr>
              <w:rPr>
                <w:sz w:val="28"/>
              </w:rPr>
            </w:pPr>
          </w:p>
        </w:tc>
      </w:tr>
      <w:tr w:rsidR="001436D1" w14:paraId="7F662924" w14:textId="77777777" w:rsidTr="00714666">
        <w:tblPrEx>
          <w:shd w:val="clear" w:color="auto" w:fill="DCAA41"/>
        </w:tblPrEx>
        <w:trPr>
          <w:trHeight w:val="186"/>
        </w:trPr>
        <w:tc>
          <w:tcPr>
            <w:tcW w:w="207" w:type="dxa"/>
            <w:tcBorders>
              <w:top w:val="dotted" w:sz="6" w:space="0" w:color="D0CECE" w:themeColor="background2" w:themeShade="E6"/>
            </w:tcBorders>
            <w:shd w:val="clear" w:color="auto" w:fill="072B4F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-48535646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4DD9EC86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1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64162635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38" w:type="dxa"/>
                <w:tcBorders>
                  <w:top w:val="dotted" w:sz="6" w:space="0" w:color="D0CECE" w:themeColor="background2" w:themeShade="E6"/>
                  <w:right w:val="dotted" w:sz="6" w:space="0" w:color="D0CECE" w:themeColor="background2" w:themeShade="E6"/>
                </w:tcBorders>
                <w:shd w:val="clear" w:color="auto" w:fill="072B4F"/>
                <w:tcMar>
                  <w:left w:w="0" w:type="dxa"/>
                  <w:right w:w="0" w:type="dxa"/>
                </w:tcMar>
                <w:vAlign w:val="center"/>
              </w:tcPr>
              <w:p w14:paraId="3C539CE2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02" w:type="dxa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</w:tcBorders>
            <w:shd w:val="clear" w:color="auto" w:fill="072B4F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1855463272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6EB65986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2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-1940600317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41" w:type="dxa"/>
                <w:tcBorders>
                  <w:top w:val="dotted" w:sz="6" w:space="0" w:color="D0CECE" w:themeColor="background2" w:themeShade="E6"/>
                  <w:right w:val="dotted" w:sz="6" w:space="0" w:color="D0CECE" w:themeColor="background2" w:themeShade="E6"/>
                </w:tcBorders>
                <w:shd w:val="clear" w:color="auto" w:fill="072B4F"/>
                <w:tcMar>
                  <w:left w:w="0" w:type="dxa"/>
                  <w:right w:w="0" w:type="dxa"/>
                </w:tcMar>
                <w:vAlign w:val="center"/>
              </w:tcPr>
              <w:p w14:paraId="64955832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gridSpan w:val="2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</w:tcBorders>
            <w:shd w:val="clear" w:color="auto" w:fill="072B4F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  <w14:props3d w14:extrusionH="0" w14:contourW="0" w14:prstMaterial="matte"/>
              </w:rPr>
              <w:id w:val="1632284804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5065735E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  <w:t>3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868720285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tcBorders>
                  <w:top w:val="dotted" w:sz="6" w:space="0" w:color="D0CECE" w:themeColor="background2" w:themeShade="E6"/>
                  <w:right w:val="dotted" w:sz="6" w:space="0" w:color="D0CECE" w:themeColor="background2" w:themeShade="E6"/>
                </w:tcBorders>
                <w:shd w:val="clear" w:color="auto" w:fill="072B4F"/>
                <w:tcMar>
                  <w:left w:w="0" w:type="dxa"/>
                  <w:right w:w="0" w:type="dxa"/>
                </w:tcMar>
                <w:vAlign w:val="center"/>
              </w:tcPr>
              <w:p w14:paraId="5F07CAFE" w14:textId="1B7BC266" w:rsidR="008B1B32" w:rsidRPr="00FB04AB" w:rsidRDefault="00FB04AB" w:rsidP="008B1B32">
                <w:pPr>
                  <w:jc w:val="center"/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</w:pPr>
                <w:r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</w:tcBorders>
            <w:shd w:val="clear" w:color="auto" w:fill="072B4F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-880630464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4903570D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4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1200666206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tcBorders>
                  <w:top w:val="dotted" w:sz="6" w:space="0" w:color="D0CECE" w:themeColor="background2" w:themeShade="E6"/>
                  <w:right w:val="dotted" w:sz="6" w:space="0" w:color="D0CECE" w:themeColor="background2" w:themeShade="E6"/>
                </w:tcBorders>
                <w:shd w:val="clear" w:color="auto" w:fill="072B4F"/>
                <w:tcMar>
                  <w:left w:w="0" w:type="dxa"/>
                  <w:right w:w="0" w:type="dxa"/>
                </w:tcMar>
                <w:vAlign w:val="center"/>
              </w:tcPr>
              <w:p w14:paraId="202F7354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sdt>
          <w:sdtPr>
            <w:rPr>
              <w:rFonts w:ascii="Lelo Bold" w:hAnsi="Lelo Bold"/>
              <w:color w:val="FFFFFF" w:themeColor="background1"/>
              <w14:props3d w14:extrusionH="0" w14:contourW="0" w14:prstMaterial="matte"/>
            </w:rPr>
            <w:id w:val="-1140105101"/>
            <w:lock w:val="sdtContentLocked"/>
            <w:placeholder>
              <w:docPart w:val="DefaultPlaceholder_-1854013440"/>
            </w:placeholder>
            <w15:appearance w15:val="hidden"/>
          </w:sdtPr>
          <w:sdtEndPr/>
          <w:sdtContent>
            <w:tc>
              <w:tcPr>
                <w:tcW w:w="222" w:type="dxa"/>
                <w:tcBorders>
                  <w:top w:val="dotted" w:sz="6" w:space="0" w:color="D0CECE" w:themeColor="background2" w:themeShade="E6"/>
                  <w:left w:val="dotted" w:sz="6" w:space="0" w:color="D0CECE" w:themeColor="background2" w:themeShade="E6"/>
                </w:tcBorders>
                <w:shd w:val="clear" w:color="auto" w:fill="072B4F"/>
                <w:tcMar>
                  <w:left w:w="0" w:type="dxa"/>
                  <w:right w:w="0" w:type="dxa"/>
                </w:tcMar>
                <w:vAlign w:val="center"/>
              </w:tcPr>
              <w:p w14:paraId="57681CAE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  <w:t>5</w:t>
                </w:r>
              </w:p>
            </w:tc>
          </w:sdtContent>
        </w:sdt>
        <w:sdt>
          <w:sdtPr>
            <w:rPr>
              <w:rFonts w:ascii="Lelo Bold" w:hAnsi="Lelo Bold"/>
              <w:color w:val="FFFFFF" w:themeColor="background1"/>
            </w:rPr>
            <w:id w:val="-1973894411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tcBorders>
                  <w:top w:val="dotted" w:sz="6" w:space="0" w:color="D0CECE" w:themeColor="background2" w:themeShade="E6"/>
                  <w:right w:val="dotted" w:sz="6" w:space="0" w:color="D0CECE" w:themeColor="background2" w:themeShade="E6"/>
                </w:tcBorders>
                <w:shd w:val="clear" w:color="auto" w:fill="072B4F"/>
                <w:tcMar>
                  <w:left w:w="0" w:type="dxa"/>
                  <w:right w:w="0" w:type="dxa"/>
                </w:tcMar>
                <w:vAlign w:val="center"/>
              </w:tcPr>
              <w:p w14:paraId="50211DC5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</w:tcBorders>
            <w:shd w:val="clear" w:color="auto" w:fill="072B4F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1703129671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217FF140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6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-1729298481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tcBorders>
                  <w:top w:val="dotted" w:sz="6" w:space="0" w:color="D0CECE" w:themeColor="background2" w:themeShade="E6"/>
                  <w:right w:val="dotted" w:sz="6" w:space="0" w:color="D0CECE" w:themeColor="background2" w:themeShade="E6"/>
                </w:tcBorders>
                <w:shd w:val="clear" w:color="auto" w:fill="072B4F"/>
                <w:tcMar>
                  <w:left w:w="0" w:type="dxa"/>
                  <w:right w:w="0" w:type="dxa"/>
                </w:tcMar>
                <w:vAlign w:val="center"/>
              </w:tcPr>
              <w:p w14:paraId="4456E031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444" w:type="dxa"/>
            <w:gridSpan w:val="2"/>
            <w:vMerge w:val="restart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EDEDED" w:themeFill="accent3" w:themeFillTint="33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1E1E1E"/>
              </w:rPr>
              <w:id w:val="-1795666959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53E39DA1" w14:textId="77777777" w:rsidR="008B1B32" w:rsidRPr="00714666" w:rsidRDefault="008B1B32" w:rsidP="008B1B32">
                <w:pPr>
                  <w:jc w:val="center"/>
                  <w:rPr>
                    <w:rFonts w:ascii="Lelo Bold" w:hAnsi="Lelo Bold"/>
                    <w:color w:val="1E1E1E"/>
                  </w:rPr>
                </w:pPr>
                <w:r w:rsidRPr="00714666">
                  <w:rPr>
                    <w:rFonts w:ascii="Lelo Bold" w:hAnsi="Lelo Bold"/>
                    <w:color w:val="1E1E1E"/>
                    <w:sz w:val="24"/>
                    <w:szCs w:val="24"/>
                  </w:rPr>
                  <w:t>7</w:t>
                </w:r>
              </w:p>
            </w:sdtContent>
          </w:sdt>
        </w:tc>
        <w:tc>
          <w:tcPr>
            <w:tcW w:w="5892" w:type="dxa"/>
            <w:gridSpan w:val="7"/>
            <w:vMerge w:val="restart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</w:tcBorders>
            <w:shd w:val="clear" w:color="auto" w:fill="EDEDED" w:themeFill="accent3" w:themeFillTint="33"/>
            <w:tcMar>
              <w:left w:w="0" w:type="dxa"/>
              <w:right w:w="0" w:type="dxa"/>
            </w:tcMar>
            <w:vAlign w:val="center"/>
          </w:tcPr>
          <w:p w14:paraId="5E22FD8E" w14:textId="77777777" w:rsidR="008B1B32" w:rsidRPr="00714666" w:rsidRDefault="00C30357" w:rsidP="008B1B32">
            <w:pPr>
              <w:rPr>
                <w:color w:val="1E1E1E"/>
                <w:sz w:val="28"/>
              </w:rPr>
            </w:pPr>
            <w:r w:rsidRPr="00714666">
              <w:rPr>
                <w:color w:val="1E1E1E"/>
                <w:sz w:val="2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714666">
              <w:rPr>
                <w:color w:val="1E1E1E"/>
                <w:sz w:val="28"/>
              </w:rPr>
              <w:instrText xml:space="preserve"> FORMTEXT </w:instrText>
            </w:r>
            <w:r w:rsidRPr="00714666">
              <w:rPr>
                <w:color w:val="1E1E1E"/>
                <w:sz w:val="28"/>
              </w:rPr>
            </w:r>
            <w:r w:rsidRPr="00714666">
              <w:rPr>
                <w:color w:val="1E1E1E"/>
                <w:sz w:val="28"/>
              </w:rPr>
              <w:fldChar w:fldCharType="separate"/>
            </w:r>
            <w:r w:rsidRPr="00714666">
              <w:rPr>
                <w:color w:val="1E1E1E"/>
                <w:sz w:val="28"/>
              </w:rPr>
              <w:t> </w:t>
            </w:r>
            <w:r w:rsidRPr="00714666">
              <w:rPr>
                <w:color w:val="1E1E1E"/>
                <w:sz w:val="28"/>
              </w:rPr>
              <w:t> </w:t>
            </w:r>
            <w:r w:rsidRPr="00714666">
              <w:rPr>
                <w:color w:val="1E1E1E"/>
                <w:sz w:val="28"/>
              </w:rPr>
              <w:t> </w:t>
            </w:r>
            <w:r w:rsidRPr="00714666">
              <w:rPr>
                <w:color w:val="1E1E1E"/>
                <w:sz w:val="28"/>
              </w:rPr>
              <w:t> </w:t>
            </w:r>
            <w:r w:rsidRPr="00714666">
              <w:rPr>
                <w:color w:val="1E1E1E"/>
                <w:sz w:val="28"/>
              </w:rPr>
              <w:t> </w:t>
            </w:r>
            <w:r w:rsidRPr="00714666">
              <w:rPr>
                <w:color w:val="1E1E1E"/>
                <w:sz w:val="28"/>
              </w:rPr>
              <w:fldChar w:fldCharType="end"/>
            </w:r>
          </w:p>
        </w:tc>
      </w:tr>
      <w:tr w:rsidR="001436D1" w14:paraId="537E6FE0" w14:textId="77777777" w:rsidTr="00714666">
        <w:tblPrEx>
          <w:shd w:val="clear" w:color="auto" w:fill="DCAA41"/>
        </w:tblPrEx>
        <w:trPr>
          <w:trHeight w:val="185"/>
        </w:trPr>
        <w:sdt>
          <w:sdtPr>
            <w:rPr>
              <w:rFonts w:ascii="Lelo Bold" w:hAnsi="Lelo Bold"/>
              <w:color w:val="FFFFFF" w:themeColor="background1"/>
            </w:rPr>
            <w:id w:val="2040236419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07" w:type="dxa"/>
                <w:tcBorders>
                  <w:bottom w:val="dotted" w:sz="6" w:space="0" w:color="D0CECE" w:themeColor="background2" w:themeShade="E6"/>
                </w:tcBorders>
                <w:shd w:val="clear" w:color="auto" w:fill="072B4F"/>
                <w:tcMar>
                  <w:left w:w="0" w:type="dxa"/>
                  <w:right w:w="0" w:type="dxa"/>
                </w:tcMar>
                <w:vAlign w:val="center"/>
              </w:tcPr>
              <w:p w14:paraId="0D455440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38" w:type="dxa"/>
            <w:tcBorders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072B4F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276767618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37BDCCA1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7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-1191065817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02" w:type="dxa"/>
                <w:tcBorders>
                  <w:left w:val="dotted" w:sz="6" w:space="0" w:color="D0CECE" w:themeColor="background2" w:themeShade="E6"/>
                  <w:bottom w:val="dotted" w:sz="6" w:space="0" w:color="D0CECE" w:themeColor="background2" w:themeShade="E6"/>
                </w:tcBorders>
                <w:shd w:val="clear" w:color="auto" w:fill="072B4F"/>
                <w:tcMar>
                  <w:left w:w="0" w:type="dxa"/>
                  <w:right w:w="0" w:type="dxa"/>
                </w:tcMar>
                <w:vAlign w:val="center"/>
              </w:tcPr>
              <w:p w14:paraId="07600ADE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41" w:type="dxa"/>
            <w:tcBorders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072B4F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407890418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0A8D99FA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7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1114721299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gridSpan w:val="2"/>
                <w:tcBorders>
                  <w:left w:val="dotted" w:sz="6" w:space="0" w:color="D0CECE" w:themeColor="background2" w:themeShade="E6"/>
                  <w:bottom w:val="dotted" w:sz="6" w:space="0" w:color="D0CECE" w:themeColor="background2" w:themeShade="E6"/>
                </w:tcBorders>
                <w:shd w:val="clear" w:color="auto" w:fill="072B4F"/>
                <w:tcMar>
                  <w:left w:w="0" w:type="dxa"/>
                  <w:right w:w="0" w:type="dxa"/>
                </w:tcMar>
                <w:vAlign w:val="center"/>
              </w:tcPr>
              <w:p w14:paraId="7558CF8D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tcBorders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072B4F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  <w14:props3d w14:extrusionH="0" w14:contourW="0" w14:prstMaterial="matte"/>
              </w:rPr>
              <w:id w:val="185639601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6B1F5C37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  <w:t>7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-20095857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tcBorders>
                  <w:left w:val="dotted" w:sz="6" w:space="0" w:color="D0CECE" w:themeColor="background2" w:themeShade="E6"/>
                  <w:bottom w:val="dotted" w:sz="6" w:space="0" w:color="D0CECE" w:themeColor="background2" w:themeShade="E6"/>
                </w:tcBorders>
                <w:shd w:val="clear" w:color="auto" w:fill="072B4F"/>
                <w:tcMar>
                  <w:left w:w="0" w:type="dxa"/>
                  <w:right w:w="0" w:type="dxa"/>
                </w:tcMar>
                <w:vAlign w:val="center"/>
              </w:tcPr>
              <w:p w14:paraId="2D219DE5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tcBorders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072B4F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-336689132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7DB33407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7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-1843384091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tcBorders>
                  <w:left w:val="dotted" w:sz="6" w:space="0" w:color="D0CECE" w:themeColor="background2" w:themeShade="E6"/>
                  <w:bottom w:val="dotted" w:sz="6" w:space="0" w:color="D0CECE" w:themeColor="background2" w:themeShade="E6"/>
                </w:tcBorders>
                <w:shd w:val="clear" w:color="auto" w:fill="072B4F"/>
                <w:tcMar>
                  <w:left w:w="0" w:type="dxa"/>
                  <w:right w:w="0" w:type="dxa"/>
                </w:tcMar>
                <w:vAlign w:val="center"/>
              </w:tcPr>
              <w:p w14:paraId="5EDFE894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tcBorders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072B4F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  <w14:props3d w14:extrusionH="0" w14:contourW="0" w14:prstMaterial="matte"/>
              </w:rPr>
              <w:id w:val="1662808614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4EEA4F4E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  <w:t>7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251333758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tcBorders>
                  <w:left w:val="dotted" w:sz="6" w:space="0" w:color="D0CECE" w:themeColor="background2" w:themeShade="E6"/>
                  <w:bottom w:val="dotted" w:sz="6" w:space="0" w:color="D0CECE" w:themeColor="background2" w:themeShade="E6"/>
                </w:tcBorders>
                <w:shd w:val="clear" w:color="auto" w:fill="072B4F"/>
                <w:tcMar>
                  <w:left w:w="0" w:type="dxa"/>
                  <w:right w:w="0" w:type="dxa"/>
                </w:tcMar>
                <w:vAlign w:val="center"/>
              </w:tcPr>
              <w:p w14:paraId="0DF13F80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tcBorders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072B4F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-1062639612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7B1DD502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7</w:t>
                </w:r>
              </w:p>
            </w:sdtContent>
          </w:sdt>
        </w:tc>
        <w:tc>
          <w:tcPr>
            <w:tcW w:w="444" w:type="dxa"/>
            <w:gridSpan w:val="2"/>
            <w:vMerge/>
            <w:tcBorders>
              <w:left w:val="dotted" w:sz="6" w:space="0" w:color="D0CECE" w:themeColor="background2" w:themeShade="E6"/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EDEDED" w:themeFill="accent3" w:themeFillTint="33"/>
            <w:tcMar>
              <w:left w:w="0" w:type="dxa"/>
              <w:right w:w="0" w:type="dxa"/>
            </w:tcMar>
            <w:vAlign w:val="center"/>
          </w:tcPr>
          <w:p w14:paraId="4281A0D1" w14:textId="77777777" w:rsidR="008B1B32" w:rsidRPr="00914012" w:rsidRDefault="008B1B32" w:rsidP="008B1B3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892" w:type="dxa"/>
            <w:gridSpan w:val="7"/>
            <w:vMerge/>
            <w:tcBorders>
              <w:left w:val="dotted" w:sz="6" w:space="0" w:color="D0CECE" w:themeColor="background2" w:themeShade="E6"/>
              <w:bottom w:val="dotted" w:sz="6" w:space="0" w:color="D0CECE" w:themeColor="background2" w:themeShade="E6"/>
            </w:tcBorders>
            <w:shd w:val="clear" w:color="auto" w:fill="EDEDED" w:themeFill="accent3" w:themeFillTint="33"/>
            <w:tcMar>
              <w:left w:w="0" w:type="dxa"/>
              <w:right w:w="0" w:type="dxa"/>
            </w:tcMar>
            <w:vAlign w:val="center"/>
          </w:tcPr>
          <w:p w14:paraId="02034BC5" w14:textId="77777777" w:rsidR="008B1B32" w:rsidRPr="00B07A1E" w:rsidRDefault="008B1B32" w:rsidP="008B1B32">
            <w:pPr>
              <w:rPr>
                <w:sz w:val="28"/>
              </w:rPr>
            </w:pPr>
          </w:p>
        </w:tc>
      </w:tr>
      <w:tr w:rsidR="001436D1" w14:paraId="7278067E" w14:textId="77777777" w:rsidTr="00714666">
        <w:tblPrEx>
          <w:shd w:val="clear" w:color="auto" w:fill="DCAA41"/>
        </w:tblPrEx>
        <w:trPr>
          <w:trHeight w:val="186"/>
        </w:trPr>
        <w:tc>
          <w:tcPr>
            <w:tcW w:w="207" w:type="dxa"/>
            <w:tcBorders>
              <w:top w:val="dotted" w:sz="6" w:space="0" w:color="D0CECE" w:themeColor="background2" w:themeShade="E6"/>
            </w:tcBorders>
            <w:shd w:val="clear" w:color="auto" w:fill="072B4F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-1257129277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3496BDC5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1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1722088023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38" w:type="dxa"/>
                <w:tcBorders>
                  <w:top w:val="dotted" w:sz="6" w:space="0" w:color="D0CECE" w:themeColor="background2" w:themeShade="E6"/>
                  <w:right w:val="dotted" w:sz="6" w:space="0" w:color="D0CECE" w:themeColor="background2" w:themeShade="E6"/>
                </w:tcBorders>
                <w:shd w:val="clear" w:color="auto" w:fill="072B4F"/>
                <w:tcMar>
                  <w:left w:w="0" w:type="dxa"/>
                  <w:right w:w="0" w:type="dxa"/>
                </w:tcMar>
                <w:vAlign w:val="center"/>
              </w:tcPr>
              <w:p w14:paraId="15FAED6F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02" w:type="dxa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</w:tcBorders>
            <w:shd w:val="clear" w:color="auto" w:fill="072B4F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553048508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56737E02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2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1517113054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41" w:type="dxa"/>
                <w:tcBorders>
                  <w:top w:val="dotted" w:sz="6" w:space="0" w:color="D0CECE" w:themeColor="background2" w:themeShade="E6"/>
                  <w:right w:val="dotted" w:sz="6" w:space="0" w:color="D0CECE" w:themeColor="background2" w:themeShade="E6"/>
                </w:tcBorders>
                <w:shd w:val="clear" w:color="auto" w:fill="072B4F"/>
                <w:tcMar>
                  <w:left w:w="0" w:type="dxa"/>
                  <w:right w:w="0" w:type="dxa"/>
                </w:tcMar>
                <w:vAlign w:val="center"/>
              </w:tcPr>
              <w:p w14:paraId="27B605E5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gridSpan w:val="2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</w:tcBorders>
            <w:shd w:val="clear" w:color="auto" w:fill="072B4F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  <w14:props3d w14:extrusionH="0" w14:contourW="0" w14:prstMaterial="matte"/>
              </w:rPr>
              <w:id w:val="1586118292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0D0CDCA4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  <w:t>3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-261766056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tcBorders>
                  <w:top w:val="dotted" w:sz="6" w:space="0" w:color="D0CECE" w:themeColor="background2" w:themeShade="E6"/>
                  <w:right w:val="dotted" w:sz="6" w:space="0" w:color="D0CECE" w:themeColor="background2" w:themeShade="E6"/>
                </w:tcBorders>
                <w:shd w:val="clear" w:color="auto" w:fill="072B4F"/>
                <w:tcMar>
                  <w:left w:w="0" w:type="dxa"/>
                  <w:right w:w="0" w:type="dxa"/>
                </w:tcMar>
                <w:vAlign w:val="center"/>
              </w:tcPr>
              <w:p w14:paraId="417926C4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</w:tcBorders>
            <w:shd w:val="clear" w:color="auto" w:fill="072B4F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-1585143760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5FD106F7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4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-1061169608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tcBorders>
                  <w:top w:val="dotted" w:sz="6" w:space="0" w:color="D0CECE" w:themeColor="background2" w:themeShade="E6"/>
                  <w:right w:val="dotted" w:sz="6" w:space="0" w:color="D0CECE" w:themeColor="background2" w:themeShade="E6"/>
                </w:tcBorders>
                <w:shd w:val="clear" w:color="auto" w:fill="072B4F"/>
                <w:tcMar>
                  <w:left w:w="0" w:type="dxa"/>
                  <w:right w:w="0" w:type="dxa"/>
                </w:tcMar>
                <w:vAlign w:val="center"/>
              </w:tcPr>
              <w:p w14:paraId="710522CB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</w:tcBorders>
            <w:shd w:val="clear" w:color="auto" w:fill="072B4F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  <w14:props3d w14:extrusionH="0" w14:contourW="0" w14:prstMaterial="matte"/>
              </w:rPr>
              <w:id w:val="1959215554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6D14C99E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  <w:t>5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-2017073063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tcBorders>
                  <w:top w:val="dotted" w:sz="6" w:space="0" w:color="D0CECE" w:themeColor="background2" w:themeShade="E6"/>
                  <w:right w:val="dotted" w:sz="6" w:space="0" w:color="D0CECE" w:themeColor="background2" w:themeShade="E6"/>
                </w:tcBorders>
                <w:shd w:val="clear" w:color="auto" w:fill="072B4F"/>
                <w:tcMar>
                  <w:left w:w="0" w:type="dxa"/>
                  <w:right w:w="0" w:type="dxa"/>
                </w:tcMar>
                <w:vAlign w:val="center"/>
              </w:tcPr>
              <w:p w14:paraId="5187A69D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</w:tcBorders>
            <w:shd w:val="clear" w:color="auto" w:fill="072B4F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359628141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5C0FA462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6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413199632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tcBorders>
                  <w:top w:val="dotted" w:sz="6" w:space="0" w:color="D0CECE" w:themeColor="background2" w:themeShade="E6"/>
                  <w:right w:val="dotted" w:sz="6" w:space="0" w:color="D0CECE" w:themeColor="background2" w:themeShade="E6"/>
                </w:tcBorders>
                <w:shd w:val="clear" w:color="auto" w:fill="072B4F"/>
                <w:tcMar>
                  <w:left w:w="0" w:type="dxa"/>
                  <w:right w:w="0" w:type="dxa"/>
                </w:tcMar>
                <w:vAlign w:val="center"/>
              </w:tcPr>
              <w:p w14:paraId="5F222B27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</w:tcBorders>
            <w:shd w:val="clear" w:color="auto" w:fill="072B4F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214014462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3CDE520E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7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-578979693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tcBorders>
                  <w:top w:val="dotted" w:sz="6" w:space="0" w:color="D0CECE" w:themeColor="background2" w:themeShade="E6"/>
                  <w:right w:val="dotted" w:sz="6" w:space="0" w:color="D0CECE" w:themeColor="background2" w:themeShade="E6"/>
                </w:tcBorders>
                <w:shd w:val="clear" w:color="auto" w:fill="072B4F"/>
                <w:tcMar>
                  <w:left w:w="0" w:type="dxa"/>
                  <w:right w:w="0" w:type="dxa"/>
                </w:tcMar>
                <w:vAlign w:val="center"/>
              </w:tcPr>
              <w:p w14:paraId="37FEC997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444" w:type="dxa"/>
            <w:gridSpan w:val="2"/>
            <w:vMerge w:val="restart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EDEDED" w:themeFill="accent3" w:themeFillTint="33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1E1E1E"/>
              </w:rPr>
              <w:id w:val="-1229759751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44886BEA" w14:textId="77777777" w:rsidR="008B1B32" w:rsidRPr="00714666" w:rsidRDefault="008B1B32" w:rsidP="008B1B32">
                <w:pPr>
                  <w:jc w:val="center"/>
                  <w:rPr>
                    <w:rFonts w:ascii="Lelo Bold" w:hAnsi="Lelo Bold"/>
                    <w:color w:val="1E1E1E"/>
                  </w:rPr>
                </w:pPr>
                <w:r w:rsidRPr="00714666">
                  <w:rPr>
                    <w:rFonts w:ascii="Lelo Bold" w:hAnsi="Lelo Bold"/>
                    <w:color w:val="1E1E1E"/>
                    <w:sz w:val="24"/>
                    <w:szCs w:val="24"/>
                  </w:rPr>
                  <w:t>8</w:t>
                </w:r>
              </w:p>
            </w:sdtContent>
          </w:sdt>
        </w:tc>
        <w:tc>
          <w:tcPr>
            <w:tcW w:w="5448" w:type="dxa"/>
            <w:gridSpan w:val="5"/>
            <w:vMerge w:val="restart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</w:tcBorders>
            <w:shd w:val="clear" w:color="auto" w:fill="EDEDED" w:themeFill="accent3" w:themeFillTint="33"/>
            <w:tcMar>
              <w:left w:w="0" w:type="dxa"/>
              <w:right w:w="0" w:type="dxa"/>
            </w:tcMar>
            <w:vAlign w:val="center"/>
          </w:tcPr>
          <w:p w14:paraId="40A0C37A" w14:textId="77777777" w:rsidR="008B1B32" w:rsidRPr="00714666" w:rsidRDefault="00C30357" w:rsidP="008B1B32">
            <w:pPr>
              <w:rPr>
                <w:color w:val="1E1E1E"/>
                <w:sz w:val="28"/>
              </w:rPr>
            </w:pPr>
            <w:r w:rsidRPr="00714666">
              <w:rPr>
                <w:color w:val="1E1E1E"/>
                <w:sz w:val="2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714666">
              <w:rPr>
                <w:color w:val="1E1E1E"/>
                <w:sz w:val="28"/>
              </w:rPr>
              <w:instrText xml:space="preserve"> FORMTEXT </w:instrText>
            </w:r>
            <w:r w:rsidRPr="00714666">
              <w:rPr>
                <w:color w:val="1E1E1E"/>
                <w:sz w:val="28"/>
              </w:rPr>
            </w:r>
            <w:r w:rsidRPr="00714666">
              <w:rPr>
                <w:color w:val="1E1E1E"/>
                <w:sz w:val="28"/>
              </w:rPr>
              <w:fldChar w:fldCharType="separate"/>
            </w:r>
            <w:r w:rsidRPr="00714666">
              <w:rPr>
                <w:color w:val="1E1E1E"/>
                <w:sz w:val="28"/>
              </w:rPr>
              <w:t> </w:t>
            </w:r>
            <w:r w:rsidRPr="00714666">
              <w:rPr>
                <w:color w:val="1E1E1E"/>
                <w:sz w:val="28"/>
              </w:rPr>
              <w:t> </w:t>
            </w:r>
            <w:r w:rsidRPr="00714666">
              <w:rPr>
                <w:color w:val="1E1E1E"/>
                <w:sz w:val="28"/>
              </w:rPr>
              <w:t> </w:t>
            </w:r>
            <w:r w:rsidRPr="00714666">
              <w:rPr>
                <w:color w:val="1E1E1E"/>
                <w:sz w:val="28"/>
              </w:rPr>
              <w:t> </w:t>
            </w:r>
            <w:r w:rsidRPr="00714666">
              <w:rPr>
                <w:color w:val="1E1E1E"/>
                <w:sz w:val="28"/>
              </w:rPr>
              <w:t> </w:t>
            </w:r>
            <w:r w:rsidRPr="00714666">
              <w:rPr>
                <w:color w:val="1E1E1E"/>
                <w:sz w:val="28"/>
              </w:rPr>
              <w:fldChar w:fldCharType="end"/>
            </w:r>
          </w:p>
        </w:tc>
      </w:tr>
      <w:tr w:rsidR="001436D1" w14:paraId="51F67688" w14:textId="77777777" w:rsidTr="00714666">
        <w:tblPrEx>
          <w:shd w:val="clear" w:color="auto" w:fill="DCAA41"/>
        </w:tblPrEx>
        <w:trPr>
          <w:trHeight w:val="185"/>
        </w:trPr>
        <w:sdt>
          <w:sdtPr>
            <w:rPr>
              <w:rFonts w:ascii="Lelo Bold" w:hAnsi="Lelo Bold"/>
              <w:color w:val="FFFFFF" w:themeColor="background1"/>
            </w:rPr>
            <w:id w:val="-216597950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07" w:type="dxa"/>
                <w:tcBorders>
                  <w:bottom w:val="dotted" w:sz="6" w:space="0" w:color="D0CECE" w:themeColor="background2" w:themeShade="E6"/>
                </w:tcBorders>
                <w:shd w:val="clear" w:color="auto" w:fill="072B4F"/>
                <w:tcMar>
                  <w:left w:w="0" w:type="dxa"/>
                  <w:right w:w="0" w:type="dxa"/>
                </w:tcMar>
                <w:vAlign w:val="center"/>
              </w:tcPr>
              <w:p w14:paraId="019E148D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38" w:type="dxa"/>
            <w:tcBorders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072B4F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122901155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2887139B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8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1599755269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02" w:type="dxa"/>
                <w:tcBorders>
                  <w:left w:val="dotted" w:sz="6" w:space="0" w:color="D0CECE" w:themeColor="background2" w:themeShade="E6"/>
                  <w:bottom w:val="dotted" w:sz="6" w:space="0" w:color="D0CECE" w:themeColor="background2" w:themeShade="E6"/>
                </w:tcBorders>
                <w:shd w:val="clear" w:color="auto" w:fill="072B4F"/>
                <w:tcMar>
                  <w:left w:w="0" w:type="dxa"/>
                  <w:right w:w="0" w:type="dxa"/>
                </w:tcMar>
                <w:vAlign w:val="center"/>
              </w:tcPr>
              <w:p w14:paraId="6107E57E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41" w:type="dxa"/>
            <w:tcBorders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072B4F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2097829096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06FC035B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8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-1750648617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gridSpan w:val="2"/>
                <w:tcBorders>
                  <w:left w:val="dotted" w:sz="6" w:space="0" w:color="D0CECE" w:themeColor="background2" w:themeShade="E6"/>
                  <w:bottom w:val="dotted" w:sz="6" w:space="0" w:color="D0CECE" w:themeColor="background2" w:themeShade="E6"/>
                </w:tcBorders>
                <w:shd w:val="clear" w:color="auto" w:fill="072B4F"/>
                <w:tcMar>
                  <w:left w:w="0" w:type="dxa"/>
                  <w:right w:w="0" w:type="dxa"/>
                </w:tcMar>
                <w:vAlign w:val="center"/>
              </w:tcPr>
              <w:p w14:paraId="0D197D7F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tcBorders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072B4F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  <w14:props3d w14:extrusionH="0" w14:contourW="0" w14:prstMaterial="matte"/>
              </w:rPr>
              <w:id w:val="-1429813860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25F036E6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  <w:t>8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-511759848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tcBorders>
                  <w:left w:val="dotted" w:sz="6" w:space="0" w:color="D0CECE" w:themeColor="background2" w:themeShade="E6"/>
                  <w:bottom w:val="dotted" w:sz="6" w:space="0" w:color="D0CECE" w:themeColor="background2" w:themeShade="E6"/>
                </w:tcBorders>
                <w:shd w:val="clear" w:color="auto" w:fill="072B4F"/>
                <w:tcMar>
                  <w:left w:w="0" w:type="dxa"/>
                  <w:right w:w="0" w:type="dxa"/>
                </w:tcMar>
                <w:vAlign w:val="center"/>
              </w:tcPr>
              <w:p w14:paraId="0B76CD28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tcBorders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072B4F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1635294631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67A92277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8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967167566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tcBorders>
                  <w:left w:val="dotted" w:sz="6" w:space="0" w:color="D0CECE" w:themeColor="background2" w:themeShade="E6"/>
                  <w:bottom w:val="dotted" w:sz="6" w:space="0" w:color="D0CECE" w:themeColor="background2" w:themeShade="E6"/>
                </w:tcBorders>
                <w:shd w:val="clear" w:color="auto" w:fill="072B4F"/>
                <w:tcMar>
                  <w:left w:w="0" w:type="dxa"/>
                  <w:right w:w="0" w:type="dxa"/>
                </w:tcMar>
                <w:vAlign w:val="center"/>
              </w:tcPr>
              <w:p w14:paraId="5E9C0C24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tcBorders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072B4F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  <w14:props3d w14:extrusionH="0" w14:contourW="0" w14:prstMaterial="matte"/>
              </w:rPr>
              <w:id w:val="1596746177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238AA3E9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  <w:t>8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-494960265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tcBorders>
                  <w:left w:val="dotted" w:sz="6" w:space="0" w:color="D0CECE" w:themeColor="background2" w:themeShade="E6"/>
                  <w:bottom w:val="dotted" w:sz="6" w:space="0" w:color="D0CECE" w:themeColor="background2" w:themeShade="E6"/>
                </w:tcBorders>
                <w:shd w:val="clear" w:color="auto" w:fill="072B4F"/>
                <w:tcMar>
                  <w:left w:w="0" w:type="dxa"/>
                  <w:right w:w="0" w:type="dxa"/>
                </w:tcMar>
                <w:vAlign w:val="center"/>
              </w:tcPr>
              <w:p w14:paraId="18BEEB87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tcBorders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072B4F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1817919757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6F5E5143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8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567306158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tcBorders>
                  <w:left w:val="dotted" w:sz="6" w:space="0" w:color="D0CECE" w:themeColor="background2" w:themeShade="E6"/>
                  <w:bottom w:val="dotted" w:sz="6" w:space="0" w:color="D0CECE" w:themeColor="background2" w:themeShade="E6"/>
                </w:tcBorders>
                <w:shd w:val="clear" w:color="auto" w:fill="072B4F"/>
                <w:tcMar>
                  <w:left w:w="0" w:type="dxa"/>
                  <w:right w:w="0" w:type="dxa"/>
                </w:tcMar>
                <w:vAlign w:val="center"/>
              </w:tcPr>
              <w:p w14:paraId="10607286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tcBorders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072B4F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-340478876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5F1649D5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8</w:t>
                </w:r>
              </w:p>
            </w:sdtContent>
          </w:sdt>
        </w:tc>
        <w:tc>
          <w:tcPr>
            <w:tcW w:w="444" w:type="dxa"/>
            <w:gridSpan w:val="2"/>
            <w:vMerge/>
            <w:tcBorders>
              <w:left w:val="dotted" w:sz="6" w:space="0" w:color="D0CECE" w:themeColor="background2" w:themeShade="E6"/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EDEDED" w:themeFill="accent3" w:themeFillTint="33"/>
            <w:tcMar>
              <w:left w:w="0" w:type="dxa"/>
              <w:right w:w="0" w:type="dxa"/>
            </w:tcMar>
            <w:vAlign w:val="center"/>
          </w:tcPr>
          <w:p w14:paraId="751B5155" w14:textId="77777777" w:rsidR="008B1B32" w:rsidRPr="00914012" w:rsidRDefault="008B1B32" w:rsidP="008B1B3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448" w:type="dxa"/>
            <w:gridSpan w:val="5"/>
            <w:vMerge/>
            <w:tcBorders>
              <w:left w:val="dotted" w:sz="6" w:space="0" w:color="D0CECE" w:themeColor="background2" w:themeShade="E6"/>
              <w:bottom w:val="dotted" w:sz="6" w:space="0" w:color="D0CECE" w:themeColor="background2" w:themeShade="E6"/>
            </w:tcBorders>
            <w:shd w:val="clear" w:color="auto" w:fill="EDEDED" w:themeFill="accent3" w:themeFillTint="33"/>
            <w:tcMar>
              <w:left w:w="0" w:type="dxa"/>
              <w:right w:w="0" w:type="dxa"/>
            </w:tcMar>
            <w:vAlign w:val="center"/>
          </w:tcPr>
          <w:p w14:paraId="340C2BBB" w14:textId="77777777" w:rsidR="008B1B32" w:rsidRPr="00B07A1E" w:rsidRDefault="008B1B32" w:rsidP="008B1B32">
            <w:pPr>
              <w:rPr>
                <w:sz w:val="28"/>
              </w:rPr>
            </w:pPr>
          </w:p>
        </w:tc>
      </w:tr>
      <w:tr w:rsidR="001436D1" w14:paraId="19AAFA3F" w14:textId="77777777" w:rsidTr="00714666">
        <w:tblPrEx>
          <w:shd w:val="clear" w:color="auto" w:fill="DCAA41"/>
        </w:tblPrEx>
        <w:trPr>
          <w:trHeight w:val="185"/>
        </w:trPr>
        <w:tc>
          <w:tcPr>
            <w:tcW w:w="207" w:type="dxa"/>
            <w:tcBorders>
              <w:top w:val="dotted" w:sz="6" w:space="0" w:color="D0CECE" w:themeColor="background2" w:themeShade="E6"/>
            </w:tcBorders>
            <w:shd w:val="clear" w:color="auto" w:fill="072B4F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-777562107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772E11D3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1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-755666782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38" w:type="dxa"/>
                <w:tcBorders>
                  <w:top w:val="dotted" w:sz="6" w:space="0" w:color="D0CECE" w:themeColor="background2" w:themeShade="E6"/>
                  <w:right w:val="dotted" w:sz="6" w:space="0" w:color="D0CECE" w:themeColor="background2" w:themeShade="E6"/>
                </w:tcBorders>
                <w:shd w:val="clear" w:color="auto" w:fill="072B4F"/>
                <w:tcMar>
                  <w:left w:w="0" w:type="dxa"/>
                  <w:right w:w="0" w:type="dxa"/>
                </w:tcMar>
                <w:vAlign w:val="center"/>
              </w:tcPr>
              <w:p w14:paraId="3D6EC45D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02" w:type="dxa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</w:tcBorders>
            <w:shd w:val="clear" w:color="auto" w:fill="072B4F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552505281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5D6FEF3D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2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1207381054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41" w:type="dxa"/>
                <w:tcBorders>
                  <w:top w:val="dotted" w:sz="6" w:space="0" w:color="D0CECE" w:themeColor="background2" w:themeShade="E6"/>
                  <w:right w:val="dotted" w:sz="6" w:space="0" w:color="D0CECE" w:themeColor="background2" w:themeShade="E6"/>
                </w:tcBorders>
                <w:shd w:val="clear" w:color="auto" w:fill="072B4F"/>
                <w:tcMar>
                  <w:left w:w="0" w:type="dxa"/>
                  <w:right w:w="0" w:type="dxa"/>
                </w:tcMar>
                <w:vAlign w:val="center"/>
              </w:tcPr>
              <w:p w14:paraId="2A39CDA1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gridSpan w:val="2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</w:tcBorders>
            <w:shd w:val="clear" w:color="auto" w:fill="072B4F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  <w14:props3d w14:extrusionH="0" w14:contourW="0" w14:prstMaterial="matte"/>
              </w:rPr>
              <w:id w:val="1172838992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0692647F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  <w:t>3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-2078585890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tcBorders>
                  <w:top w:val="dotted" w:sz="6" w:space="0" w:color="D0CECE" w:themeColor="background2" w:themeShade="E6"/>
                  <w:right w:val="dotted" w:sz="6" w:space="0" w:color="D0CECE" w:themeColor="background2" w:themeShade="E6"/>
                </w:tcBorders>
                <w:shd w:val="clear" w:color="auto" w:fill="072B4F"/>
                <w:tcMar>
                  <w:left w:w="0" w:type="dxa"/>
                  <w:right w:w="0" w:type="dxa"/>
                </w:tcMar>
                <w:vAlign w:val="center"/>
              </w:tcPr>
              <w:p w14:paraId="392608CB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</w:tcBorders>
            <w:shd w:val="clear" w:color="auto" w:fill="072B4F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-866058225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032C377B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4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-884637534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tcBorders>
                  <w:top w:val="dotted" w:sz="6" w:space="0" w:color="D0CECE" w:themeColor="background2" w:themeShade="E6"/>
                  <w:right w:val="dotted" w:sz="6" w:space="0" w:color="D0CECE" w:themeColor="background2" w:themeShade="E6"/>
                </w:tcBorders>
                <w:shd w:val="clear" w:color="auto" w:fill="072B4F"/>
                <w:tcMar>
                  <w:left w:w="0" w:type="dxa"/>
                  <w:right w:w="0" w:type="dxa"/>
                </w:tcMar>
                <w:vAlign w:val="center"/>
              </w:tcPr>
              <w:p w14:paraId="52591418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</w:tcBorders>
            <w:shd w:val="clear" w:color="auto" w:fill="072B4F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  <w14:props3d w14:extrusionH="0" w14:contourW="0" w14:prstMaterial="matte"/>
              </w:rPr>
              <w:id w:val="-1803678985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3E64AF38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  <w:t>5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448510277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tcBorders>
                  <w:top w:val="dotted" w:sz="6" w:space="0" w:color="D0CECE" w:themeColor="background2" w:themeShade="E6"/>
                  <w:right w:val="dotted" w:sz="6" w:space="0" w:color="D0CECE" w:themeColor="background2" w:themeShade="E6"/>
                </w:tcBorders>
                <w:shd w:val="clear" w:color="auto" w:fill="072B4F"/>
                <w:tcMar>
                  <w:left w:w="0" w:type="dxa"/>
                  <w:right w:w="0" w:type="dxa"/>
                </w:tcMar>
                <w:vAlign w:val="center"/>
              </w:tcPr>
              <w:p w14:paraId="37A2C14C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</w:tcBorders>
            <w:shd w:val="clear" w:color="auto" w:fill="072B4F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-286201289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79DE6529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6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-420879638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tcBorders>
                  <w:top w:val="dotted" w:sz="6" w:space="0" w:color="D0CECE" w:themeColor="background2" w:themeShade="E6"/>
                  <w:right w:val="dotted" w:sz="6" w:space="0" w:color="D0CECE" w:themeColor="background2" w:themeShade="E6"/>
                </w:tcBorders>
                <w:shd w:val="clear" w:color="auto" w:fill="072B4F"/>
                <w:tcMar>
                  <w:left w:w="0" w:type="dxa"/>
                  <w:right w:w="0" w:type="dxa"/>
                </w:tcMar>
                <w:vAlign w:val="center"/>
              </w:tcPr>
              <w:p w14:paraId="63DBCCF4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</w:tcBorders>
            <w:shd w:val="clear" w:color="auto" w:fill="072B4F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-1547057520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02529E9C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7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-1914927729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tcBorders>
                  <w:top w:val="dotted" w:sz="6" w:space="0" w:color="D0CECE" w:themeColor="background2" w:themeShade="E6"/>
                  <w:right w:val="dotted" w:sz="6" w:space="0" w:color="D0CECE" w:themeColor="background2" w:themeShade="E6"/>
                </w:tcBorders>
                <w:shd w:val="clear" w:color="auto" w:fill="072B4F"/>
                <w:tcMar>
                  <w:left w:w="0" w:type="dxa"/>
                  <w:right w:w="0" w:type="dxa"/>
                </w:tcMar>
                <w:vAlign w:val="center"/>
              </w:tcPr>
              <w:p w14:paraId="369B84B7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</w:tcBorders>
            <w:shd w:val="clear" w:color="auto" w:fill="072B4F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499087774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073F233F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8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363414413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tcBorders>
                  <w:top w:val="dotted" w:sz="6" w:space="0" w:color="D0CECE" w:themeColor="background2" w:themeShade="E6"/>
                  <w:right w:val="dotted" w:sz="6" w:space="0" w:color="D0CECE" w:themeColor="background2" w:themeShade="E6"/>
                </w:tcBorders>
                <w:shd w:val="clear" w:color="auto" w:fill="072B4F"/>
                <w:tcMar>
                  <w:left w:w="0" w:type="dxa"/>
                  <w:right w:w="0" w:type="dxa"/>
                </w:tcMar>
                <w:vAlign w:val="center"/>
              </w:tcPr>
              <w:p w14:paraId="1C37EC4C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444" w:type="dxa"/>
            <w:gridSpan w:val="2"/>
            <w:vMerge w:val="restart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EDEDED" w:themeFill="accent3" w:themeFillTint="33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1E1E1E"/>
              </w:rPr>
              <w:id w:val="1211768069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2870F33B" w14:textId="77777777" w:rsidR="008B1B32" w:rsidRPr="00714666" w:rsidRDefault="008B1B32" w:rsidP="008B1B32">
                <w:pPr>
                  <w:jc w:val="center"/>
                  <w:rPr>
                    <w:rFonts w:ascii="Lelo Bold" w:hAnsi="Lelo Bold"/>
                    <w:color w:val="1E1E1E"/>
                  </w:rPr>
                </w:pPr>
                <w:r w:rsidRPr="00714666">
                  <w:rPr>
                    <w:rFonts w:ascii="Lelo Bold" w:hAnsi="Lelo Bold"/>
                    <w:color w:val="1E1E1E"/>
                    <w:sz w:val="24"/>
                    <w:szCs w:val="24"/>
                  </w:rPr>
                  <w:t>9</w:t>
                </w:r>
              </w:p>
            </w:sdtContent>
          </w:sdt>
        </w:tc>
        <w:tc>
          <w:tcPr>
            <w:tcW w:w="5004" w:type="dxa"/>
            <w:gridSpan w:val="3"/>
            <w:vMerge w:val="restart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</w:tcBorders>
            <w:shd w:val="clear" w:color="auto" w:fill="EDEDED" w:themeFill="accent3" w:themeFillTint="33"/>
            <w:tcMar>
              <w:left w:w="0" w:type="dxa"/>
              <w:right w:w="0" w:type="dxa"/>
            </w:tcMar>
            <w:vAlign w:val="center"/>
          </w:tcPr>
          <w:p w14:paraId="102FED30" w14:textId="77777777" w:rsidR="008B1B32" w:rsidRPr="00714666" w:rsidRDefault="00C30357" w:rsidP="008B1B32">
            <w:pPr>
              <w:rPr>
                <w:color w:val="1E1E1E"/>
                <w:sz w:val="28"/>
              </w:rPr>
            </w:pPr>
            <w:r w:rsidRPr="00714666">
              <w:rPr>
                <w:color w:val="1E1E1E"/>
                <w:sz w:val="2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714666">
              <w:rPr>
                <w:color w:val="1E1E1E"/>
                <w:sz w:val="28"/>
              </w:rPr>
              <w:instrText xml:space="preserve"> FORMTEXT </w:instrText>
            </w:r>
            <w:r w:rsidRPr="00714666">
              <w:rPr>
                <w:color w:val="1E1E1E"/>
                <w:sz w:val="28"/>
              </w:rPr>
            </w:r>
            <w:r w:rsidRPr="00714666">
              <w:rPr>
                <w:color w:val="1E1E1E"/>
                <w:sz w:val="28"/>
              </w:rPr>
              <w:fldChar w:fldCharType="separate"/>
            </w:r>
            <w:r w:rsidRPr="00714666">
              <w:rPr>
                <w:color w:val="1E1E1E"/>
                <w:sz w:val="28"/>
              </w:rPr>
              <w:t> </w:t>
            </w:r>
            <w:r w:rsidRPr="00714666">
              <w:rPr>
                <w:color w:val="1E1E1E"/>
                <w:sz w:val="28"/>
              </w:rPr>
              <w:t> </w:t>
            </w:r>
            <w:r w:rsidRPr="00714666">
              <w:rPr>
                <w:color w:val="1E1E1E"/>
                <w:sz w:val="28"/>
              </w:rPr>
              <w:t> </w:t>
            </w:r>
            <w:r w:rsidRPr="00714666">
              <w:rPr>
                <w:color w:val="1E1E1E"/>
                <w:sz w:val="28"/>
              </w:rPr>
              <w:t> </w:t>
            </w:r>
            <w:r w:rsidRPr="00714666">
              <w:rPr>
                <w:color w:val="1E1E1E"/>
                <w:sz w:val="28"/>
              </w:rPr>
              <w:t> </w:t>
            </w:r>
            <w:r w:rsidRPr="00714666">
              <w:rPr>
                <w:color w:val="1E1E1E"/>
                <w:sz w:val="28"/>
              </w:rPr>
              <w:fldChar w:fldCharType="end"/>
            </w:r>
          </w:p>
        </w:tc>
      </w:tr>
      <w:tr w:rsidR="001436D1" w14:paraId="1EF97E9A" w14:textId="77777777" w:rsidTr="00714666">
        <w:tblPrEx>
          <w:shd w:val="clear" w:color="auto" w:fill="DCAA41"/>
        </w:tblPrEx>
        <w:trPr>
          <w:trHeight w:val="186"/>
        </w:trPr>
        <w:tc>
          <w:tcPr>
            <w:tcW w:w="207" w:type="dxa"/>
            <w:tcBorders>
              <w:bottom w:val="dotted" w:sz="6" w:space="0" w:color="D0CECE" w:themeColor="background2" w:themeShade="E6"/>
            </w:tcBorders>
            <w:shd w:val="clear" w:color="auto" w:fill="072B4F"/>
            <w:tcMar>
              <w:left w:w="0" w:type="dxa"/>
              <w:right w:w="0" w:type="dxa"/>
            </w:tcMar>
            <w:vAlign w:val="center"/>
          </w:tcPr>
          <w:p w14:paraId="4F4EF204" w14:textId="77777777" w:rsidR="008B1B32" w:rsidRPr="00FB04AB" w:rsidRDefault="002757BB" w:rsidP="008B1B32">
            <w:pPr>
              <w:jc w:val="center"/>
              <w:rPr>
                <w:rFonts w:ascii="Lelo Bold" w:hAnsi="Lelo Bold"/>
                <w:color w:val="FFFFFF" w:themeColor="background1"/>
              </w:rPr>
            </w:pPr>
            <w:sdt>
              <w:sdtPr>
                <w:rPr>
                  <w:rFonts w:ascii="Lelo Bold" w:hAnsi="Lelo Bold"/>
                  <w:color w:val="FFFFFF" w:themeColor="background1"/>
                </w:rPr>
                <w:id w:val="882447020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304C31"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sdtContent>
            </w:sdt>
            <w:r w:rsidR="001436D1" w:rsidRPr="00FB04AB">
              <w:rPr>
                <w:rFonts w:ascii="Lelo Bold" w:hAnsi="Lelo Bold"/>
                <w:color w:val="FFFFFF" w:themeColor="background1"/>
              </w:rPr>
              <w:t xml:space="preserve"> </w:t>
            </w:r>
          </w:p>
        </w:tc>
        <w:tc>
          <w:tcPr>
            <w:tcW w:w="238" w:type="dxa"/>
            <w:tcBorders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072B4F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-111593101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22A766F6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9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-1224132284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02" w:type="dxa"/>
                <w:tcBorders>
                  <w:left w:val="dotted" w:sz="6" w:space="0" w:color="D0CECE" w:themeColor="background2" w:themeShade="E6"/>
                  <w:bottom w:val="dotted" w:sz="6" w:space="0" w:color="D0CECE" w:themeColor="background2" w:themeShade="E6"/>
                </w:tcBorders>
                <w:shd w:val="clear" w:color="auto" w:fill="072B4F"/>
                <w:tcMar>
                  <w:left w:w="0" w:type="dxa"/>
                  <w:right w:w="0" w:type="dxa"/>
                </w:tcMar>
                <w:vAlign w:val="center"/>
              </w:tcPr>
              <w:p w14:paraId="0B25A73D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41" w:type="dxa"/>
            <w:tcBorders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072B4F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1174148693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3E8D87A8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9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-1460563594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gridSpan w:val="2"/>
                <w:tcBorders>
                  <w:left w:val="dotted" w:sz="6" w:space="0" w:color="D0CECE" w:themeColor="background2" w:themeShade="E6"/>
                  <w:bottom w:val="dotted" w:sz="6" w:space="0" w:color="D0CECE" w:themeColor="background2" w:themeShade="E6"/>
                </w:tcBorders>
                <w:shd w:val="clear" w:color="auto" w:fill="072B4F"/>
                <w:tcMar>
                  <w:left w:w="0" w:type="dxa"/>
                  <w:right w:w="0" w:type="dxa"/>
                </w:tcMar>
                <w:vAlign w:val="center"/>
              </w:tcPr>
              <w:p w14:paraId="569A1039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tcBorders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072B4F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  <w14:props3d w14:extrusionH="0" w14:contourW="0" w14:prstMaterial="matte"/>
              </w:rPr>
              <w:id w:val="133697830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6F6D2C87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  <w:t>9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-438220272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tcBorders>
                  <w:left w:val="dotted" w:sz="6" w:space="0" w:color="D0CECE" w:themeColor="background2" w:themeShade="E6"/>
                  <w:bottom w:val="dotted" w:sz="6" w:space="0" w:color="D0CECE" w:themeColor="background2" w:themeShade="E6"/>
                </w:tcBorders>
                <w:shd w:val="clear" w:color="auto" w:fill="072B4F"/>
                <w:tcMar>
                  <w:left w:w="0" w:type="dxa"/>
                  <w:right w:w="0" w:type="dxa"/>
                </w:tcMar>
                <w:vAlign w:val="center"/>
              </w:tcPr>
              <w:p w14:paraId="4A521E5E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tcBorders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072B4F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695578206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4B63E892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9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772292689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tcBorders>
                  <w:left w:val="dotted" w:sz="6" w:space="0" w:color="D0CECE" w:themeColor="background2" w:themeShade="E6"/>
                  <w:bottom w:val="dotted" w:sz="6" w:space="0" w:color="D0CECE" w:themeColor="background2" w:themeShade="E6"/>
                </w:tcBorders>
                <w:shd w:val="clear" w:color="auto" w:fill="072B4F"/>
                <w:tcMar>
                  <w:left w:w="0" w:type="dxa"/>
                  <w:right w:w="0" w:type="dxa"/>
                </w:tcMar>
                <w:vAlign w:val="center"/>
              </w:tcPr>
              <w:p w14:paraId="52DDFC82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tcBorders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072B4F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  <w14:props3d w14:extrusionH="0" w14:contourW="0" w14:prstMaterial="matte"/>
              </w:rPr>
              <w:id w:val="-1285888541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292CEE68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  <w:t>9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-169496857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tcBorders>
                  <w:left w:val="dotted" w:sz="6" w:space="0" w:color="D0CECE" w:themeColor="background2" w:themeShade="E6"/>
                  <w:bottom w:val="dotted" w:sz="6" w:space="0" w:color="D0CECE" w:themeColor="background2" w:themeShade="E6"/>
                </w:tcBorders>
                <w:shd w:val="clear" w:color="auto" w:fill="072B4F"/>
                <w:tcMar>
                  <w:left w:w="0" w:type="dxa"/>
                  <w:right w:w="0" w:type="dxa"/>
                </w:tcMar>
                <w:vAlign w:val="center"/>
              </w:tcPr>
              <w:p w14:paraId="3BC2C3D4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tcBorders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072B4F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-1859035071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39DF70C3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9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-909775653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tcBorders>
                  <w:left w:val="dotted" w:sz="6" w:space="0" w:color="D0CECE" w:themeColor="background2" w:themeShade="E6"/>
                  <w:bottom w:val="dotted" w:sz="6" w:space="0" w:color="D0CECE" w:themeColor="background2" w:themeShade="E6"/>
                </w:tcBorders>
                <w:shd w:val="clear" w:color="auto" w:fill="072B4F"/>
                <w:tcMar>
                  <w:left w:w="0" w:type="dxa"/>
                  <w:right w:w="0" w:type="dxa"/>
                </w:tcMar>
                <w:vAlign w:val="center"/>
              </w:tcPr>
              <w:p w14:paraId="4BF5AD06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tcBorders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072B4F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-254596826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2AFBA442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9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-894353020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tcBorders>
                  <w:left w:val="dotted" w:sz="6" w:space="0" w:color="D0CECE" w:themeColor="background2" w:themeShade="E6"/>
                  <w:bottom w:val="dotted" w:sz="6" w:space="0" w:color="D0CECE" w:themeColor="background2" w:themeShade="E6"/>
                </w:tcBorders>
                <w:shd w:val="clear" w:color="auto" w:fill="072B4F"/>
                <w:tcMar>
                  <w:left w:w="0" w:type="dxa"/>
                  <w:right w:w="0" w:type="dxa"/>
                </w:tcMar>
                <w:vAlign w:val="center"/>
              </w:tcPr>
              <w:p w14:paraId="12D95318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tcBorders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072B4F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-393122344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36556E66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9</w:t>
                </w:r>
              </w:p>
            </w:sdtContent>
          </w:sdt>
        </w:tc>
        <w:tc>
          <w:tcPr>
            <w:tcW w:w="444" w:type="dxa"/>
            <w:gridSpan w:val="2"/>
            <w:vMerge/>
            <w:tcBorders>
              <w:left w:val="dotted" w:sz="6" w:space="0" w:color="D0CECE" w:themeColor="background2" w:themeShade="E6"/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EDEDED" w:themeFill="accent3" w:themeFillTint="33"/>
            <w:tcMar>
              <w:left w:w="0" w:type="dxa"/>
              <w:right w:w="0" w:type="dxa"/>
            </w:tcMar>
            <w:vAlign w:val="center"/>
          </w:tcPr>
          <w:p w14:paraId="06791F1E" w14:textId="77777777" w:rsidR="008B1B32" w:rsidRPr="00914012" w:rsidRDefault="008B1B32" w:rsidP="008B1B3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004" w:type="dxa"/>
            <w:gridSpan w:val="3"/>
            <w:vMerge/>
            <w:tcBorders>
              <w:left w:val="dotted" w:sz="6" w:space="0" w:color="D0CECE" w:themeColor="background2" w:themeShade="E6"/>
              <w:bottom w:val="dotted" w:sz="6" w:space="0" w:color="D0CECE" w:themeColor="background2" w:themeShade="E6"/>
            </w:tcBorders>
            <w:shd w:val="clear" w:color="auto" w:fill="EDEDED" w:themeFill="accent3" w:themeFillTint="33"/>
            <w:tcMar>
              <w:left w:w="0" w:type="dxa"/>
              <w:right w:w="0" w:type="dxa"/>
            </w:tcMar>
            <w:vAlign w:val="center"/>
          </w:tcPr>
          <w:p w14:paraId="6FAB7020" w14:textId="77777777" w:rsidR="008B1B32" w:rsidRPr="00B07A1E" w:rsidRDefault="008B1B32" w:rsidP="008B1B32">
            <w:pPr>
              <w:rPr>
                <w:sz w:val="28"/>
              </w:rPr>
            </w:pPr>
          </w:p>
        </w:tc>
      </w:tr>
      <w:tr w:rsidR="001436D1" w14:paraId="6890D9AD" w14:textId="77777777" w:rsidTr="00714666">
        <w:tblPrEx>
          <w:shd w:val="clear" w:color="auto" w:fill="DCAA41"/>
        </w:tblPrEx>
        <w:trPr>
          <w:trHeight w:val="185"/>
        </w:trPr>
        <w:tc>
          <w:tcPr>
            <w:tcW w:w="207" w:type="dxa"/>
            <w:tcBorders>
              <w:top w:val="dotted" w:sz="6" w:space="0" w:color="D0CECE" w:themeColor="background2" w:themeShade="E6"/>
            </w:tcBorders>
            <w:shd w:val="clear" w:color="auto" w:fill="072B4F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1128431268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647AA0E7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1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-1497028489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38" w:type="dxa"/>
                <w:tcBorders>
                  <w:top w:val="dotted" w:sz="6" w:space="0" w:color="D0CECE" w:themeColor="background2" w:themeShade="E6"/>
                  <w:right w:val="dotted" w:sz="6" w:space="0" w:color="D0CECE" w:themeColor="background2" w:themeShade="E6"/>
                </w:tcBorders>
                <w:shd w:val="clear" w:color="auto" w:fill="072B4F"/>
                <w:tcMar>
                  <w:left w:w="0" w:type="dxa"/>
                  <w:right w:w="0" w:type="dxa"/>
                </w:tcMar>
                <w:vAlign w:val="center"/>
              </w:tcPr>
              <w:p w14:paraId="4F7B9848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02" w:type="dxa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</w:tcBorders>
            <w:shd w:val="clear" w:color="auto" w:fill="072B4F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-1312012672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538DDE3E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2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-311410025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41" w:type="dxa"/>
                <w:tcBorders>
                  <w:top w:val="dotted" w:sz="6" w:space="0" w:color="D0CECE" w:themeColor="background2" w:themeShade="E6"/>
                  <w:right w:val="dotted" w:sz="6" w:space="0" w:color="D0CECE" w:themeColor="background2" w:themeShade="E6"/>
                </w:tcBorders>
                <w:shd w:val="clear" w:color="auto" w:fill="072B4F"/>
                <w:tcMar>
                  <w:left w:w="0" w:type="dxa"/>
                  <w:right w:w="0" w:type="dxa"/>
                </w:tcMar>
                <w:vAlign w:val="center"/>
              </w:tcPr>
              <w:p w14:paraId="0493D36F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gridSpan w:val="2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</w:tcBorders>
            <w:shd w:val="clear" w:color="auto" w:fill="072B4F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  <w14:props3d w14:extrusionH="0" w14:contourW="0" w14:prstMaterial="matte"/>
              </w:rPr>
              <w:id w:val="-333688054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3622F3CF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  <w:t>3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-92021134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tcBorders>
                  <w:top w:val="dotted" w:sz="6" w:space="0" w:color="D0CECE" w:themeColor="background2" w:themeShade="E6"/>
                  <w:right w:val="dotted" w:sz="6" w:space="0" w:color="D0CECE" w:themeColor="background2" w:themeShade="E6"/>
                </w:tcBorders>
                <w:shd w:val="clear" w:color="auto" w:fill="072B4F"/>
                <w:tcMar>
                  <w:left w:w="0" w:type="dxa"/>
                  <w:right w:w="0" w:type="dxa"/>
                </w:tcMar>
                <w:vAlign w:val="center"/>
              </w:tcPr>
              <w:p w14:paraId="75F025A9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</w:tcBorders>
            <w:shd w:val="clear" w:color="auto" w:fill="072B4F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-352110865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18E1BFF4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4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-1595475146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tcBorders>
                  <w:top w:val="dotted" w:sz="6" w:space="0" w:color="D0CECE" w:themeColor="background2" w:themeShade="E6"/>
                  <w:right w:val="dotted" w:sz="6" w:space="0" w:color="D0CECE" w:themeColor="background2" w:themeShade="E6"/>
                </w:tcBorders>
                <w:shd w:val="clear" w:color="auto" w:fill="072B4F"/>
                <w:tcMar>
                  <w:left w:w="0" w:type="dxa"/>
                  <w:right w:w="0" w:type="dxa"/>
                </w:tcMar>
                <w:vAlign w:val="center"/>
              </w:tcPr>
              <w:p w14:paraId="278DBB59" w14:textId="14AA7746" w:rsidR="008B1B32" w:rsidRPr="00FB04AB" w:rsidRDefault="00FD4694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</w:tcBorders>
            <w:shd w:val="clear" w:color="auto" w:fill="072B4F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  <w14:props3d w14:extrusionH="0" w14:contourW="0" w14:prstMaterial="matte"/>
              </w:rPr>
              <w:id w:val="-1135488462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035918A8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  <w:t>5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-995095937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tcBorders>
                  <w:top w:val="dotted" w:sz="6" w:space="0" w:color="D0CECE" w:themeColor="background2" w:themeShade="E6"/>
                  <w:right w:val="dotted" w:sz="6" w:space="0" w:color="D0CECE" w:themeColor="background2" w:themeShade="E6"/>
                </w:tcBorders>
                <w:shd w:val="clear" w:color="auto" w:fill="072B4F"/>
                <w:tcMar>
                  <w:left w:w="0" w:type="dxa"/>
                  <w:right w:w="0" w:type="dxa"/>
                </w:tcMar>
                <w:vAlign w:val="center"/>
              </w:tcPr>
              <w:p w14:paraId="0C1397E9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</w:tcBorders>
            <w:shd w:val="clear" w:color="auto" w:fill="072B4F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586199118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66B785EE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6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-475841085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tcBorders>
                  <w:top w:val="dotted" w:sz="6" w:space="0" w:color="D0CECE" w:themeColor="background2" w:themeShade="E6"/>
                  <w:right w:val="dotted" w:sz="6" w:space="0" w:color="D0CECE" w:themeColor="background2" w:themeShade="E6"/>
                </w:tcBorders>
                <w:shd w:val="clear" w:color="auto" w:fill="072B4F"/>
                <w:tcMar>
                  <w:left w:w="0" w:type="dxa"/>
                  <w:right w:w="0" w:type="dxa"/>
                </w:tcMar>
                <w:vAlign w:val="center"/>
              </w:tcPr>
              <w:p w14:paraId="2999F5D2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</w:tcBorders>
            <w:shd w:val="clear" w:color="auto" w:fill="072B4F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98312502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12784485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7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-1253501288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tcBorders>
                  <w:top w:val="dotted" w:sz="6" w:space="0" w:color="D0CECE" w:themeColor="background2" w:themeShade="E6"/>
                  <w:right w:val="dotted" w:sz="6" w:space="0" w:color="D0CECE" w:themeColor="background2" w:themeShade="E6"/>
                </w:tcBorders>
                <w:shd w:val="clear" w:color="auto" w:fill="072B4F"/>
                <w:tcMar>
                  <w:left w:w="0" w:type="dxa"/>
                  <w:right w:w="0" w:type="dxa"/>
                </w:tcMar>
                <w:vAlign w:val="center"/>
              </w:tcPr>
              <w:p w14:paraId="2AE963E1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</w:tcBorders>
            <w:shd w:val="clear" w:color="auto" w:fill="072B4F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1964373503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56A9861B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8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201832146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tcBorders>
                  <w:top w:val="dotted" w:sz="6" w:space="0" w:color="D0CECE" w:themeColor="background2" w:themeShade="E6"/>
                  <w:right w:val="dotted" w:sz="6" w:space="0" w:color="D0CECE" w:themeColor="background2" w:themeShade="E6"/>
                </w:tcBorders>
                <w:shd w:val="clear" w:color="auto" w:fill="072B4F"/>
                <w:tcMar>
                  <w:left w:w="0" w:type="dxa"/>
                  <w:right w:w="0" w:type="dxa"/>
                </w:tcMar>
                <w:vAlign w:val="center"/>
              </w:tcPr>
              <w:p w14:paraId="408A8BB5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</w:tcBorders>
            <w:shd w:val="clear" w:color="auto" w:fill="072B4F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-1585443311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1E1E66B0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9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135537000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tcBorders>
                  <w:top w:val="dotted" w:sz="6" w:space="0" w:color="D0CECE" w:themeColor="background2" w:themeShade="E6"/>
                  <w:right w:val="dotted" w:sz="6" w:space="0" w:color="D0CECE" w:themeColor="background2" w:themeShade="E6"/>
                </w:tcBorders>
                <w:shd w:val="clear" w:color="auto" w:fill="072B4F"/>
                <w:tcMar>
                  <w:left w:w="0" w:type="dxa"/>
                  <w:right w:w="0" w:type="dxa"/>
                </w:tcMar>
                <w:vAlign w:val="center"/>
              </w:tcPr>
              <w:p w14:paraId="0F562FCE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444" w:type="dxa"/>
            <w:vMerge w:val="restart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EDEDED" w:themeFill="accent3" w:themeFillTint="33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1E1E1E"/>
                <w14:props3d w14:extrusionH="0" w14:contourW="0" w14:prstMaterial="matte"/>
              </w:rPr>
              <w:id w:val="-2078430108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78749859" w14:textId="77777777" w:rsidR="008B1B32" w:rsidRPr="00714666" w:rsidRDefault="008B1B32" w:rsidP="008B1B32">
                <w:pPr>
                  <w:jc w:val="center"/>
                  <w:rPr>
                    <w:rFonts w:ascii="Lelo Bold" w:hAnsi="Lelo Bold"/>
                    <w:color w:val="1E1E1E"/>
                  </w:rPr>
                </w:pPr>
                <w:r w:rsidRPr="00714666">
                  <w:rPr>
                    <w:rFonts w:ascii="Lelo Bold" w:hAnsi="Lelo Bold"/>
                    <w:color w:val="1E1E1E"/>
                    <w:sz w:val="24"/>
                    <w:szCs w:val="24"/>
                    <w14:props3d w14:extrusionH="0" w14:contourW="0" w14:prstMaterial="matte"/>
                  </w:rPr>
                  <w:t>10</w:t>
                </w:r>
              </w:p>
            </w:sdtContent>
          </w:sdt>
        </w:tc>
        <w:tc>
          <w:tcPr>
            <w:tcW w:w="4560" w:type="dxa"/>
            <w:gridSpan w:val="2"/>
            <w:vMerge w:val="restart"/>
            <w:tcBorders>
              <w:top w:val="dotted" w:sz="6" w:space="0" w:color="D0CECE" w:themeColor="background2" w:themeShade="E6"/>
              <w:left w:val="dotted" w:sz="6" w:space="0" w:color="D0CECE" w:themeColor="background2" w:themeShade="E6"/>
            </w:tcBorders>
            <w:shd w:val="clear" w:color="auto" w:fill="EDEDED" w:themeFill="accent3" w:themeFillTint="33"/>
            <w:tcMar>
              <w:left w:w="0" w:type="dxa"/>
              <w:right w:w="0" w:type="dxa"/>
            </w:tcMar>
            <w:vAlign w:val="center"/>
          </w:tcPr>
          <w:p w14:paraId="2C05761C" w14:textId="77777777" w:rsidR="008B1B32" w:rsidRPr="00714666" w:rsidRDefault="00C30357" w:rsidP="00C30357">
            <w:pPr>
              <w:jc w:val="left"/>
              <w:rPr>
                <w:color w:val="1E1E1E"/>
                <w:sz w:val="28"/>
              </w:rPr>
            </w:pPr>
            <w:r w:rsidRPr="00714666">
              <w:rPr>
                <w:color w:val="1E1E1E"/>
                <w:sz w:val="2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714666">
              <w:rPr>
                <w:color w:val="1E1E1E"/>
                <w:sz w:val="28"/>
              </w:rPr>
              <w:instrText xml:space="preserve"> FORMTEXT </w:instrText>
            </w:r>
            <w:r w:rsidRPr="00714666">
              <w:rPr>
                <w:color w:val="1E1E1E"/>
                <w:sz w:val="28"/>
              </w:rPr>
            </w:r>
            <w:r w:rsidRPr="00714666">
              <w:rPr>
                <w:color w:val="1E1E1E"/>
                <w:sz w:val="28"/>
              </w:rPr>
              <w:fldChar w:fldCharType="separate"/>
            </w:r>
            <w:r w:rsidRPr="00714666">
              <w:rPr>
                <w:color w:val="1E1E1E"/>
                <w:sz w:val="28"/>
              </w:rPr>
              <w:t> </w:t>
            </w:r>
            <w:r w:rsidRPr="00714666">
              <w:rPr>
                <w:color w:val="1E1E1E"/>
                <w:sz w:val="28"/>
              </w:rPr>
              <w:t> </w:t>
            </w:r>
            <w:r w:rsidRPr="00714666">
              <w:rPr>
                <w:color w:val="1E1E1E"/>
                <w:sz w:val="28"/>
              </w:rPr>
              <w:t> </w:t>
            </w:r>
            <w:r w:rsidRPr="00714666">
              <w:rPr>
                <w:color w:val="1E1E1E"/>
                <w:sz w:val="28"/>
              </w:rPr>
              <w:t> </w:t>
            </w:r>
            <w:r w:rsidRPr="00714666">
              <w:rPr>
                <w:color w:val="1E1E1E"/>
                <w:sz w:val="28"/>
              </w:rPr>
              <w:t> </w:t>
            </w:r>
            <w:r w:rsidRPr="00714666">
              <w:rPr>
                <w:color w:val="1E1E1E"/>
                <w:sz w:val="28"/>
              </w:rPr>
              <w:fldChar w:fldCharType="end"/>
            </w:r>
          </w:p>
        </w:tc>
      </w:tr>
      <w:tr w:rsidR="001436D1" w14:paraId="378F8217" w14:textId="77777777" w:rsidTr="00714666">
        <w:tblPrEx>
          <w:shd w:val="clear" w:color="auto" w:fill="DCAA41"/>
        </w:tblPrEx>
        <w:trPr>
          <w:trHeight w:val="186"/>
        </w:trPr>
        <w:sdt>
          <w:sdtPr>
            <w:rPr>
              <w:rFonts w:ascii="Lelo Bold" w:hAnsi="Lelo Bold"/>
              <w:color w:val="FFFFFF" w:themeColor="background1"/>
            </w:rPr>
            <w:id w:val="-387031930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07" w:type="dxa"/>
                <w:tcBorders>
                  <w:bottom w:val="dotted" w:sz="6" w:space="0" w:color="D0CECE" w:themeColor="background2" w:themeShade="E6"/>
                </w:tcBorders>
                <w:shd w:val="clear" w:color="auto" w:fill="072B4F"/>
                <w:tcMar>
                  <w:left w:w="0" w:type="dxa"/>
                  <w:right w:w="0" w:type="dxa"/>
                </w:tcMar>
                <w:vAlign w:val="center"/>
              </w:tcPr>
              <w:p w14:paraId="17FBA2F5" w14:textId="581A9EC2" w:rsidR="008B1B32" w:rsidRPr="00FB04AB" w:rsidRDefault="00FB04AB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38" w:type="dxa"/>
            <w:tcBorders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072B4F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-465424744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2BA75411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10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-377470132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02" w:type="dxa"/>
                <w:tcBorders>
                  <w:left w:val="dotted" w:sz="6" w:space="0" w:color="D0CECE" w:themeColor="background2" w:themeShade="E6"/>
                  <w:bottom w:val="dotted" w:sz="6" w:space="0" w:color="D0CECE" w:themeColor="background2" w:themeShade="E6"/>
                </w:tcBorders>
                <w:shd w:val="clear" w:color="auto" w:fill="072B4F"/>
                <w:tcMar>
                  <w:left w:w="0" w:type="dxa"/>
                  <w:right w:w="0" w:type="dxa"/>
                </w:tcMar>
                <w:vAlign w:val="center"/>
              </w:tcPr>
              <w:p w14:paraId="4D50D975" w14:textId="5A901292" w:rsidR="008B1B32" w:rsidRPr="00FB04AB" w:rsidRDefault="00FB04AB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41" w:type="dxa"/>
            <w:tcBorders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072B4F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-678043413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31B329B5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10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-59101017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gridSpan w:val="2"/>
                <w:tcBorders>
                  <w:left w:val="dotted" w:sz="6" w:space="0" w:color="D0CECE" w:themeColor="background2" w:themeShade="E6"/>
                  <w:bottom w:val="dotted" w:sz="6" w:space="0" w:color="D0CECE" w:themeColor="background2" w:themeShade="E6"/>
                </w:tcBorders>
                <w:shd w:val="clear" w:color="auto" w:fill="072B4F"/>
                <w:tcMar>
                  <w:left w:w="0" w:type="dxa"/>
                  <w:right w:w="0" w:type="dxa"/>
                </w:tcMar>
                <w:vAlign w:val="center"/>
              </w:tcPr>
              <w:p w14:paraId="4153D42E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tcBorders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072B4F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  <w14:props3d w14:extrusionH="0" w14:contourW="0" w14:prstMaterial="matte"/>
              </w:rPr>
              <w:id w:val="198526302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47FFB0DE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  <w:t>10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-876544353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tcBorders>
                  <w:left w:val="dotted" w:sz="6" w:space="0" w:color="D0CECE" w:themeColor="background2" w:themeShade="E6"/>
                  <w:bottom w:val="dotted" w:sz="6" w:space="0" w:color="D0CECE" w:themeColor="background2" w:themeShade="E6"/>
                </w:tcBorders>
                <w:shd w:val="clear" w:color="auto" w:fill="072B4F"/>
                <w:tcMar>
                  <w:left w:w="0" w:type="dxa"/>
                  <w:right w:w="0" w:type="dxa"/>
                </w:tcMar>
                <w:vAlign w:val="center"/>
              </w:tcPr>
              <w:p w14:paraId="37310B6B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tcBorders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072B4F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2064828902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6F8FC862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10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-2113429462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tcBorders>
                  <w:left w:val="dotted" w:sz="6" w:space="0" w:color="D0CECE" w:themeColor="background2" w:themeShade="E6"/>
                  <w:bottom w:val="dotted" w:sz="6" w:space="0" w:color="D0CECE" w:themeColor="background2" w:themeShade="E6"/>
                </w:tcBorders>
                <w:shd w:val="clear" w:color="auto" w:fill="072B4F"/>
                <w:tcMar>
                  <w:left w:w="0" w:type="dxa"/>
                  <w:right w:w="0" w:type="dxa"/>
                </w:tcMar>
                <w:vAlign w:val="center"/>
              </w:tcPr>
              <w:p w14:paraId="7A07407F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tcBorders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072B4F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  <w14:props3d w14:extrusionH="0" w14:contourW="0" w14:prstMaterial="matte"/>
              </w:rPr>
              <w:id w:val="-803922724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034253BB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  <w14:props3d w14:extrusionH="0" w14:contourW="0" w14:prstMaterial="matte"/>
                  </w:rPr>
                  <w:t>10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-1010982630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tcBorders>
                  <w:left w:val="dotted" w:sz="6" w:space="0" w:color="D0CECE" w:themeColor="background2" w:themeShade="E6"/>
                  <w:bottom w:val="dotted" w:sz="6" w:space="0" w:color="D0CECE" w:themeColor="background2" w:themeShade="E6"/>
                </w:tcBorders>
                <w:shd w:val="clear" w:color="auto" w:fill="072B4F"/>
                <w:tcMar>
                  <w:left w:w="0" w:type="dxa"/>
                  <w:right w:w="0" w:type="dxa"/>
                </w:tcMar>
                <w:vAlign w:val="center"/>
              </w:tcPr>
              <w:p w14:paraId="2292EFB2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tcBorders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072B4F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1988903607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7A02536F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10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-737466852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tcBorders>
                  <w:left w:val="dotted" w:sz="6" w:space="0" w:color="D0CECE" w:themeColor="background2" w:themeShade="E6"/>
                  <w:bottom w:val="dotted" w:sz="6" w:space="0" w:color="D0CECE" w:themeColor="background2" w:themeShade="E6"/>
                </w:tcBorders>
                <w:shd w:val="clear" w:color="auto" w:fill="072B4F"/>
                <w:tcMar>
                  <w:left w:w="0" w:type="dxa"/>
                  <w:right w:w="0" w:type="dxa"/>
                </w:tcMar>
                <w:vAlign w:val="center"/>
              </w:tcPr>
              <w:p w14:paraId="4647BD03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tcBorders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072B4F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-908926334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492B0750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10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1355380998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tcBorders>
                  <w:left w:val="dotted" w:sz="6" w:space="0" w:color="D0CECE" w:themeColor="background2" w:themeShade="E6"/>
                  <w:bottom w:val="dotted" w:sz="6" w:space="0" w:color="D0CECE" w:themeColor="background2" w:themeShade="E6"/>
                </w:tcBorders>
                <w:shd w:val="clear" w:color="auto" w:fill="072B4F"/>
                <w:tcMar>
                  <w:left w:w="0" w:type="dxa"/>
                  <w:right w:w="0" w:type="dxa"/>
                </w:tcMar>
                <w:vAlign w:val="center"/>
              </w:tcPr>
              <w:p w14:paraId="12C45F22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tcBorders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072B4F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-12306637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12825161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10</w:t>
                </w:r>
              </w:p>
            </w:sdtContent>
          </w:sdt>
        </w:tc>
        <w:sdt>
          <w:sdtPr>
            <w:rPr>
              <w:rFonts w:ascii="Lelo Bold" w:hAnsi="Lelo Bold"/>
              <w:color w:val="FFFFFF" w:themeColor="background1"/>
            </w:rPr>
            <w:id w:val="772605085"/>
            <w14:checkbox>
              <w14:checked w14:val="0"/>
              <w14:checkedState w14:val="00FE" w14:font="Wingdings"/>
              <w14:uncheckedState w14:val="00A8" w14:font="Wingdings"/>
            </w14:checkbox>
          </w:sdtPr>
          <w:sdtEndPr/>
          <w:sdtContent>
            <w:tc>
              <w:tcPr>
                <w:tcW w:w="222" w:type="dxa"/>
                <w:tcBorders>
                  <w:left w:val="dotted" w:sz="6" w:space="0" w:color="D0CECE" w:themeColor="background2" w:themeShade="E6"/>
                  <w:bottom w:val="dotted" w:sz="6" w:space="0" w:color="D0CECE" w:themeColor="background2" w:themeShade="E6"/>
                </w:tcBorders>
                <w:shd w:val="clear" w:color="auto" w:fill="072B4F"/>
                <w:tcMar>
                  <w:left w:w="0" w:type="dxa"/>
                  <w:right w:w="0" w:type="dxa"/>
                </w:tcMar>
                <w:vAlign w:val="center"/>
              </w:tcPr>
              <w:p w14:paraId="2C78A84B" w14:textId="77777777" w:rsidR="008B1B32" w:rsidRPr="00FB04AB" w:rsidRDefault="00304C31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sym w:font="Wingdings" w:char="F0A8"/>
                </w:r>
              </w:p>
            </w:tc>
          </w:sdtContent>
        </w:sdt>
        <w:tc>
          <w:tcPr>
            <w:tcW w:w="222" w:type="dxa"/>
            <w:tcBorders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072B4F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-163712883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2BDD059C" w14:textId="77777777" w:rsidR="008B1B32" w:rsidRPr="00FB04AB" w:rsidRDefault="008B1B32" w:rsidP="008B1B32">
                <w:pPr>
                  <w:jc w:val="center"/>
                  <w:rPr>
                    <w:rFonts w:ascii="Lelo Bold" w:hAnsi="Lelo Bold"/>
                    <w:color w:val="FFFFFF" w:themeColor="background1"/>
                  </w:rPr>
                </w:pPr>
                <w:r w:rsidRPr="00FB04AB">
                  <w:rPr>
                    <w:rFonts w:ascii="Lelo Bold" w:hAnsi="Lelo Bold"/>
                    <w:color w:val="FFFFFF" w:themeColor="background1"/>
                  </w:rPr>
                  <w:t>10</w:t>
                </w:r>
              </w:p>
            </w:sdtContent>
          </w:sdt>
        </w:tc>
        <w:tc>
          <w:tcPr>
            <w:tcW w:w="444" w:type="dxa"/>
            <w:vMerge/>
            <w:tcBorders>
              <w:left w:val="dotted" w:sz="6" w:space="0" w:color="D0CECE" w:themeColor="background2" w:themeShade="E6"/>
              <w:bottom w:val="dotted" w:sz="6" w:space="0" w:color="D0CECE" w:themeColor="background2" w:themeShade="E6"/>
              <w:right w:val="dotted" w:sz="6" w:space="0" w:color="D0CECE" w:themeColor="background2" w:themeShade="E6"/>
            </w:tcBorders>
            <w:shd w:val="clear" w:color="auto" w:fill="EDEDED" w:themeFill="accent3" w:themeFillTint="33"/>
            <w:tcMar>
              <w:left w:w="0" w:type="dxa"/>
              <w:right w:w="0" w:type="dxa"/>
            </w:tcMar>
            <w:vAlign w:val="center"/>
          </w:tcPr>
          <w:p w14:paraId="592D0CA2" w14:textId="77777777" w:rsidR="008B1B32" w:rsidRPr="00914012" w:rsidRDefault="008B1B32" w:rsidP="008B1B3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4560" w:type="dxa"/>
            <w:gridSpan w:val="2"/>
            <w:vMerge/>
            <w:tcBorders>
              <w:left w:val="dotted" w:sz="6" w:space="0" w:color="D0CECE" w:themeColor="background2" w:themeShade="E6"/>
              <w:bottom w:val="dotted" w:sz="6" w:space="0" w:color="D0CECE" w:themeColor="background2" w:themeShade="E6"/>
            </w:tcBorders>
            <w:shd w:val="clear" w:color="auto" w:fill="EDEDED" w:themeFill="accent3" w:themeFillTint="33"/>
            <w:tcMar>
              <w:left w:w="0" w:type="dxa"/>
              <w:right w:w="0" w:type="dxa"/>
            </w:tcMar>
          </w:tcPr>
          <w:p w14:paraId="304A9053" w14:textId="77777777" w:rsidR="008B1B32" w:rsidRPr="00B07A1E" w:rsidRDefault="008B1B32" w:rsidP="008B1B32">
            <w:pPr>
              <w:rPr>
                <w:sz w:val="28"/>
              </w:rPr>
            </w:pPr>
          </w:p>
        </w:tc>
      </w:tr>
    </w:tbl>
    <w:p w14:paraId="548BBCE1" w14:textId="77777777" w:rsidR="008B1B32" w:rsidRDefault="008B1B32" w:rsidP="008B1B32">
      <w:pPr>
        <w:ind w:left="567" w:hanging="567"/>
      </w:pPr>
    </w:p>
    <w:tbl>
      <w:tblPr>
        <w:tblStyle w:val="Tabellenraster"/>
        <w:tblW w:w="9052" w:type="dxa"/>
        <w:tblInd w:w="-5" w:type="dxa"/>
        <w:tblBorders>
          <w:top w:val="single" w:sz="6" w:space="0" w:color="FFFFFF" w:themeColor="background1"/>
          <w:left w:val="single" w:sz="6" w:space="0" w:color="FFFFFF" w:themeColor="background1"/>
          <w:bottom w:val="single" w:sz="6" w:space="0" w:color="FFFFFF" w:themeColor="background1"/>
          <w:right w:val="single" w:sz="6" w:space="0" w:color="FFFFFF" w:themeColor="background1"/>
          <w:insideH w:val="single" w:sz="6" w:space="0" w:color="FFFFFF" w:themeColor="background1"/>
          <w:insideV w:val="single" w:sz="6" w:space="0" w:color="FFFFFF" w:themeColor="background1"/>
        </w:tblBorders>
        <w:tblLook w:val="04A0" w:firstRow="1" w:lastRow="0" w:firstColumn="1" w:lastColumn="0" w:noHBand="0" w:noVBand="1"/>
      </w:tblPr>
      <w:tblGrid>
        <w:gridCol w:w="441"/>
        <w:gridCol w:w="442"/>
        <w:gridCol w:w="442"/>
        <w:gridCol w:w="442"/>
        <w:gridCol w:w="442"/>
        <w:gridCol w:w="442"/>
        <w:gridCol w:w="442"/>
        <w:gridCol w:w="442"/>
        <w:gridCol w:w="442"/>
        <w:gridCol w:w="447"/>
        <w:gridCol w:w="4628"/>
      </w:tblGrid>
      <w:tr w:rsidR="00C30357" w14:paraId="0FD9918C" w14:textId="77777777" w:rsidTr="00714666">
        <w:trPr>
          <w:trHeight w:val="442"/>
        </w:trPr>
        <w:tc>
          <w:tcPr>
            <w:tcW w:w="442" w:type="dxa"/>
            <w:tcBorders>
              <w:top w:val="nil"/>
              <w:left w:val="single" w:sz="6" w:space="0" w:color="E7E6E6" w:themeColor="background2"/>
              <w:bottom w:val="nil"/>
              <w:right w:val="single" w:sz="6" w:space="0" w:color="E7E6E6" w:themeColor="background2"/>
            </w:tcBorders>
            <w:shd w:val="clear" w:color="auto" w:fill="EDEDED" w:themeFill="accent3" w:themeFillTint="33"/>
            <w:vAlign w:val="center"/>
          </w:tcPr>
          <w:sdt>
            <w:sdtPr>
              <w:rPr>
                <w:rFonts w:ascii="Lelo Bold" w:hAnsi="Lelo Bold"/>
                <w:color w:val="1E1E1E"/>
                <w:sz w:val="24"/>
                <w:szCs w:val="24"/>
              </w:rPr>
              <w:id w:val="-272018361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610106F9" w14:textId="77777777" w:rsidR="008B1B32" w:rsidRPr="00714666" w:rsidRDefault="008B1B32" w:rsidP="008B1B32">
                <w:pPr>
                  <w:jc w:val="center"/>
                  <w:rPr>
                    <w:rFonts w:ascii="Lelo Bold" w:hAnsi="Lelo Bold"/>
                    <w:color w:val="1E1E1E"/>
                    <w:sz w:val="24"/>
                    <w:szCs w:val="24"/>
                  </w:rPr>
                </w:pPr>
                <w:r w:rsidRPr="00714666">
                  <w:rPr>
                    <w:rFonts w:ascii="Lelo Bold" w:hAnsi="Lelo Bold"/>
                    <w:color w:val="1E1E1E"/>
                    <w:sz w:val="24"/>
                    <w:szCs w:val="24"/>
                  </w:rPr>
                  <w:t>1</w:t>
                </w:r>
              </w:p>
            </w:sdtContent>
          </w:sdt>
        </w:tc>
        <w:tc>
          <w:tcPr>
            <w:tcW w:w="442" w:type="dxa"/>
            <w:tcBorders>
              <w:top w:val="nil"/>
              <w:left w:val="single" w:sz="6" w:space="0" w:color="E7E6E6" w:themeColor="background2"/>
              <w:bottom w:val="nil"/>
              <w:right w:val="single" w:sz="6" w:space="0" w:color="E7E6E6" w:themeColor="background2"/>
            </w:tcBorders>
            <w:shd w:val="clear" w:color="auto" w:fill="EDEDED" w:themeFill="accent3" w:themeFillTint="33"/>
            <w:vAlign w:val="center"/>
          </w:tcPr>
          <w:sdt>
            <w:sdtPr>
              <w:rPr>
                <w:rFonts w:ascii="Lelo Bold" w:hAnsi="Lelo Bold"/>
                <w:color w:val="1E1E1E"/>
                <w:sz w:val="24"/>
                <w:szCs w:val="24"/>
              </w:rPr>
              <w:id w:val="2026053276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7F756B06" w14:textId="77777777" w:rsidR="008B1B32" w:rsidRPr="00714666" w:rsidRDefault="008B1B32" w:rsidP="008B1B32">
                <w:pPr>
                  <w:jc w:val="center"/>
                  <w:rPr>
                    <w:rFonts w:ascii="Lelo Bold" w:hAnsi="Lelo Bold"/>
                    <w:color w:val="1E1E1E"/>
                    <w:sz w:val="24"/>
                    <w:szCs w:val="24"/>
                  </w:rPr>
                </w:pPr>
                <w:r w:rsidRPr="00714666">
                  <w:rPr>
                    <w:rFonts w:ascii="Lelo Bold" w:hAnsi="Lelo Bold"/>
                    <w:color w:val="1E1E1E"/>
                    <w:sz w:val="24"/>
                    <w:szCs w:val="24"/>
                  </w:rPr>
                  <w:t>2</w:t>
                </w:r>
              </w:p>
            </w:sdtContent>
          </w:sdt>
        </w:tc>
        <w:tc>
          <w:tcPr>
            <w:tcW w:w="442" w:type="dxa"/>
            <w:tcBorders>
              <w:top w:val="nil"/>
              <w:left w:val="single" w:sz="6" w:space="0" w:color="E7E6E6" w:themeColor="background2"/>
              <w:bottom w:val="nil"/>
              <w:right w:val="single" w:sz="6" w:space="0" w:color="E7E6E6" w:themeColor="background2"/>
            </w:tcBorders>
            <w:shd w:val="clear" w:color="auto" w:fill="EDEDED" w:themeFill="accent3" w:themeFillTint="33"/>
            <w:vAlign w:val="center"/>
          </w:tcPr>
          <w:sdt>
            <w:sdtPr>
              <w:rPr>
                <w:rFonts w:ascii="Lelo Bold" w:hAnsi="Lelo Bold"/>
                <w:color w:val="1E1E1E"/>
                <w:sz w:val="24"/>
                <w:szCs w:val="24"/>
              </w:rPr>
              <w:id w:val="1442650770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5697CCF3" w14:textId="77777777" w:rsidR="008B1B32" w:rsidRPr="00714666" w:rsidRDefault="008B1B32" w:rsidP="008B1B32">
                <w:pPr>
                  <w:jc w:val="center"/>
                  <w:rPr>
                    <w:rFonts w:ascii="Lelo Bold" w:hAnsi="Lelo Bold"/>
                    <w:color w:val="1E1E1E"/>
                    <w:sz w:val="24"/>
                    <w:szCs w:val="24"/>
                  </w:rPr>
                </w:pPr>
                <w:r w:rsidRPr="00714666">
                  <w:rPr>
                    <w:rFonts w:ascii="Lelo Bold" w:hAnsi="Lelo Bold"/>
                    <w:color w:val="1E1E1E"/>
                    <w:sz w:val="24"/>
                    <w:szCs w:val="24"/>
                  </w:rPr>
                  <w:t>3</w:t>
                </w:r>
              </w:p>
            </w:sdtContent>
          </w:sdt>
        </w:tc>
        <w:tc>
          <w:tcPr>
            <w:tcW w:w="442" w:type="dxa"/>
            <w:tcBorders>
              <w:top w:val="nil"/>
              <w:left w:val="single" w:sz="6" w:space="0" w:color="E7E6E6" w:themeColor="background2"/>
              <w:bottom w:val="nil"/>
              <w:right w:val="single" w:sz="6" w:space="0" w:color="E7E6E6" w:themeColor="background2"/>
            </w:tcBorders>
            <w:shd w:val="clear" w:color="auto" w:fill="EDEDED" w:themeFill="accent3" w:themeFillTint="33"/>
            <w:vAlign w:val="center"/>
          </w:tcPr>
          <w:sdt>
            <w:sdtPr>
              <w:rPr>
                <w:rFonts w:ascii="Lelo Bold" w:hAnsi="Lelo Bold"/>
                <w:color w:val="1E1E1E"/>
                <w:sz w:val="24"/>
                <w:szCs w:val="24"/>
              </w:rPr>
              <w:id w:val="-1578742242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189E6537" w14:textId="77777777" w:rsidR="008B1B32" w:rsidRPr="00714666" w:rsidRDefault="008B1B32" w:rsidP="008B1B32">
                <w:pPr>
                  <w:jc w:val="center"/>
                  <w:rPr>
                    <w:rFonts w:ascii="Lelo Bold" w:hAnsi="Lelo Bold"/>
                    <w:color w:val="1E1E1E"/>
                    <w:sz w:val="24"/>
                    <w:szCs w:val="24"/>
                  </w:rPr>
                </w:pPr>
                <w:r w:rsidRPr="00714666">
                  <w:rPr>
                    <w:rFonts w:ascii="Lelo Bold" w:hAnsi="Lelo Bold"/>
                    <w:color w:val="1E1E1E"/>
                    <w:sz w:val="24"/>
                    <w:szCs w:val="24"/>
                  </w:rPr>
                  <w:t>4</w:t>
                </w:r>
              </w:p>
            </w:sdtContent>
          </w:sdt>
        </w:tc>
        <w:tc>
          <w:tcPr>
            <w:tcW w:w="442" w:type="dxa"/>
            <w:tcBorders>
              <w:top w:val="nil"/>
              <w:left w:val="single" w:sz="6" w:space="0" w:color="E7E6E6" w:themeColor="background2"/>
              <w:bottom w:val="nil"/>
              <w:right w:val="single" w:sz="6" w:space="0" w:color="E7E6E6" w:themeColor="background2"/>
            </w:tcBorders>
            <w:shd w:val="clear" w:color="auto" w:fill="EDEDED" w:themeFill="accent3" w:themeFillTint="33"/>
            <w:vAlign w:val="center"/>
          </w:tcPr>
          <w:sdt>
            <w:sdtPr>
              <w:rPr>
                <w:rFonts w:ascii="Lelo Bold" w:hAnsi="Lelo Bold"/>
                <w:color w:val="1E1E1E"/>
                <w:sz w:val="24"/>
                <w:szCs w:val="24"/>
              </w:rPr>
              <w:id w:val="520513654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0F9DA7C8" w14:textId="77777777" w:rsidR="008B1B32" w:rsidRPr="00714666" w:rsidRDefault="008B1B32" w:rsidP="008B1B32">
                <w:pPr>
                  <w:jc w:val="center"/>
                  <w:rPr>
                    <w:rFonts w:ascii="Lelo Bold" w:hAnsi="Lelo Bold"/>
                    <w:color w:val="1E1E1E"/>
                    <w:sz w:val="24"/>
                    <w:szCs w:val="24"/>
                  </w:rPr>
                </w:pPr>
                <w:r w:rsidRPr="00714666">
                  <w:rPr>
                    <w:rFonts w:ascii="Lelo Bold" w:hAnsi="Lelo Bold"/>
                    <w:color w:val="1E1E1E"/>
                    <w:sz w:val="24"/>
                    <w:szCs w:val="24"/>
                  </w:rPr>
                  <w:t>5</w:t>
                </w:r>
              </w:p>
            </w:sdtContent>
          </w:sdt>
        </w:tc>
        <w:tc>
          <w:tcPr>
            <w:tcW w:w="442" w:type="dxa"/>
            <w:tcBorders>
              <w:top w:val="nil"/>
              <w:left w:val="single" w:sz="6" w:space="0" w:color="E7E6E6" w:themeColor="background2"/>
              <w:bottom w:val="nil"/>
              <w:right w:val="single" w:sz="6" w:space="0" w:color="E7E6E6" w:themeColor="background2"/>
            </w:tcBorders>
            <w:shd w:val="clear" w:color="auto" w:fill="EDEDED" w:themeFill="accent3" w:themeFillTint="33"/>
            <w:vAlign w:val="center"/>
          </w:tcPr>
          <w:sdt>
            <w:sdtPr>
              <w:rPr>
                <w:rFonts w:ascii="Lelo Bold" w:hAnsi="Lelo Bold"/>
                <w:color w:val="1E1E1E"/>
                <w:sz w:val="24"/>
                <w:szCs w:val="24"/>
              </w:rPr>
              <w:id w:val="-678272784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2E3A4AFF" w14:textId="77777777" w:rsidR="008B1B32" w:rsidRPr="00714666" w:rsidRDefault="008B1B32" w:rsidP="008B1B32">
                <w:pPr>
                  <w:jc w:val="center"/>
                  <w:rPr>
                    <w:rFonts w:ascii="Lelo Bold" w:hAnsi="Lelo Bold"/>
                    <w:color w:val="1E1E1E"/>
                    <w:sz w:val="24"/>
                    <w:szCs w:val="24"/>
                  </w:rPr>
                </w:pPr>
                <w:r w:rsidRPr="00714666">
                  <w:rPr>
                    <w:rFonts w:ascii="Lelo Bold" w:hAnsi="Lelo Bold"/>
                    <w:color w:val="1E1E1E"/>
                    <w:sz w:val="24"/>
                    <w:szCs w:val="24"/>
                  </w:rPr>
                  <w:t>6</w:t>
                </w:r>
              </w:p>
            </w:sdtContent>
          </w:sdt>
        </w:tc>
        <w:tc>
          <w:tcPr>
            <w:tcW w:w="442" w:type="dxa"/>
            <w:tcBorders>
              <w:top w:val="nil"/>
              <w:left w:val="single" w:sz="6" w:space="0" w:color="E7E6E6" w:themeColor="background2"/>
              <w:bottom w:val="nil"/>
              <w:right w:val="single" w:sz="6" w:space="0" w:color="E7E6E6" w:themeColor="background2"/>
            </w:tcBorders>
            <w:shd w:val="clear" w:color="auto" w:fill="EDEDED" w:themeFill="accent3" w:themeFillTint="33"/>
            <w:vAlign w:val="center"/>
          </w:tcPr>
          <w:sdt>
            <w:sdtPr>
              <w:rPr>
                <w:rFonts w:ascii="Lelo Bold" w:hAnsi="Lelo Bold"/>
                <w:color w:val="1E1E1E"/>
                <w:sz w:val="24"/>
                <w:szCs w:val="24"/>
              </w:rPr>
              <w:id w:val="651179411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0D5BD9FA" w14:textId="77777777" w:rsidR="008B1B32" w:rsidRPr="00714666" w:rsidRDefault="008B1B32" w:rsidP="008B1B32">
                <w:pPr>
                  <w:jc w:val="center"/>
                  <w:rPr>
                    <w:rFonts w:ascii="Lelo Bold" w:hAnsi="Lelo Bold"/>
                    <w:color w:val="1E1E1E"/>
                    <w:sz w:val="24"/>
                    <w:szCs w:val="24"/>
                  </w:rPr>
                </w:pPr>
                <w:r w:rsidRPr="00714666">
                  <w:rPr>
                    <w:rFonts w:ascii="Lelo Bold" w:hAnsi="Lelo Bold"/>
                    <w:color w:val="1E1E1E"/>
                    <w:sz w:val="24"/>
                    <w:szCs w:val="24"/>
                  </w:rPr>
                  <w:t>7</w:t>
                </w:r>
              </w:p>
            </w:sdtContent>
          </w:sdt>
        </w:tc>
        <w:tc>
          <w:tcPr>
            <w:tcW w:w="442" w:type="dxa"/>
            <w:tcBorders>
              <w:top w:val="nil"/>
              <w:left w:val="single" w:sz="6" w:space="0" w:color="E7E6E6" w:themeColor="background2"/>
              <w:bottom w:val="nil"/>
              <w:right w:val="single" w:sz="6" w:space="0" w:color="E7E6E6" w:themeColor="background2"/>
            </w:tcBorders>
            <w:shd w:val="clear" w:color="auto" w:fill="EDEDED" w:themeFill="accent3" w:themeFillTint="33"/>
            <w:vAlign w:val="center"/>
          </w:tcPr>
          <w:sdt>
            <w:sdtPr>
              <w:rPr>
                <w:rFonts w:ascii="Lelo Bold" w:hAnsi="Lelo Bold"/>
                <w:color w:val="1E1E1E"/>
                <w:sz w:val="24"/>
                <w:szCs w:val="24"/>
              </w:rPr>
              <w:id w:val="-1653666391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17C60E49" w14:textId="77777777" w:rsidR="008B1B32" w:rsidRPr="00714666" w:rsidRDefault="008B1B32" w:rsidP="008B1B32">
                <w:pPr>
                  <w:jc w:val="center"/>
                  <w:rPr>
                    <w:rFonts w:ascii="Lelo Bold" w:hAnsi="Lelo Bold"/>
                    <w:color w:val="1E1E1E"/>
                    <w:sz w:val="24"/>
                    <w:szCs w:val="24"/>
                  </w:rPr>
                </w:pPr>
                <w:r w:rsidRPr="00714666">
                  <w:rPr>
                    <w:rFonts w:ascii="Lelo Bold" w:hAnsi="Lelo Bold"/>
                    <w:color w:val="1E1E1E"/>
                    <w:sz w:val="24"/>
                    <w:szCs w:val="24"/>
                  </w:rPr>
                  <w:t>8</w:t>
                </w:r>
              </w:p>
            </w:sdtContent>
          </w:sdt>
        </w:tc>
        <w:tc>
          <w:tcPr>
            <w:tcW w:w="442" w:type="dxa"/>
            <w:tcBorders>
              <w:top w:val="nil"/>
              <w:left w:val="single" w:sz="6" w:space="0" w:color="E7E6E6" w:themeColor="background2"/>
              <w:bottom w:val="nil"/>
              <w:right w:val="single" w:sz="6" w:space="0" w:color="E7E6E6" w:themeColor="background2"/>
            </w:tcBorders>
            <w:shd w:val="clear" w:color="auto" w:fill="EDEDED" w:themeFill="accent3" w:themeFillTint="33"/>
            <w:vAlign w:val="center"/>
          </w:tcPr>
          <w:sdt>
            <w:sdtPr>
              <w:rPr>
                <w:rFonts w:ascii="Lelo Bold" w:hAnsi="Lelo Bold"/>
                <w:color w:val="1E1E1E"/>
                <w:sz w:val="24"/>
                <w:szCs w:val="24"/>
              </w:rPr>
              <w:id w:val="1633443754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241EBE6B" w14:textId="77777777" w:rsidR="008B1B32" w:rsidRPr="00714666" w:rsidRDefault="008B1B32" w:rsidP="008B1B32">
                <w:pPr>
                  <w:jc w:val="center"/>
                  <w:rPr>
                    <w:rFonts w:ascii="Lelo Bold" w:hAnsi="Lelo Bold"/>
                    <w:color w:val="1E1E1E"/>
                    <w:sz w:val="24"/>
                    <w:szCs w:val="24"/>
                  </w:rPr>
                </w:pPr>
                <w:r w:rsidRPr="00714666">
                  <w:rPr>
                    <w:rFonts w:ascii="Lelo Bold" w:hAnsi="Lelo Bold"/>
                    <w:color w:val="1E1E1E"/>
                    <w:sz w:val="24"/>
                    <w:szCs w:val="24"/>
                  </w:rPr>
                  <w:t>9</w:t>
                </w:r>
              </w:p>
            </w:sdtContent>
          </w:sdt>
        </w:tc>
        <w:tc>
          <w:tcPr>
            <w:tcW w:w="442" w:type="dxa"/>
            <w:tcBorders>
              <w:top w:val="nil"/>
              <w:left w:val="single" w:sz="6" w:space="0" w:color="E7E6E6" w:themeColor="background2"/>
              <w:bottom w:val="nil"/>
              <w:right w:val="single" w:sz="6" w:space="0" w:color="E7E6E6" w:themeColor="background2"/>
            </w:tcBorders>
            <w:shd w:val="clear" w:color="auto" w:fill="EDEDED" w:themeFill="accent3" w:themeFillTint="33"/>
            <w:vAlign w:val="center"/>
          </w:tcPr>
          <w:sdt>
            <w:sdtPr>
              <w:rPr>
                <w:rFonts w:ascii="Lelo Bold" w:hAnsi="Lelo Bold"/>
                <w:color w:val="1E1E1E"/>
                <w:sz w:val="24"/>
                <w:szCs w:val="24"/>
              </w:rPr>
              <w:id w:val="1532685309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4A7BD5AE" w14:textId="77777777" w:rsidR="008B1B32" w:rsidRPr="00714666" w:rsidRDefault="008B1B32" w:rsidP="008B1B32">
                <w:pPr>
                  <w:jc w:val="center"/>
                  <w:rPr>
                    <w:rFonts w:ascii="Lelo Bold" w:hAnsi="Lelo Bold"/>
                    <w:color w:val="1E1E1E"/>
                    <w:sz w:val="24"/>
                    <w:szCs w:val="24"/>
                  </w:rPr>
                </w:pPr>
                <w:r w:rsidRPr="00714666">
                  <w:rPr>
                    <w:rFonts w:ascii="Lelo Bold" w:hAnsi="Lelo Bold"/>
                    <w:color w:val="1E1E1E"/>
                    <w:sz w:val="24"/>
                    <w:szCs w:val="24"/>
                  </w:rPr>
                  <w:t>10</w:t>
                </w:r>
              </w:p>
            </w:sdtContent>
          </w:sdt>
        </w:tc>
        <w:tc>
          <w:tcPr>
            <w:tcW w:w="4632" w:type="dxa"/>
            <w:tcBorders>
              <w:top w:val="nil"/>
              <w:left w:val="single" w:sz="6" w:space="0" w:color="E7E6E6" w:themeColor="background2"/>
              <w:bottom w:val="nil"/>
              <w:right w:val="nil"/>
            </w:tcBorders>
            <w:shd w:val="clear" w:color="auto" w:fill="EDEDED" w:themeFill="accent3" w:themeFillTint="33"/>
            <w:vAlign w:val="center"/>
          </w:tcPr>
          <w:sdt>
            <w:sdtPr>
              <w:rPr>
                <w:color w:val="1E1E1E"/>
              </w:rPr>
              <w:id w:val="-1134251853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0BC140A4" w14:textId="77777777" w:rsidR="008B1B32" w:rsidRPr="00714666" w:rsidRDefault="008B1B32" w:rsidP="008B1B32">
                <w:pPr>
                  <w:pStyle w:val="Listenabsatz"/>
                  <w:numPr>
                    <w:ilvl w:val="0"/>
                    <w:numId w:val="6"/>
                  </w:numPr>
                  <w:tabs>
                    <w:tab w:val="left" w:pos="4416"/>
                  </w:tabs>
                  <w:jc w:val="left"/>
                  <w:rPr>
                    <w:color w:val="1E1E1E"/>
                  </w:rPr>
                </w:pPr>
                <w:r w:rsidRPr="00714666">
                  <w:rPr>
                    <w:color w:val="1E1E1E"/>
                  </w:rPr>
                  <w:t>Zahl des Merkmals</w:t>
                </w:r>
              </w:p>
            </w:sdtContent>
          </w:sdt>
        </w:tc>
      </w:tr>
      <w:tr w:rsidR="00C30357" w14:paraId="75396B2D" w14:textId="77777777" w:rsidTr="008B1B32">
        <w:trPr>
          <w:trHeight w:val="442"/>
        </w:trPr>
        <w:tc>
          <w:tcPr>
            <w:tcW w:w="442" w:type="dxa"/>
            <w:tcBorders>
              <w:top w:val="nil"/>
              <w:left w:val="single" w:sz="6" w:space="0" w:color="E7E6E6" w:themeColor="background2"/>
              <w:bottom w:val="nil"/>
              <w:right w:val="single" w:sz="6" w:space="0" w:color="E7E6E6" w:themeColor="background2"/>
            </w:tcBorders>
            <w:vAlign w:val="center"/>
          </w:tcPr>
          <w:p w14:paraId="28B163A7" w14:textId="77777777" w:rsidR="008B1B32" w:rsidRPr="00714666" w:rsidRDefault="00C30357" w:rsidP="008B1B32">
            <w:pPr>
              <w:jc w:val="center"/>
              <w:rPr>
                <w:color w:val="1E1E1E"/>
              </w:rPr>
            </w:pPr>
            <w:r w:rsidRPr="00714666">
              <w:rPr>
                <w:color w:val="1E1E1E"/>
              </w:rP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bookmarkStart w:id="2" w:name="Text4"/>
            <w:r w:rsidRPr="00714666">
              <w:rPr>
                <w:color w:val="1E1E1E"/>
              </w:rPr>
              <w:instrText xml:space="preserve"> FORMTEXT </w:instrText>
            </w:r>
            <w:r w:rsidRPr="00714666">
              <w:rPr>
                <w:color w:val="1E1E1E"/>
              </w:rPr>
            </w:r>
            <w:r w:rsidRPr="00714666">
              <w:rPr>
                <w:color w:val="1E1E1E"/>
              </w:rPr>
              <w:fldChar w:fldCharType="separate"/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fldChar w:fldCharType="end"/>
            </w:r>
            <w:bookmarkEnd w:id="2"/>
          </w:p>
        </w:tc>
        <w:tc>
          <w:tcPr>
            <w:tcW w:w="442" w:type="dxa"/>
            <w:tcBorders>
              <w:top w:val="nil"/>
              <w:left w:val="single" w:sz="6" w:space="0" w:color="E7E6E6" w:themeColor="background2"/>
              <w:bottom w:val="nil"/>
              <w:right w:val="single" w:sz="6" w:space="0" w:color="E7E6E6" w:themeColor="background2"/>
            </w:tcBorders>
            <w:vAlign w:val="center"/>
          </w:tcPr>
          <w:p w14:paraId="3848D58F" w14:textId="77777777" w:rsidR="008B1B32" w:rsidRPr="00714666" w:rsidRDefault="00C30357" w:rsidP="008B1B32">
            <w:pPr>
              <w:jc w:val="center"/>
              <w:rPr>
                <w:color w:val="1E1E1E"/>
              </w:rPr>
            </w:pPr>
            <w:r w:rsidRPr="00714666">
              <w:rPr>
                <w:color w:val="1E1E1E"/>
              </w:rP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714666">
              <w:rPr>
                <w:color w:val="1E1E1E"/>
              </w:rPr>
              <w:instrText xml:space="preserve"> FORMTEXT </w:instrText>
            </w:r>
            <w:r w:rsidRPr="00714666">
              <w:rPr>
                <w:color w:val="1E1E1E"/>
              </w:rPr>
            </w:r>
            <w:r w:rsidRPr="00714666">
              <w:rPr>
                <w:color w:val="1E1E1E"/>
              </w:rPr>
              <w:fldChar w:fldCharType="separate"/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fldChar w:fldCharType="end"/>
            </w:r>
          </w:p>
        </w:tc>
        <w:tc>
          <w:tcPr>
            <w:tcW w:w="442" w:type="dxa"/>
            <w:tcBorders>
              <w:top w:val="nil"/>
              <w:left w:val="single" w:sz="6" w:space="0" w:color="E7E6E6" w:themeColor="background2"/>
              <w:bottom w:val="nil"/>
              <w:right w:val="single" w:sz="6" w:space="0" w:color="E7E6E6" w:themeColor="background2"/>
            </w:tcBorders>
            <w:vAlign w:val="center"/>
          </w:tcPr>
          <w:p w14:paraId="5D35AB42" w14:textId="77777777" w:rsidR="008B1B32" w:rsidRPr="00714666" w:rsidRDefault="00C30357" w:rsidP="008B1B32">
            <w:pPr>
              <w:jc w:val="center"/>
              <w:rPr>
                <w:color w:val="1E1E1E"/>
              </w:rPr>
            </w:pPr>
            <w:r w:rsidRPr="00714666">
              <w:rPr>
                <w:color w:val="1E1E1E"/>
              </w:rP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714666">
              <w:rPr>
                <w:color w:val="1E1E1E"/>
              </w:rPr>
              <w:instrText xml:space="preserve"> FORMTEXT </w:instrText>
            </w:r>
            <w:r w:rsidRPr="00714666">
              <w:rPr>
                <w:color w:val="1E1E1E"/>
              </w:rPr>
            </w:r>
            <w:r w:rsidRPr="00714666">
              <w:rPr>
                <w:color w:val="1E1E1E"/>
              </w:rPr>
              <w:fldChar w:fldCharType="separate"/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fldChar w:fldCharType="end"/>
            </w:r>
          </w:p>
        </w:tc>
        <w:tc>
          <w:tcPr>
            <w:tcW w:w="442" w:type="dxa"/>
            <w:tcBorders>
              <w:top w:val="nil"/>
              <w:left w:val="single" w:sz="6" w:space="0" w:color="E7E6E6" w:themeColor="background2"/>
              <w:bottom w:val="nil"/>
              <w:right w:val="single" w:sz="6" w:space="0" w:color="E7E6E6" w:themeColor="background2"/>
            </w:tcBorders>
            <w:vAlign w:val="center"/>
          </w:tcPr>
          <w:p w14:paraId="6EF7FAC9" w14:textId="77777777" w:rsidR="008B1B32" w:rsidRPr="00714666" w:rsidRDefault="00C30357" w:rsidP="008B1B32">
            <w:pPr>
              <w:jc w:val="center"/>
              <w:rPr>
                <w:color w:val="1E1E1E"/>
              </w:rPr>
            </w:pPr>
            <w:r w:rsidRPr="00714666">
              <w:rPr>
                <w:color w:val="1E1E1E"/>
              </w:rP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714666">
              <w:rPr>
                <w:color w:val="1E1E1E"/>
              </w:rPr>
              <w:instrText xml:space="preserve"> FORMTEXT </w:instrText>
            </w:r>
            <w:r w:rsidRPr="00714666">
              <w:rPr>
                <w:color w:val="1E1E1E"/>
              </w:rPr>
            </w:r>
            <w:r w:rsidRPr="00714666">
              <w:rPr>
                <w:color w:val="1E1E1E"/>
              </w:rPr>
              <w:fldChar w:fldCharType="separate"/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fldChar w:fldCharType="end"/>
            </w:r>
          </w:p>
        </w:tc>
        <w:tc>
          <w:tcPr>
            <w:tcW w:w="442" w:type="dxa"/>
            <w:tcBorders>
              <w:top w:val="nil"/>
              <w:left w:val="single" w:sz="6" w:space="0" w:color="E7E6E6" w:themeColor="background2"/>
              <w:bottom w:val="nil"/>
              <w:right w:val="single" w:sz="6" w:space="0" w:color="E7E6E6" w:themeColor="background2"/>
            </w:tcBorders>
            <w:vAlign w:val="center"/>
          </w:tcPr>
          <w:p w14:paraId="3A5CDBDE" w14:textId="77777777" w:rsidR="008B1B32" w:rsidRPr="00714666" w:rsidRDefault="00C30357" w:rsidP="008B1B32">
            <w:pPr>
              <w:jc w:val="center"/>
              <w:rPr>
                <w:color w:val="1E1E1E"/>
              </w:rPr>
            </w:pPr>
            <w:r w:rsidRPr="00714666">
              <w:rPr>
                <w:color w:val="1E1E1E"/>
              </w:rP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714666">
              <w:rPr>
                <w:color w:val="1E1E1E"/>
              </w:rPr>
              <w:instrText xml:space="preserve"> FORMTEXT </w:instrText>
            </w:r>
            <w:r w:rsidRPr="00714666">
              <w:rPr>
                <w:color w:val="1E1E1E"/>
              </w:rPr>
            </w:r>
            <w:r w:rsidRPr="00714666">
              <w:rPr>
                <w:color w:val="1E1E1E"/>
              </w:rPr>
              <w:fldChar w:fldCharType="separate"/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fldChar w:fldCharType="end"/>
            </w:r>
          </w:p>
        </w:tc>
        <w:tc>
          <w:tcPr>
            <w:tcW w:w="442" w:type="dxa"/>
            <w:tcBorders>
              <w:top w:val="nil"/>
              <w:left w:val="single" w:sz="6" w:space="0" w:color="E7E6E6" w:themeColor="background2"/>
              <w:bottom w:val="nil"/>
              <w:right w:val="single" w:sz="6" w:space="0" w:color="E7E6E6" w:themeColor="background2"/>
            </w:tcBorders>
            <w:vAlign w:val="center"/>
          </w:tcPr>
          <w:p w14:paraId="176BAE64" w14:textId="77777777" w:rsidR="008B1B32" w:rsidRPr="00714666" w:rsidRDefault="00C30357" w:rsidP="008B1B32">
            <w:pPr>
              <w:jc w:val="center"/>
              <w:rPr>
                <w:color w:val="1E1E1E"/>
              </w:rPr>
            </w:pPr>
            <w:r w:rsidRPr="00714666">
              <w:rPr>
                <w:color w:val="1E1E1E"/>
              </w:rP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714666">
              <w:rPr>
                <w:color w:val="1E1E1E"/>
              </w:rPr>
              <w:instrText xml:space="preserve"> FORMTEXT </w:instrText>
            </w:r>
            <w:r w:rsidRPr="00714666">
              <w:rPr>
                <w:color w:val="1E1E1E"/>
              </w:rPr>
            </w:r>
            <w:r w:rsidRPr="00714666">
              <w:rPr>
                <w:color w:val="1E1E1E"/>
              </w:rPr>
              <w:fldChar w:fldCharType="separate"/>
            </w:r>
            <w:r w:rsidR="00007FFC" w:rsidRPr="00714666">
              <w:rPr>
                <w:color w:val="1E1E1E"/>
              </w:rPr>
              <w:t> </w:t>
            </w:r>
            <w:r w:rsidR="00007FFC"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fldChar w:fldCharType="end"/>
            </w:r>
          </w:p>
        </w:tc>
        <w:tc>
          <w:tcPr>
            <w:tcW w:w="442" w:type="dxa"/>
            <w:tcBorders>
              <w:top w:val="nil"/>
              <w:left w:val="single" w:sz="6" w:space="0" w:color="E7E6E6" w:themeColor="background2"/>
              <w:bottom w:val="nil"/>
              <w:right w:val="single" w:sz="6" w:space="0" w:color="E7E6E6" w:themeColor="background2"/>
            </w:tcBorders>
            <w:vAlign w:val="center"/>
          </w:tcPr>
          <w:p w14:paraId="190DE488" w14:textId="77777777" w:rsidR="008B1B32" w:rsidRPr="00714666" w:rsidRDefault="00C30357" w:rsidP="008B1B32">
            <w:pPr>
              <w:jc w:val="center"/>
              <w:rPr>
                <w:color w:val="1E1E1E"/>
              </w:rPr>
            </w:pPr>
            <w:r w:rsidRPr="00714666">
              <w:rPr>
                <w:color w:val="1E1E1E"/>
              </w:rP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714666">
              <w:rPr>
                <w:color w:val="1E1E1E"/>
              </w:rPr>
              <w:instrText xml:space="preserve"> FORMTEXT </w:instrText>
            </w:r>
            <w:r w:rsidRPr="00714666">
              <w:rPr>
                <w:color w:val="1E1E1E"/>
              </w:rPr>
            </w:r>
            <w:r w:rsidRPr="00714666">
              <w:rPr>
                <w:color w:val="1E1E1E"/>
              </w:rPr>
              <w:fldChar w:fldCharType="separate"/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fldChar w:fldCharType="end"/>
            </w:r>
          </w:p>
        </w:tc>
        <w:tc>
          <w:tcPr>
            <w:tcW w:w="442" w:type="dxa"/>
            <w:tcBorders>
              <w:top w:val="nil"/>
              <w:left w:val="single" w:sz="6" w:space="0" w:color="E7E6E6" w:themeColor="background2"/>
              <w:bottom w:val="nil"/>
              <w:right w:val="single" w:sz="6" w:space="0" w:color="E7E6E6" w:themeColor="background2"/>
            </w:tcBorders>
            <w:vAlign w:val="center"/>
          </w:tcPr>
          <w:p w14:paraId="450503B5" w14:textId="77777777" w:rsidR="008B1B32" w:rsidRPr="00714666" w:rsidRDefault="00C30357" w:rsidP="008B1B32">
            <w:pPr>
              <w:jc w:val="center"/>
              <w:rPr>
                <w:color w:val="1E1E1E"/>
              </w:rPr>
            </w:pPr>
            <w:r w:rsidRPr="00714666">
              <w:rPr>
                <w:color w:val="1E1E1E"/>
              </w:rP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714666">
              <w:rPr>
                <w:color w:val="1E1E1E"/>
              </w:rPr>
              <w:instrText xml:space="preserve"> FORMTEXT </w:instrText>
            </w:r>
            <w:r w:rsidRPr="00714666">
              <w:rPr>
                <w:color w:val="1E1E1E"/>
              </w:rPr>
            </w:r>
            <w:r w:rsidRPr="00714666">
              <w:rPr>
                <w:color w:val="1E1E1E"/>
              </w:rPr>
              <w:fldChar w:fldCharType="separate"/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fldChar w:fldCharType="end"/>
            </w:r>
          </w:p>
        </w:tc>
        <w:tc>
          <w:tcPr>
            <w:tcW w:w="442" w:type="dxa"/>
            <w:tcBorders>
              <w:top w:val="nil"/>
              <w:left w:val="single" w:sz="6" w:space="0" w:color="E7E6E6" w:themeColor="background2"/>
              <w:bottom w:val="nil"/>
              <w:right w:val="single" w:sz="6" w:space="0" w:color="E7E6E6" w:themeColor="background2"/>
            </w:tcBorders>
            <w:vAlign w:val="center"/>
          </w:tcPr>
          <w:p w14:paraId="6C6C0979" w14:textId="77777777" w:rsidR="008B1B32" w:rsidRPr="00714666" w:rsidRDefault="00C30357" w:rsidP="008B1B32">
            <w:pPr>
              <w:jc w:val="center"/>
              <w:rPr>
                <w:color w:val="1E1E1E"/>
              </w:rPr>
            </w:pPr>
            <w:r w:rsidRPr="00714666">
              <w:rPr>
                <w:color w:val="1E1E1E"/>
              </w:rP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714666">
              <w:rPr>
                <w:color w:val="1E1E1E"/>
              </w:rPr>
              <w:instrText xml:space="preserve"> FORMTEXT </w:instrText>
            </w:r>
            <w:r w:rsidRPr="00714666">
              <w:rPr>
                <w:color w:val="1E1E1E"/>
              </w:rPr>
            </w:r>
            <w:r w:rsidRPr="00714666">
              <w:rPr>
                <w:color w:val="1E1E1E"/>
              </w:rPr>
              <w:fldChar w:fldCharType="separate"/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fldChar w:fldCharType="end"/>
            </w:r>
          </w:p>
        </w:tc>
        <w:tc>
          <w:tcPr>
            <w:tcW w:w="442" w:type="dxa"/>
            <w:tcBorders>
              <w:top w:val="nil"/>
              <w:left w:val="single" w:sz="6" w:space="0" w:color="E7E6E6" w:themeColor="background2"/>
              <w:bottom w:val="nil"/>
              <w:right w:val="single" w:sz="6" w:space="0" w:color="E7E6E6" w:themeColor="background2"/>
            </w:tcBorders>
            <w:vAlign w:val="center"/>
          </w:tcPr>
          <w:p w14:paraId="07B4552E" w14:textId="50751CD8" w:rsidR="008B1B32" w:rsidRPr="00714666" w:rsidRDefault="008B1B32" w:rsidP="008B1B32">
            <w:pPr>
              <w:jc w:val="center"/>
              <w:rPr>
                <w:color w:val="1E1E1E"/>
              </w:rPr>
            </w:pPr>
          </w:p>
        </w:tc>
        <w:tc>
          <w:tcPr>
            <w:tcW w:w="4632" w:type="dxa"/>
            <w:tcBorders>
              <w:top w:val="nil"/>
              <w:left w:val="single" w:sz="6" w:space="0" w:color="E7E6E6" w:themeColor="background2"/>
              <w:bottom w:val="nil"/>
              <w:right w:val="nil"/>
            </w:tcBorders>
            <w:vAlign w:val="center"/>
          </w:tcPr>
          <w:sdt>
            <w:sdtPr>
              <w:rPr>
                <w:color w:val="1E1E1E"/>
              </w:rPr>
              <w:id w:val="380379994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2C3480AE" w14:textId="77777777" w:rsidR="008B1B32" w:rsidRPr="00714666" w:rsidRDefault="008B1B32" w:rsidP="008B1B32">
                <w:pPr>
                  <w:pStyle w:val="Listenabsatz"/>
                  <w:numPr>
                    <w:ilvl w:val="0"/>
                    <w:numId w:val="6"/>
                  </w:numPr>
                  <w:jc w:val="left"/>
                  <w:rPr>
                    <w:color w:val="1E1E1E"/>
                  </w:rPr>
                </w:pPr>
                <w:r w:rsidRPr="00714666">
                  <w:rPr>
                    <w:color w:val="1E1E1E"/>
                  </w:rPr>
                  <w:t>Häufigkeit der Nennung des Merkmals</w:t>
                </w:r>
              </w:p>
            </w:sdtContent>
          </w:sdt>
        </w:tc>
      </w:tr>
      <w:tr w:rsidR="00C30357" w14:paraId="042DBF2E" w14:textId="77777777" w:rsidTr="00714666">
        <w:trPr>
          <w:trHeight w:val="442"/>
        </w:trPr>
        <w:tc>
          <w:tcPr>
            <w:tcW w:w="442" w:type="dxa"/>
            <w:tcBorders>
              <w:top w:val="nil"/>
              <w:left w:val="single" w:sz="6" w:space="0" w:color="E7E6E6" w:themeColor="background2"/>
              <w:bottom w:val="nil"/>
              <w:right w:val="single" w:sz="6" w:space="0" w:color="E7E6E6" w:themeColor="background2"/>
            </w:tcBorders>
            <w:shd w:val="clear" w:color="auto" w:fill="072B4F"/>
            <w:vAlign w:val="center"/>
          </w:tcPr>
          <w:p w14:paraId="36D180A1" w14:textId="77777777" w:rsidR="008B1B32" w:rsidRPr="00FB04AB" w:rsidRDefault="00C30357" w:rsidP="008B1B32">
            <w:pPr>
              <w:jc w:val="center"/>
              <w:rPr>
                <w:color w:val="FFFFFF" w:themeColor="background1"/>
              </w:rPr>
            </w:pPr>
            <w:r w:rsidRPr="00FB04AB">
              <w:rPr>
                <w:color w:val="FFFFFF" w:themeColor="background1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bookmarkStart w:id="3" w:name="Text5"/>
            <w:r w:rsidRPr="00FB04AB">
              <w:rPr>
                <w:color w:val="FFFFFF" w:themeColor="background1"/>
              </w:rPr>
              <w:instrText xml:space="preserve"> FORMTEXT </w:instrText>
            </w:r>
            <w:r w:rsidRPr="00FB04AB">
              <w:rPr>
                <w:color w:val="FFFFFF" w:themeColor="background1"/>
              </w:rPr>
            </w:r>
            <w:r w:rsidRPr="00FB04AB">
              <w:rPr>
                <w:color w:val="FFFFFF" w:themeColor="background1"/>
              </w:rPr>
              <w:fldChar w:fldCharType="separate"/>
            </w:r>
            <w:r w:rsidRPr="00FB04AB">
              <w:rPr>
                <w:color w:val="FFFFFF" w:themeColor="background1"/>
              </w:rPr>
              <w:t> </w:t>
            </w:r>
            <w:r w:rsidRPr="00FB04AB">
              <w:rPr>
                <w:color w:val="FFFFFF" w:themeColor="background1"/>
              </w:rPr>
              <w:t> </w:t>
            </w:r>
            <w:r w:rsidRPr="00FB04AB">
              <w:rPr>
                <w:color w:val="FFFFFF" w:themeColor="background1"/>
              </w:rPr>
              <w:fldChar w:fldCharType="end"/>
            </w:r>
            <w:bookmarkEnd w:id="3"/>
          </w:p>
        </w:tc>
        <w:tc>
          <w:tcPr>
            <w:tcW w:w="442" w:type="dxa"/>
            <w:tcBorders>
              <w:top w:val="nil"/>
              <w:left w:val="single" w:sz="6" w:space="0" w:color="E7E6E6" w:themeColor="background2"/>
              <w:bottom w:val="nil"/>
              <w:right w:val="single" w:sz="6" w:space="0" w:color="E7E6E6" w:themeColor="background2"/>
            </w:tcBorders>
            <w:shd w:val="clear" w:color="auto" w:fill="072B4F"/>
            <w:vAlign w:val="center"/>
          </w:tcPr>
          <w:p w14:paraId="1E406DE4" w14:textId="77777777" w:rsidR="008B1B32" w:rsidRPr="00FB04AB" w:rsidRDefault="00C30357" w:rsidP="008B1B32">
            <w:pPr>
              <w:jc w:val="center"/>
              <w:rPr>
                <w:color w:val="FFFFFF" w:themeColor="background1"/>
              </w:rPr>
            </w:pPr>
            <w:r w:rsidRPr="00FB04AB">
              <w:rPr>
                <w:color w:val="FFFFFF" w:themeColor="background1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FB04AB">
              <w:rPr>
                <w:color w:val="FFFFFF" w:themeColor="background1"/>
              </w:rPr>
              <w:instrText xml:space="preserve"> FORMTEXT </w:instrText>
            </w:r>
            <w:r w:rsidRPr="00FB04AB">
              <w:rPr>
                <w:color w:val="FFFFFF" w:themeColor="background1"/>
              </w:rPr>
            </w:r>
            <w:r w:rsidRPr="00FB04AB">
              <w:rPr>
                <w:color w:val="FFFFFF" w:themeColor="background1"/>
              </w:rPr>
              <w:fldChar w:fldCharType="separate"/>
            </w:r>
            <w:r w:rsidRPr="00FB04AB">
              <w:rPr>
                <w:color w:val="FFFFFF" w:themeColor="background1"/>
              </w:rPr>
              <w:t> </w:t>
            </w:r>
            <w:r w:rsidRPr="00FB04AB">
              <w:rPr>
                <w:color w:val="FFFFFF" w:themeColor="background1"/>
              </w:rPr>
              <w:t> </w:t>
            </w:r>
            <w:r w:rsidRPr="00FB04AB">
              <w:rPr>
                <w:color w:val="FFFFFF" w:themeColor="background1"/>
              </w:rPr>
              <w:fldChar w:fldCharType="end"/>
            </w:r>
          </w:p>
        </w:tc>
        <w:tc>
          <w:tcPr>
            <w:tcW w:w="442" w:type="dxa"/>
            <w:tcBorders>
              <w:top w:val="nil"/>
              <w:left w:val="single" w:sz="6" w:space="0" w:color="E7E6E6" w:themeColor="background2"/>
              <w:bottom w:val="nil"/>
              <w:right w:val="single" w:sz="6" w:space="0" w:color="E7E6E6" w:themeColor="background2"/>
            </w:tcBorders>
            <w:shd w:val="clear" w:color="auto" w:fill="072B4F"/>
            <w:vAlign w:val="center"/>
          </w:tcPr>
          <w:p w14:paraId="28C48FA8" w14:textId="77777777" w:rsidR="008B1B32" w:rsidRPr="00FB04AB" w:rsidRDefault="00C30357" w:rsidP="008B1B32">
            <w:pPr>
              <w:jc w:val="center"/>
              <w:rPr>
                <w:color w:val="FFFFFF" w:themeColor="background1"/>
              </w:rPr>
            </w:pPr>
            <w:r w:rsidRPr="00FB04AB">
              <w:rPr>
                <w:color w:val="FFFFFF" w:themeColor="background1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FB04AB">
              <w:rPr>
                <w:color w:val="FFFFFF" w:themeColor="background1"/>
              </w:rPr>
              <w:instrText xml:space="preserve"> FORMTEXT </w:instrText>
            </w:r>
            <w:r w:rsidRPr="00FB04AB">
              <w:rPr>
                <w:color w:val="FFFFFF" w:themeColor="background1"/>
              </w:rPr>
            </w:r>
            <w:r w:rsidRPr="00FB04AB">
              <w:rPr>
                <w:color w:val="FFFFFF" w:themeColor="background1"/>
              </w:rPr>
              <w:fldChar w:fldCharType="separate"/>
            </w:r>
            <w:r w:rsidRPr="00FB04AB">
              <w:rPr>
                <w:color w:val="FFFFFF" w:themeColor="background1"/>
              </w:rPr>
              <w:t> </w:t>
            </w:r>
            <w:r w:rsidRPr="00FB04AB">
              <w:rPr>
                <w:color w:val="FFFFFF" w:themeColor="background1"/>
              </w:rPr>
              <w:t> </w:t>
            </w:r>
            <w:r w:rsidRPr="00FB04AB">
              <w:rPr>
                <w:color w:val="FFFFFF" w:themeColor="background1"/>
              </w:rPr>
              <w:fldChar w:fldCharType="end"/>
            </w:r>
          </w:p>
        </w:tc>
        <w:tc>
          <w:tcPr>
            <w:tcW w:w="442" w:type="dxa"/>
            <w:tcBorders>
              <w:top w:val="nil"/>
              <w:left w:val="single" w:sz="6" w:space="0" w:color="E7E6E6" w:themeColor="background2"/>
              <w:bottom w:val="nil"/>
              <w:right w:val="single" w:sz="6" w:space="0" w:color="E7E6E6" w:themeColor="background2"/>
            </w:tcBorders>
            <w:shd w:val="clear" w:color="auto" w:fill="072B4F"/>
            <w:vAlign w:val="center"/>
          </w:tcPr>
          <w:p w14:paraId="17C7F2FB" w14:textId="77777777" w:rsidR="008B1B32" w:rsidRPr="00FB04AB" w:rsidRDefault="00C30357" w:rsidP="008B1B32">
            <w:pPr>
              <w:jc w:val="center"/>
              <w:rPr>
                <w:color w:val="FFFFFF" w:themeColor="background1"/>
              </w:rPr>
            </w:pPr>
            <w:r w:rsidRPr="00FB04AB">
              <w:rPr>
                <w:color w:val="FFFFFF" w:themeColor="background1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FB04AB">
              <w:rPr>
                <w:color w:val="FFFFFF" w:themeColor="background1"/>
              </w:rPr>
              <w:instrText xml:space="preserve"> FORMTEXT </w:instrText>
            </w:r>
            <w:r w:rsidRPr="00FB04AB">
              <w:rPr>
                <w:color w:val="FFFFFF" w:themeColor="background1"/>
              </w:rPr>
            </w:r>
            <w:r w:rsidRPr="00FB04AB">
              <w:rPr>
                <w:color w:val="FFFFFF" w:themeColor="background1"/>
              </w:rPr>
              <w:fldChar w:fldCharType="separate"/>
            </w:r>
            <w:r w:rsidRPr="00FB04AB">
              <w:rPr>
                <w:color w:val="FFFFFF" w:themeColor="background1"/>
              </w:rPr>
              <w:t> </w:t>
            </w:r>
            <w:r w:rsidRPr="00FB04AB">
              <w:rPr>
                <w:color w:val="FFFFFF" w:themeColor="background1"/>
              </w:rPr>
              <w:t> </w:t>
            </w:r>
            <w:r w:rsidRPr="00FB04AB">
              <w:rPr>
                <w:color w:val="FFFFFF" w:themeColor="background1"/>
              </w:rPr>
              <w:fldChar w:fldCharType="end"/>
            </w:r>
          </w:p>
        </w:tc>
        <w:tc>
          <w:tcPr>
            <w:tcW w:w="442" w:type="dxa"/>
            <w:tcBorders>
              <w:top w:val="nil"/>
              <w:left w:val="single" w:sz="6" w:space="0" w:color="E7E6E6" w:themeColor="background2"/>
              <w:bottom w:val="nil"/>
              <w:right w:val="single" w:sz="6" w:space="0" w:color="E7E6E6" w:themeColor="background2"/>
            </w:tcBorders>
            <w:shd w:val="clear" w:color="auto" w:fill="072B4F"/>
            <w:vAlign w:val="center"/>
          </w:tcPr>
          <w:p w14:paraId="6CC13D94" w14:textId="77777777" w:rsidR="008B1B32" w:rsidRPr="00FB04AB" w:rsidRDefault="00C30357" w:rsidP="008B1B32">
            <w:pPr>
              <w:jc w:val="center"/>
              <w:rPr>
                <w:color w:val="FFFFFF" w:themeColor="background1"/>
              </w:rPr>
            </w:pPr>
            <w:r w:rsidRPr="00FB04AB">
              <w:rPr>
                <w:color w:val="FFFFFF" w:themeColor="background1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FB04AB">
              <w:rPr>
                <w:color w:val="FFFFFF" w:themeColor="background1"/>
              </w:rPr>
              <w:instrText xml:space="preserve"> FORMTEXT </w:instrText>
            </w:r>
            <w:r w:rsidRPr="00FB04AB">
              <w:rPr>
                <w:color w:val="FFFFFF" w:themeColor="background1"/>
              </w:rPr>
            </w:r>
            <w:r w:rsidRPr="00FB04AB">
              <w:rPr>
                <w:color w:val="FFFFFF" w:themeColor="background1"/>
              </w:rPr>
              <w:fldChar w:fldCharType="separate"/>
            </w:r>
            <w:r w:rsidRPr="00FB04AB">
              <w:rPr>
                <w:color w:val="FFFFFF" w:themeColor="background1"/>
              </w:rPr>
              <w:t> </w:t>
            </w:r>
            <w:r w:rsidRPr="00FB04AB">
              <w:rPr>
                <w:color w:val="FFFFFF" w:themeColor="background1"/>
              </w:rPr>
              <w:t> </w:t>
            </w:r>
            <w:r w:rsidRPr="00FB04AB">
              <w:rPr>
                <w:color w:val="FFFFFF" w:themeColor="background1"/>
              </w:rPr>
              <w:fldChar w:fldCharType="end"/>
            </w:r>
          </w:p>
        </w:tc>
        <w:tc>
          <w:tcPr>
            <w:tcW w:w="442" w:type="dxa"/>
            <w:tcBorders>
              <w:top w:val="nil"/>
              <w:left w:val="single" w:sz="6" w:space="0" w:color="E7E6E6" w:themeColor="background2"/>
              <w:bottom w:val="nil"/>
              <w:right w:val="single" w:sz="6" w:space="0" w:color="E7E6E6" w:themeColor="background2"/>
            </w:tcBorders>
            <w:shd w:val="clear" w:color="auto" w:fill="072B4F"/>
            <w:vAlign w:val="center"/>
          </w:tcPr>
          <w:p w14:paraId="4C645206" w14:textId="77777777" w:rsidR="008B1B32" w:rsidRPr="00FB04AB" w:rsidRDefault="00C30357" w:rsidP="008B1B32">
            <w:pPr>
              <w:jc w:val="center"/>
              <w:rPr>
                <w:color w:val="FFFFFF" w:themeColor="background1"/>
              </w:rPr>
            </w:pPr>
            <w:r w:rsidRPr="00FB04AB">
              <w:rPr>
                <w:color w:val="FFFFFF" w:themeColor="background1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FB04AB">
              <w:rPr>
                <w:color w:val="FFFFFF" w:themeColor="background1"/>
              </w:rPr>
              <w:instrText xml:space="preserve"> FORMTEXT </w:instrText>
            </w:r>
            <w:r w:rsidRPr="00FB04AB">
              <w:rPr>
                <w:color w:val="FFFFFF" w:themeColor="background1"/>
              </w:rPr>
            </w:r>
            <w:r w:rsidRPr="00FB04AB">
              <w:rPr>
                <w:color w:val="FFFFFF" w:themeColor="background1"/>
              </w:rPr>
              <w:fldChar w:fldCharType="separate"/>
            </w:r>
            <w:r w:rsidRPr="00FB04AB">
              <w:rPr>
                <w:color w:val="FFFFFF" w:themeColor="background1"/>
              </w:rPr>
              <w:t> </w:t>
            </w:r>
            <w:r w:rsidRPr="00FB04AB">
              <w:rPr>
                <w:color w:val="FFFFFF" w:themeColor="background1"/>
              </w:rPr>
              <w:t> </w:t>
            </w:r>
            <w:r w:rsidRPr="00FB04AB">
              <w:rPr>
                <w:color w:val="FFFFFF" w:themeColor="background1"/>
              </w:rPr>
              <w:fldChar w:fldCharType="end"/>
            </w:r>
          </w:p>
        </w:tc>
        <w:tc>
          <w:tcPr>
            <w:tcW w:w="442" w:type="dxa"/>
            <w:tcBorders>
              <w:top w:val="nil"/>
              <w:left w:val="single" w:sz="6" w:space="0" w:color="E7E6E6" w:themeColor="background2"/>
              <w:bottom w:val="nil"/>
              <w:right w:val="single" w:sz="6" w:space="0" w:color="E7E6E6" w:themeColor="background2"/>
            </w:tcBorders>
            <w:shd w:val="clear" w:color="auto" w:fill="072B4F"/>
            <w:vAlign w:val="center"/>
          </w:tcPr>
          <w:p w14:paraId="3FAB8260" w14:textId="77777777" w:rsidR="008B1B32" w:rsidRPr="00FB04AB" w:rsidRDefault="00C30357" w:rsidP="008B1B32">
            <w:pPr>
              <w:jc w:val="center"/>
              <w:rPr>
                <w:color w:val="FFFFFF" w:themeColor="background1"/>
              </w:rPr>
            </w:pPr>
            <w:r w:rsidRPr="00FB04AB">
              <w:rPr>
                <w:color w:val="FFFFFF" w:themeColor="background1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FB04AB">
              <w:rPr>
                <w:color w:val="FFFFFF" w:themeColor="background1"/>
              </w:rPr>
              <w:instrText xml:space="preserve"> FORMTEXT </w:instrText>
            </w:r>
            <w:r w:rsidRPr="00FB04AB">
              <w:rPr>
                <w:color w:val="FFFFFF" w:themeColor="background1"/>
              </w:rPr>
            </w:r>
            <w:r w:rsidRPr="00FB04AB">
              <w:rPr>
                <w:color w:val="FFFFFF" w:themeColor="background1"/>
              </w:rPr>
              <w:fldChar w:fldCharType="separate"/>
            </w:r>
            <w:r w:rsidRPr="00FB04AB">
              <w:rPr>
                <w:color w:val="FFFFFF" w:themeColor="background1"/>
              </w:rPr>
              <w:t> </w:t>
            </w:r>
            <w:r w:rsidRPr="00FB04AB">
              <w:rPr>
                <w:color w:val="FFFFFF" w:themeColor="background1"/>
              </w:rPr>
              <w:t> </w:t>
            </w:r>
            <w:r w:rsidRPr="00FB04AB">
              <w:rPr>
                <w:color w:val="FFFFFF" w:themeColor="background1"/>
              </w:rPr>
              <w:fldChar w:fldCharType="end"/>
            </w:r>
          </w:p>
        </w:tc>
        <w:tc>
          <w:tcPr>
            <w:tcW w:w="442" w:type="dxa"/>
            <w:tcBorders>
              <w:top w:val="nil"/>
              <w:left w:val="single" w:sz="6" w:space="0" w:color="E7E6E6" w:themeColor="background2"/>
              <w:bottom w:val="nil"/>
              <w:right w:val="single" w:sz="6" w:space="0" w:color="E7E6E6" w:themeColor="background2"/>
            </w:tcBorders>
            <w:shd w:val="clear" w:color="auto" w:fill="072B4F"/>
            <w:vAlign w:val="center"/>
          </w:tcPr>
          <w:p w14:paraId="31B580AE" w14:textId="77777777" w:rsidR="008B1B32" w:rsidRPr="00FB04AB" w:rsidRDefault="00C30357" w:rsidP="008B1B32">
            <w:pPr>
              <w:jc w:val="center"/>
              <w:rPr>
                <w:color w:val="FFFFFF" w:themeColor="background1"/>
              </w:rPr>
            </w:pPr>
            <w:r w:rsidRPr="00FB04AB">
              <w:rPr>
                <w:color w:val="FFFFFF" w:themeColor="background1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FB04AB">
              <w:rPr>
                <w:color w:val="FFFFFF" w:themeColor="background1"/>
              </w:rPr>
              <w:instrText xml:space="preserve"> FORMTEXT </w:instrText>
            </w:r>
            <w:r w:rsidRPr="00FB04AB">
              <w:rPr>
                <w:color w:val="FFFFFF" w:themeColor="background1"/>
              </w:rPr>
            </w:r>
            <w:r w:rsidRPr="00FB04AB">
              <w:rPr>
                <w:color w:val="FFFFFF" w:themeColor="background1"/>
              </w:rPr>
              <w:fldChar w:fldCharType="separate"/>
            </w:r>
            <w:r w:rsidR="00007FFC" w:rsidRPr="00FB04AB">
              <w:rPr>
                <w:color w:val="FFFFFF" w:themeColor="background1"/>
              </w:rPr>
              <w:t> </w:t>
            </w:r>
            <w:r w:rsidR="00007FFC" w:rsidRPr="00FB04AB">
              <w:rPr>
                <w:color w:val="FFFFFF" w:themeColor="background1"/>
              </w:rPr>
              <w:t> </w:t>
            </w:r>
            <w:r w:rsidRPr="00FB04AB">
              <w:rPr>
                <w:color w:val="FFFFFF" w:themeColor="background1"/>
              </w:rPr>
              <w:fldChar w:fldCharType="end"/>
            </w:r>
          </w:p>
        </w:tc>
        <w:tc>
          <w:tcPr>
            <w:tcW w:w="442" w:type="dxa"/>
            <w:tcBorders>
              <w:top w:val="nil"/>
              <w:left w:val="single" w:sz="6" w:space="0" w:color="E7E6E6" w:themeColor="background2"/>
              <w:bottom w:val="nil"/>
              <w:right w:val="single" w:sz="6" w:space="0" w:color="E7E6E6" w:themeColor="background2"/>
            </w:tcBorders>
            <w:shd w:val="clear" w:color="auto" w:fill="072B4F"/>
            <w:vAlign w:val="center"/>
          </w:tcPr>
          <w:p w14:paraId="1B166AF4" w14:textId="77777777" w:rsidR="008B1B32" w:rsidRPr="00FB04AB" w:rsidRDefault="00C30357" w:rsidP="008B1B32">
            <w:pPr>
              <w:jc w:val="center"/>
              <w:rPr>
                <w:color w:val="FFFFFF" w:themeColor="background1"/>
              </w:rPr>
            </w:pPr>
            <w:r w:rsidRPr="00FB04AB">
              <w:rPr>
                <w:color w:val="FFFFFF" w:themeColor="background1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FB04AB">
              <w:rPr>
                <w:color w:val="FFFFFF" w:themeColor="background1"/>
              </w:rPr>
              <w:instrText xml:space="preserve"> FORMTEXT </w:instrText>
            </w:r>
            <w:r w:rsidRPr="00FB04AB">
              <w:rPr>
                <w:color w:val="FFFFFF" w:themeColor="background1"/>
              </w:rPr>
            </w:r>
            <w:r w:rsidRPr="00FB04AB">
              <w:rPr>
                <w:color w:val="FFFFFF" w:themeColor="background1"/>
              </w:rPr>
              <w:fldChar w:fldCharType="separate"/>
            </w:r>
            <w:r w:rsidRPr="00FB04AB">
              <w:rPr>
                <w:color w:val="FFFFFF" w:themeColor="background1"/>
              </w:rPr>
              <w:t> </w:t>
            </w:r>
            <w:r w:rsidRPr="00FB04AB">
              <w:rPr>
                <w:color w:val="FFFFFF" w:themeColor="background1"/>
              </w:rPr>
              <w:t> </w:t>
            </w:r>
            <w:r w:rsidRPr="00FB04AB">
              <w:rPr>
                <w:color w:val="FFFFFF" w:themeColor="background1"/>
              </w:rPr>
              <w:fldChar w:fldCharType="end"/>
            </w:r>
          </w:p>
        </w:tc>
        <w:tc>
          <w:tcPr>
            <w:tcW w:w="442" w:type="dxa"/>
            <w:tcBorders>
              <w:top w:val="nil"/>
              <w:left w:val="single" w:sz="6" w:space="0" w:color="E7E6E6" w:themeColor="background2"/>
              <w:bottom w:val="nil"/>
              <w:right w:val="single" w:sz="6" w:space="0" w:color="E7E6E6" w:themeColor="background2"/>
            </w:tcBorders>
            <w:shd w:val="clear" w:color="auto" w:fill="072B4F"/>
            <w:vAlign w:val="center"/>
          </w:tcPr>
          <w:p w14:paraId="4611E104" w14:textId="77777777" w:rsidR="008B1B32" w:rsidRPr="00FB04AB" w:rsidRDefault="00C30357" w:rsidP="008B1B32">
            <w:pPr>
              <w:jc w:val="center"/>
              <w:rPr>
                <w:color w:val="FFFFFF" w:themeColor="background1"/>
              </w:rPr>
            </w:pPr>
            <w:r w:rsidRPr="00FB04AB">
              <w:rPr>
                <w:color w:val="FFFFFF" w:themeColor="background1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FB04AB">
              <w:rPr>
                <w:color w:val="FFFFFF" w:themeColor="background1"/>
              </w:rPr>
              <w:instrText xml:space="preserve"> FORMTEXT </w:instrText>
            </w:r>
            <w:r w:rsidRPr="00FB04AB">
              <w:rPr>
                <w:color w:val="FFFFFF" w:themeColor="background1"/>
              </w:rPr>
            </w:r>
            <w:r w:rsidRPr="00FB04AB">
              <w:rPr>
                <w:color w:val="FFFFFF" w:themeColor="background1"/>
              </w:rPr>
              <w:fldChar w:fldCharType="separate"/>
            </w:r>
            <w:r w:rsidRPr="00FB04AB">
              <w:rPr>
                <w:color w:val="FFFFFF" w:themeColor="background1"/>
              </w:rPr>
              <w:t> </w:t>
            </w:r>
            <w:r w:rsidRPr="00FB04AB">
              <w:rPr>
                <w:color w:val="FFFFFF" w:themeColor="background1"/>
              </w:rPr>
              <w:t> </w:t>
            </w:r>
            <w:r w:rsidRPr="00FB04AB">
              <w:rPr>
                <w:color w:val="FFFFFF" w:themeColor="background1"/>
              </w:rPr>
              <w:fldChar w:fldCharType="end"/>
            </w:r>
          </w:p>
        </w:tc>
        <w:tc>
          <w:tcPr>
            <w:tcW w:w="4632" w:type="dxa"/>
            <w:tcBorders>
              <w:top w:val="nil"/>
              <w:left w:val="single" w:sz="6" w:space="0" w:color="E7E6E6" w:themeColor="background2"/>
              <w:bottom w:val="nil"/>
              <w:right w:val="nil"/>
            </w:tcBorders>
            <w:shd w:val="clear" w:color="auto" w:fill="072B4F"/>
            <w:vAlign w:val="center"/>
          </w:tcPr>
          <w:sdt>
            <w:sdtPr>
              <w:rPr>
                <w:color w:val="FFFFFF" w:themeColor="background1"/>
              </w:rPr>
              <w:id w:val="-1915627333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36F23025" w14:textId="32827AA2" w:rsidR="008B1B32" w:rsidRPr="00891FCA" w:rsidRDefault="008B1B32" w:rsidP="008B1B32">
                <w:pPr>
                  <w:pStyle w:val="Listenabsatz"/>
                  <w:numPr>
                    <w:ilvl w:val="0"/>
                    <w:numId w:val="6"/>
                  </w:numPr>
                  <w:jc w:val="left"/>
                  <w:rPr>
                    <w:color w:val="FFFFFF" w:themeColor="background1"/>
                  </w:rPr>
                </w:pPr>
                <w:r w:rsidRPr="00891FCA">
                  <w:rPr>
                    <w:color w:val="FFFFFF" w:themeColor="background1"/>
                  </w:rPr>
                  <w:t>Endgültige Platzierung</w:t>
                </w:r>
              </w:p>
            </w:sdtContent>
          </w:sdt>
        </w:tc>
      </w:tr>
    </w:tbl>
    <w:p w14:paraId="6A0C02FA" w14:textId="77777777" w:rsidR="008B1B32" w:rsidRDefault="008B1B32" w:rsidP="008B1B32">
      <w:pPr>
        <w:ind w:left="567" w:hanging="567"/>
      </w:pPr>
    </w:p>
    <w:tbl>
      <w:tblPr>
        <w:tblStyle w:val="Tabellenraster"/>
        <w:tblW w:w="9070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6" w:space="0" w:color="FFFFFF" w:themeColor="background1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7936"/>
      </w:tblGrid>
      <w:tr w:rsidR="008B1B32" w14:paraId="643738A0" w14:textId="77777777" w:rsidTr="00714666">
        <w:trPr>
          <w:trHeight w:val="442"/>
        </w:trPr>
        <w:sdt>
          <w:sdtPr>
            <w:rPr>
              <w:rFonts w:ascii="Lelo Bold" w:hAnsi="Lelo Bold"/>
              <w:color w:val="FFFFFF" w:themeColor="background1"/>
            </w:rPr>
            <w:id w:val="-1095786180"/>
            <w:lock w:val="sdtContentLocked"/>
            <w:placeholder>
              <w:docPart w:val="DefaultPlaceholder_-1854013440"/>
            </w:placeholder>
            <w15:appearance w15:val="hidden"/>
          </w:sdtPr>
          <w:sdtEndPr/>
          <w:sdtContent>
            <w:tc>
              <w:tcPr>
                <w:tcW w:w="1134" w:type="dxa"/>
                <w:shd w:val="clear" w:color="auto" w:fill="072B4F"/>
                <w:tcMar>
                  <w:left w:w="0" w:type="dxa"/>
                  <w:right w:w="227" w:type="dxa"/>
                </w:tcMar>
                <w:vAlign w:val="center"/>
              </w:tcPr>
              <w:p w14:paraId="69DB24A8" w14:textId="77777777" w:rsidR="008B1B32" w:rsidRPr="00714666" w:rsidRDefault="008B1B32" w:rsidP="008B1B32">
                <w:pPr>
                  <w:ind w:left="360" w:hanging="360"/>
                  <w:jc w:val="right"/>
                  <w:rPr>
                    <w:rFonts w:ascii="Lelo Bold" w:hAnsi="Lelo Bold"/>
                    <w:color w:val="FFFFFF" w:themeColor="background1"/>
                  </w:rPr>
                </w:pPr>
                <w:r w:rsidRPr="00714666">
                  <w:rPr>
                    <w:rFonts w:ascii="Lelo Bold" w:hAnsi="Lelo Bold"/>
                    <w:color w:val="FFFFFF" w:themeColor="background1"/>
                  </w:rPr>
                  <w:t>1. Platz</w:t>
                </w:r>
              </w:p>
            </w:tc>
          </w:sdtContent>
        </w:sdt>
        <w:tc>
          <w:tcPr>
            <w:tcW w:w="7936" w:type="dxa"/>
            <w:shd w:val="clear" w:color="auto" w:fill="EDEDED" w:themeFill="accent3" w:themeFillTint="33"/>
            <w:vAlign w:val="center"/>
          </w:tcPr>
          <w:p w14:paraId="171A3A31" w14:textId="77777777" w:rsidR="008B1B32" w:rsidRPr="00714666" w:rsidRDefault="0001648F" w:rsidP="008B1B32">
            <w:pPr>
              <w:jc w:val="left"/>
              <w:rPr>
                <w:color w:val="1E1E1E"/>
              </w:rPr>
            </w:pPr>
            <w:r w:rsidRPr="00714666">
              <w:rPr>
                <w:color w:val="1E1E1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4" w:name="Text6"/>
            <w:r w:rsidRPr="00714666">
              <w:rPr>
                <w:color w:val="1E1E1E"/>
              </w:rPr>
              <w:instrText xml:space="preserve"> FORMTEXT </w:instrText>
            </w:r>
            <w:r w:rsidRPr="00714666">
              <w:rPr>
                <w:color w:val="1E1E1E"/>
              </w:rPr>
            </w:r>
            <w:r w:rsidRPr="00714666">
              <w:rPr>
                <w:color w:val="1E1E1E"/>
              </w:rPr>
              <w:fldChar w:fldCharType="separate"/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fldChar w:fldCharType="end"/>
            </w:r>
            <w:bookmarkEnd w:id="4"/>
          </w:p>
        </w:tc>
      </w:tr>
      <w:tr w:rsidR="008B1B32" w14:paraId="0373A000" w14:textId="77777777" w:rsidTr="00714666">
        <w:trPr>
          <w:trHeight w:val="442"/>
        </w:trPr>
        <w:tc>
          <w:tcPr>
            <w:tcW w:w="1134" w:type="dxa"/>
            <w:shd w:val="clear" w:color="auto" w:fill="072B4F"/>
            <w:tcMar>
              <w:left w:w="0" w:type="dxa"/>
              <w:right w:w="227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-655992441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35842F43" w14:textId="77777777" w:rsidR="008B1B32" w:rsidRPr="00714666" w:rsidRDefault="008B1B32" w:rsidP="008B1B32">
                <w:pPr>
                  <w:jc w:val="right"/>
                  <w:rPr>
                    <w:rFonts w:ascii="Lelo Bold" w:hAnsi="Lelo Bold"/>
                    <w:color w:val="FFFFFF" w:themeColor="background1"/>
                  </w:rPr>
                </w:pPr>
                <w:r w:rsidRPr="00714666">
                  <w:rPr>
                    <w:rFonts w:ascii="Lelo Bold" w:hAnsi="Lelo Bold"/>
                    <w:color w:val="FFFFFF" w:themeColor="background1"/>
                  </w:rPr>
                  <w:t>2. Platz</w:t>
                </w:r>
              </w:p>
            </w:sdtContent>
          </w:sdt>
        </w:tc>
        <w:tc>
          <w:tcPr>
            <w:tcW w:w="7936" w:type="dxa"/>
            <w:shd w:val="clear" w:color="auto" w:fill="EDEDED" w:themeFill="accent3" w:themeFillTint="33"/>
            <w:vAlign w:val="center"/>
          </w:tcPr>
          <w:p w14:paraId="2B15EEB7" w14:textId="77777777" w:rsidR="008B1B32" w:rsidRPr="00714666" w:rsidRDefault="0001648F" w:rsidP="008B1B32">
            <w:pPr>
              <w:jc w:val="left"/>
              <w:rPr>
                <w:color w:val="1E1E1E"/>
              </w:rPr>
            </w:pPr>
            <w:r w:rsidRPr="00714666">
              <w:rPr>
                <w:color w:val="1E1E1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714666">
              <w:rPr>
                <w:color w:val="1E1E1E"/>
              </w:rPr>
              <w:instrText xml:space="preserve"> FORMTEXT </w:instrText>
            </w:r>
            <w:r w:rsidRPr="00714666">
              <w:rPr>
                <w:color w:val="1E1E1E"/>
              </w:rPr>
            </w:r>
            <w:r w:rsidRPr="00714666">
              <w:rPr>
                <w:color w:val="1E1E1E"/>
              </w:rPr>
              <w:fldChar w:fldCharType="separate"/>
            </w:r>
            <w:r w:rsidR="00007FFC" w:rsidRPr="00714666">
              <w:rPr>
                <w:color w:val="1E1E1E"/>
              </w:rPr>
              <w:t> </w:t>
            </w:r>
            <w:r w:rsidR="00007FFC" w:rsidRPr="00714666">
              <w:rPr>
                <w:color w:val="1E1E1E"/>
              </w:rPr>
              <w:t> </w:t>
            </w:r>
            <w:r w:rsidR="00007FFC" w:rsidRPr="00714666">
              <w:rPr>
                <w:color w:val="1E1E1E"/>
              </w:rPr>
              <w:t> </w:t>
            </w:r>
            <w:r w:rsidR="00007FFC" w:rsidRPr="00714666">
              <w:rPr>
                <w:color w:val="1E1E1E"/>
              </w:rPr>
              <w:t> </w:t>
            </w:r>
            <w:r w:rsidR="00007FFC"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fldChar w:fldCharType="end"/>
            </w:r>
          </w:p>
        </w:tc>
      </w:tr>
      <w:tr w:rsidR="008B1B32" w14:paraId="03778C8F" w14:textId="77777777" w:rsidTr="00714666">
        <w:trPr>
          <w:trHeight w:val="442"/>
        </w:trPr>
        <w:tc>
          <w:tcPr>
            <w:tcW w:w="1134" w:type="dxa"/>
            <w:shd w:val="clear" w:color="auto" w:fill="072B4F"/>
            <w:tcMar>
              <w:left w:w="0" w:type="dxa"/>
              <w:right w:w="227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-681056956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05CDD85A" w14:textId="77777777" w:rsidR="008B1B32" w:rsidRPr="00714666" w:rsidRDefault="008B1B32" w:rsidP="008B1B32">
                <w:pPr>
                  <w:jc w:val="right"/>
                  <w:rPr>
                    <w:rFonts w:ascii="Lelo Bold" w:hAnsi="Lelo Bold"/>
                    <w:color w:val="FFFFFF" w:themeColor="background1"/>
                  </w:rPr>
                </w:pPr>
                <w:r w:rsidRPr="00714666">
                  <w:rPr>
                    <w:rFonts w:ascii="Lelo Bold" w:hAnsi="Lelo Bold"/>
                    <w:color w:val="FFFFFF" w:themeColor="background1"/>
                  </w:rPr>
                  <w:t>3. Platz</w:t>
                </w:r>
              </w:p>
            </w:sdtContent>
          </w:sdt>
        </w:tc>
        <w:tc>
          <w:tcPr>
            <w:tcW w:w="7936" w:type="dxa"/>
            <w:shd w:val="clear" w:color="auto" w:fill="EDEDED" w:themeFill="accent3" w:themeFillTint="33"/>
            <w:vAlign w:val="center"/>
          </w:tcPr>
          <w:p w14:paraId="44F19896" w14:textId="77777777" w:rsidR="008B1B32" w:rsidRPr="00714666" w:rsidRDefault="0001648F" w:rsidP="008B1B32">
            <w:pPr>
              <w:jc w:val="left"/>
              <w:rPr>
                <w:color w:val="1E1E1E"/>
              </w:rPr>
            </w:pPr>
            <w:r w:rsidRPr="00714666">
              <w:rPr>
                <w:color w:val="1E1E1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714666">
              <w:rPr>
                <w:color w:val="1E1E1E"/>
              </w:rPr>
              <w:instrText xml:space="preserve"> FORMTEXT </w:instrText>
            </w:r>
            <w:r w:rsidRPr="00714666">
              <w:rPr>
                <w:color w:val="1E1E1E"/>
              </w:rPr>
            </w:r>
            <w:r w:rsidRPr="00714666">
              <w:rPr>
                <w:color w:val="1E1E1E"/>
              </w:rPr>
              <w:fldChar w:fldCharType="separate"/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fldChar w:fldCharType="end"/>
            </w:r>
          </w:p>
        </w:tc>
      </w:tr>
      <w:tr w:rsidR="008B1B32" w14:paraId="7D1951DD" w14:textId="77777777" w:rsidTr="00714666">
        <w:trPr>
          <w:trHeight w:val="442"/>
        </w:trPr>
        <w:tc>
          <w:tcPr>
            <w:tcW w:w="1134" w:type="dxa"/>
            <w:shd w:val="clear" w:color="auto" w:fill="072B4F"/>
            <w:tcMar>
              <w:left w:w="0" w:type="dxa"/>
              <w:right w:w="227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-1024018546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1C580A2A" w14:textId="77777777" w:rsidR="008B1B32" w:rsidRPr="00714666" w:rsidRDefault="008B1B32" w:rsidP="008B1B32">
                <w:pPr>
                  <w:jc w:val="right"/>
                  <w:rPr>
                    <w:rFonts w:ascii="Lelo Bold" w:hAnsi="Lelo Bold"/>
                    <w:color w:val="FFFFFF" w:themeColor="background1"/>
                  </w:rPr>
                </w:pPr>
                <w:r w:rsidRPr="00714666">
                  <w:rPr>
                    <w:rFonts w:ascii="Lelo Bold" w:hAnsi="Lelo Bold"/>
                    <w:color w:val="FFFFFF" w:themeColor="background1"/>
                  </w:rPr>
                  <w:t>4. Platz</w:t>
                </w:r>
              </w:p>
            </w:sdtContent>
          </w:sdt>
        </w:tc>
        <w:tc>
          <w:tcPr>
            <w:tcW w:w="7936" w:type="dxa"/>
            <w:shd w:val="clear" w:color="auto" w:fill="EDEDED" w:themeFill="accent3" w:themeFillTint="33"/>
            <w:vAlign w:val="center"/>
          </w:tcPr>
          <w:p w14:paraId="788ABA48" w14:textId="77777777" w:rsidR="008B1B32" w:rsidRPr="00714666" w:rsidRDefault="0001648F" w:rsidP="008B1B32">
            <w:pPr>
              <w:jc w:val="left"/>
              <w:rPr>
                <w:color w:val="1E1E1E"/>
              </w:rPr>
            </w:pPr>
            <w:r w:rsidRPr="00714666">
              <w:rPr>
                <w:color w:val="1E1E1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714666">
              <w:rPr>
                <w:color w:val="1E1E1E"/>
              </w:rPr>
              <w:instrText xml:space="preserve"> FORMTEXT </w:instrText>
            </w:r>
            <w:r w:rsidRPr="00714666">
              <w:rPr>
                <w:color w:val="1E1E1E"/>
              </w:rPr>
            </w:r>
            <w:r w:rsidRPr="00714666">
              <w:rPr>
                <w:color w:val="1E1E1E"/>
              </w:rPr>
              <w:fldChar w:fldCharType="separate"/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fldChar w:fldCharType="end"/>
            </w:r>
          </w:p>
        </w:tc>
      </w:tr>
      <w:tr w:rsidR="008B1B32" w14:paraId="283556C6" w14:textId="77777777" w:rsidTr="00714666">
        <w:trPr>
          <w:trHeight w:val="442"/>
        </w:trPr>
        <w:tc>
          <w:tcPr>
            <w:tcW w:w="1134" w:type="dxa"/>
            <w:shd w:val="clear" w:color="auto" w:fill="072B4F"/>
            <w:tcMar>
              <w:left w:w="0" w:type="dxa"/>
              <w:right w:w="227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866177560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4F669946" w14:textId="77777777" w:rsidR="008B1B32" w:rsidRPr="00714666" w:rsidRDefault="008B1B32" w:rsidP="008B1B32">
                <w:pPr>
                  <w:jc w:val="right"/>
                  <w:rPr>
                    <w:rFonts w:ascii="Lelo Bold" w:hAnsi="Lelo Bold"/>
                    <w:color w:val="FFFFFF" w:themeColor="background1"/>
                  </w:rPr>
                </w:pPr>
                <w:r w:rsidRPr="00714666">
                  <w:rPr>
                    <w:rFonts w:ascii="Lelo Bold" w:hAnsi="Lelo Bold"/>
                    <w:color w:val="FFFFFF" w:themeColor="background1"/>
                  </w:rPr>
                  <w:t>5. Platz</w:t>
                </w:r>
              </w:p>
            </w:sdtContent>
          </w:sdt>
        </w:tc>
        <w:tc>
          <w:tcPr>
            <w:tcW w:w="7936" w:type="dxa"/>
            <w:shd w:val="clear" w:color="auto" w:fill="EDEDED" w:themeFill="accent3" w:themeFillTint="33"/>
            <w:vAlign w:val="center"/>
          </w:tcPr>
          <w:p w14:paraId="2E12F45D" w14:textId="77777777" w:rsidR="008B1B32" w:rsidRPr="00714666" w:rsidRDefault="0001648F" w:rsidP="008B1B32">
            <w:pPr>
              <w:jc w:val="left"/>
              <w:rPr>
                <w:color w:val="1E1E1E"/>
              </w:rPr>
            </w:pPr>
            <w:r w:rsidRPr="00714666">
              <w:rPr>
                <w:color w:val="1E1E1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714666">
              <w:rPr>
                <w:color w:val="1E1E1E"/>
              </w:rPr>
              <w:instrText xml:space="preserve"> FORMTEXT </w:instrText>
            </w:r>
            <w:r w:rsidRPr="00714666">
              <w:rPr>
                <w:color w:val="1E1E1E"/>
              </w:rPr>
            </w:r>
            <w:r w:rsidRPr="00714666">
              <w:rPr>
                <w:color w:val="1E1E1E"/>
              </w:rPr>
              <w:fldChar w:fldCharType="separate"/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fldChar w:fldCharType="end"/>
            </w:r>
          </w:p>
        </w:tc>
      </w:tr>
      <w:tr w:rsidR="008B1B32" w14:paraId="49D1D1E2" w14:textId="77777777" w:rsidTr="00714666">
        <w:trPr>
          <w:trHeight w:val="442"/>
        </w:trPr>
        <w:tc>
          <w:tcPr>
            <w:tcW w:w="1134" w:type="dxa"/>
            <w:shd w:val="clear" w:color="auto" w:fill="072B4F"/>
            <w:tcMar>
              <w:left w:w="0" w:type="dxa"/>
              <w:right w:w="227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1349293340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214EAC3E" w14:textId="77777777" w:rsidR="008B1B32" w:rsidRPr="00714666" w:rsidRDefault="008B1B32" w:rsidP="008B1B32">
                <w:pPr>
                  <w:jc w:val="right"/>
                  <w:rPr>
                    <w:rFonts w:ascii="Lelo Bold" w:hAnsi="Lelo Bold"/>
                    <w:color w:val="FFFFFF" w:themeColor="background1"/>
                  </w:rPr>
                </w:pPr>
                <w:r w:rsidRPr="00714666">
                  <w:rPr>
                    <w:rFonts w:ascii="Lelo Bold" w:hAnsi="Lelo Bold"/>
                    <w:color w:val="FFFFFF" w:themeColor="background1"/>
                  </w:rPr>
                  <w:t>6. Platz</w:t>
                </w:r>
              </w:p>
            </w:sdtContent>
          </w:sdt>
        </w:tc>
        <w:tc>
          <w:tcPr>
            <w:tcW w:w="7936" w:type="dxa"/>
            <w:shd w:val="clear" w:color="auto" w:fill="EDEDED" w:themeFill="accent3" w:themeFillTint="33"/>
            <w:vAlign w:val="center"/>
          </w:tcPr>
          <w:p w14:paraId="623296D8" w14:textId="77777777" w:rsidR="008B1B32" w:rsidRPr="00714666" w:rsidRDefault="0001648F" w:rsidP="008B1B32">
            <w:pPr>
              <w:jc w:val="left"/>
              <w:rPr>
                <w:color w:val="1E1E1E"/>
              </w:rPr>
            </w:pPr>
            <w:r w:rsidRPr="00714666">
              <w:rPr>
                <w:color w:val="1E1E1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714666">
              <w:rPr>
                <w:color w:val="1E1E1E"/>
              </w:rPr>
              <w:instrText xml:space="preserve"> FORMTEXT </w:instrText>
            </w:r>
            <w:r w:rsidRPr="00714666">
              <w:rPr>
                <w:color w:val="1E1E1E"/>
              </w:rPr>
            </w:r>
            <w:r w:rsidRPr="00714666">
              <w:rPr>
                <w:color w:val="1E1E1E"/>
              </w:rPr>
              <w:fldChar w:fldCharType="separate"/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fldChar w:fldCharType="end"/>
            </w:r>
          </w:p>
        </w:tc>
      </w:tr>
      <w:tr w:rsidR="008B1B32" w14:paraId="5283CDC3" w14:textId="77777777" w:rsidTr="00714666">
        <w:trPr>
          <w:trHeight w:val="442"/>
        </w:trPr>
        <w:tc>
          <w:tcPr>
            <w:tcW w:w="1134" w:type="dxa"/>
            <w:shd w:val="clear" w:color="auto" w:fill="072B4F"/>
            <w:tcMar>
              <w:left w:w="0" w:type="dxa"/>
              <w:right w:w="227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-1522853317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116D96C8" w14:textId="77777777" w:rsidR="008B1B32" w:rsidRPr="00714666" w:rsidRDefault="008B1B32" w:rsidP="008B1B32">
                <w:pPr>
                  <w:jc w:val="right"/>
                  <w:rPr>
                    <w:rFonts w:ascii="Lelo Bold" w:hAnsi="Lelo Bold"/>
                    <w:color w:val="FFFFFF" w:themeColor="background1"/>
                  </w:rPr>
                </w:pPr>
                <w:r w:rsidRPr="00714666">
                  <w:rPr>
                    <w:rFonts w:ascii="Lelo Bold" w:hAnsi="Lelo Bold"/>
                    <w:color w:val="FFFFFF" w:themeColor="background1"/>
                  </w:rPr>
                  <w:t>7. Platz</w:t>
                </w:r>
              </w:p>
            </w:sdtContent>
          </w:sdt>
        </w:tc>
        <w:tc>
          <w:tcPr>
            <w:tcW w:w="7936" w:type="dxa"/>
            <w:shd w:val="clear" w:color="auto" w:fill="EDEDED" w:themeFill="accent3" w:themeFillTint="33"/>
            <w:vAlign w:val="center"/>
          </w:tcPr>
          <w:p w14:paraId="343E3BAB" w14:textId="77777777" w:rsidR="008B1B32" w:rsidRPr="00714666" w:rsidRDefault="0001648F" w:rsidP="008B1B32">
            <w:pPr>
              <w:jc w:val="left"/>
              <w:rPr>
                <w:color w:val="1E1E1E"/>
              </w:rPr>
            </w:pPr>
            <w:r w:rsidRPr="00714666">
              <w:rPr>
                <w:color w:val="1E1E1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714666">
              <w:rPr>
                <w:color w:val="1E1E1E"/>
              </w:rPr>
              <w:instrText xml:space="preserve"> FORMTEXT </w:instrText>
            </w:r>
            <w:r w:rsidRPr="00714666">
              <w:rPr>
                <w:color w:val="1E1E1E"/>
              </w:rPr>
            </w:r>
            <w:r w:rsidRPr="00714666">
              <w:rPr>
                <w:color w:val="1E1E1E"/>
              </w:rPr>
              <w:fldChar w:fldCharType="separate"/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fldChar w:fldCharType="end"/>
            </w:r>
          </w:p>
        </w:tc>
      </w:tr>
      <w:tr w:rsidR="008B1B32" w14:paraId="5E4D3ECD" w14:textId="77777777" w:rsidTr="00714666">
        <w:trPr>
          <w:trHeight w:val="442"/>
        </w:trPr>
        <w:tc>
          <w:tcPr>
            <w:tcW w:w="1134" w:type="dxa"/>
            <w:shd w:val="clear" w:color="auto" w:fill="072B4F"/>
            <w:tcMar>
              <w:left w:w="0" w:type="dxa"/>
              <w:right w:w="227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-1974286924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257985FC" w14:textId="77777777" w:rsidR="008B1B32" w:rsidRPr="00714666" w:rsidRDefault="008B1B32" w:rsidP="008B1B32">
                <w:pPr>
                  <w:jc w:val="right"/>
                  <w:rPr>
                    <w:rFonts w:ascii="Lelo Bold" w:hAnsi="Lelo Bold"/>
                    <w:color w:val="FFFFFF" w:themeColor="background1"/>
                  </w:rPr>
                </w:pPr>
                <w:r w:rsidRPr="00714666">
                  <w:rPr>
                    <w:rFonts w:ascii="Lelo Bold" w:hAnsi="Lelo Bold"/>
                    <w:color w:val="FFFFFF" w:themeColor="background1"/>
                  </w:rPr>
                  <w:t>8. Platz</w:t>
                </w:r>
              </w:p>
            </w:sdtContent>
          </w:sdt>
        </w:tc>
        <w:tc>
          <w:tcPr>
            <w:tcW w:w="7936" w:type="dxa"/>
            <w:shd w:val="clear" w:color="auto" w:fill="EDEDED" w:themeFill="accent3" w:themeFillTint="33"/>
            <w:vAlign w:val="center"/>
          </w:tcPr>
          <w:p w14:paraId="4215EDB6" w14:textId="77777777" w:rsidR="008B1B32" w:rsidRPr="00714666" w:rsidRDefault="0001648F" w:rsidP="008B1B32">
            <w:pPr>
              <w:jc w:val="left"/>
              <w:rPr>
                <w:color w:val="1E1E1E"/>
              </w:rPr>
            </w:pPr>
            <w:r w:rsidRPr="00714666">
              <w:rPr>
                <w:color w:val="1E1E1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714666">
              <w:rPr>
                <w:color w:val="1E1E1E"/>
              </w:rPr>
              <w:instrText xml:space="preserve"> FORMTEXT </w:instrText>
            </w:r>
            <w:r w:rsidRPr="00714666">
              <w:rPr>
                <w:color w:val="1E1E1E"/>
              </w:rPr>
            </w:r>
            <w:r w:rsidRPr="00714666">
              <w:rPr>
                <w:color w:val="1E1E1E"/>
              </w:rPr>
              <w:fldChar w:fldCharType="separate"/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fldChar w:fldCharType="end"/>
            </w:r>
          </w:p>
        </w:tc>
      </w:tr>
      <w:tr w:rsidR="008B1B32" w14:paraId="715E3033" w14:textId="77777777" w:rsidTr="00714666">
        <w:trPr>
          <w:trHeight w:val="442"/>
        </w:trPr>
        <w:tc>
          <w:tcPr>
            <w:tcW w:w="1134" w:type="dxa"/>
            <w:shd w:val="clear" w:color="auto" w:fill="072B4F"/>
            <w:tcMar>
              <w:left w:w="0" w:type="dxa"/>
              <w:right w:w="227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-491870486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546F1696" w14:textId="77777777" w:rsidR="008B1B32" w:rsidRPr="00714666" w:rsidRDefault="008B1B32" w:rsidP="008B1B32">
                <w:pPr>
                  <w:jc w:val="right"/>
                  <w:rPr>
                    <w:rFonts w:ascii="Lelo Bold" w:hAnsi="Lelo Bold"/>
                    <w:color w:val="FFFFFF" w:themeColor="background1"/>
                  </w:rPr>
                </w:pPr>
                <w:r w:rsidRPr="00714666">
                  <w:rPr>
                    <w:rFonts w:ascii="Lelo Bold" w:hAnsi="Lelo Bold"/>
                    <w:color w:val="FFFFFF" w:themeColor="background1"/>
                  </w:rPr>
                  <w:t>9. Platz</w:t>
                </w:r>
              </w:p>
            </w:sdtContent>
          </w:sdt>
        </w:tc>
        <w:tc>
          <w:tcPr>
            <w:tcW w:w="7936" w:type="dxa"/>
            <w:shd w:val="clear" w:color="auto" w:fill="EDEDED" w:themeFill="accent3" w:themeFillTint="33"/>
            <w:vAlign w:val="center"/>
          </w:tcPr>
          <w:p w14:paraId="44C269B5" w14:textId="77777777" w:rsidR="008B1B32" w:rsidRPr="00714666" w:rsidRDefault="0001648F" w:rsidP="008B1B32">
            <w:pPr>
              <w:jc w:val="left"/>
              <w:rPr>
                <w:color w:val="1E1E1E"/>
              </w:rPr>
            </w:pPr>
            <w:r w:rsidRPr="00714666">
              <w:rPr>
                <w:color w:val="1E1E1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714666">
              <w:rPr>
                <w:color w:val="1E1E1E"/>
              </w:rPr>
              <w:instrText xml:space="preserve"> FORMTEXT </w:instrText>
            </w:r>
            <w:r w:rsidRPr="00714666">
              <w:rPr>
                <w:color w:val="1E1E1E"/>
              </w:rPr>
            </w:r>
            <w:r w:rsidRPr="00714666">
              <w:rPr>
                <w:color w:val="1E1E1E"/>
              </w:rPr>
              <w:fldChar w:fldCharType="separate"/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fldChar w:fldCharType="end"/>
            </w:r>
          </w:p>
        </w:tc>
      </w:tr>
      <w:tr w:rsidR="008B1B32" w14:paraId="73431416" w14:textId="77777777" w:rsidTr="00714666">
        <w:trPr>
          <w:trHeight w:val="442"/>
        </w:trPr>
        <w:tc>
          <w:tcPr>
            <w:tcW w:w="1134" w:type="dxa"/>
            <w:shd w:val="clear" w:color="auto" w:fill="072B4F"/>
            <w:tcMar>
              <w:left w:w="0" w:type="dxa"/>
              <w:right w:w="227" w:type="dxa"/>
            </w:tcMar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-813098982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456C0080" w14:textId="77777777" w:rsidR="008B1B32" w:rsidRPr="00714666" w:rsidRDefault="008B1B32" w:rsidP="008B1B32">
                <w:pPr>
                  <w:jc w:val="right"/>
                  <w:rPr>
                    <w:rFonts w:ascii="Lelo Bold" w:hAnsi="Lelo Bold"/>
                    <w:color w:val="FFFFFF" w:themeColor="background1"/>
                  </w:rPr>
                </w:pPr>
                <w:r w:rsidRPr="00714666">
                  <w:rPr>
                    <w:rFonts w:ascii="Lelo Bold" w:hAnsi="Lelo Bold"/>
                    <w:color w:val="FFFFFF" w:themeColor="background1"/>
                  </w:rPr>
                  <w:t>10. Platz</w:t>
                </w:r>
              </w:p>
            </w:sdtContent>
          </w:sdt>
        </w:tc>
        <w:tc>
          <w:tcPr>
            <w:tcW w:w="7936" w:type="dxa"/>
            <w:shd w:val="clear" w:color="auto" w:fill="EDEDED" w:themeFill="accent3" w:themeFillTint="33"/>
            <w:vAlign w:val="center"/>
          </w:tcPr>
          <w:p w14:paraId="5B5BFE99" w14:textId="77777777" w:rsidR="008B1B32" w:rsidRPr="00714666" w:rsidRDefault="0001648F" w:rsidP="008B1B32">
            <w:pPr>
              <w:jc w:val="left"/>
              <w:rPr>
                <w:color w:val="1E1E1E"/>
              </w:rPr>
            </w:pPr>
            <w:r w:rsidRPr="00714666">
              <w:rPr>
                <w:color w:val="1E1E1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714666">
              <w:rPr>
                <w:color w:val="1E1E1E"/>
              </w:rPr>
              <w:instrText xml:space="preserve"> FORMTEXT </w:instrText>
            </w:r>
            <w:r w:rsidRPr="00714666">
              <w:rPr>
                <w:color w:val="1E1E1E"/>
              </w:rPr>
            </w:r>
            <w:r w:rsidRPr="00714666">
              <w:rPr>
                <w:color w:val="1E1E1E"/>
              </w:rPr>
              <w:fldChar w:fldCharType="separate"/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t> </w:t>
            </w:r>
            <w:r w:rsidRPr="00714666">
              <w:rPr>
                <w:color w:val="1E1E1E"/>
              </w:rPr>
              <w:fldChar w:fldCharType="end"/>
            </w:r>
          </w:p>
        </w:tc>
      </w:tr>
    </w:tbl>
    <w:p w14:paraId="6F668E65" w14:textId="77777777" w:rsidR="00C30357" w:rsidRDefault="00C30357" w:rsidP="00FB04AB">
      <w:pPr>
        <w:pStyle w:val="Bildunterschrift"/>
        <w:jc w:val="left"/>
      </w:pPr>
    </w:p>
    <w:sectPr w:rsidR="00C30357" w:rsidSect="00B5645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410" w:right="1417" w:bottom="851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1286DC" w14:textId="77777777" w:rsidR="002757BB" w:rsidRDefault="002757BB" w:rsidP="00F41F66">
      <w:r>
        <w:separator/>
      </w:r>
    </w:p>
  </w:endnote>
  <w:endnote w:type="continuationSeparator" w:id="0">
    <w:p w14:paraId="79518FE9" w14:textId="77777777" w:rsidR="002757BB" w:rsidRDefault="002757BB" w:rsidP="00F41F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1" w:fontKey="{AEC0B838-AFC6-493A-AA95-179091D8D6A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F993F09-654D-4DF7-A028-03E8662E437C}"/>
    <w:embedBold r:id="rId3" w:fontKey="{6C08A6A3-1FF4-41B5-A084-90FEB2D47ABF}"/>
    <w:embedItalic r:id="rId4" w:fontKey="{2A4E0A17-82FC-43A0-8FB0-44A45D7387E5}"/>
  </w:font>
  <w:font w:name="Lelo Regular">
    <w:panose1 w:val="020B0003040202000003"/>
    <w:charset w:val="00"/>
    <w:family w:val="swiss"/>
    <w:notTrueType/>
    <w:pitch w:val="variable"/>
    <w:sig w:usb0="00000087" w:usb1="00000001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45B44F9B-A487-4DF8-A03E-B8F638147D7E}"/>
  </w:font>
  <w:font w:name="Lelo Bold">
    <w:panose1 w:val="020B0003040202000003"/>
    <w:charset w:val="00"/>
    <w:family w:val="swiss"/>
    <w:notTrueType/>
    <w:pitch w:val="variable"/>
    <w:sig w:usb0="00000087" w:usb1="00000001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31ADBD9A-D1D9-425A-A09B-5FA2642E40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55704B" w14:textId="77777777" w:rsidR="00D836D7" w:rsidRDefault="00D836D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okmarkStart w:id="5" w:name="_Hlk48836298"/>
  <w:p w14:paraId="0569C3E2" w14:textId="4003F7BF" w:rsidR="00D836D7" w:rsidRDefault="002757BB" w:rsidP="00D836D7">
    <w:pPr>
      <w:pStyle w:val="Fuzeile"/>
      <w:jc w:val="left"/>
    </w:pPr>
    <w:sdt>
      <w:sdtPr>
        <w:id w:val="-1865199075"/>
        <w:lock w:val="sdtContentLocked"/>
        <w:placeholder>
          <w:docPart w:val="070E66DD9CB3400EA5967A3A1C1C9C6F"/>
        </w:placeholder>
        <w15:appearance w15:val="hidden"/>
      </w:sdtPr>
      <w:sdtEndPr/>
      <w:sdtContent>
        <w:r w:rsidR="00D836D7">
          <w:t xml:space="preserve">In Anlehnung an R.N. Bolles, 2006, S.183. </w:t>
        </w:r>
        <w:r w:rsidR="00D836D7">
          <w:rPr>
            <w:i/>
            <w:iCs/>
          </w:rPr>
          <w:t>Durchstarten zum Traumjob</w:t>
        </w:r>
        <w:r w:rsidR="00D836D7">
          <w:t xml:space="preserve">. </w:t>
        </w:r>
      </w:sdtContent>
    </w:sdt>
    <w:bookmarkEnd w:id="5"/>
    <w:r w:rsidR="00D836D7">
      <w:t xml:space="preserve">  </w:t>
    </w:r>
    <w:r w:rsidR="00D836D7">
      <w:tab/>
    </w:r>
    <w:sdt>
      <w:sdtPr>
        <w:id w:val="-325827241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sdt>
              <w:sdtPr>
                <w:id w:val="1576481794"/>
                <w:lock w:val="sdtLocked"/>
                <w:placeholder>
                  <w:docPart w:val="DefaultPlaceholder_-1854013440"/>
                </w:placeholder>
                <w15:appearance w15:val="hidden"/>
              </w:sdtPr>
              <w:sdtEndPr>
                <w:rPr>
                  <w:b/>
                  <w:bCs/>
                  <w:sz w:val="24"/>
                  <w:szCs w:val="24"/>
                </w:rPr>
              </w:sdtEndPr>
              <w:sdtContent>
                <w:r w:rsidR="00D836D7">
                  <w:t xml:space="preserve">Seite </w:t>
                </w:r>
                <w:r w:rsidR="00D836D7">
                  <w:rPr>
                    <w:b/>
                    <w:bCs/>
                    <w:sz w:val="24"/>
                    <w:szCs w:val="24"/>
                  </w:rPr>
                  <w:fldChar w:fldCharType="begin"/>
                </w:r>
                <w:r w:rsidR="00D836D7">
                  <w:rPr>
                    <w:b/>
                    <w:bCs/>
                  </w:rPr>
                  <w:instrText>PAGE</w:instrText>
                </w:r>
                <w:r w:rsidR="00D836D7">
                  <w:rPr>
                    <w:b/>
                    <w:bCs/>
                    <w:sz w:val="24"/>
                    <w:szCs w:val="24"/>
                  </w:rPr>
                  <w:fldChar w:fldCharType="separate"/>
                </w:r>
                <w:r w:rsidR="00D836D7">
                  <w:rPr>
                    <w:b/>
                    <w:bCs/>
                  </w:rPr>
                  <w:t>2</w:t>
                </w:r>
                <w:r w:rsidR="00D836D7">
                  <w:rPr>
                    <w:b/>
                    <w:bCs/>
                    <w:sz w:val="24"/>
                    <w:szCs w:val="24"/>
                  </w:rPr>
                  <w:fldChar w:fldCharType="end"/>
                </w:r>
                <w:r w:rsidR="00D836D7">
                  <w:t xml:space="preserve"> von </w:t>
                </w:r>
                <w:r w:rsidR="00D836D7">
                  <w:rPr>
                    <w:b/>
                    <w:bCs/>
                    <w:sz w:val="24"/>
                    <w:szCs w:val="24"/>
                  </w:rPr>
                  <w:fldChar w:fldCharType="begin"/>
                </w:r>
                <w:r w:rsidR="00D836D7">
                  <w:rPr>
                    <w:b/>
                    <w:bCs/>
                  </w:rPr>
                  <w:instrText>NUMPAGES</w:instrText>
                </w:r>
                <w:r w:rsidR="00D836D7">
                  <w:rPr>
                    <w:b/>
                    <w:bCs/>
                    <w:sz w:val="24"/>
                    <w:szCs w:val="24"/>
                  </w:rPr>
                  <w:fldChar w:fldCharType="separate"/>
                </w:r>
                <w:r w:rsidR="00D836D7">
                  <w:rPr>
                    <w:b/>
                    <w:bCs/>
                  </w:rPr>
                  <w:t>2</w:t>
                </w:r>
                <w:r w:rsidR="00D836D7">
                  <w:rPr>
                    <w:b/>
                    <w:bCs/>
                    <w:sz w:val="24"/>
                    <w:szCs w:val="24"/>
                  </w:rPr>
                  <w:fldChar w:fldCharType="end"/>
                </w:r>
              </w:sdtContent>
            </w:sdt>
          </w:sdtContent>
        </w:sdt>
      </w:sdtContent>
    </w:sdt>
  </w:p>
  <w:p w14:paraId="458C691A" w14:textId="6E738EEF" w:rsidR="00D836D7" w:rsidRDefault="00D836D7" w:rsidP="00D836D7">
    <w:pPr>
      <w:pStyle w:val="Bildunterschrift"/>
      <w:jc w:val="right"/>
    </w:pPr>
    <w:r>
      <w:tab/>
    </w:r>
    <w:r>
      <w:tab/>
    </w:r>
    <w:r>
      <w:tab/>
    </w:r>
    <w:r>
      <w:tab/>
      <w:t xml:space="preserve">        </w:t>
    </w:r>
    <w:sdt>
      <w:sdtPr>
        <w:id w:val="-2094071001"/>
        <w:lock w:val="sdtLocked"/>
        <w:placeholder>
          <w:docPart w:val="DefaultPlaceholder_-1854013440"/>
        </w:placeholder>
        <w15:appearance w15:val="hidden"/>
      </w:sdtPr>
      <w:sdtEndPr/>
      <w:sdtContent>
        <w:r>
          <w:fldChar w:fldCharType="begin"/>
        </w:r>
        <w:r>
          <w:instrText xml:space="preserve"> TIME \@ "dd.MM.yyyy" </w:instrText>
        </w:r>
        <w:r>
          <w:fldChar w:fldCharType="separate"/>
        </w:r>
        <w:r w:rsidR="00A30A26">
          <w:t>13.09.2020</w:t>
        </w:r>
        <w: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EF1F1C" w14:textId="77777777" w:rsidR="00D836D7" w:rsidRDefault="00D836D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FFB280" w14:textId="77777777" w:rsidR="002757BB" w:rsidRDefault="002757BB" w:rsidP="00F41F66">
      <w:r>
        <w:separator/>
      </w:r>
    </w:p>
  </w:footnote>
  <w:footnote w:type="continuationSeparator" w:id="0">
    <w:p w14:paraId="1D2D21D8" w14:textId="77777777" w:rsidR="002757BB" w:rsidRDefault="002757BB" w:rsidP="00F41F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BF47F4" w14:textId="77777777" w:rsidR="00D836D7" w:rsidRDefault="00D836D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F04951" w14:textId="77777777" w:rsidR="00D836D7" w:rsidRPr="002F6058" w:rsidRDefault="00D836D7" w:rsidP="00F41F66">
    <w:pPr>
      <w:pStyle w:val="Kopfzeile"/>
    </w:pPr>
    <w:r>
      <w:ptab w:relativeTo="margin" w:alignment="left" w:leader="none"/>
    </w:r>
    <w:sdt>
      <w:sdtPr>
        <w:id w:val="-995409855"/>
        <w:lock w:val="sdtContentLocked"/>
        <w:showingPlcHdr/>
        <w15:appearance w15:val="hidden"/>
        <w:picture/>
      </w:sdtPr>
      <w:sdtEndPr/>
      <w:sdtContent>
        <w:r>
          <w:drawing>
            <wp:inline distT="0" distB="0" distL="0" distR="0" wp14:anchorId="6E282802" wp14:editId="1593BD97">
              <wp:extent cx="2371090" cy="1010093"/>
              <wp:effectExtent l="0" t="0" r="0" b="0"/>
              <wp:docPr id="248" name="Grafik 248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48" name="Grafik 248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b="26186"/>
                      <a:stretch/>
                    </pic:blipFill>
                    <pic:spPr bwMode="auto">
                      <a:xfrm>
                        <a:off x="0" y="0"/>
                        <a:ext cx="2371090" cy="1010093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sdtContent>
    </w:sdt>
    <w:r>
      <w:tab/>
    </w:r>
    <w:r>
      <w:tab/>
    </w:r>
    <w:sdt>
      <w:sdtPr>
        <w:id w:val="1847821383"/>
        <w:lock w:val="sdtContentLocked"/>
        <w:showingPlcHdr/>
        <w15:appearance w15:val="hidden"/>
        <w:picture/>
      </w:sdtPr>
      <w:sdtEndPr/>
      <w:sdtContent>
        <w:r>
          <w:drawing>
            <wp:inline distT="0" distB="0" distL="0" distR="0" wp14:anchorId="5FDD1874" wp14:editId="400008BC">
              <wp:extent cx="719455" cy="755650"/>
              <wp:effectExtent l="0" t="0" r="4445" b="6350"/>
              <wp:docPr id="247" name="Grafik 247" descr="C:\Users\fprisett\AppData\Local\Microsoft\Windows\INetCache\Content.Word\Bildmarke_Kompetenzprofil_graustufen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47" name="Grafik 247" descr="C:\Users\fprisett\AppData\Local\Microsoft\Windows\INetCache\Content.Word\Bildmarke_Kompetenzprofil_graustufen.png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19455" cy="755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A0D251" w14:textId="77777777" w:rsidR="00D836D7" w:rsidRDefault="00D836D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343C20"/>
    <w:multiLevelType w:val="hybridMultilevel"/>
    <w:tmpl w:val="9CB2F2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E294C"/>
    <w:multiLevelType w:val="hybridMultilevel"/>
    <w:tmpl w:val="11C05978"/>
    <w:lvl w:ilvl="0" w:tplc="BD4C87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E56E81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54EB8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F60358">
      <w:start w:val="313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B4C5C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6BA316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F6615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FD407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7D0522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B91667"/>
    <w:multiLevelType w:val="hybridMultilevel"/>
    <w:tmpl w:val="0804F77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D12088"/>
    <w:multiLevelType w:val="hybridMultilevel"/>
    <w:tmpl w:val="7EAABEA0"/>
    <w:lvl w:ilvl="0" w:tplc="AC5827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C8283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5F808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2CAC6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1FC940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A36532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576D2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65068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CE804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BB46F8"/>
    <w:multiLevelType w:val="hybridMultilevel"/>
    <w:tmpl w:val="714E382A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896E06"/>
    <w:multiLevelType w:val="hybridMultilevel"/>
    <w:tmpl w:val="694A987E"/>
    <w:lvl w:ilvl="0" w:tplc="8B3CF3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E8A484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F2A219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658AE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31C86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264C27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5C2D9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91E3A0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7E8002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727467A"/>
    <w:multiLevelType w:val="hybridMultilevel"/>
    <w:tmpl w:val="F7749DFE"/>
    <w:lvl w:ilvl="0" w:tplc="BFB03D3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084E8C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EE4CFC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F66630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4F082E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F668C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C2B6F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1D4337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981D1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5A115F"/>
    <w:multiLevelType w:val="hybridMultilevel"/>
    <w:tmpl w:val="D77A19E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571724"/>
    <w:multiLevelType w:val="hybridMultilevel"/>
    <w:tmpl w:val="1E64679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D85961"/>
    <w:multiLevelType w:val="hybridMultilevel"/>
    <w:tmpl w:val="4096344C"/>
    <w:lvl w:ilvl="0" w:tplc="D60C2B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C846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B670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843D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8280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DE83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20A9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6267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745C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7D171F8"/>
    <w:multiLevelType w:val="hybridMultilevel"/>
    <w:tmpl w:val="247E3D52"/>
    <w:lvl w:ilvl="0" w:tplc="C69E21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D28C1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6CAED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B3E9F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D8A3B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E00577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410329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6C6158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76AB7C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F425889"/>
    <w:multiLevelType w:val="hybridMultilevel"/>
    <w:tmpl w:val="AF00176C"/>
    <w:lvl w:ilvl="0" w:tplc="02ACF1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E09A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AA66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E4E1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56BF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8E26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8822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3816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1868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23C0F48"/>
    <w:multiLevelType w:val="hybridMultilevel"/>
    <w:tmpl w:val="E1C8465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E93443"/>
    <w:multiLevelType w:val="hybridMultilevel"/>
    <w:tmpl w:val="4824E2C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507D6B"/>
    <w:multiLevelType w:val="hybridMultilevel"/>
    <w:tmpl w:val="95CAE092"/>
    <w:lvl w:ilvl="0" w:tplc="D6841A56">
      <w:start w:val="1"/>
      <w:numFmt w:val="bullet"/>
      <w:pStyle w:val="Listenabsatz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E275B92"/>
    <w:multiLevelType w:val="hybridMultilevel"/>
    <w:tmpl w:val="96CE0CC0"/>
    <w:lvl w:ilvl="0" w:tplc="97F62DE2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</w:lvl>
    <w:lvl w:ilvl="1" w:tplc="C6DC5AB2" w:tentative="1">
      <w:start w:val="1"/>
      <w:numFmt w:val="decimal"/>
      <w:lvlText w:val="(%2)"/>
      <w:lvlJc w:val="left"/>
      <w:pPr>
        <w:tabs>
          <w:tab w:val="num" w:pos="1440"/>
        </w:tabs>
        <w:ind w:left="1440" w:hanging="360"/>
      </w:pPr>
    </w:lvl>
    <w:lvl w:ilvl="2" w:tplc="DC2AB606" w:tentative="1">
      <w:start w:val="1"/>
      <w:numFmt w:val="decimal"/>
      <w:lvlText w:val="(%3)"/>
      <w:lvlJc w:val="left"/>
      <w:pPr>
        <w:tabs>
          <w:tab w:val="num" w:pos="2160"/>
        </w:tabs>
        <w:ind w:left="2160" w:hanging="360"/>
      </w:pPr>
    </w:lvl>
    <w:lvl w:ilvl="3" w:tplc="8F3434DC" w:tentative="1">
      <w:start w:val="1"/>
      <w:numFmt w:val="decimal"/>
      <w:lvlText w:val="(%4)"/>
      <w:lvlJc w:val="left"/>
      <w:pPr>
        <w:tabs>
          <w:tab w:val="num" w:pos="2880"/>
        </w:tabs>
        <w:ind w:left="2880" w:hanging="360"/>
      </w:pPr>
    </w:lvl>
    <w:lvl w:ilvl="4" w:tplc="65389292" w:tentative="1">
      <w:start w:val="1"/>
      <w:numFmt w:val="decimal"/>
      <w:lvlText w:val="(%5)"/>
      <w:lvlJc w:val="left"/>
      <w:pPr>
        <w:tabs>
          <w:tab w:val="num" w:pos="3600"/>
        </w:tabs>
        <w:ind w:left="3600" w:hanging="360"/>
      </w:pPr>
    </w:lvl>
    <w:lvl w:ilvl="5" w:tplc="787E014E" w:tentative="1">
      <w:start w:val="1"/>
      <w:numFmt w:val="decimal"/>
      <w:lvlText w:val="(%6)"/>
      <w:lvlJc w:val="left"/>
      <w:pPr>
        <w:tabs>
          <w:tab w:val="num" w:pos="4320"/>
        </w:tabs>
        <w:ind w:left="4320" w:hanging="360"/>
      </w:pPr>
    </w:lvl>
    <w:lvl w:ilvl="6" w:tplc="643A5DC6" w:tentative="1">
      <w:start w:val="1"/>
      <w:numFmt w:val="decimal"/>
      <w:lvlText w:val="(%7)"/>
      <w:lvlJc w:val="left"/>
      <w:pPr>
        <w:tabs>
          <w:tab w:val="num" w:pos="5040"/>
        </w:tabs>
        <w:ind w:left="5040" w:hanging="360"/>
      </w:pPr>
    </w:lvl>
    <w:lvl w:ilvl="7" w:tplc="D7AEDEAC" w:tentative="1">
      <w:start w:val="1"/>
      <w:numFmt w:val="decimal"/>
      <w:lvlText w:val="(%8)"/>
      <w:lvlJc w:val="left"/>
      <w:pPr>
        <w:tabs>
          <w:tab w:val="num" w:pos="5760"/>
        </w:tabs>
        <w:ind w:left="5760" w:hanging="360"/>
      </w:pPr>
    </w:lvl>
    <w:lvl w:ilvl="8" w:tplc="1E10A70E" w:tentative="1">
      <w:start w:val="1"/>
      <w:numFmt w:val="decimal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FBF7543"/>
    <w:multiLevelType w:val="hybridMultilevel"/>
    <w:tmpl w:val="C2CC960C"/>
    <w:lvl w:ilvl="0" w:tplc="DD08FAD0">
      <w:start w:val="3"/>
      <w:numFmt w:val="bullet"/>
      <w:lvlText w:val=""/>
      <w:lvlJc w:val="left"/>
      <w:pPr>
        <w:ind w:left="510" w:hanging="360"/>
      </w:pPr>
      <w:rPr>
        <w:rFonts w:ascii="Wingdings 3" w:eastAsiaTheme="minorHAnsi" w:hAnsi="Wingdings 3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17" w15:restartNumberingAfterBreak="0">
    <w:nsid w:val="624D7ACE"/>
    <w:multiLevelType w:val="hybridMultilevel"/>
    <w:tmpl w:val="FF502E7C"/>
    <w:lvl w:ilvl="0" w:tplc="D84440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2C2B6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E926D4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0F2CB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CC229F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7E63A3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F27B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59AE70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070F5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29D5FB2"/>
    <w:multiLevelType w:val="hybridMultilevel"/>
    <w:tmpl w:val="285A6B8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3567C50"/>
    <w:multiLevelType w:val="hybridMultilevel"/>
    <w:tmpl w:val="A63833A0"/>
    <w:lvl w:ilvl="0" w:tplc="DB74776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CCF01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305EF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660EA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CABB6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EC0F3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544AC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C8404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DAC0B9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19"/>
  </w:num>
  <w:num w:numId="4">
    <w:abstractNumId w:val="0"/>
  </w:num>
  <w:num w:numId="5">
    <w:abstractNumId w:val="1"/>
  </w:num>
  <w:num w:numId="6">
    <w:abstractNumId w:val="16"/>
  </w:num>
  <w:num w:numId="7">
    <w:abstractNumId w:val="2"/>
  </w:num>
  <w:num w:numId="8">
    <w:abstractNumId w:val="5"/>
  </w:num>
  <w:num w:numId="9">
    <w:abstractNumId w:val="17"/>
  </w:num>
  <w:num w:numId="10">
    <w:abstractNumId w:val="13"/>
  </w:num>
  <w:num w:numId="11">
    <w:abstractNumId w:val="6"/>
  </w:num>
  <w:num w:numId="12">
    <w:abstractNumId w:val="9"/>
  </w:num>
  <w:num w:numId="13">
    <w:abstractNumId w:val="15"/>
  </w:num>
  <w:num w:numId="14">
    <w:abstractNumId w:val="3"/>
  </w:num>
  <w:num w:numId="15">
    <w:abstractNumId w:val="10"/>
  </w:num>
  <w:num w:numId="16">
    <w:abstractNumId w:val="7"/>
  </w:num>
  <w:num w:numId="17">
    <w:abstractNumId w:val="8"/>
  </w:num>
  <w:num w:numId="18">
    <w:abstractNumId w:val="18"/>
  </w:num>
  <w:num w:numId="19">
    <w:abstractNumId w:val="12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attachedTemplate r:id="rId1"/>
  <w:documentProtection w:edit="forms" w:enforcement="1"/>
  <w:styleLockTheme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1B32"/>
    <w:rsid w:val="00007FFC"/>
    <w:rsid w:val="0001648F"/>
    <w:rsid w:val="0002117C"/>
    <w:rsid w:val="000453B6"/>
    <w:rsid w:val="00086B7C"/>
    <w:rsid w:val="000871F9"/>
    <w:rsid w:val="000952CA"/>
    <w:rsid w:val="000A4021"/>
    <w:rsid w:val="000B4E8F"/>
    <w:rsid w:val="000C537C"/>
    <w:rsid w:val="000C53B5"/>
    <w:rsid w:val="000D0D6A"/>
    <w:rsid w:val="000D216F"/>
    <w:rsid w:val="000F297C"/>
    <w:rsid w:val="00104C7B"/>
    <w:rsid w:val="00115133"/>
    <w:rsid w:val="00131A8C"/>
    <w:rsid w:val="001436D1"/>
    <w:rsid w:val="001662D5"/>
    <w:rsid w:val="00170D0C"/>
    <w:rsid w:val="00172E15"/>
    <w:rsid w:val="00191799"/>
    <w:rsid w:val="001A1930"/>
    <w:rsid w:val="001A5F1C"/>
    <w:rsid w:val="001B7C88"/>
    <w:rsid w:val="001F4122"/>
    <w:rsid w:val="001F56DE"/>
    <w:rsid w:val="0021659F"/>
    <w:rsid w:val="00224F8E"/>
    <w:rsid w:val="002323C1"/>
    <w:rsid w:val="002374AC"/>
    <w:rsid w:val="0024231F"/>
    <w:rsid w:val="00264A70"/>
    <w:rsid w:val="002677D9"/>
    <w:rsid w:val="002757BB"/>
    <w:rsid w:val="002F6058"/>
    <w:rsid w:val="003031AE"/>
    <w:rsid w:val="00304C31"/>
    <w:rsid w:val="00326C2C"/>
    <w:rsid w:val="0033643E"/>
    <w:rsid w:val="00336E1D"/>
    <w:rsid w:val="00373A1D"/>
    <w:rsid w:val="003D3239"/>
    <w:rsid w:val="003E2038"/>
    <w:rsid w:val="003E46E0"/>
    <w:rsid w:val="00407E3D"/>
    <w:rsid w:val="004114DB"/>
    <w:rsid w:val="00417BD7"/>
    <w:rsid w:val="00433582"/>
    <w:rsid w:val="00444C8B"/>
    <w:rsid w:val="004602F1"/>
    <w:rsid w:val="00466C9D"/>
    <w:rsid w:val="00474231"/>
    <w:rsid w:val="00474B63"/>
    <w:rsid w:val="00476E77"/>
    <w:rsid w:val="004C3D55"/>
    <w:rsid w:val="004D1630"/>
    <w:rsid w:val="004D3996"/>
    <w:rsid w:val="004E1086"/>
    <w:rsid w:val="004E1C34"/>
    <w:rsid w:val="00546673"/>
    <w:rsid w:val="00551525"/>
    <w:rsid w:val="00562BC1"/>
    <w:rsid w:val="00574090"/>
    <w:rsid w:val="00576051"/>
    <w:rsid w:val="005A2180"/>
    <w:rsid w:val="005C2895"/>
    <w:rsid w:val="005C6E32"/>
    <w:rsid w:val="005F15F8"/>
    <w:rsid w:val="00652542"/>
    <w:rsid w:val="006717B8"/>
    <w:rsid w:val="0067583A"/>
    <w:rsid w:val="00687A53"/>
    <w:rsid w:val="0069612C"/>
    <w:rsid w:val="006A4CE9"/>
    <w:rsid w:val="006D2263"/>
    <w:rsid w:val="006D5413"/>
    <w:rsid w:val="006E23A7"/>
    <w:rsid w:val="006F09DA"/>
    <w:rsid w:val="006F5DB3"/>
    <w:rsid w:val="00700CA5"/>
    <w:rsid w:val="00714666"/>
    <w:rsid w:val="00725430"/>
    <w:rsid w:val="00726471"/>
    <w:rsid w:val="00734744"/>
    <w:rsid w:val="00743525"/>
    <w:rsid w:val="00744341"/>
    <w:rsid w:val="007504E5"/>
    <w:rsid w:val="00761178"/>
    <w:rsid w:val="00764D28"/>
    <w:rsid w:val="00773796"/>
    <w:rsid w:val="0078676B"/>
    <w:rsid w:val="007C673A"/>
    <w:rsid w:val="007E1983"/>
    <w:rsid w:val="007E5C28"/>
    <w:rsid w:val="007F05A7"/>
    <w:rsid w:val="008010BC"/>
    <w:rsid w:val="00822E34"/>
    <w:rsid w:val="00823505"/>
    <w:rsid w:val="00847941"/>
    <w:rsid w:val="00871D38"/>
    <w:rsid w:val="00871EFE"/>
    <w:rsid w:val="00872C1F"/>
    <w:rsid w:val="00891FCA"/>
    <w:rsid w:val="008A5276"/>
    <w:rsid w:val="008B0AE5"/>
    <w:rsid w:val="008B1B32"/>
    <w:rsid w:val="008D2BB4"/>
    <w:rsid w:val="008D6CD7"/>
    <w:rsid w:val="00903D0E"/>
    <w:rsid w:val="009053E6"/>
    <w:rsid w:val="00911987"/>
    <w:rsid w:val="00912952"/>
    <w:rsid w:val="00914012"/>
    <w:rsid w:val="00944B6C"/>
    <w:rsid w:val="00951DFB"/>
    <w:rsid w:val="00961715"/>
    <w:rsid w:val="009635DA"/>
    <w:rsid w:val="00982526"/>
    <w:rsid w:val="009943F0"/>
    <w:rsid w:val="00995DB1"/>
    <w:rsid w:val="009A7A85"/>
    <w:rsid w:val="009C7FE2"/>
    <w:rsid w:val="009F2DD3"/>
    <w:rsid w:val="009F3A75"/>
    <w:rsid w:val="00A258F5"/>
    <w:rsid w:val="00A30A26"/>
    <w:rsid w:val="00A3433E"/>
    <w:rsid w:val="00A83565"/>
    <w:rsid w:val="00A87865"/>
    <w:rsid w:val="00A90031"/>
    <w:rsid w:val="00AB5C46"/>
    <w:rsid w:val="00AD1AB6"/>
    <w:rsid w:val="00AD2C06"/>
    <w:rsid w:val="00AD5C2C"/>
    <w:rsid w:val="00AE29B2"/>
    <w:rsid w:val="00AE729F"/>
    <w:rsid w:val="00AF043A"/>
    <w:rsid w:val="00AF5517"/>
    <w:rsid w:val="00B07A1E"/>
    <w:rsid w:val="00B13274"/>
    <w:rsid w:val="00B20824"/>
    <w:rsid w:val="00B2125F"/>
    <w:rsid w:val="00B439A0"/>
    <w:rsid w:val="00B52FBE"/>
    <w:rsid w:val="00B53025"/>
    <w:rsid w:val="00B53D9D"/>
    <w:rsid w:val="00B56458"/>
    <w:rsid w:val="00B65FF7"/>
    <w:rsid w:val="00B81F9E"/>
    <w:rsid w:val="00BA685B"/>
    <w:rsid w:val="00BC55E0"/>
    <w:rsid w:val="00BC5658"/>
    <w:rsid w:val="00BD1B0B"/>
    <w:rsid w:val="00C11093"/>
    <w:rsid w:val="00C24276"/>
    <w:rsid w:val="00C30357"/>
    <w:rsid w:val="00C55B83"/>
    <w:rsid w:val="00CA3072"/>
    <w:rsid w:val="00CA52B6"/>
    <w:rsid w:val="00CD24AD"/>
    <w:rsid w:val="00CF3D13"/>
    <w:rsid w:val="00CF5D5D"/>
    <w:rsid w:val="00D06D16"/>
    <w:rsid w:val="00D122DC"/>
    <w:rsid w:val="00D202CC"/>
    <w:rsid w:val="00D209A5"/>
    <w:rsid w:val="00D36CFD"/>
    <w:rsid w:val="00D56C54"/>
    <w:rsid w:val="00D57F65"/>
    <w:rsid w:val="00D74EDE"/>
    <w:rsid w:val="00D82A4D"/>
    <w:rsid w:val="00D836D7"/>
    <w:rsid w:val="00D9179B"/>
    <w:rsid w:val="00D96398"/>
    <w:rsid w:val="00D9762D"/>
    <w:rsid w:val="00DB719C"/>
    <w:rsid w:val="00DD29E9"/>
    <w:rsid w:val="00DF4D6E"/>
    <w:rsid w:val="00E24023"/>
    <w:rsid w:val="00E24E67"/>
    <w:rsid w:val="00E25F08"/>
    <w:rsid w:val="00E55EEC"/>
    <w:rsid w:val="00E63ACA"/>
    <w:rsid w:val="00E64DFC"/>
    <w:rsid w:val="00E90324"/>
    <w:rsid w:val="00EA443F"/>
    <w:rsid w:val="00EB1525"/>
    <w:rsid w:val="00EB1B6D"/>
    <w:rsid w:val="00EB3133"/>
    <w:rsid w:val="00F14268"/>
    <w:rsid w:val="00F41F66"/>
    <w:rsid w:val="00F513B1"/>
    <w:rsid w:val="00F56489"/>
    <w:rsid w:val="00F72256"/>
    <w:rsid w:val="00F73EB0"/>
    <w:rsid w:val="00F92B38"/>
    <w:rsid w:val="00FA1B02"/>
    <w:rsid w:val="00FA7058"/>
    <w:rsid w:val="00FB04AB"/>
    <w:rsid w:val="00FD4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60FFA9"/>
  <w15:chartTrackingRefBased/>
  <w15:docId w15:val="{1399299F-FDBA-4B3B-B613-8F6472A93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B1B32"/>
    <w:pPr>
      <w:spacing w:after="0" w:line="240" w:lineRule="auto"/>
      <w:jc w:val="both"/>
    </w:pPr>
    <w:rPr>
      <w:rFonts w:ascii="Lelo Regular" w:hAnsi="Lelo Regular"/>
      <w:noProof/>
      <w:sz w:val="20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rsid w:val="000A402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rsid w:val="000A402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A402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209A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209A5"/>
  </w:style>
  <w:style w:type="paragraph" w:styleId="Fuzeile">
    <w:name w:val="footer"/>
    <w:basedOn w:val="Standard"/>
    <w:link w:val="FuzeileZchn"/>
    <w:uiPriority w:val="99"/>
    <w:unhideWhenUsed/>
    <w:rsid w:val="00D209A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209A5"/>
  </w:style>
  <w:style w:type="table" w:customStyle="1" w:styleId="Tabellenraster1">
    <w:name w:val="Tabellenraster1"/>
    <w:basedOn w:val="NormaleTabelle"/>
    <w:next w:val="Tabellenraster"/>
    <w:uiPriority w:val="59"/>
    <w:rsid w:val="00466C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nraster">
    <w:name w:val="Table Grid"/>
    <w:basedOn w:val="NormaleTabelle"/>
    <w:uiPriority w:val="39"/>
    <w:rsid w:val="00466C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uiPriority w:val="10"/>
    <w:qFormat/>
    <w:rsid w:val="00B2125F"/>
    <w:pPr>
      <w:contextualSpacing/>
      <w:jc w:val="left"/>
    </w:pPr>
    <w:rPr>
      <w:rFonts w:ascii="Lelo Bold" w:eastAsiaTheme="majorEastAsia" w:hAnsi="Lelo Bold" w:cstheme="majorBidi"/>
      <w:spacing w:val="-10"/>
      <w:kern w:val="28"/>
      <w:sz w:val="90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2125F"/>
    <w:rPr>
      <w:rFonts w:ascii="Lelo Bold" w:eastAsiaTheme="majorEastAsia" w:hAnsi="Lelo Bold" w:cstheme="majorBidi"/>
      <w:noProof/>
      <w:spacing w:val="-10"/>
      <w:kern w:val="28"/>
      <w:sz w:val="90"/>
      <w:szCs w:val="56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574090"/>
    <w:rPr>
      <w:color w:val="808080"/>
    </w:rPr>
  </w:style>
  <w:style w:type="paragraph" w:styleId="Listenabsatz">
    <w:name w:val="List Paragraph"/>
    <w:basedOn w:val="Standard"/>
    <w:uiPriority w:val="34"/>
    <w:qFormat/>
    <w:rsid w:val="000B4E8F"/>
    <w:pPr>
      <w:numPr>
        <w:numId w:val="1"/>
      </w:numPr>
      <w:ind w:left="360"/>
      <w:contextualSpacing/>
    </w:pPr>
  </w:style>
  <w:style w:type="paragraph" w:customStyle="1" w:styleId="Copyright">
    <w:name w:val="Copyright"/>
    <w:basedOn w:val="Standard"/>
    <w:link w:val="CopyrightZchn"/>
    <w:qFormat/>
    <w:rsid w:val="00F41F66"/>
    <w:pPr>
      <w:jc w:val="left"/>
    </w:pPr>
  </w:style>
  <w:style w:type="paragraph" w:customStyle="1" w:styleId="Titel2">
    <w:name w:val="Titel 2"/>
    <w:basedOn w:val="Standard"/>
    <w:link w:val="Titel2Zchn"/>
    <w:qFormat/>
    <w:rsid w:val="004D3996"/>
    <w:pPr>
      <w:spacing w:after="360" w:line="192" w:lineRule="auto"/>
      <w:jc w:val="left"/>
    </w:pPr>
    <w:rPr>
      <w:rFonts w:ascii="Lelo Bold" w:hAnsi="Lelo Bold"/>
      <w:sz w:val="48"/>
      <w:szCs w:val="48"/>
    </w:rPr>
  </w:style>
  <w:style w:type="character" w:customStyle="1" w:styleId="CopyrightZchn">
    <w:name w:val="Copyright Zchn"/>
    <w:basedOn w:val="Absatz-Standardschriftart"/>
    <w:link w:val="Copyright"/>
    <w:rsid w:val="00F41F66"/>
    <w:rPr>
      <w:rFonts w:ascii="Lelo Regular" w:hAnsi="Lelo Regular"/>
      <w:noProof/>
      <w:sz w:val="20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871F9"/>
    <w:rPr>
      <w:rFonts w:ascii="Segoe UI" w:hAnsi="Segoe UI" w:cs="Segoe UI"/>
      <w:sz w:val="18"/>
      <w:szCs w:val="18"/>
    </w:rPr>
  </w:style>
  <w:style w:type="character" w:customStyle="1" w:styleId="Titel2Zchn">
    <w:name w:val="Titel 2 Zchn"/>
    <w:basedOn w:val="Absatz-Standardschriftart"/>
    <w:link w:val="Titel2"/>
    <w:rsid w:val="004D3996"/>
    <w:rPr>
      <w:rFonts w:ascii="Lelo Bold" w:hAnsi="Lelo Bold"/>
      <w:noProof/>
      <w:sz w:val="48"/>
      <w:szCs w:val="48"/>
      <w:lang w:eastAsia="de-DE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871F9"/>
    <w:rPr>
      <w:rFonts w:ascii="Segoe UI" w:hAnsi="Segoe UI" w:cs="Segoe UI"/>
      <w:noProof/>
      <w:sz w:val="18"/>
      <w:szCs w:val="18"/>
      <w:lang w:eastAsia="de-DE"/>
    </w:rPr>
  </w:style>
  <w:style w:type="paragraph" w:styleId="StandardWeb">
    <w:name w:val="Normal (Web)"/>
    <w:basedOn w:val="Standard"/>
    <w:uiPriority w:val="99"/>
    <w:unhideWhenUsed/>
    <w:rsid w:val="00DF4D6E"/>
    <w:pPr>
      <w:spacing w:before="100" w:beforeAutospacing="1" w:after="100" w:afterAutospacing="1"/>
      <w:jc w:val="left"/>
    </w:pPr>
    <w:rPr>
      <w:rFonts w:ascii="Times New Roman" w:eastAsiaTheme="minorEastAsia" w:hAnsi="Times New Roman" w:cs="Times New Roman"/>
      <w:noProof w:val="0"/>
      <w:sz w:val="24"/>
    </w:rPr>
  </w:style>
  <w:style w:type="paragraph" w:customStyle="1" w:styleId="Titel21">
    <w:name w:val="Titel 2.1"/>
    <w:basedOn w:val="Titel2"/>
    <w:link w:val="Titel21Zchn"/>
    <w:qFormat/>
    <w:rsid w:val="00DF4D6E"/>
    <w:rPr>
      <w:color w:val="DCAA41"/>
    </w:rPr>
  </w:style>
  <w:style w:type="paragraph" w:customStyle="1" w:styleId="Bildunterschrift">
    <w:name w:val="Bildunterschrift"/>
    <w:basedOn w:val="Standard"/>
    <w:link w:val="BildunterschriftZchn"/>
    <w:qFormat/>
    <w:rsid w:val="00F41F66"/>
    <w:pPr>
      <w:jc w:val="center"/>
    </w:pPr>
  </w:style>
  <w:style w:type="character" w:customStyle="1" w:styleId="Titel21Zchn">
    <w:name w:val="Titel 2.1 Zchn"/>
    <w:basedOn w:val="Titel2Zchn"/>
    <w:link w:val="Titel21"/>
    <w:rsid w:val="00DF4D6E"/>
    <w:rPr>
      <w:rFonts w:ascii="Lelo Bold" w:hAnsi="Lelo Bold"/>
      <w:noProof/>
      <w:color w:val="DCAA41"/>
      <w:sz w:val="48"/>
      <w:szCs w:val="48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70D0C"/>
    <w:rPr>
      <w:sz w:val="16"/>
      <w:szCs w:val="16"/>
    </w:rPr>
  </w:style>
  <w:style w:type="character" w:customStyle="1" w:styleId="BildunterschriftZchn">
    <w:name w:val="Bildunterschrift Zchn"/>
    <w:basedOn w:val="Absatz-Standardschriftart"/>
    <w:link w:val="Bildunterschrift"/>
    <w:rsid w:val="00F41F66"/>
    <w:rPr>
      <w:rFonts w:ascii="Lelo Regular" w:hAnsi="Lelo Regular"/>
      <w:noProof/>
      <w:sz w:val="20"/>
      <w:szCs w:val="20"/>
      <w:lang w:eastAsia="de-DE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70D0C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70D0C"/>
    <w:rPr>
      <w:rFonts w:ascii="Lelo Regular" w:hAnsi="Lelo Regular"/>
      <w:noProof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70D0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70D0C"/>
    <w:rPr>
      <w:rFonts w:ascii="Lelo Regular" w:hAnsi="Lelo Regular"/>
      <w:b/>
      <w:bCs/>
      <w:noProof/>
      <w:sz w:val="20"/>
      <w:szCs w:val="20"/>
      <w:lang w:eastAsia="de-DE"/>
    </w:rPr>
  </w:style>
  <w:style w:type="paragraph" w:customStyle="1" w:styleId="Titel22">
    <w:name w:val="Titel 2.2"/>
    <w:basedOn w:val="Titel21"/>
    <w:link w:val="Titel22Zchn"/>
    <w:qFormat/>
    <w:rsid w:val="009F3A75"/>
    <w:rPr>
      <w:color w:val="46506E"/>
    </w:rPr>
  </w:style>
  <w:style w:type="paragraph" w:customStyle="1" w:styleId="Titel23">
    <w:name w:val="Titel 2.3"/>
    <w:basedOn w:val="Titel22"/>
    <w:link w:val="Titel23Zchn"/>
    <w:qFormat/>
    <w:rsid w:val="00444C8B"/>
    <w:rPr>
      <w:color w:val="92B168"/>
    </w:rPr>
  </w:style>
  <w:style w:type="character" w:customStyle="1" w:styleId="Titel22Zchn">
    <w:name w:val="Titel 2.2 Zchn"/>
    <w:basedOn w:val="Titel21Zchn"/>
    <w:link w:val="Titel22"/>
    <w:rsid w:val="009F3A75"/>
    <w:rPr>
      <w:rFonts w:ascii="Lelo Bold" w:hAnsi="Lelo Bold"/>
      <w:noProof/>
      <w:color w:val="46506E"/>
      <w:sz w:val="48"/>
      <w:szCs w:val="48"/>
      <w:lang w:eastAsia="de-DE"/>
    </w:rPr>
  </w:style>
  <w:style w:type="paragraph" w:customStyle="1" w:styleId="Titel24">
    <w:name w:val="Titel 2.4"/>
    <w:basedOn w:val="Titel23"/>
    <w:link w:val="Titel24Zchn"/>
    <w:qFormat/>
    <w:rsid w:val="005F15F8"/>
    <w:rPr>
      <w:color w:val="7DB4BE"/>
    </w:rPr>
  </w:style>
  <w:style w:type="character" w:customStyle="1" w:styleId="Titel23Zchn">
    <w:name w:val="Titel 2.3 Zchn"/>
    <w:basedOn w:val="Titel22Zchn"/>
    <w:link w:val="Titel23"/>
    <w:rsid w:val="00444C8B"/>
    <w:rPr>
      <w:rFonts w:ascii="Lelo Bold" w:hAnsi="Lelo Bold"/>
      <w:noProof/>
      <w:color w:val="92B168"/>
      <w:sz w:val="48"/>
      <w:szCs w:val="48"/>
      <w:lang w:eastAsia="de-DE"/>
    </w:rPr>
  </w:style>
  <w:style w:type="paragraph" w:customStyle="1" w:styleId="Titel25">
    <w:name w:val="Titel 2.5"/>
    <w:basedOn w:val="Titel23"/>
    <w:link w:val="Titel25Zchn"/>
    <w:qFormat/>
    <w:rsid w:val="00BC5658"/>
    <w:rPr>
      <w:color w:val="AF4B50"/>
    </w:rPr>
  </w:style>
  <w:style w:type="character" w:customStyle="1" w:styleId="Titel24Zchn">
    <w:name w:val="Titel 2.4 Zchn"/>
    <w:basedOn w:val="Titel23Zchn"/>
    <w:link w:val="Titel24"/>
    <w:rsid w:val="005F15F8"/>
    <w:rPr>
      <w:rFonts w:ascii="Lelo Bold" w:hAnsi="Lelo Bold"/>
      <w:noProof/>
      <w:color w:val="7DB4BE"/>
      <w:sz w:val="48"/>
      <w:szCs w:val="48"/>
      <w:lang w:eastAsia="de-DE"/>
    </w:rPr>
  </w:style>
  <w:style w:type="paragraph" w:customStyle="1" w:styleId="Titel26">
    <w:name w:val="Titel 2.6"/>
    <w:basedOn w:val="Titel2"/>
    <w:link w:val="Titel26Zchn"/>
    <w:qFormat/>
    <w:rsid w:val="00551525"/>
    <w:rPr>
      <w:color w:val="A08CAA"/>
    </w:rPr>
  </w:style>
  <w:style w:type="character" w:customStyle="1" w:styleId="Titel25Zchn">
    <w:name w:val="Titel 2.5 Zchn"/>
    <w:basedOn w:val="Titel23Zchn"/>
    <w:link w:val="Titel25"/>
    <w:rsid w:val="00BC5658"/>
    <w:rPr>
      <w:rFonts w:ascii="Lelo Bold" w:hAnsi="Lelo Bold"/>
      <w:noProof/>
      <w:color w:val="AF4B50"/>
      <w:sz w:val="48"/>
      <w:szCs w:val="48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A4021"/>
    <w:rPr>
      <w:rFonts w:asciiTheme="majorHAnsi" w:eastAsiaTheme="majorEastAsia" w:hAnsiTheme="majorHAnsi" w:cstheme="majorBidi"/>
      <w:noProof/>
      <w:color w:val="2E74B5" w:themeColor="accent1" w:themeShade="BF"/>
      <w:sz w:val="32"/>
      <w:szCs w:val="32"/>
      <w:lang w:eastAsia="de-DE"/>
    </w:rPr>
  </w:style>
  <w:style w:type="character" w:customStyle="1" w:styleId="Titel26Zchn">
    <w:name w:val="Titel 2.6 Zchn"/>
    <w:basedOn w:val="Titel2Zchn"/>
    <w:link w:val="Titel26"/>
    <w:rsid w:val="00551525"/>
    <w:rPr>
      <w:rFonts w:ascii="Lelo Bold" w:hAnsi="Lelo Bold"/>
      <w:noProof/>
      <w:color w:val="A08CAA"/>
      <w:sz w:val="48"/>
      <w:szCs w:val="48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A4021"/>
    <w:rPr>
      <w:rFonts w:asciiTheme="majorHAnsi" w:eastAsiaTheme="majorEastAsia" w:hAnsiTheme="majorHAnsi" w:cstheme="majorBidi"/>
      <w:noProof/>
      <w:color w:val="2E74B5" w:themeColor="accent1" w:themeShade="BF"/>
      <w:sz w:val="26"/>
      <w:szCs w:val="26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A4021"/>
    <w:rPr>
      <w:rFonts w:asciiTheme="majorHAnsi" w:eastAsiaTheme="majorEastAsia" w:hAnsiTheme="majorHAnsi" w:cstheme="majorBidi"/>
      <w:noProof/>
      <w:color w:val="1F4D78" w:themeColor="accent1" w:themeShade="7F"/>
      <w:sz w:val="24"/>
      <w:szCs w:val="24"/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1B7C88"/>
    <w:pPr>
      <w:tabs>
        <w:tab w:val="right" w:leader="dot" w:pos="8789"/>
      </w:tabs>
      <w:spacing w:after="100"/>
      <w:ind w:right="708"/>
    </w:pPr>
    <w:rPr>
      <w:rFonts w:ascii="Lelo Bold" w:hAnsi="Lelo Bold"/>
      <w:sz w:val="28"/>
    </w:rPr>
  </w:style>
  <w:style w:type="character" w:styleId="Hyperlink">
    <w:name w:val="Hyperlink"/>
    <w:basedOn w:val="Absatz-Standardschriftart"/>
    <w:uiPriority w:val="99"/>
    <w:unhideWhenUsed/>
    <w:rsid w:val="000A402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37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8601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8478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689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4584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8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3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0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9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45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75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7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5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9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4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0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8756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822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25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784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2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2135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986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646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572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2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3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6341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7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7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80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7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9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2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3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95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1862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114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692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57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14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0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8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3579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7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20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191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53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2746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0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802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140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030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031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610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533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95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6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0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1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6283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828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35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744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77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0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5228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88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5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0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1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4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8099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4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5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5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652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870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3080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63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705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8395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96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9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8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6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4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4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8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9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A.%20Aktuelle%20Dateien\Vorlage%20Komeptenzlogbuch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21590D4-31EB-4052-B5EA-6564E074CB6D}"/>
      </w:docPartPr>
      <w:docPartBody>
        <w:p w:rsidR="00255793" w:rsidRDefault="00255793">
          <w:r w:rsidRPr="0088312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70E66DD9CB3400EA5967A3A1C1C9C6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F50520B-3AFF-49B0-9449-4BC980D4454F}"/>
      </w:docPartPr>
      <w:docPartBody>
        <w:p w:rsidR="00370EBB" w:rsidRDefault="00370EBB" w:rsidP="00370EBB">
          <w:pPr>
            <w:pStyle w:val="070E66DD9CB3400EA5967A3A1C1C9C6F"/>
          </w:pPr>
          <w:r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elo Regular">
    <w:panose1 w:val="020B0003040202000003"/>
    <w:charset w:val="00"/>
    <w:family w:val="swiss"/>
    <w:notTrueType/>
    <w:pitch w:val="variable"/>
    <w:sig w:usb0="00000087" w:usb1="00000001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elo Bold">
    <w:panose1 w:val="020B0003040202000003"/>
    <w:charset w:val="00"/>
    <w:family w:val="swiss"/>
    <w:notTrueType/>
    <w:pitch w:val="variable"/>
    <w:sig w:usb0="00000087" w:usb1="00000001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D507D6B"/>
    <w:multiLevelType w:val="hybridMultilevel"/>
    <w:tmpl w:val="95CAE092"/>
    <w:lvl w:ilvl="0" w:tplc="D6841A56">
      <w:start w:val="1"/>
      <w:numFmt w:val="bullet"/>
      <w:pStyle w:val="Listenabsatz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629D5FB2"/>
    <w:multiLevelType w:val="hybridMultilevel"/>
    <w:tmpl w:val="285A6B8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5793"/>
    <w:rsid w:val="000A3E69"/>
    <w:rsid w:val="00255793"/>
    <w:rsid w:val="00265C2D"/>
    <w:rsid w:val="00370EBB"/>
    <w:rsid w:val="00E82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370EBB"/>
  </w:style>
  <w:style w:type="paragraph" w:styleId="Listenabsatz">
    <w:name w:val="List Paragraph"/>
    <w:basedOn w:val="Standard"/>
    <w:uiPriority w:val="34"/>
    <w:qFormat/>
    <w:rsid w:val="00255793"/>
    <w:pPr>
      <w:numPr>
        <w:numId w:val="1"/>
      </w:numPr>
      <w:spacing w:after="0" w:line="240" w:lineRule="auto"/>
      <w:ind w:left="360"/>
      <w:contextualSpacing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6C6AC6B816B24B9C856C4481231A2458">
    <w:name w:val="6C6AC6B816B24B9C856C4481231A2458"/>
    <w:rsid w:val="00255793"/>
    <w:pPr>
      <w:spacing w:after="0" w:line="240" w:lineRule="auto"/>
      <w:jc w:val="center"/>
    </w:pPr>
    <w:rPr>
      <w:rFonts w:ascii="Lelo Regular" w:eastAsiaTheme="minorHAnsi" w:hAnsi="Lelo Regular"/>
      <w:noProof/>
      <w:sz w:val="20"/>
      <w:szCs w:val="20"/>
    </w:rPr>
  </w:style>
  <w:style w:type="paragraph" w:customStyle="1" w:styleId="6C6AC6B816B24B9C856C4481231A24581">
    <w:name w:val="6C6AC6B816B24B9C856C4481231A24581"/>
    <w:rsid w:val="00255793"/>
    <w:pPr>
      <w:spacing w:after="0" w:line="240" w:lineRule="auto"/>
      <w:jc w:val="center"/>
    </w:pPr>
    <w:rPr>
      <w:rFonts w:ascii="Lelo Regular" w:eastAsiaTheme="minorHAnsi" w:hAnsi="Lelo Regular"/>
      <w:noProof/>
      <w:sz w:val="20"/>
      <w:szCs w:val="20"/>
    </w:rPr>
  </w:style>
  <w:style w:type="paragraph" w:customStyle="1" w:styleId="070E66DD9CB3400EA5967A3A1C1C9C6F">
    <w:name w:val="070E66DD9CB3400EA5967A3A1C1C9C6F"/>
    <w:rsid w:val="00370EB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DCAA41"/>
          </a:solidFill>
          <a:prstDash val="sysDot"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6A606C-434A-4A87-B141-B7F4278166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Komeptenzlogbuch</Template>
  <TotalTime>0</TotalTime>
  <Pages>2</Pages>
  <Words>402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 Bielefeld</Company>
  <LinksUpToDate>false</LinksUpToDate>
  <CharactersWithSpaces>2934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</dc:creator>
  <cp:keywords/>
  <dc:description/>
  <cp:lastModifiedBy>Leo Schütte</cp:lastModifiedBy>
  <cp:revision>2</cp:revision>
  <cp:lastPrinted>2019-09-05T12:11:00Z</cp:lastPrinted>
  <dcterms:created xsi:type="dcterms:W3CDTF">2020-09-13T21:41:00Z</dcterms:created>
  <dcterms:modified xsi:type="dcterms:W3CDTF">2020-09-13T21:41:00Z</dcterms:modified>
</cp:coreProperties>
</file>