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16788260"/>
    <w:p w14:paraId="32C75D07" w14:textId="1036500D" w:rsidR="008B1B32" w:rsidRPr="00823505" w:rsidRDefault="00E77A4E" w:rsidP="008B1B32">
      <w:pPr>
        <w:pStyle w:val="Titel22"/>
        <w:rPr>
          <w:color w:val="333333"/>
        </w:rPr>
      </w:pPr>
      <w:sdt>
        <w:sdtPr>
          <w:rPr>
            <w:color w:val="333333"/>
          </w:rPr>
          <w:id w:val="657811084"/>
          <w:lock w:val="sdtContentLocked"/>
          <w:placeholder>
            <w:docPart w:val="DefaultPlaceholder_-1854013440"/>
          </w:placeholder>
          <w15:appearance w15:val="hidden"/>
        </w:sdtPr>
        <w:sdtEndPr/>
        <w:sdtContent>
          <w:r w:rsidR="008B1B32" w:rsidRPr="00CA41DF">
            <w:rPr>
              <w:color w:val="A1151A"/>
            </w:rPr>
            <w:t>Entscheidungsmatrix</w:t>
          </w:r>
          <w:bookmarkEnd w:id="0"/>
          <w:r w:rsidR="00D836D7" w:rsidRPr="00CA41DF">
            <w:rPr>
              <w:color w:val="A1151A"/>
            </w:rPr>
            <w:t xml:space="preserve"> </w:t>
          </w:r>
          <w:r w:rsidR="00534B6D">
            <w:rPr>
              <w:color w:val="A1151A"/>
            </w:rPr>
            <w:br/>
            <w:t xml:space="preserve">berufsrelevante </w:t>
          </w:r>
          <w:r w:rsidR="00CA41DF" w:rsidRPr="00CA41DF">
            <w:rPr>
              <w:color w:val="A1151A"/>
            </w:rPr>
            <w:t>Kompetenzen</w:t>
          </w:r>
        </w:sdtContent>
      </w:sdt>
    </w:p>
    <w:tbl>
      <w:tblPr>
        <w:tblStyle w:val="Tabellenraster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"/>
        <w:gridCol w:w="238"/>
        <w:gridCol w:w="202"/>
        <w:gridCol w:w="241"/>
        <w:gridCol w:w="121"/>
        <w:gridCol w:w="101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444"/>
        <w:gridCol w:w="4375"/>
        <w:gridCol w:w="185"/>
      </w:tblGrid>
      <w:tr w:rsidR="000C537C" w14:paraId="3CF7F537" w14:textId="77777777" w:rsidTr="00FB04AB">
        <w:trPr>
          <w:gridAfter w:val="1"/>
          <w:wAfter w:w="185" w:type="dxa"/>
        </w:trPr>
        <w:sdt>
          <w:sdtPr>
            <w:rPr>
              <w:rFonts w:ascii="Segoe UI" w:eastAsia="Times New Roman" w:hAnsi="Segoe UI" w:cs="Segoe UI"/>
              <w:noProof w:val="0"/>
              <w:color w:val="212121"/>
              <w:sz w:val="23"/>
              <w:szCs w:val="23"/>
            </w:rPr>
            <w:id w:val="1073081640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1009" w:type="dxa"/>
                <w:gridSpan w:val="5"/>
              </w:tcPr>
              <w:p w14:paraId="25489C6D" w14:textId="77777777" w:rsidR="000C537C" w:rsidRDefault="000C537C" w:rsidP="000C537C">
                <w:pPr>
                  <w:spacing w:before="40"/>
                  <w:jc w:val="left"/>
                  <w:rPr>
                    <w:rFonts w:ascii="Segoe UI" w:eastAsia="Times New Roman" w:hAnsi="Segoe UI" w:cs="Segoe UI"/>
                    <w:noProof w:val="0"/>
                    <w:color w:val="212121"/>
                    <w:sz w:val="23"/>
                    <w:szCs w:val="23"/>
                  </w:rPr>
                </w:pPr>
                <w:r>
                  <w:rPr>
                    <w:rFonts w:ascii="Segoe UI" w:eastAsia="Times New Roman" w:hAnsi="Segoe UI" w:cs="Segoe UI"/>
                    <w:color w:val="212121"/>
                    <w:sz w:val="23"/>
                    <w:szCs w:val="23"/>
                  </w:rPr>
                  <w:drawing>
                    <wp:inline distT="0" distB="0" distL="0" distR="0" wp14:anchorId="4C71A304" wp14:editId="3E87A0B4">
                      <wp:extent cx="504000" cy="504000"/>
                      <wp:effectExtent l="0" t="0" r="0" b="0"/>
                      <wp:docPr id="3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06" w:type="dxa"/>
            <w:gridSpan w:val="16"/>
          </w:tcPr>
          <w:sdt>
            <w:sdtPr>
              <w:rPr>
                <w:rFonts w:eastAsia="Times New Roman" w:cs="Segoe UI"/>
                <w:noProof w:val="0"/>
                <w:color w:val="1E1E1E"/>
              </w:rPr>
              <w:id w:val="-172952892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5C963F8" w14:textId="17D95F0A" w:rsidR="0060166C" w:rsidRDefault="00C30357" w:rsidP="00086B7C">
                <w:pPr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Diese Übung unterstützt </w:t>
                </w:r>
                <w:r w:rsidR="0060166C">
                  <w:rPr>
                    <w:rFonts w:eastAsia="Times New Roman" w:cs="Segoe UI"/>
                    <w:noProof w:val="0"/>
                    <w:color w:val="1E1E1E"/>
                  </w:rPr>
                  <w:t>dich zu kläre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n</w:t>
                </w:r>
                <w:r w:rsidR="0060166C">
                  <w:rPr>
                    <w:rFonts w:eastAsia="Times New Roman" w:cs="Segoe UI"/>
                    <w:noProof w:val="0"/>
                    <w:color w:val="1E1E1E"/>
                  </w:rPr>
                  <w:t>, welche deiner bisher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 xml:space="preserve"> ermittelten Kompetenzen</w:t>
                </w:r>
                <w:r w:rsidR="0060166C">
                  <w:rPr>
                    <w:rFonts w:eastAsia="Times New Roman" w:cs="Segoe UI"/>
                    <w:noProof w:val="0"/>
                    <w:color w:val="1E1E1E"/>
                  </w:rPr>
                  <w:t xml:space="preserve">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 xml:space="preserve">(vgl. Kapitel 4) du in deinem Arbeitsleben schwerpunktmäßig einsetzen willst. </w:t>
                </w:r>
              </w:p>
              <w:p w14:paraId="6DA5D4FE" w14:textId="6C3CD212" w:rsidR="00C30357" w:rsidRPr="00714666" w:rsidRDefault="00603CAD" w:rsidP="00086B7C">
                <w:pPr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>
                  <w:rPr>
                    <w:rFonts w:eastAsia="Times New Roman" w:cs="Segoe UI"/>
                    <w:noProof w:val="0"/>
                    <w:color w:val="1E1E1E"/>
                  </w:rPr>
                  <w:t>Mit der Entscheidungsmatrix kannst</w:t>
                </w:r>
                <w:r w:rsidR="00C30357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</w:t>
                </w:r>
                <w:r>
                  <w:rPr>
                    <w:rFonts w:eastAsia="Times New Roman" w:cs="Segoe UI"/>
                    <w:noProof w:val="0"/>
                    <w:color w:val="1E1E1E"/>
                  </w:rPr>
                  <w:t xml:space="preserve">du einzelne Kompetenzen gegenüberstellen und </w:t>
                </w:r>
                <w:r w:rsidR="00C30357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durch </w:t>
                </w:r>
                <w:r>
                  <w:rPr>
                    <w:rFonts w:eastAsia="Times New Roman" w:cs="Segoe UI"/>
                    <w:noProof w:val="0"/>
                    <w:color w:val="1E1E1E"/>
                  </w:rPr>
                  <w:t>d</w:t>
                </w:r>
                <w:r w:rsidR="00C30357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eine Gewichtung herausfinden, welche </w:t>
                </w:r>
                <w:r w:rsidR="0033643E" w:rsidRPr="00714666">
                  <w:rPr>
                    <w:rFonts w:eastAsia="Times New Roman" w:cs="Segoe UI"/>
                    <w:noProof w:val="0"/>
                    <w:color w:val="1E1E1E"/>
                  </w:rPr>
                  <w:t>d</w:t>
                </w:r>
                <w:r w:rsidR="00C30357" w:rsidRPr="00714666">
                  <w:rPr>
                    <w:rFonts w:eastAsia="Times New Roman" w:cs="Segoe UI"/>
                    <w:noProof w:val="0"/>
                    <w:color w:val="1E1E1E"/>
                  </w:rPr>
                  <w:t>ir am wichtigsten sind.</w:t>
                </w:r>
              </w:p>
              <w:p w14:paraId="0DE8F47C" w14:textId="77777777" w:rsidR="00C30357" w:rsidRPr="00714666" w:rsidRDefault="00E77A4E" w:rsidP="00086B7C">
                <w:pPr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</w:p>
            </w:sdtContent>
          </w:sdt>
        </w:tc>
      </w:tr>
      <w:tr w:rsidR="000C537C" w14:paraId="7787C543" w14:textId="77777777" w:rsidTr="00FB04AB">
        <w:trPr>
          <w:gridAfter w:val="1"/>
          <w:wAfter w:w="185" w:type="dxa"/>
        </w:trPr>
        <w:sdt>
          <w:sdtPr>
            <w:rPr>
              <w:rFonts w:ascii="Segoe UI" w:eastAsia="Times New Roman" w:hAnsi="Segoe UI" w:cs="Segoe UI"/>
              <w:noProof w:val="0"/>
              <w:color w:val="212121"/>
              <w:sz w:val="23"/>
              <w:szCs w:val="23"/>
            </w:rPr>
            <w:id w:val="-2109335326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1009" w:type="dxa"/>
                <w:gridSpan w:val="5"/>
              </w:tcPr>
              <w:p w14:paraId="0F87135A" w14:textId="77777777" w:rsidR="000C537C" w:rsidRDefault="000C537C" w:rsidP="000C537C">
                <w:pPr>
                  <w:spacing w:before="40"/>
                  <w:jc w:val="left"/>
                  <w:rPr>
                    <w:rFonts w:ascii="Segoe UI" w:eastAsia="Times New Roman" w:hAnsi="Segoe UI" w:cs="Segoe UI"/>
                    <w:noProof w:val="0"/>
                    <w:color w:val="212121"/>
                    <w:sz w:val="23"/>
                    <w:szCs w:val="23"/>
                  </w:rPr>
                </w:pPr>
                <w:r>
                  <w:rPr>
                    <w:rFonts w:ascii="Segoe UI" w:eastAsia="Times New Roman" w:hAnsi="Segoe UI" w:cs="Segoe UI"/>
                    <w:color w:val="212121"/>
                    <w:sz w:val="23"/>
                    <w:szCs w:val="23"/>
                  </w:rPr>
                  <w:drawing>
                    <wp:inline distT="0" distB="0" distL="0" distR="0" wp14:anchorId="742CE178" wp14:editId="78D2AEC1">
                      <wp:extent cx="504000" cy="504000"/>
                      <wp:effectExtent l="0" t="0" r="0" b="0"/>
                      <wp:docPr id="4" name="Bild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06" w:type="dxa"/>
            <w:gridSpan w:val="16"/>
          </w:tcPr>
          <w:sdt>
            <w:sdtPr>
              <w:rPr>
                <w:rFonts w:eastAsia="Times New Roman" w:cs="Segoe UI"/>
                <w:noProof w:val="0"/>
                <w:color w:val="1E1E1E"/>
              </w:rPr>
              <w:id w:val="114369870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BFE2B67" w14:textId="77777777" w:rsidR="00C30357" w:rsidRPr="00714666" w:rsidRDefault="00C30357" w:rsidP="00086B7C">
                <w:pPr>
                  <w:shd w:val="clear" w:color="auto" w:fill="FFFFFF"/>
                  <w:suppressAutoHyphens/>
                  <w:spacing w:after="120"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Die Übung erfolgt in folgenden drei Schritten:</w:t>
                </w:r>
              </w:p>
              <w:p w14:paraId="70D3E1BC" w14:textId="5C2DBE3D" w:rsidR="00C30357" w:rsidRPr="00714666" w:rsidRDefault="00603CAD" w:rsidP="00086B7C">
                <w:pPr>
                  <w:pStyle w:val="Listenabsatz"/>
                  <w:numPr>
                    <w:ilvl w:val="0"/>
                    <w:numId w:val="20"/>
                  </w:numPr>
                  <w:shd w:val="clear" w:color="auto" w:fill="FFFFFF"/>
                  <w:suppressAutoHyphens/>
                  <w:spacing w:after="120"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>
                  <w:rPr>
                    <w:rFonts w:eastAsia="Times New Roman" w:cs="Segoe UI"/>
                    <w:noProof w:val="0"/>
                    <w:color w:val="1E1E1E"/>
                  </w:rPr>
                  <w:t xml:space="preserve">Wähle aus den Reflexionsübungen insgesamt zehn fachliche bzw. überfachliche Kompetenzen aus </w:t>
                </w:r>
                <w:r w:rsidR="00C30357" w:rsidRPr="00714666">
                  <w:rPr>
                    <w:rFonts w:eastAsia="Times New Roman" w:cs="Segoe UI"/>
                    <w:noProof w:val="0"/>
                    <w:color w:val="1E1E1E"/>
                  </w:rPr>
                  <w:t>und trage sie in die Matrix ein (die Reihenfolge ist unwichtig).</w:t>
                </w:r>
              </w:p>
              <w:p w14:paraId="0B87E8E7" w14:textId="5C00594D" w:rsidR="00C30357" w:rsidRPr="00714666" w:rsidRDefault="00C30357" w:rsidP="00086B7C">
                <w:pPr>
                  <w:pStyle w:val="Listenabsatz"/>
                  <w:numPr>
                    <w:ilvl w:val="0"/>
                    <w:numId w:val="20"/>
                  </w:numPr>
                  <w:shd w:val="clear" w:color="auto" w:fill="FFFFFF"/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Vergleiche nun alle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Kompetenzen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paarweise.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Kompetenz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1 mit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Kompetenz</w:t>
                </w:r>
                <w:r w:rsidR="00603CAD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2,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Kompetenz</w:t>
                </w:r>
                <w:r w:rsidR="00603CAD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2 mit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Kompetenz</w:t>
                </w:r>
                <w:r w:rsidR="00603CAD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3 usw. Markiere jeweils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die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Kompetenz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,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die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dir im Paarvergleich am wichtigsten ist.</w:t>
                </w:r>
              </w:p>
              <w:p w14:paraId="77FEA647" w14:textId="669901E3" w:rsidR="00C30357" w:rsidRPr="00714666" w:rsidRDefault="00603CAD" w:rsidP="00086B7C">
                <w:pPr>
                  <w:pStyle w:val="Listenabsatz"/>
                  <w:numPr>
                    <w:ilvl w:val="0"/>
                    <w:numId w:val="20"/>
                  </w:numPr>
                  <w:shd w:val="clear" w:color="auto" w:fill="FFFFFF"/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>
                  <w:rPr>
                    <w:rFonts w:eastAsia="Times New Roman" w:cs="Segoe UI"/>
                    <w:noProof w:val="0"/>
                    <w:color w:val="1E1E1E"/>
                  </w:rPr>
                  <w:t>Zähle</w:t>
                </w:r>
                <w:r w:rsidR="00C30357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</w:t>
                </w:r>
                <w:r w:rsidR="000B2584">
                  <w:rPr>
                    <w:rFonts w:eastAsia="Times New Roman" w:cs="Segoe UI"/>
                    <w:noProof w:val="0"/>
                    <w:color w:val="1E1E1E"/>
                  </w:rPr>
                  <w:t>anschließend,</w:t>
                </w:r>
                <w:r>
                  <w:rPr>
                    <w:rFonts w:eastAsia="Times New Roman" w:cs="Segoe UI"/>
                    <w:noProof w:val="0"/>
                    <w:color w:val="1E1E1E"/>
                  </w:rPr>
                  <w:t xml:space="preserve"> wie häufig welche Kompetenz ausgewählt wurde</w:t>
                </w:r>
                <w:r w:rsidR="00D836D7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. </w:t>
                </w:r>
                <w:r w:rsidR="00086B7C" w:rsidRPr="00714666">
                  <w:rPr>
                    <w:rFonts w:eastAsia="Times New Roman" w:cs="Segoe UI"/>
                    <w:noProof w:val="0"/>
                    <w:color w:val="1E1E1E"/>
                  </w:rPr>
                  <w:t>Anhand der Summen</w:t>
                </w:r>
                <w:r w:rsidR="00D836D7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kannst du eine Reihenfolge herausfiltern</w:t>
                </w:r>
                <w:r w:rsidR="00086B7C" w:rsidRPr="00714666">
                  <w:rPr>
                    <w:rFonts w:eastAsia="Times New Roman" w:cs="Segoe UI"/>
                    <w:noProof w:val="0"/>
                    <w:color w:val="1E1E1E"/>
                  </w:rPr>
                  <w:t>. T</w:t>
                </w:r>
                <w:r w:rsidR="00C30357" w:rsidRPr="00714666">
                  <w:rPr>
                    <w:rFonts w:eastAsia="Times New Roman" w:cs="Segoe UI"/>
                    <w:noProof w:val="0"/>
                    <w:color w:val="1E1E1E"/>
                  </w:rPr>
                  <w:t>rage die Ergebnisse in die</w:t>
                </w:r>
                <w:r w:rsidR="00086B7C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Tabelle ein, die</w:t>
                </w:r>
                <w:r w:rsidR="00C30357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unterhalb der Matrix aufgeführt</w:t>
                </w:r>
                <w:r w:rsidR="00086B7C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ist.</w:t>
                </w:r>
              </w:p>
              <w:p w14:paraId="7F3DF31E" w14:textId="47F0A4FA" w:rsidR="00C30357" w:rsidRPr="00714666" w:rsidRDefault="00C30357" w:rsidP="00086B7C">
                <w:pPr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Jetzt kannst du die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drei</w:t>
                </w:r>
                <w:r w:rsidR="00534B6D">
                  <w:rPr>
                    <w:rFonts w:eastAsia="Times New Roman" w:cs="Segoe UI"/>
                    <w:noProof w:val="0"/>
                    <w:color w:val="1E1E1E"/>
                  </w:rPr>
                  <w:t xml:space="preserve"> ausgewählten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</w:t>
                </w:r>
                <w:r w:rsidR="00603CAD">
                  <w:rPr>
                    <w:rFonts w:eastAsia="Times New Roman" w:cs="Segoe UI"/>
                    <w:noProof w:val="0"/>
                    <w:color w:val="1E1E1E"/>
                  </w:rPr>
                  <w:t>Kompetenzen</w:t>
                </w:r>
                <w:r w:rsidR="00603CAD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</w:t>
                </w:r>
                <w:r w:rsidR="00534B6D">
                  <w:rPr>
                    <w:rFonts w:eastAsia="Times New Roman" w:cs="Segoe UI"/>
                    <w:noProof w:val="0"/>
                    <w:color w:val="1E1E1E"/>
                  </w:rPr>
                  <w:t>in den B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O- Kompass </w:t>
                </w:r>
                <w:r w:rsidR="00534B6D">
                  <w:rPr>
                    <w:rFonts w:eastAsia="Times New Roman" w:cs="Segoe UI"/>
                    <w:noProof w:val="0"/>
                    <w:color w:val="1E1E1E"/>
                  </w:rPr>
                  <w:t>eintragen. Sobald du den BO-Kompass vollständig ausgefüllt hast, kannst du alle Eintragungen miteinander verbinden und für die konkrete Stellensuche nutzen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.</w:t>
                </w:r>
              </w:p>
              <w:p w14:paraId="06A4B386" w14:textId="77777777" w:rsidR="00C30357" w:rsidRPr="00714666" w:rsidRDefault="00E77A4E" w:rsidP="00086B7C">
                <w:pPr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</w:p>
            </w:sdtContent>
          </w:sdt>
        </w:tc>
      </w:tr>
      <w:tr w:rsidR="000C537C" w14:paraId="7051800E" w14:textId="77777777" w:rsidTr="00FB04AB">
        <w:trPr>
          <w:gridAfter w:val="1"/>
          <w:wAfter w:w="185" w:type="dxa"/>
        </w:trPr>
        <w:sdt>
          <w:sdtPr>
            <w:rPr>
              <w:rFonts w:ascii="Segoe UI" w:eastAsia="Times New Roman" w:hAnsi="Segoe UI" w:cs="Segoe UI"/>
              <w:noProof w:val="0"/>
              <w:color w:val="212121"/>
              <w:sz w:val="23"/>
              <w:szCs w:val="23"/>
            </w:rPr>
            <w:id w:val="-539280785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1009" w:type="dxa"/>
                <w:gridSpan w:val="5"/>
              </w:tcPr>
              <w:p w14:paraId="2EA79447" w14:textId="77777777" w:rsidR="000C537C" w:rsidRDefault="000C537C" w:rsidP="000C537C">
                <w:pPr>
                  <w:spacing w:before="40"/>
                  <w:jc w:val="left"/>
                  <w:rPr>
                    <w:rFonts w:ascii="Segoe UI" w:eastAsia="Times New Roman" w:hAnsi="Segoe UI" w:cs="Segoe UI"/>
                    <w:noProof w:val="0"/>
                    <w:color w:val="212121"/>
                    <w:sz w:val="23"/>
                    <w:szCs w:val="23"/>
                  </w:rPr>
                </w:pPr>
                <w:r>
                  <w:rPr>
                    <w:rFonts w:ascii="Segoe UI" w:eastAsia="Times New Roman" w:hAnsi="Segoe UI" w:cs="Segoe UI"/>
                    <w:color w:val="212121"/>
                    <w:sz w:val="23"/>
                    <w:szCs w:val="23"/>
                  </w:rPr>
                  <w:drawing>
                    <wp:inline distT="0" distB="0" distL="0" distR="0" wp14:anchorId="45870D30" wp14:editId="6911B3A4">
                      <wp:extent cx="504000" cy="504000"/>
                      <wp:effectExtent l="0" t="0" r="0" b="0"/>
                      <wp:docPr id="5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06" w:type="dxa"/>
            <w:gridSpan w:val="16"/>
          </w:tcPr>
          <w:sdt>
            <w:sdtPr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  <w:id w:val="67476929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DF021DC" w14:textId="2CB63140" w:rsidR="00C30357" w:rsidRDefault="00C30357" w:rsidP="00086B7C">
                <w:pPr>
                  <w:shd w:val="clear" w:color="auto" w:fill="FFFFFF"/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CA41DF">
                  <w:rPr>
                    <w:rFonts w:ascii="Lelo Bold" w:eastAsia="Times New Roman" w:hAnsi="Lelo Bold" w:cs="Segoe UI"/>
                    <w:noProof w:val="0"/>
                    <w:color w:val="A1151A"/>
                  </w:rPr>
                  <w:t>TIPP:</w:t>
                </w:r>
                <w:r w:rsidRPr="00CA41DF">
                  <w:rPr>
                    <w:rFonts w:eastAsia="Times New Roman" w:cs="Segoe UI"/>
                    <w:noProof w:val="0"/>
                    <w:color w:val="A1151A"/>
                  </w:rPr>
                  <w:t xml:space="preserve"> 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Reflektiere noch einmal genauer, was du mit diesen drei</w:t>
                </w:r>
                <w:r w:rsidR="00534B6D">
                  <w:rPr>
                    <w:rFonts w:eastAsia="Times New Roman" w:cs="Segoe UI"/>
                    <w:noProof w:val="0"/>
                    <w:color w:val="1E1E1E"/>
                  </w:rPr>
                  <w:t xml:space="preserve"> ausgewählten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</w:t>
                </w:r>
                <w:r w:rsidR="000B2584">
                  <w:rPr>
                    <w:rFonts w:eastAsia="Times New Roman" w:cs="Segoe UI"/>
                    <w:noProof w:val="0"/>
                    <w:color w:val="1E1E1E"/>
                  </w:rPr>
                  <w:t xml:space="preserve">Kompetenzen 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(oder mehr) verbindest</w:t>
                </w:r>
                <w:r w:rsidR="00534B6D">
                  <w:rPr>
                    <w:rFonts w:eastAsia="Times New Roman" w:cs="Segoe UI"/>
                    <w:noProof w:val="0"/>
                    <w:color w:val="1E1E1E"/>
                  </w:rPr>
                  <w:t xml:space="preserve">, 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warum diese </w:t>
                </w:r>
                <w:r w:rsidR="00086B7C" w:rsidRPr="00714666">
                  <w:rPr>
                    <w:rFonts w:eastAsia="Times New Roman" w:cs="Segoe UI"/>
                    <w:noProof w:val="0"/>
                    <w:color w:val="1E1E1E"/>
                  </w:rPr>
                  <w:t>d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ir wichtig sind</w:t>
                </w:r>
                <w:r w:rsidR="000B2584">
                  <w:rPr>
                    <w:rFonts w:eastAsia="Times New Roman" w:cs="Segoe UI"/>
                    <w:noProof w:val="0"/>
                    <w:color w:val="1E1E1E"/>
                  </w:rPr>
                  <w:t xml:space="preserve"> und </w:t>
                </w:r>
                <w:r w:rsidR="00534B6D">
                  <w:rPr>
                    <w:rFonts w:eastAsia="Times New Roman" w:cs="Segoe UI"/>
                    <w:noProof w:val="0"/>
                    <w:color w:val="1E1E1E"/>
                  </w:rPr>
                  <w:t>we</w:t>
                </w:r>
                <w:r w:rsidR="000B2584">
                  <w:rPr>
                    <w:rFonts w:eastAsia="Times New Roman" w:cs="Segoe UI"/>
                    <w:noProof w:val="0"/>
                    <w:color w:val="1E1E1E"/>
                  </w:rPr>
                  <w:t xml:space="preserve">lche Hinweise sie dir für mögliche </w:t>
                </w:r>
                <w:r w:rsidR="00534B6D">
                  <w:rPr>
                    <w:rFonts w:eastAsia="Times New Roman" w:cs="Segoe UI"/>
                    <w:noProof w:val="0"/>
                    <w:color w:val="1E1E1E"/>
                  </w:rPr>
                  <w:t>Arbeitsfelder geben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.</w:t>
                </w:r>
              </w:p>
              <w:p w14:paraId="304FEC5C" w14:textId="77777777" w:rsidR="00C30357" w:rsidRPr="00714666" w:rsidRDefault="00E77A4E" w:rsidP="00086B7C">
                <w:pPr>
                  <w:shd w:val="clear" w:color="auto" w:fill="FFFFFF"/>
                  <w:suppressAutoHyphens/>
                  <w:jc w:val="left"/>
                  <w:rPr>
                    <w:rFonts w:ascii="Segoe UI" w:eastAsia="Times New Roman" w:hAnsi="Segoe UI" w:cs="Segoe UI"/>
                    <w:noProof w:val="0"/>
                    <w:color w:val="1E1E1E"/>
                    <w:sz w:val="23"/>
                    <w:szCs w:val="23"/>
                  </w:rPr>
                </w:pPr>
              </w:p>
            </w:sdtContent>
          </w:sdt>
          <w:p w14:paraId="052B4D95" w14:textId="77777777" w:rsidR="000C537C" w:rsidRPr="00714666" w:rsidRDefault="000C537C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694BFD88" w14:textId="226D1E98" w:rsidR="00E90324" w:rsidRPr="00714666" w:rsidRDefault="00E90324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4F3B7A8B" w14:textId="37D911B8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1D8996EA" w14:textId="426F4508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41B81C52" w14:textId="4F235C84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1AA10EEB" w14:textId="2FC6147B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5D0C749E" w14:textId="41E2CB9B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34A9DCF7" w14:textId="738EB988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45709363" w14:textId="0AD315E9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5EFC300F" w14:textId="0BCC93EE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4253DB31" w14:textId="260CB674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50C036D6" w14:textId="07EAC5FD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54BA2D43" w14:textId="77777777" w:rsidR="00D836D7" w:rsidRPr="00714666" w:rsidRDefault="00D836D7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418E833A" w14:textId="134D2668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11C7318F" w14:textId="21C50342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1E1AB952" w14:textId="02443710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0E01241A" w14:textId="5CD2B145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234A3149" w14:textId="77777777" w:rsidR="00E90324" w:rsidRPr="00714666" w:rsidRDefault="00E90324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</w:tc>
      </w:tr>
      <w:tr w:rsidR="008B1B32" w14:paraId="55268135" w14:textId="77777777" w:rsidTr="00714666">
        <w:tblPrEx>
          <w:shd w:val="clear" w:color="auto" w:fill="DCAA41"/>
        </w:tblPrEx>
        <w:trPr>
          <w:trHeight w:val="381"/>
        </w:trPr>
        <w:tc>
          <w:tcPr>
            <w:tcW w:w="445" w:type="dxa"/>
            <w:gridSpan w:val="2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28285B"/>
                <w:sz w:val="24"/>
                <w:szCs w:val="24"/>
              </w:rPr>
              <w:id w:val="158033674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1AA7E5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1</w:t>
                </w:r>
              </w:p>
            </w:sdtContent>
          </w:sdt>
        </w:tc>
        <w:tc>
          <w:tcPr>
            <w:tcW w:w="8555" w:type="dxa"/>
            <w:gridSpan w:val="20"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04BCAC31" w14:textId="77777777" w:rsidR="008B1B32" w:rsidRPr="00B07A1E" w:rsidRDefault="00C30357" w:rsidP="00C30357">
            <w:pPr>
              <w:jc w:val="left"/>
              <w:rPr>
                <w:sz w:val="28"/>
              </w:rPr>
            </w:pPr>
            <w:r>
              <w:rPr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sz w:val="28"/>
              </w:rPr>
              <w:instrText xml:space="preserve"> FORMTEXT </w:instrText>
            </w:r>
            <w:r>
              <w:rPr>
                <w:sz w:val="28"/>
              </w:rPr>
            </w:r>
            <w:r>
              <w:rPr>
                <w:sz w:val="28"/>
              </w:rPr>
              <w:fldChar w:fldCharType="separate"/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fldChar w:fldCharType="end"/>
            </w:r>
            <w:bookmarkEnd w:id="1"/>
          </w:p>
        </w:tc>
      </w:tr>
      <w:tr w:rsidR="008B1B32" w14:paraId="2F17B799" w14:textId="77777777" w:rsidTr="00CA41DF">
        <w:tblPrEx>
          <w:shd w:val="clear" w:color="auto" w:fill="DCAA41"/>
        </w:tblPrEx>
        <w:trPr>
          <w:trHeight w:val="186"/>
        </w:trPr>
        <w:sdt>
          <w:sdtPr>
            <w:rPr>
              <w:rFonts w:ascii="Lelo Bold" w:hAnsi="Lelo Bold"/>
              <w:color w:val="FFFFFF" w:themeColor="background1"/>
            </w:rPr>
            <w:id w:val="1910505873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207" w:type="dxa"/>
                <w:tcBorders>
                  <w:top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137C1EF" w14:textId="77777777" w:rsidR="008B1B32" w:rsidRPr="00FB04AB" w:rsidRDefault="006D5413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</w:rPr>
            <w:id w:val="-107513254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1317C9C4" w14:textId="77777777" w:rsidR="008B1B32" w:rsidRPr="00FB04AB" w:rsidRDefault="008D6CD7" w:rsidP="006D5413">
                <w:pPr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3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28285B"/>
              </w:rPr>
              <w:id w:val="146578157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2A412D0" w14:textId="77777777" w:rsidR="008B1B32" w:rsidRPr="00914012" w:rsidRDefault="008B1B32" w:rsidP="008B1B32">
                <w:pPr>
                  <w:jc w:val="center"/>
                  <w:rPr>
                    <w:rFonts w:ascii="Lelo Bold" w:hAnsi="Lelo Bold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2</w:t>
                </w:r>
              </w:p>
            </w:sdtContent>
          </w:sdt>
        </w:tc>
        <w:tc>
          <w:tcPr>
            <w:tcW w:w="8112" w:type="dxa"/>
            <w:gridSpan w:val="18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3B72684A" w14:textId="77777777" w:rsidR="008B1B32" w:rsidRPr="00B07A1E" w:rsidRDefault="00C30357" w:rsidP="00C30357">
            <w:pPr>
              <w:jc w:val="left"/>
              <w:rPr>
                <w:sz w:val="28"/>
              </w:rPr>
            </w:pPr>
            <w:r>
              <w:rPr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8"/>
              </w:rPr>
              <w:instrText xml:space="preserve"> FORMTEXT </w:instrText>
            </w:r>
            <w:r>
              <w:rPr>
                <w:sz w:val="28"/>
              </w:rPr>
            </w:r>
            <w:r>
              <w:rPr>
                <w:sz w:val="28"/>
              </w:rPr>
              <w:fldChar w:fldCharType="separate"/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fldChar w:fldCharType="end"/>
            </w:r>
          </w:p>
        </w:tc>
      </w:tr>
      <w:tr w:rsidR="008B1B32" w14:paraId="2AB9E8AE" w14:textId="77777777" w:rsidTr="00CA41DF">
        <w:tblPrEx>
          <w:shd w:val="clear" w:color="auto" w:fill="DCAA41"/>
        </w:tblPrEx>
        <w:trPr>
          <w:trHeight w:val="185"/>
        </w:trPr>
        <w:sdt>
          <w:sdtPr>
            <w:rPr>
              <w:rFonts w:ascii="Lelo Bold" w:hAnsi="Lelo Bold"/>
              <w:color w:val="FFFFFF" w:themeColor="background1"/>
            </w:rPr>
            <w:id w:val="-113340037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BEB44D2" w14:textId="77777777" w:rsidR="008B1B32" w:rsidRPr="00FB04AB" w:rsidRDefault="008D6CD7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15842429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BBBF6C4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tc>
          <w:tcPr>
            <w:tcW w:w="443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04F6AC2D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2" w:type="dxa"/>
            <w:gridSpan w:val="18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</w:tcPr>
          <w:p w14:paraId="0637EE34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8B1B32" w14:paraId="3D0CDB1D" w14:textId="77777777" w:rsidTr="00CA41DF">
        <w:tblPrEx>
          <w:shd w:val="clear" w:color="auto" w:fill="DCAA41"/>
        </w:tblPrEx>
        <w:trPr>
          <w:trHeight w:val="186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28738854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9201FFF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23400789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07849BD" w14:textId="77777777" w:rsidR="008B1B32" w:rsidRPr="00FB04AB" w:rsidRDefault="004114D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11066677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1B191C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65344529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43363E0" w14:textId="77777777" w:rsidR="008B1B32" w:rsidRPr="00FB04AB" w:rsidRDefault="004114D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3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  <w14:props3d w14:extrusionH="0" w14:contourW="0" w14:prstMaterial="matte"/>
              </w:rPr>
              <w:id w:val="-145023016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28B729F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  <w14:props3d w14:extrusionH="0" w14:contourW="0" w14:prstMaterial="matte"/>
                  </w:rPr>
                  <w:t>3</w:t>
                </w:r>
              </w:p>
            </w:sdtContent>
          </w:sdt>
        </w:tc>
        <w:tc>
          <w:tcPr>
            <w:tcW w:w="7668" w:type="dxa"/>
            <w:gridSpan w:val="15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4AB92D54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8B1B32" w14:paraId="0C22DDA6" w14:textId="77777777" w:rsidTr="00CA41DF">
        <w:tblPrEx>
          <w:shd w:val="clear" w:color="auto" w:fill="DCAA41"/>
        </w:tblPrEx>
        <w:trPr>
          <w:trHeight w:val="185"/>
        </w:trPr>
        <w:sdt>
          <w:sdtPr>
            <w:rPr>
              <w:rFonts w:ascii="Lelo Bold" w:hAnsi="Lelo Bold"/>
              <w:color w:val="FFFFFF" w:themeColor="background1"/>
            </w:rPr>
            <w:id w:val="16082605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13EBB15" w14:textId="77777777" w:rsidR="008B1B32" w:rsidRPr="00FB04AB" w:rsidRDefault="004114D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76299256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E9BDC69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59606894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C63826F" w14:textId="77777777" w:rsidR="008B1B32" w:rsidRPr="00FB04AB" w:rsidRDefault="004114D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</w:rPr>
            <w:id w:val="1832633102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241" w:type="dxa"/>
                <w:tcBorders>
                  <w:bottom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08FB17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3</w:t>
                </w:r>
              </w:p>
            </w:tc>
          </w:sdtContent>
        </w:sdt>
        <w:tc>
          <w:tcPr>
            <w:tcW w:w="444" w:type="dxa"/>
            <w:gridSpan w:val="3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43972314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668" w:type="dxa"/>
            <w:gridSpan w:val="15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182986BE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8B1B32" w14:paraId="790F6882" w14:textId="77777777" w:rsidTr="00CA41DF">
        <w:tblPrEx>
          <w:shd w:val="clear" w:color="auto" w:fill="DCAA41"/>
        </w:tblPrEx>
        <w:trPr>
          <w:trHeight w:val="185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44882075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09DECB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202250556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58FFAC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40760469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F94A89D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85873421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51586B2" w14:textId="5CC45685" w:rsidR="008B1B32" w:rsidRPr="00FB04AB" w:rsidRDefault="00714666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48050384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5DD37A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87341024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62ACC51A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  <w14:props3d w14:extrusionH="0" w14:contourW="0" w14:prstMaterial="matte"/>
              </w:rPr>
              <w:id w:val="132631533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9126292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  <w14:props3d w14:extrusionH="0" w14:contourW="0" w14:prstMaterial="matte"/>
                  </w:rPr>
                  <w:t>4</w:t>
                </w:r>
              </w:p>
            </w:sdtContent>
          </w:sdt>
        </w:tc>
        <w:tc>
          <w:tcPr>
            <w:tcW w:w="7224" w:type="dxa"/>
            <w:gridSpan w:val="13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715C32A2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8B1B32" w14:paraId="13B7A6CD" w14:textId="77777777" w:rsidTr="00CA41DF">
        <w:tblPrEx>
          <w:shd w:val="clear" w:color="auto" w:fill="DCAA41"/>
        </w:tblPrEx>
        <w:trPr>
          <w:trHeight w:val="186"/>
        </w:trPr>
        <w:sdt>
          <w:sdtPr>
            <w:rPr>
              <w:rFonts w:ascii="Lelo Bold" w:hAnsi="Lelo Bold"/>
              <w:color w:val="FFFFFF" w:themeColor="background1"/>
            </w:rPr>
            <w:id w:val="201387749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F294693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75535310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D855F4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31757132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10A4F386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</w:rPr>
            <w:id w:val="1526201243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241" w:type="dxa"/>
                <w:tcBorders>
                  <w:bottom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31F0F28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</w:rPr>
            <w:id w:val="-34262169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79954333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3416684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E3FFB4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4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2797C775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24" w:type="dxa"/>
            <w:gridSpan w:val="13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04CBA64E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8B1B32" w14:paraId="77E8C7AE" w14:textId="77777777" w:rsidTr="00CA41DF">
        <w:tblPrEx>
          <w:shd w:val="clear" w:color="auto" w:fill="DCAA41"/>
        </w:tblPrEx>
        <w:trPr>
          <w:trHeight w:val="185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27988265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786BD40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226055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716EB4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23119826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54C26DC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213629445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757B7E4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84269564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DA7E75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76107021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D620EE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48346105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5E387A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71647103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4D78DD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  <w14:props3d w14:extrusionH="0" w14:contourW="0" w14:prstMaterial="matte"/>
              </w:rPr>
              <w:id w:val="121624441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C698D8F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  <w14:props3d w14:extrusionH="0" w14:contourW="0" w14:prstMaterial="matte"/>
                  </w:rPr>
                  <w:t>5</w:t>
                </w:r>
              </w:p>
            </w:sdtContent>
          </w:sdt>
        </w:tc>
        <w:tc>
          <w:tcPr>
            <w:tcW w:w="6780" w:type="dxa"/>
            <w:gridSpan w:val="11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1868649E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8B1B32" w14:paraId="4314DED6" w14:textId="77777777" w:rsidTr="00CA41DF">
        <w:tblPrEx>
          <w:shd w:val="clear" w:color="auto" w:fill="DCAA41"/>
        </w:tblPrEx>
        <w:trPr>
          <w:trHeight w:val="186"/>
        </w:trPr>
        <w:sdt>
          <w:sdtPr>
            <w:rPr>
              <w:rFonts w:ascii="Lelo Bold" w:hAnsi="Lelo Bold"/>
              <w:color w:val="FFFFFF" w:themeColor="background1"/>
            </w:rPr>
            <w:id w:val="20190543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8414696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40583125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B3DC36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68116845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B7D46B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00311883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00FAD1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51723911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146FD21A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28635862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0DBF04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37923900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09CF263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99239737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00B94B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5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2754CE4E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780" w:type="dxa"/>
            <w:gridSpan w:val="11"/>
            <w:vMerge/>
            <w:tcBorders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7B7B450C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1436D1" w14:paraId="53B11C43" w14:textId="77777777" w:rsidTr="00CA41DF">
        <w:tblPrEx>
          <w:shd w:val="clear" w:color="auto" w:fill="DCAA41"/>
        </w:tblPrEx>
        <w:trPr>
          <w:trHeight w:val="185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204458619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2B58CCA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46612673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9E6DB14" w14:textId="131CDE61" w:rsidR="008B1B32" w:rsidRPr="00FB04AB" w:rsidRDefault="00086B7C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53071185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86F62DD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00642190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4306E8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4864754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10D44BA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55327739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5126DE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10106425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F1045EA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80920121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E56DE8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4920800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5A4981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69870094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66AC401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</w:rPr>
              <w:id w:val="-22745728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8EE2FB6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6</w:t>
                </w:r>
              </w:p>
            </w:sdtContent>
          </w:sdt>
        </w:tc>
        <w:tc>
          <w:tcPr>
            <w:tcW w:w="6336" w:type="dxa"/>
            <w:gridSpan w:val="9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34A90853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1436D1" w14:paraId="493D4056" w14:textId="77777777" w:rsidTr="00CA41DF">
        <w:tblPrEx>
          <w:shd w:val="clear" w:color="auto" w:fill="DCAA41"/>
        </w:tblPrEx>
        <w:trPr>
          <w:trHeight w:val="185"/>
        </w:trPr>
        <w:sdt>
          <w:sdtPr>
            <w:rPr>
              <w:rFonts w:ascii="Lelo Bold" w:hAnsi="Lelo Bold"/>
              <w:color w:val="FFFFFF" w:themeColor="background1"/>
            </w:rPr>
            <w:id w:val="175454740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C961473" w14:textId="7C673CD2" w:rsidR="008B1B32" w:rsidRPr="00FB04AB" w:rsidRDefault="00086B7C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1837798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49B5F0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89176838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798CAC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93389881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BA7580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4452620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6DE9FA4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65326264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4339D4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39134549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B24C59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93369811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CBE13A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90876487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30555B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73077007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EB66270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6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75EB406B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36" w:type="dxa"/>
            <w:gridSpan w:val="9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5D1351FD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1436D1" w14:paraId="7F662924" w14:textId="77777777" w:rsidTr="00DB5248">
        <w:tblPrEx>
          <w:shd w:val="clear" w:color="auto" w:fill="DCAA41"/>
        </w:tblPrEx>
        <w:trPr>
          <w:trHeight w:val="186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4853564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DD9EC8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6416263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C539CE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85546327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EB6598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9406003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6495583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63228480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065735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86872028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F07CAFE" w14:textId="1B7BC266" w:rsidR="008B1B32" w:rsidRPr="00FB04AB" w:rsidRDefault="00FB04AB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88063046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903570D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20066620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02F735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  <w14:props3d w14:extrusionH="0" w14:contourW="0" w14:prstMaterial="matte"/>
            </w:rPr>
            <w:id w:val="-1140105101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lef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7681CA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</w:rPr>
            <w:id w:val="-197389441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0211DC5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70312967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17FF140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72929848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456E031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</w:rPr>
              <w:id w:val="-179566695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3E39DA1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7</w:t>
                </w:r>
              </w:p>
            </w:sdtContent>
          </w:sdt>
        </w:tc>
        <w:tc>
          <w:tcPr>
            <w:tcW w:w="5892" w:type="dxa"/>
            <w:gridSpan w:val="7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5E22FD8E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1436D1" w14:paraId="537E6FE0" w14:textId="77777777" w:rsidTr="00DB5248">
        <w:tblPrEx>
          <w:shd w:val="clear" w:color="auto" w:fill="DCAA41"/>
        </w:tblPrEx>
        <w:trPr>
          <w:trHeight w:val="185"/>
        </w:trPr>
        <w:sdt>
          <w:sdtPr>
            <w:rPr>
              <w:rFonts w:ascii="Lelo Bold" w:hAnsi="Lelo Bold"/>
              <w:color w:val="FFFFFF" w:themeColor="background1"/>
            </w:rPr>
            <w:id w:val="204023641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D455440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27676761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7BDCCA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1910658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7600ADE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40789041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A8D99FA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11472129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7558CF8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8563960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B1F5C3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009585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D219DE5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33668913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DB3340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84338409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EDFE89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66280861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EEA4F4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25133375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DF13F80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06263961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B1DD50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4281A0D1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892" w:type="dxa"/>
            <w:gridSpan w:val="7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02034BC5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CA41DF" w14:paraId="7278067E" w14:textId="77777777" w:rsidTr="00DB5248">
        <w:tblPrEx>
          <w:shd w:val="clear" w:color="auto" w:fill="DCAA41"/>
        </w:tblPrEx>
        <w:trPr>
          <w:trHeight w:val="186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25712927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496BDC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72208802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15FAED6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55304850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6737E0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51711305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7B605E5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58611829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D0CDCA4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6176605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17926C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58514376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FD106F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06116960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710522CB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95921555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D14C99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01707306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187A69D" w14:textId="2121C401" w:rsidR="008B1B32" w:rsidRPr="00FB04AB" w:rsidRDefault="00DB5248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35962814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C0FA46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4131996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F222B27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21401446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CDE520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57897969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7FEC997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</w:rPr>
              <w:id w:val="-122975975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4886BEA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8</w:t>
                </w:r>
              </w:p>
            </w:sdtContent>
          </w:sdt>
        </w:tc>
        <w:tc>
          <w:tcPr>
            <w:tcW w:w="5448" w:type="dxa"/>
            <w:gridSpan w:val="5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40A0C37A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CA41DF" w14:paraId="51F67688" w14:textId="77777777" w:rsidTr="00DB5248">
        <w:tblPrEx>
          <w:shd w:val="clear" w:color="auto" w:fill="DCAA41"/>
        </w:tblPrEx>
        <w:trPr>
          <w:trHeight w:val="185"/>
        </w:trPr>
        <w:sdt>
          <w:sdtPr>
            <w:rPr>
              <w:rFonts w:ascii="Lelo Bold" w:hAnsi="Lelo Bold"/>
              <w:color w:val="FFFFFF" w:themeColor="background1"/>
            </w:rPr>
            <w:id w:val="-21659795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19E148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2290115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887139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59975526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6107E57E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209782909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6FC035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7506486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D197D7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42981386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5F036E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51175984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B76CD2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63529463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7A9227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96716756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E9C0C2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59674617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38AA3E9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49496026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18BEEB87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81791975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F5E514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56730615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10607286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34047887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F1649D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751B5155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448" w:type="dxa"/>
            <w:gridSpan w:val="5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340C2BBB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CA41DF" w14:paraId="19AAFA3F" w14:textId="77777777" w:rsidTr="00DB5248">
        <w:tblPrEx>
          <w:shd w:val="clear" w:color="auto" w:fill="DCAA41"/>
        </w:tblPrEx>
        <w:trPr>
          <w:trHeight w:val="185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77756210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72E11D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75566678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D6EC45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55250528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D6FEF3D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20738105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A39CDA1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17283899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692647F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07858589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92608CB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86605822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32C377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88463753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259141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80367898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E64AF38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44851027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7A2C14C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28620128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9DE6529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42087963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63DBCCF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54705752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2529E9C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91492772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69B84B7" w14:textId="654BCC8D" w:rsidR="008B1B32" w:rsidRPr="00FB04AB" w:rsidRDefault="00DB5248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49908777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73F233F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36341441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1C37EC4C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</w:rPr>
              <w:id w:val="121176806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870F33B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9</w:t>
                </w:r>
              </w:p>
            </w:sdtContent>
          </w:sdt>
        </w:tc>
        <w:tc>
          <w:tcPr>
            <w:tcW w:w="5004" w:type="dxa"/>
            <w:gridSpan w:val="3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102FED30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CA41DF" w14:paraId="1EF97E9A" w14:textId="77777777" w:rsidTr="00DB5248">
        <w:tblPrEx>
          <w:shd w:val="clear" w:color="auto" w:fill="DCAA41"/>
        </w:tblPrEx>
        <w:trPr>
          <w:trHeight w:val="186"/>
        </w:trPr>
        <w:tc>
          <w:tcPr>
            <w:tcW w:w="207" w:type="dxa"/>
            <w:tcBorders>
              <w:bottom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p w14:paraId="4F4EF204" w14:textId="77777777" w:rsidR="008B1B32" w:rsidRPr="00FB04AB" w:rsidRDefault="00E77A4E" w:rsidP="008B1B32">
            <w:pPr>
              <w:jc w:val="center"/>
              <w:rPr>
                <w:rFonts w:ascii="Lelo Bold" w:hAnsi="Lelo Bold"/>
                <w:color w:val="FFFFFF" w:themeColor="background1"/>
              </w:rPr>
            </w:pPr>
            <w:sdt>
              <w:sdtPr>
                <w:rPr>
                  <w:rFonts w:ascii="Lelo Bold" w:hAnsi="Lelo Bold"/>
                  <w:color w:val="FFFFFF" w:themeColor="background1"/>
                </w:rPr>
                <w:id w:val="88244702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304C31"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sdtContent>
            </w:sdt>
            <w:r w:rsidR="001436D1" w:rsidRPr="00FB04AB">
              <w:rPr>
                <w:rFonts w:ascii="Lelo Bold" w:hAnsi="Lelo Bold"/>
                <w:color w:val="FFFFFF" w:themeColor="background1"/>
              </w:rPr>
              <w:t xml:space="preserve"> </w:t>
            </w:r>
          </w:p>
        </w:tc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1159310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2A766F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22413228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B25A73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17414869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E8D87A8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46056359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69A103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3369783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F6D2C8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43822027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A521E5E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69557820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B63E89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77229268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52DDFC8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28588854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92CEE68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6949685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BC2C3D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85903507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9DF70C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90977565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BF5AD06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25459682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AFBA44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89435302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12D9531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39312234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6556E6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06791F1E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04" w:type="dxa"/>
            <w:gridSpan w:val="3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6FAB7020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CA41DF" w14:paraId="6890D9AD" w14:textId="77777777" w:rsidTr="00DB5248">
        <w:tblPrEx>
          <w:shd w:val="clear" w:color="auto" w:fill="DCAA41"/>
        </w:tblPrEx>
        <w:trPr>
          <w:trHeight w:val="185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12843126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47AA0E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49702848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F7B984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31201267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38DDE3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31141002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493D36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33368805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622F3CF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9202113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75F025A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35211086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8E1BFF4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59547514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78DBB5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13548846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35918A8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99509593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C1397E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58619911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6B785E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47584108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999F5D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9831250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278448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25350128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AE963E1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96437350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6A9861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20183214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08A8BB5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58544331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E1E66B0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3553700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0F562FCE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  <w14:props3d w14:extrusionH="0" w14:contourW="0" w14:prstMaterial="matte"/>
              </w:rPr>
              <w:id w:val="-207843010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8749859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  <w14:props3d w14:extrusionH="0" w14:contourW="0" w14:prstMaterial="matte"/>
                  </w:rPr>
                  <w:t>10</w:t>
                </w:r>
              </w:p>
            </w:sdtContent>
          </w:sdt>
        </w:tc>
        <w:tc>
          <w:tcPr>
            <w:tcW w:w="4560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2C05761C" w14:textId="77777777" w:rsidR="008B1B32" w:rsidRPr="00714666" w:rsidRDefault="00C30357" w:rsidP="00C30357">
            <w:pPr>
              <w:jc w:val="left"/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CA41DF" w14:paraId="378F8217" w14:textId="77777777" w:rsidTr="00DB5248">
        <w:tblPrEx>
          <w:shd w:val="clear" w:color="auto" w:fill="DCAA41"/>
        </w:tblPrEx>
        <w:trPr>
          <w:trHeight w:val="186"/>
        </w:trPr>
        <w:sdt>
          <w:sdtPr>
            <w:rPr>
              <w:rFonts w:ascii="Lelo Bold" w:hAnsi="Lelo Bold"/>
              <w:color w:val="FFFFFF" w:themeColor="background1"/>
            </w:rPr>
            <w:id w:val="-38703193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17FBA2F5" w14:textId="581A9EC2" w:rsidR="008B1B32" w:rsidRPr="00FB04AB" w:rsidRDefault="00FB04A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46542474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BA7541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3774701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D50D975" w14:textId="5A901292" w:rsidR="008B1B32" w:rsidRPr="00FB04AB" w:rsidRDefault="00FB04A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67804341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1B329B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591010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153D42E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9852630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7FFB0D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87654435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37310B6B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206482890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F8FC86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11342946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7A07407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80392272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34253B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01098263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292EFB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98890360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A02536F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73746685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4647BD03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90892633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92B0750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35538099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12C45F2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230663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282516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77260508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A1151A"/>
                <w:tcMar>
                  <w:left w:w="0" w:type="dxa"/>
                  <w:right w:w="0" w:type="dxa"/>
                </w:tcMar>
                <w:vAlign w:val="center"/>
              </w:tcPr>
              <w:p w14:paraId="2C78A84B" w14:textId="52D1700E" w:rsidR="008B1B32" w:rsidRPr="00FB04AB" w:rsidRDefault="00DB5248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A1151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6371288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BDD059C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tc>
          <w:tcPr>
            <w:tcW w:w="444" w:type="dxa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592D0CA2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560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</w:tcPr>
          <w:p w14:paraId="304A9053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</w:tbl>
    <w:p w14:paraId="548BBCE1" w14:textId="77777777" w:rsidR="008B1B32" w:rsidRDefault="008B1B32" w:rsidP="008B1B32">
      <w:pPr>
        <w:ind w:left="567" w:hanging="567"/>
      </w:pPr>
    </w:p>
    <w:tbl>
      <w:tblPr>
        <w:tblStyle w:val="Tabellenraster"/>
        <w:tblW w:w="9052" w:type="dxa"/>
        <w:tblInd w:w="-5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441"/>
        <w:gridCol w:w="442"/>
        <w:gridCol w:w="442"/>
        <w:gridCol w:w="442"/>
        <w:gridCol w:w="442"/>
        <w:gridCol w:w="442"/>
        <w:gridCol w:w="442"/>
        <w:gridCol w:w="442"/>
        <w:gridCol w:w="442"/>
        <w:gridCol w:w="447"/>
        <w:gridCol w:w="4628"/>
      </w:tblGrid>
      <w:tr w:rsidR="00C30357" w14:paraId="0FD9918C" w14:textId="77777777" w:rsidTr="00714666">
        <w:trPr>
          <w:trHeight w:val="442"/>
        </w:trPr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-27201836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10106F9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1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202605327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F756B06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2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144265077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697CCF3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3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-157874224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89E6537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4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52051365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F9DA7C8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5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-67827278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E3A4AFF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6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65117941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D5BD9FA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7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-165366639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7C60E49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8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163344375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41EBE6B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9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153268530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A7BD5AE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10</w:t>
                </w:r>
              </w:p>
            </w:sdtContent>
          </w:sdt>
        </w:tc>
        <w:tc>
          <w:tcPr>
            <w:tcW w:w="4632" w:type="dxa"/>
            <w:tcBorders>
              <w:top w:val="nil"/>
              <w:left w:val="single" w:sz="6" w:space="0" w:color="E7E6E6" w:themeColor="background2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color w:val="1E1E1E"/>
              </w:rPr>
              <w:id w:val="-113425185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BC140A4" w14:textId="77777777" w:rsidR="008B1B32" w:rsidRPr="00714666" w:rsidRDefault="008B1B32" w:rsidP="008B1B32">
                <w:pPr>
                  <w:pStyle w:val="Listenabsatz"/>
                  <w:numPr>
                    <w:ilvl w:val="0"/>
                    <w:numId w:val="6"/>
                  </w:numPr>
                  <w:tabs>
                    <w:tab w:val="left" w:pos="4416"/>
                  </w:tabs>
                  <w:jc w:val="left"/>
                  <w:rPr>
                    <w:color w:val="1E1E1E"/>
                  </w:rPr>
                </w:pPr>
                <w:r w:rsidRPr="00714666">
                  <w:rPr>
                    <w:color w:val="1E1E1E"/>
                  </w:rPr>
                  <w:t>Zahl des Merkmals</w:t>
                </w:r>
              </w:p>
            </w:sdtContent>
          </w:sdt>
        </w:tc>
      </w:tr>
      <w:tr w:rsidR="00C30357" w14:paraId="75396B2D" w14:textId="77777777" w:rsidTr="008B1B32">
        <w:trPr>
          <w:trHeight w:val="442"/>
        </w:trPr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28B163A7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2" w:name="Text4"/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  <w:bookmarkEnd w:id="2"/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3848D58F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5D35AB42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6EF7FAC9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3A5CDBDE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176BAE64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="00007FFC" w:rsidRPr="00714666">
              <w:rPr>
                <w:color w:val="1E1E1E"/>
              </w:rPr>
              <w:t> </w:t>
            </w:r>
            <w:r w:rsidR="00007FFC"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190DE488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450503B5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6C6C0979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07B4552E" w14:textId="50751CD8" w:rsidR="008B1B32" w:rsidRPr="00714666" w:rsidRDefault="008B1B32" w:rsidP="008B1B32">
            <w:pPr>
              <w:jc w:val="center"/>
              <w:rPr>
                <w:color w:val="1E1E1E"/>
              </w:rPr>
            </w:pPr>
          </w:p>
        </w:tc>
        <w:tc>
          <w:tcPr>
            <w:tcW w:w="4632" w:type="dxa"/>
            <w:tcBorders>
              <w:top w:val="nil"/>
              <w:left w:val="single" w:sz="6" w:space="0" w:color="E7E6E6" w:themeColor="background2"/>
              <w:bottom w:val="nil"/>
              <w:right w:val="nil"/>
            </w:tcBorders>
            <w:vAlign w:val="center"/>
          </w:tcPr>
          <w:sdt>
            <w:sdtPr>
              <w:rPr>
                <w:color w:val="1E1E1E"/>
              </w:rPr>
              <w:id w:val="38037999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C3480AE" w14:textId="77777777" w:rsidR="008B1B32" w:rsidRPr="00714666" w:rsidRDefault="008B1B32" w:rsidP="008B1B32">
                <w:pPr>
                  <w:pStyle w:val="Listenabsatz"/>
                  <w:numPr>
                    <w:ilvl w:val="0"/>
                    <w:numId w:val="6"/>
                  </w:numPr>
                  <w:jc w:val="left"/>
                  <w:rPr>
                    <w:color w:val="1E1E1E"/>
                  </w:rPr>
                </w:pPr>
                <w:r w:rsidRPr="00714666">
                  <w:rPr>
                    <w:color w:val="1E1E1E"/>
                  </w:rPr>
                  <w:t>Häufigkeit der Nennung des Merkmals</w:t>
                </w:r>
              </w:p>
            </w:sdtContent>
          </w:sdt>
        </w:tc>
      </w:tr>
      <w:tr w:rsidR="00C30357" w14:paraId="042DBF2E" w14:textId="77777777" w:rsidTr="00CA41DF">
        <w:trPr>
          <w:trHeight w:val="442"/>
        </w:trPr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A1151A"/>
            <w:vAlign w:val="center"/>
          </w:tcPr>
          <w:p w14:paraId="36D180A1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3" w:name="Text5"/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  <w:bookmarkEnd w:id="3"/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A1151A"/>
            <w:vAlign w:val="center"/>
          </w:tcPr>
          <w:p w14:paraId="1E406DE4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A1151A"/>
            <w:vAlign w:val="center"/>
          </w:tcPr>
          <w:p w14:paraId="28C48FA8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A1151A"/>
            <w:vAlign w:val="center"/>
          </w:tcPr>
          <w:p w14:paraId="17C7F2FB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A1151A"/>
            <w:vAlign w:val="center"/>
          </w:tcPr>
          <w:p w14:paraId="6CC13D94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A1151A"/>
            <w:vAlign w:val="center"/>
          </w:tcPr>
          <w:p w14:paraId="4C645206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A1151A"/>
            <w:vAlign w:val="center"/>
          </w:tcPr>
          <w:p w14:paraId="3FAB8260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A1151A"/>
            <w:vAlign w:val="center"/>
          </w:tcPr>
          <w:p w14:paraId="31B580AE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="00007FFC" w:rsidRPr="00FB04AB">
              <w:rPr>
                <w:color w:val="FFFFFF" w:themeColor="background1"/>
              </w:rPr>
              <w:t> </w:t>
            </w:r>
            <w:r w:rsidR="00007FFC"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A1151A"/>
            <w:vAlign w:val="center"/>
          </w:tcPr>
          <w:p w14:paraId="1B166AF4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A1151A"/>
            <w:vAlign w:val="center"/>
          </w:tcPr>
          <w:p w14:paraId="4611E104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632" w:type="dxa"/>
            <w:tcBorders>
              <w:top w:val="nil"/>
              <w:left w:val="single" w:sz="6" w:space="0" w:color="E7E6E6" w:themeColor="background2"/>
              <w:bottom w:val="nil"/>
              <w:right w:val="nil"/>
            </w:tcBorders>
            <w:shd w:val="clear" w:color="auto" w:fill="A1151A"/>
            <w:vAlign w:val="center"/>
          </w:tcPr>
          <w:sdt>
            <w:sdtPr>
              <w:rPr>
                <w:color w:val="FFFFFF" w:themeColor="background1"/>
              </w:rPr>
              <w:id w:val="-191562733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6F23025" w14:textId="32827AA2" w:rsidR="008B1B32" w:rsidRPr="00891FCA" w:rsidRDefault="008B1B32" w:rsidP="008B1B32">
                <w:pPr>
                  <w:pStyle w:val="Listenabsatz"/>
                  <w:numPr>
                    <w:ilvl w:val="0"/>
                    <w:numId w:val="6"/>
                  </w:numPr>
                  <w:jc w:val="left"/>
                  <w:rPr>
                    <w:color w:val="FFFFFF" w:themeColor="background1"/>
                  </w:rPr>
                </w:pPr>
                <w:r w:rsidRPr="00891FCA">
                  <w:rPr>
                    <w:color w:val="FFFFFF" w:themeColor="background1"/>
                  </w:rPr>
                  <w:t>Endgültige Platzierung</w:t>
                </w:r>
              </w:p>
            </w:sdtContent>
          </w:sdt>
        </w:tc>
      </w:tr>
    </w:tbl>
    <w:p w14:paraId="6A0C02FA" w14:textId="77777777" w:rsidR="008B1B32" w:rsidRDefault="008B1B32" w:rsidP="008B1B32">
      <w:pPr>
        <w:ind w:left="567" w:hanging="567"/>
      </w:pPr>
    </w:p>
    <w:tbl>
      <w:tblPr>
        <w:tblStyle w:val="Tabellenraster"/>
        <w:tblW w:w="907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936"/>
      </w:tblGrid>
      <w:tr w:rsidR="008B1B32" w14:paraId="643738A0" w14:textId="77777777" w:rsidTr="00CA41DF">
        <w:trPr>
          <w:trHeight w:val="442"/>
        </w:trPr>
        <w:sdt>
          <w:sdtPr>
            <w:rPr>
              <w:rFonts w:ascii="Lelo Bold" w:hAnsi="Lelo Bold"/>
              <w:color w:val="FFFFFF" w:themeColor="background1"/>
            </w:rPr>
            <w:id w:val="-1095786180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1134" w:type="dxa"/>
                <w:shd w:val="clear" w:color="auto" w:fill="A1151A"/>
                <w:tcMar>
                  <w:left w:w="0" w:type="dxa"/>
                  <w:right w:w="227" w:type="dxa"/>
                </w:tcMar>
                <w:vAlign w:val="center"/>
              </w:tcPr>
              <w:p w14:paraId="69DB24A8" w14:textId="77777777" w:rsidR="008B1B32" w:rsidRPr="00714666" w:rsidRDefault="008B1B32" w:rsidP="008B1B32">
                <w:pPr>
                  <w:ind w:left="360" w:hanging="360"/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1. Platz</w:t>
                </w:r>
              </w:p>
            </w:tc>
          </w:sdtContent>
        </w:sdt>
        <w:tc>
          <w:tcPr>
            <w:tcW w:w="7936" w:type="dxa"/>
            <w:shd w:val="clear" w:color="auto" w:fill="EDEDED" w:themeFill="accent3" w:themeFillTint="33"/>
            <w:vAlign w:val="center"/>
          </w:tcPr>
          <w:p w14:paraId="171A3A31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  <w:bookmarkEnd w:id="4"/>
          </w:p>
        </w:tc>
      </w:tr>
      <w:tr w:rsidR="008B1B32" w14:paraId="0373A000" w14:textId="77777777" w:rsidTr="00CA41DF">
        <w:trPr>
          <w:trHeight w:val="442"/>
        </w:trPr>
        <w:tc>
          <w:tcPr>
            <w:tcW w:w="1134" w:type="dxa"/>
            <w:shd w:val="clear" w:color="auto" w:fill="A1151A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65599244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5842F43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2.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2B15EEB7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="00007FFC" w:rsidRPr="00714666">
              <w:rPr>
                <w:color w:val="1E1E1E"/>
              </w:rPr>
              <w:t> </w:t>
            </w:r>
            <w:r w:rsidR="00007FFC" w:rsidRPr="00714666">
              <w:rPr>
                <w:color w:val="1E1E1E"/>
              </w:rPr>
              <w:t> </w:t>
            </w:r>
            <w:r w:rsidR="00007FFC" w:rsidRPr="00714666">
              <w:rPr>
                <w:color w:val="1E1E1E"/>
              </w:rPr>
              <w:t> </w:t>
            </w:r>
            <w:r w:rsidR="00007FFC" w:rsidRPr="00714666">
              <w:rPr>
                <w:color w:val="1E1E1E"/>
              </w:rPr>
              <w:t> </w:t>
            </w:r>
            <w:r w:rsidR="00007FFC"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03778C8F" w14:textId="77777777" w:rsidTr="00CA41DF">
        <w:trPr>
          <w:trHeight w:val="442"/>
        </w:trPr>
        <w:tc>
          <w:tcPr>
            <w:tcW w:w="1134" w:type="dxa"/>
            <w:shd w:val="clear" w:color="auto" w:fill="A1151A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68105695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5CDD85A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3.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44F19896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7D1951DD" w14:textId="77777777" w:rsidTr="00CA41DF">
        <w:trPr>
          <w:trHeight w:val="442"/>
        </w:trPr>
        <w:tc>
          <w:tcPr>
            <w:tcW w:w="1134" w:type="dxa"/>
            <w:shd w:val="clear" w:color="auto" w:fill="A1151A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02401854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C580A2A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4.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788ABA48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283556C6" w14:textId="77777777" w:rsidTr="00CA41DF">
        <w:trPr>
          <w:trHeight w:val="442"/>
        </w:trPr>
        <w:tc>
          <w:tcPr>
            <w:tcW w:w="1134" w:type="dxa"/>
            <w:shd w:val="clear" w:color="auto" w:fill="A1151A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86617756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F669946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5.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2E12F45D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49D1D1E2" w14:textId="77777777" w:rsidTr="00CA41DF">
        <w:trPr>
          <w:trHeight w:val="442"/>
        </w:trPr>
        <w:tc>
          <w:tcPr>
            <w:tcW w:w="1134" w:type="dxa"/>
            <w:shd w:val="clear" w:color="auto" w:fill="A1151A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34929334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14EAC3E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6.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623296D8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5283CDC3" w14:textId="77777777" w:rsidTr="00CA41DF">
        <w:trPr>
          <w:trHeight w:val="442"/>
        </w:trPr>
        <w:tc>
          <w:tcPr>
            <w:tcW w:w="1134" w:type="dxa"/>
            <w:shd w:val="clear" w:color="auto" w:fill="A1151A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52285331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16D96C8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7.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343E3BAB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5E4D3ECD" w14:textId="77777777" w:rsidTr="00CA41DF">
        <w:trPr>
          <w:trHeight w:val="442"/>
        </w:trPr>
        <w:tc>
          <w:tcPr>
            <w:tcW w:w="1134" w:type="dxa"/>
            <w:shd w:val="clear" w:color="auto" w:fill="A1151A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97428692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57985FC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8.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4215EDB6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715E3033" w14:textId="77777777" w:rsidTr="00CA41DF">
        <w:trPr>
          <w:trHeight w:val="442"/>
        </w:trPr>
        <w:tc>
          <w:tcPr>
            <w:tcW w:w="1134" w:type="dxa"/>
            <w:shd w:val="clear" w:color="auto" w:fill="A1151A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49187048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46F1696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9.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44C269B5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73431416" w14:textId="77777777" w:rsidTr="00CA41DF">
        <w:trPr>
          <w:trHeight w:val="442"/>
        </w:trPr>
        <w:tc>
          <w:tcPr>
            <w:tcW w:w="1134" w:type="dxa"/>
            <w:shd w:val="clear" w:color="auto" w:fill="A1151A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81309898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56C0080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10.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5B5BFE99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</w:tbl>
    <w:p w14:paraId="6F668E65" w14:textId="77777777" w:rsidR="00C30357" w:rsidRDefault="00C30357" w:rsidP="00FB04AB">
      <w:pPr>
        <w:pStyle w:val="Bildunterschrift"/>
        <w:jc w:val="left"/>
      </w:pPr>
    </w:p>
    <w:sectPr w:rsidR="00C30357" w:rsidSect="00B56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08ED8A" w14:textId="77777777" w:rsidR="00E77A4E" w:rsidRDefault="00E77A4E" w:rsidP="00F41F66">
      <w:r>
        <w:separator/>
      </w:r>
    </w:p>
  </w:endnote>
  <w:endnote w:type="continuationSeparator" w:id="0">
    <w:p w14:paraId="225F2B5F" w14:textId="77777777" w:rsidR="00E77A4E" w:rsidRDefault="00E77A4E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60597D79-7B72-4D4E-905F-121EE52A93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4A7FF3-6353-40DE-ADFD-3A0E87D2C9B9}"/>
    <w:embedBold r:id="rId3" w:fontKey="{CB0EF786-BA3B-40FD-8694-EC9CEFC08D3F}"/>
    <w:embedItalic r:id="rId4" w:fontKey="{5E1A85DE-7639-4BC3-915C-2175687C13A7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65BD467-A471-4C3C-8304-F9E8462FC1F8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0BF87E2-64C2-4F4D-B5CA-793CE4E887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5704B" w14:textId="77777777" w:rsidR="005E2679" w:rsidRDefault="005E267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5" w:name="_Hlk48836298"/>
  <w:p w14:paraId="0569C3E2" w14:textId="4003F7BF" w:rsidR="005E2679" w:rsidRDefault="00E77A4E" w:rsidP="00D836D7">
    <w:pPr>
      <w:pStyle w:val="Fuzeile"/>
      <w:jc w:val="left"/>
    </w:pPr>
    <w:sdt>
      <w:sdtPr>
        <w:id w:val="-1865199075"/>
        <w:lock w:val="sdtContentLocked"/>
        <w:placeholder>
          <w:docPart w:val="070E66DD9CB3400EA5967A3A1C1C9C6F"/>
        </w:placeholder>
        <w15:appearance w15:val="hidden"/>
      </w:sdtPr>
      <w:sdtEndPr/>
      <w:sdtContent>
        <w:r w:rsidR="005E2679">
          <w:t xml:space="preserve">In Anlehnung an R.N. Bolles, 2006, S.183. </w:t>
        </w:r>
        <w:r w:rsidR="005E2679">
          <w:rPr>
            <w:i/>
            <w:iCs/>
          </w:rPr>
          <w:t>Durchstarten zum Traumjob</w:t>
        </w:r>
        <w:r w:rsidR="005E2679">
          <w:t xml:space="preserve">. </w:t>
        </w:r>
      </w:sdtContent>
    </w:sdt>
    <w:bookmarkEnd w:id="5"/>
    <w:r w:rsidR="005E2679">
      <w:t xml:space="preserve">  </w:t>
    </w:r>
    <w:r w:rsidR="005E2679">
      <w:tab/>
    </w:r>
    <w:sdt>
      <w:sdtPr>
        <w:id w:val="-325827241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id w:val="1576481794"/>
                <w:lock w:val="sdtLocked"/>
                <w:placeholder>
                  <w:docPart w:val="DefaultPlaceholder_-1854013440"/>
                </w:placeholder>
                <w15:appearance w15:val="hidden"/>
              </w:sdtPr>
              <w:sdtEndPr>
                <w:rPr>
                  <w:b/>
                  <w:bCs/>
                  <w:sz w:val="24"/>
                  <w:szCs w:val="24"/>
                </w:rPr>
              </w:sdtEndPr>
              <w:sdtContent>
                <w:r w:rsidR="005E2679">
                  <w:t xml:space="preserve">Seite </w:t>
                </w:r>
                <w:r w:rsidR="005E2679"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 w:rsidR="005E2679">
                  <w:rPr>
                    <w:b/>
                    <w:bCs/>
                  </w:rPr>
                  <w:instrText>PAGE</w:instrText>
                </w:r>
                <w:r w:rsidR="005E2679"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5E2679">
                  <w:rPr>
                    <w:b/>
                    <w:bCs/>
                  </w:rPr>
                  <w:t>2</w:t>
                </w:r>
                <w:r w:rsidR="005E2679"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 w:rsidR="005E2679">
                  <w:t xml:space="preserve"> von </w:t>
                </w:r>
                <w:r w:rsidR="005E2679"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 w:rsidR="005E2679">
                  <w:rPr>
                    <w:b/>
                    <w:bCs/>
                  </w:rPr>
                  <w:instrText>NUMPAGES</w:instrText>
                </w:r>
                <w:r w:rsidR="005E2679"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5E2679">
                  <w:rPr>
                    <w:b/>
                    <w:bCs/>
                  </w:rPr>
                  <w:t>2</w:t>
                </w:r>
                <w:r w:rsidR="005E2679">
                  <w:rPr>
                    <w:b/>
                    <w:bCs/>
                    <w:sz w:val="24"/>
                    <w:szCs w:val="24"/>
                  </w:rPr>
                  <w:fldChar w:fldCharType="end"/>
                </w:r>
              </w:sdtContent>
            </w:sdt>
          </w:sdtContent>
        </w:sdt>
      </w:sdtContent>
    </w:sdt>
  </w:p>
  <w:p w14:paraId="458C691A" w14:textId="69C14819" w:rsidR="005E2679" w:rsidRDefault="005E2679" w:rsidP="00D836D7">
    <w:pPr>
      <w:pStyle w:val="Bildunterschrift"/>
      <w:jc w:val="right"/>
    </w:pPr>
    <w:r>
      <w:tab/>
    </w:r>
    <w:r>
      <w:tab/>
    </w:r>
    <w:r>
      <w:tab/>
    </w:r>
    <w:r>
      <w:tab/>
      <w:t xml:space="preserve">        </w:t>
    </w:r>
    <w:sdt>
      <w:sdtPr>
        <w:id w:val="-2094071001"/>
        <w:lock w:val="sdtLocked"/>
        <w:placeholder>
          <w:docPart w:val="DefaultPlaceholder_-1854013440"/>
        </w:placeholder>
        <w15:appearance w15:val="hidden"/>
      </w:sdtPr>
      <w:sdtEndPr/>
      <w:sdtContent>
        <w:r>
          <w:fldChar w:fldCharType="begin"/>
        </w:r>
        <w:r>
          <w:instrText xml:space="preserve"> TIME \@ "dd.MM.yyyy" </w:instrText>
        </w:r>
        <w:r>
          <w:fldChar w:fldCharType="separate"/>
        </w:r>
        <w:r w:rsidR="0039258E">
          <w:t>09.09.2020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F1F1C" w14:textId="77777777" w:rsidR="005E2679" w:rsidRDefault="005E26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9044E6" w14:textId="77777777" w:rsidR="00E77A4E" w:rsidRDefault="00E77A4E" w:rsidP="00F41F66">
      <w:r>
        <w:separator/>
      </w:r>
    </w:p>
  </w:footnote>
  <w:footnote w:type="continuationSeparator" w:id="0">
    <w:p w14:paraId="4ADA503A" w14:textId="77777777" w:rsidR="00E77A4E" w:rsidRDefault="00E77A4E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F47F4" w14:textId="77777777" w:rsidR="005E2679" w:rsidRDefault="005E267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04951" w14:textId="77777777" w:rsidR="005E2679" w:rsidRPr="002F6058" w:rsidRDefault="005E2679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>
          <w:drawing>
            <wp:inline distT="0" distB="0" distL="0" distR="0" wp14:anchorId="6E282802" wp14:editId="1593BD97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>
      <w:tab/>
    </w:r>
    <w:r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>
          <w:drawing>
            <wp:inline distT="0" distB="0" distL="0" distR="0" wp14:anchorId="5FDD1874" wp14:editId="400008BC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0D251" w14:textId="77777777" w:rsidR="005E2679" w:rsidRDefault="005E267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BB46F8"/>
    <w:multiLevelType w:val="hybridMultilevel"/>
    <w:tmpl w:val="714E382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3C0F48"/>
    <w:multiLevelType w:val="hybridMultilevel"/>
    <w:tmpl w:val="E1C846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7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9D5FB2"/>
    <w:multiLevelType w:val="hybridMultilevel"/>
    <w:tmpl w:val="285A6B8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9"/>
  </w:num>
  <w:num w:numId="4">
    <w:abstractNumId w:val="0"/>
  </w:num>
  <w:num w:numId="5">
    <w:abstractNumId w:val="1"/>
  </w:num>
  <w:num w:numId="6">
    <w:abstractNumId w:val="16"/>
  </w:num>
  <w:num w:numId="7">
    <w:abstractNumId w:val="2"/>
  </w:num>
  <w:num w:numId="8">
    <w:abstractNumId w:val="5"/>
  </w:num>
  <w:num w:numId="9">
    <w:abstractNumId w:val="17"/>
  </w:num>
  <w:num w:numId="10">
    <w:abstractNumId w:val="13"/>
  </w:num>
  <w:num w:numId="11">
    <w:abstractNumId w:val="6"/>
  </w:num>
  <w:num w:numId="12">
    <w:abstractNumId w:val="9"/>
  </w:num>
  <w:num w:numId="13">
    <w:abstractNumId w:val="15"/>
  </w:num>
  <w:num w:numId="14">
    <w:abstractNumId w:val="3"/>
  </w:num>
  <w:num w:numId="15">
    <w:abstractNumId w:val="10"/>
  </w:num>
  <w:num w:numId="16">
    <w:abstractNumId w:val="7"/>
  </w:num>
  <w:num w:numId="17">
    <w:abstractNumId w:val="8"/>
  </w:num>
  <w:num w:numId="18">
    <w:abstractNumId w:val="18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32"/>
    <w:rsid w:val="00007FFC"/>
    <w:rsid w:val="0001648F"/>
    <w:rsid w:val="0002117C"/>
    <w:rsid w:val="000453B6"/>
    <w:rsid w:val="00086B7C"/>
    <w:rsid w:val="000871F9"/>
    <w:rsid w:val="000952CA"/>
    <w:rsid w:val="000A4021"/>
    <w:rsid w:val="000B2584"/>
    <w:rsid w:val="000B4E8F"/>
    <w:rsid w:val="000C537C"/>
    <w:rsid w:val="000C53B5"/>
    <w:rsid w:val="000D0D6A"/>
    <w:rsid w:val="000D216F"/>
    <w:rsid w:val="000F297C"/>
    <w:rsid w:val="00104C7B"/>
    <w:rsid w:val="00115133"/>
    <w:rsid w:val="00131A8C"/>
    <w:rsid w:val="001436D1"/>
    <w:rsid w:val="001662D5"/>
    <w:rsid w:val="00170D0C"/>
    <w:rsid w:val="00172E15"/>
    <w:rsid w:val="00191799"/>
    <w:rsid w:val="001A1930"/>
    <w:rsid w:val="001A5F1C"/>
    <w:rsid w:val="001B7C88"/>
    <w:rsid w:val="001E7CF5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F6058"/>
    <w:rsid w:val="003031AE"/>
    <w:rsid w:val="00304C31"/>
    <w:rsid w:val="00326C2C"/>
    <w:rsid w:val="0033643E"/>
    <w:rsid w:val="00336E1D"/>
    <w:rsid w:val="00373A1D"/>
    <w:rsid w:val="0039258E"/>
    <w:rsid w:val="003D3239"/>
    <w:rsid w:val="003E2038"/>
    <w:rsid w:val="003E46E0"/>
    <w:rsid w:val="00407E3D"/>
    <w:rsid w:val="004114DB"/>
    <w:rsid w:val="00417BD7"/>
    <w:rsid w:val="00433582"/>
    <w:rsid w:val="00444C8B"/>
    <w:rsid w:val="004602F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534B6D"/>
    <w:rsid w:val="00546673"/>
    <w:rsid w:val="00551525"/>
    <w:rsid w:val="00562BC1"/>
    <w:rsid w:val="00574090"/>
    <w:rsid w:val="00576051"/>
    <w:rsid w:val="005A2180"/>
    <w:rsid w:val="005C2895"/>
    <w:rsid w:val="005C6E32"/>
    <w:rsid w:val="005C6F0A"/>
    <w:rsid w:val="005E2679"/>
    <w:rsid w:val="005F15F8"/>
    <w:rsid w:val="0060166C"/>
    <w:rsid w:val="00603CAD"/>
    <w:rsid w:val="00652542"/>
    <w:rsid w:val="0067583A"/>
    <w:rsid w:val="00687A53"/>
    <w:rsid w:val="0069612C"/>
    <w:rsid w:val="006A38C2"/>
    <w:rsid w:val="006A4CE9"/>
    <w:rsid w:val="006D2263"/>
    <w:rsid w:val="006D5413"/>
    <w:rsid w:val="006E23A7"/>
    <w:rsid w:val="006F09DA"/>
    <w:rsid w:val="006F5DB3"/>
    <w:rsid w:val="00700CA5"/>
    <w:rsid w:val="00714666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8676B"/>
    <w:rsid w:val="007C673A"/>
    <w:rsid w:val="007E1983"/>
    <w:rsid w:val="007E5C28"/>
    <w:rsid w:val="007F05A7"/>
    <w:rsid w:val="008010BC"/>
    <w:rsid w:val="00822E34"/>
    <w:rsid w:val="00823505"/>
    <w:rsid w:val="00847941"/>
    <w:rsid w:val="00871D38"/>
    <w:rsid w:val="00871EFE"/>
    <w:rsid w:val="00872C1F"/>
    <w:rsid w:val="00891FCA"/>
    <w:rsid w:val="008A5276"/>
    <w:rsid w:val="008B0AE5"/>
    <w:rsid w:val="008B1B32"/>
    <w:rsid w:val="008D2BB4"/>
    <w:rsid w:val="008D6CD7"/>
    <w:rsid w:val="00903D0E"/>
    <w:rsid w:val="009053E6"/>
    <w:rsid w:val="00911987"/>
    <w:rsid w:val="00912952"/>
    <w:rsid w:val="00914012"/>
    <w:rsid w:val="00944B6C"/>
    <w:rsid w:val="00951DFB"/>
    <w:rsid w:val="00961715"/>
    <w:rsid w:val="009635DA"/>
    <w:rsid w:val="00982526"/>
    <w:rsid w:val="009943F0"/>
    <w:rsid w:val="00995DB1"/>
    <w:rsid w:val="009A7A85"/>
    <w:rsid w:val="009C7FE2"/>
    <w:rsid w:val="009F2DD3"/>
    <w:rsid w:val="009F3A75"/>
    <w:rsid w:val="009F707A"/>
    <w:rsid w:val="00A258F5"/>
    <w:rsid w:val="00A3433E"/>
    <w:rsid w:val="00A83565"/>
    <w:rsid w:val="00A87865"/>
    <w:rsid w:val="00A90031"/>
    <w:rsid w:val="00AB5C46"/>
    <w:rsid w:val="00AD1AB6"/>
    <w:rsid w:val="00AD2C06"/>
    <w:rsid w:val="00AD5C2C"/>
    <w:rsid w:val="00AE29B2"/>
    <w:rsid w:val="00AE729F"/>
    <w:rsid w:val="00AF043A"/>
    <w:rsid w:val="00AF5517"/>
    <w:rsid w:val="00B07A1E"/>
    <w:rsid w:val="00B13274"/>
    <w:rsid w:val="00B20824"/>
    <w:rsid w:val="00B2125F"/>
    <w:rsid w:val="00B439A0"/>
    <w:rsid w:val="00B52FBE"/>
    <w:rsid w:val="00B53025"/>
    <w:rsid w:val="00B53D9D"/>
    <w:rsid w:val="00B56458"/>
    <w:rsid w:val="00B65FF7"/>
    <w:rsid w:val="00B81F9E"/>
    <w:rsid w:val="00BA685B"/>
    <w:rsid w:val="00BC55E0"/>
    <w:rsid w:val="00BC5658"/>
    <w:rsid w:val="00BD1B0B"/>
    <w:rsid w:val="00C11093"/>
    <w:rsid w:val="00C24276"/>
    <w:rsid w:val="00C30357"/>
    <w:rsid w:val="00C55B83"/>
    <w:rsid w:val="00CA3072"/>
    <w:rsid w:val="00CA41DF"/>
    <w:rsid w:val="00CA52B6"/>
    <w:rsid w:val="00CD24AD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82A4D"/>
    <w:rsid w:val="00D836D7"/>
    <w:rsid w:val="00D9179B"/>
    <w:rsid w:val="00D96398"/>
    <w:rsid w:val="00D9762D"/>
    <w:rsid w:val="00DB5248"/>
    <w:rsid w:val="00DB719C"/>
    <w:rsid w:val="00DD29E9"/>
    <w:rsid w:val="00DF4D6E"/>
    <w:rsid w:val="00E24023"/>
    <w:rsid w:val="00E24E67"/>
    <w:rsid w:val="00E25F08"/>
    <w:rsid w:val="00E55EEC"/>
    <w:rsid w:val="00E63ACA"/>
    <w:rsid w:val="00E64DFC"/>
    <w:rsid w:val="00E77A4E"/>
    <w:rsid w:val="00E90324"/>
    <w:rsid w:val="00EA443F"/>
    <w:rsid w:val="00EB1525"/>
    <w:rsid w:val="00EB1B6D"/>
    <w:rsid w:val="00EB3133"/>
    <w:rsid w:val="00F14268"/>
    <w:rsid w:val="00F41F66"/>
    <w:rsid w:val="00F513B1"/>
    <w:rsid w:val="00F56489"/>
    <w:rsid w:val="00F72256"/>
    <w:rsid w:val="00F73EB0"/>
    <w:rsid w:val="00F92B38"/>
    <w:rsid w:val="00FA1B02"/>
    <w:rsid w:val="00FA7058"/>
    <w:rsid w:val="00FB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0FFA9"/>
  <w15:chartTrackingRefBased/>
  <w15:docId w15:val="{1399299F-FDBA-4B3B-B613-8F6472A93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1B32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1590D4-31EB-4052-B5EA-6564E074CB6D}"/>
      </w:docPartPr>
      <w:docPartBody>
        <w:p w:rsidR="00255793" w:rsidRDefault="00255793">
          <w:r w:rsidRPr="0088312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70E66DD9CB3400EA5967A3A1C1C9C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50520B-3AFF-49B0-9449-4BC980D4454F}"/>
      </w:docPartPr>
      <w:docPartBody>
        <w:p w:rsidR="00370EBB" w:rsidRDefault="00370EBB" w:rsidP="00370EBB">
          <w:pPr>
            <w:pStyle w:val="070E66DD9CB3400EA5967A3A1C1C9C6F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29D5FB2"/>
    <w:multiLevelType w:val="hybridMultilevel"/>
    <w:tmpl w:val="285A6B8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793"/>
    <w:rsid w:val="000F4865"/>
    <w:rsid w:val="00255793"/>
    <w:rsid w:val="00370EBB"/>
    <w:rsid w:val="004C0298"/>
    <w:rsid w:val="00A66A52"/>
    <w:rsid w:val="00E8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70EBB"/>
  </w:style>
  <w:style w:type="paragraph" w:styleId="Listenabsatz">
    <w:name w:val="List Paragraph"/>
    <w:basedOn w:val="Standard"/>
    <w:uiPriority w:val="34"/>
    <w:qFormat/>
    <w:rsid w:val="00255793"/>
    <w:pPr>
      <w:numPr>
        <w:numId w:val="1"/>
      </w:numPr>
      <w:spacing w:after="0" w:line="240" w:lineRule="auto"/>
      <w:ind w:left="360"/>
      <w:contextualSpacing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C6AC6B816B24B9C856C4481231A2458">
    <w:name w:val="6C6AC6B816B24B9C856C4481231A2458"/>
    <w:rsid w:val="00255793"/>
    <w:pPr>
      <w:spacing w:after="0" w:line="240" w:lineRule="auto"/>
      <w:jc w:val="center"/>
    </w:pPr>
    <w:rPr>
      <w:rFonts w:ascii="Lelo Regular" w:eastAsiaTheme="minorHAnsi" w:hAnsi="Lelo Regular"/>
      <w:noProof/>
      <w:sz w:val="20"/>
      <w:szCs w:val="20"/>
    </w:rPr>
  </w:style>
  <w:style w:type="paragraph" w:customStyle="1" w:styleId="6C6AC6B816B24B9C856C4481231A24581">
    <w:name w:val="6C6AC6B816B24B9C856C4481231A24581"/>
    <w:rsid w:val="00255793"/>
    <w:pPr>
      <w:spacing w:after="0" w:line="240" w:lineRule="auto"/>
      <w:jc w:val="center"/>
    </w:pPr>
    <w:rPr>
      <w:rFonts w:ascii="Lelo Regular" w:eastAsiaTheme="minorHAnsi" w:hAnsi="Lelo Regular"/>
      <w:noProof/>
      <w:sz w:val="20"/>
      <w:szCs w:val="20"/>
    </w:rPr>
  </w:style>
  <w:style w:type="paragraph" w:customStyle="1" w:styleId="070E66DD9CB3400EA5967A3A1C1C9C6F">
    <w:name w:val="070E66DD9CB3400EA5967A3A1C1C9C6F"/>
    <w:rsid w:val="00370E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A606C-434A-4A87-B141-B7F427816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2</Pages>
  <Words>439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Bielefeld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 Schütte</cp:lastModifiedBy>
  <cp:revision>2</cp:revision>
  <cp:lastPrinted>2019-09-05T12:11:00Z</cp:lastPrinted>
  <dcterms:created xsi:type="dcterms:W3CDTF">2020-09-09T16:27:00Z</dcterms:created>
  <dcterms:modified xsi:type="dcterms:W3CDTF">2020-09-09T16:27:00Z</dcterms:modified>
</cp:coreProperties>
</file>