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BB958" w14:textId="297751B6" w:rsidR="00A3433E" w:rsidRDefault="000B2C64" w:rsidP="00A729B7">
      <w:pPr>
        <w:pStyle w:val="Titel21"/>
        <w:suppressAutoHyphens/>
        <w:spacing w:after="0"/>
        <w:rPr>
          <w:color w:val="F9C621"/>
        </w:rPr>
      </w:pPr>
      <w:sdt>
        <w:sdtPr>
          <w:rPr>
            <w:color w:val="F9C621"/>
          </w:rPr>
          <w:id w:val="1748759287"/>
          <w:lock w:val="sdtContentLocked"/>
          <w:placeholder>
            <w:docPart w:val="DefaultPlaceholder_-1854013440"/>
          </w:placeholder>
          <w15:appearance w15:val="hidden"/>
        </w:sdtPr>
        <w:sdtEndPr/>
        <w:sdtContent>
          <w:r w:rsidR="0018558D" w:rsidRPr="00876DBB">
            <w:rPr>
              <w:color w:val="A1151A"/>
            </w:rPr>
            <w:t>Mein Kompetenzprofil</w:t>
          </w:r>
        </w:sdtContent>
      </w:sdt>
      <w:r w:rsidR="0018558D">
        <w:rPr>
          <w:color w:val="F9C621"/>
        </w:rPr>
        <w:t xml:space="preserve"> </w:t>
      </w:r>
    </w:p>
    <w:p w14:paraId="074A0BCE" w14:textId="737E5C33" w:rsidR="00237085" w:rsidRDefault="000B2C64" w:rsidP="00A729B7">
      <w:pPr>
        <w:pStyle w:val="Titel21"/>
        <w:suppressAutoHyphens/>
        <w:spacing w:after="0"/>
        <w:rPr>
          <w:color w:val="auto"/>
          <w:sz w:val="32"/>
          <w:szCs w:val="32"/>
        </w:rPr>
      </w:pPr>
      <w:sdt>
        <w:sdtPr>
          <w:rPr>
            <w:color w:val="F9C621"/>
            <w:sz w:val="32"/>
            <w:szCs w:val="32"/>
          </w:rPr>
          <w:id w:val="-133644207"/>
          <w:lock w:val="sdtContentLocked"/>
          <w:placeholder>
            <w:docPart w:val="DefaultPlaceholder_-1854013440"/>
          </w:placeholder>
          <w15:appearance w15:val="hidden"/>
        </w:sdtPr>
        <w:sdtEndPr/>
        <w:sdtContent>
          <w:r w:rsidR="009D26B6" w:rsidRPr="009D26B6">
            <w:rPr>
              <w:color w:val="1E1E1E"/>
              <w:sz w:val="32"/>
              <w:szCs w:val="32"/>
            </w:rPr>
            <w:t>Fremdeinschätzung für:</w:t>
          </w:r>
        </w:sdtContent>
      </w:sdt>
      <w:r w:rsidR="009D26B6">
        <w:rPr>
          <w:color w:val="F9C621"/>
          <w:sz w:val="32"/>
          <w:szCs w:val="32"/>
        </w:rPr>
        <w:t xml:space="preserve"> </w:t>
      </w:r>
      <w:r w:rsidR="009D26B6">
        <w:rPr>
          <w:color w:val="F9C621"/>
          <w:sz w:val="32"/>
          <w:szCs w:val="32"/>
        </w:rPr>
        <w:fldChar w:fldCharType="begin">
          <w:ffData>
            <w:name w:val="Text8"/>
            <w:enabled/>
            <w:calcOnExit w:val="0"/>
            <w:textInput/>
          </w:ffData>
        </w:fldChar>
      </w:r>
      <w:bookmarkStart w:id="0" w:name="Text8"/>
      <w:r w:rsidR="009D26B6">
        <w:rPr>
          <w:color w:val="F9C621"/>
          <w:sz w:val="32"/>
          <w:szCs w:val="32"/>
        </w:rPr>
        <w:instrText xml:space="preserve"> FORMTEXT </w:instrText>
      </w:r>
      <w:r w:rsidR="009D26B6">
        <w:rPr>
          <w:color w:val="F9C621"/>
          <w:sz w:val="32"/>
          <w:szCs w:val="32"/>
        </w:rPr>
      </w:r>
      <w:r w:rsidR="009D26B6">
        <w:rPr>
          <w:color w:val="F9C621"/>
          <w:sz w:val="32"/>
          <w:szCs w:val="32"/>
        </w:rPr>
        <w:fldChar w:fldCharType="separate"/>
      </w:r>
      <w:r w:rsidR="009D26B6">
        <w:rPr>
          <w:color w:val="F9C621"/>
          <w:sz w:val="32"/>
          <w:szCs w:val="32"/>
        </w:rPr>
        <w:t> </w:t>
      </w:r>
      <w:r w:rsidR="009D26B6">
        <w:rPr>
          <w:color w:val="F9C621"/>
          <w:sz w:val="32"/>
          <w:szCs w:val="32"/>
        </w:rPr>
        <w:t> </w:t>
      </w:r>
      <w:r w:rsidR="009D26B6">
        <w:rPr>
          <w:color w:val="F9C621"/>
          <w:sz w:val="32"/>
          <w:szCs w:val="32"/>
        </w:rPr>
        <w:t> </w:t>
      </w:r>
      <w:r w:rsidR="009D26B6">
        <w:rPr>
          <w:color w:val="F9C621"/>
          <w:sz w:val="32"/>
          <w:szCs w:val="32"/>
        </w:rPr>
        <w:t> </w:t>
      </w:r>
      <w:r w:rsidR="009D26B6">
        <w:rPr>
          <w:color w:val="F9C621"/>
          <w:sz w:val="32"/>
          <w:szCs w:val="32"/>
        </w:rPr>
        <w:t> </w:t>
      </w:r>
      <w:r w:rsidR="009D26B6">
        <w:rPr>
          <w:color w:val="F9C621"/>
          <w:sz w:val="32"/>
          <w:szCs w:val="32"/>
        </w:rPr>
        <w:fldChar w:fldCharType="end"/>
      </w:r>
      <w:bookmarkEnd w:id="0"/>
      <w:r w:rsidR="00DE5729">
        <w:rPr>
          <w:color w:val="F9C621"/>
          <w:sz w:val="32"/>
          <w:szCs w:val="32"/>
        </w:rPr>
        <w:t xml:space="preserve"> </w:t>
      </w:r>
      <w:r w:rsidR="0018558D">
        <w:rPr>
          <w:color w:val="F9C621"/>
          <w:sz w:val="32"/>
          <w:szCs w:val="32"/>
        </w:rPr>
        <w:tab/>
      </w:r>
      <w:r w:rsidR="00B822F7">
        <w:rPr>
          <w:color w:val="F9C621"/>
          <w:sz w:val="32"/>
          <w:szCs w:val="32"/>
        </w:rPr>
        <w:t xml:space="preserve">   </w:t>
      </w:r>
      <w:r w:rsidR="0018558D">
        <w:rPr>
          <w:color w:val="F9C621"/>
          <w:sz w:val="32"/>
          <w:szCs w:val="32"/>
        </w:rPr>
        <w:tab/>
      </w:r>
      <w:r w:rsidR="00B822F7">
        <w:rPr>
          <w:color w:val="F9C621"/>
          <w:sz w:val="32"/>
          <w:szCs w:val="32"/>
        </w:rPr>
        <w:t xml:space="preserve">     </w:t>
      </w:r>
      <w:sdt>
        <w:sdtPr>
          <w:rPr>
            <w:color w:val="1E1E1E"/>
            <w:sz w:val="32"/>
            <w:szCs w:val="32"/>
          </w:rPr>
          <w:id w:val="402809515"/>
          <w:lock w:val="sdtContentLocked"/>
          <w:placeholder>
            <w:docPart w:val="17A227A7619F43BC8D3239725337A0E1"/>
          </w:placeholder>
          <w:showingPlcHdr/>
          <w15:appearance w15:val="hidden"/>
        </w:sdtPr>
        <w:sdtEndPr/>
        <w:sdtContent>
          <w:r w:rsidR="009D26B6">
            <w:rPr>
              <w:color w:val="1E1E1E"/>
              <w:sz w:val="32"/>
              <w:szCs w:val="32"/>
            </w:rPr>
            <w:t>von</w:t>
          </w:r>
          <w:r w:rsidR="00B822F7" w:rsidRPr="009D26B6">
            <w:rPr>
              <w:color w:val="1E1E1E"/>
              <w:sz w:val="32"/>
              <w:szCs w:val="32"/>
            </w:rPr>
            <w:t>:</w:t>
          </w:r>
        </w:sdtContent>
      </w:sdt>
      <w:r w:rsidR="00BB5BFA">
        <w:rPr>
          <w:color w:val="F9C621"/>
          <w:sz w:val="32"/>
          <w:szCs w:val="32"/>
        </w:rPr>
        <w:t xml:space="preserve"> </w:t>
      </w:r>
      <w:r w:rsidR="00B822F7" w:rsidRPr="00BB5BFA">
        <w:rPr>
          <w:color w:val="auto"/>
          <w:sz w:val="32"/>
          <w:szCs w:val="32"/>
        </w:rPr>
        <w:fldChar w:fldCharType="begin">
          <w:ffData>
            <w:name w:val="Text7"/>
            <w:enabled/>
            <w:calcOnExit w:val="0"/>
            <w:textInput/>
          </w:ffData>
        </w:fldChar>
      </w:r>
      <w:bookmarkStart w:id="1" w:name="Text7"/>
      <w:r w:rsidR="00B822F7" w:rsidRPr="00BB5BFA">
        <w:rPr>
          <w:color w:val="auto"/>
          <w:sz w:val="32"/>
          <w:szCs w:val="32"/>
        </w:rPr>
        <w:instrText xml:space="preserve"> FORMTEXT </w:instrText>
      </w:r>
      <w:r w:rsidR="00B822F7" w:rsidRPr="00BB5BFA">
        <w:rPr>
          <w:color w:val="auto"/>
          <w:sz w:val="32"/>
          <w:szCs w:val="32"/>
        </w:rPr>
      </w:r>
      <w:r w:rsidR="00B822F7" w:rsidRPr="00BB5BFA">
        <w:rPr>
          <w:color w:val="auto"/>
          <w:sz w:val="32"/>
          <w:szCs w:val="32"/>
        </w:rPr>
        <w:fldChar w:fldCharType="separate"/>
      </w:r>
      <w:r w:rsidR="00B822F7" w:rsidRPr="00BB5BFA">
        <w:rPr>
          <w:color w:val="auto"/>
          <w:sz w:val="32"/>
          <w:szCs w:val="32"/>
        </w:rPr>
        <w:t> </w:t>
      </w:r>
      <w:r w:rsidR="00B822F7" w:rsidRPr="00BB5BFA">
        <w:rPr>
          <w:color w:val="auto"/>
          <w:sz w:val="32"/>
          <w:szCs w:val="32"/>
        </w:rPr>
        <w:t> </w:t>
      </w:r>
      <w:r w:rsidR="00B822F7" w:rsidRPr="00BB5BFA">
        <w:rPr>
          <w:color w:val="auto"/>
          <w:sz w:val="32"/>
          <w:szCs w:val="32"/>
        </w:rPr>
        <w:t> </w:t>
      </w:r>
      <w:r w:rsidR="00B822F7" w:rsidRPr="00BB5BFA">
        <w:rPr>
          <w:color w:val="auto"/>
          <w:sz w:val="32"/>
          <w:szCs w:val="32"/>
        </w:rPr>
        <w:t> </w:t>
      </w:r>
      <w:r w:rsidR="00B822F7" w:rsidRPr="00BB5BFA">
        <w:rPr>
          <w:color w:val="auto"/>
          <w:sz w:val="32"/>
          <w:szCs w:val="32"/>
        </w:rPr>
        <w:t> </w:t>
      </w:r>
      <w:r w:rsidR="00B822F7" w:rsidRPr="00BB5BFA">
        <w:rPr>
          <w:color w:val="auto"/>
          <w:sz w:val="32"/>
          <w:szCs w:val="32"/>
        </w:rPr>
        <w:fldChar w:fldCharType="end"/>
      </w:r>
      <w:bookmarkEnd w:id="1"/>
    </w:p>
    <w:p w14:paraId="41C6DC70" w14:textId="3459AF98" w:rsidR="009D26B6" w:rsidRDefault="000B2C64" w:rsidP="00A729B7">
      <w:pPr>
        <w:pStyle w:val="Titel21"/>
        <w:suppressAutoHyphens/>
        <w:spacing w:after="0"/>
        <w:rPr>
          <w:color w:val="F9C621"/>
          <w:sz w:val="32"/>
          <w:szCs w:val="32"/>
        </w:rPr>
      </w:pPr>
      <w:sdt>
        <w:sdtPr>
          <w:rPr>
            <w:color w:val="F9C621"/>
            <w:sz w:val="32"/>
            <w:szCs w:val="32"/>
          </w:rPr>
          <w:id w:val="1793936442"/>
          <w:lock w:val="sdtContentLocked"/>
          <w:placeholder>
            <w:docPart w:val="D531DB8F8AC648DCA6EFC9D49195FE6B"/>
          </w:placeholder>
          <w:showingPlcHdr/>
          <w15:appearance w15:val="hidden"/>
        </w:sdtPr>
        <w:sdtEndPr/>
        <w:sdtContent>
          <w:r w:rsidR="009D26B6">
            <w:rPr>
              <w:rStyle w:val="Platzhaltertext"/>
              <w:color w:val="1E1E1E"/>
              <w:sz w:val="32"/>
              <w:szCs w:val="32"/>
            </w:rPr>
            <w:t>Datum:</w:t>
          </w:r>
        </w:sdtContent>
      </w:sdt>
      <w:r w:rsidR="009D26B6">
        <w:rPr>
          <w:color w:val="F9C621"/>
          <w:sz w:val="32"/>
          <w:szCs w:val="32"/>
        </w:rPr>
        <w:t xml:space="preserve"> </w:t>
      </w:r>
      <w:r w:rsidR="009D26B6">
        <w:rPr>
          <w:color w:val="F9C621"/>
          <w:sz w:val="32"/>
          <w:szCs w:val="32"/>
        </w:rPr>
        <w:fldChar w:fldCharType="begin">
          <w:ffData>
            <w:name w:val="Text9"/>
            <w:enabled/>
            <w:calcOnExit w:val="0"/>
            <w:textInput/>
          </w:ffData>
        </w:fldChar>
      </w:r>
      <w:bookmarkStart w:id="2" w:name="Text9"/>
      <w:r w:rsidR="009D26B6">
        <w:rPr>
          <w:color w:val="F9C621"/>
          <w:sz w:val="32"/>
          <w:szCs w:val="32"/>
        </w:rPr>
        <w:instrText xml:space="preserve"> FORMTEXT </w:instrText>
      </w:r>
      <w:r w:rsidR="009D26B6">
        <w:rPr>
          <w:color w:val="F9C621"/>
          <w:sz w:val="32"/>
          <w:szCs w:val="32"/>
        </w:rPr>
      </w:r>
      <w:r w:rsidR="009D26B6">
        <w:rPr>
          <w:color w:val="F9C621"/>
          <w:sz w:val="32"/>
          <w:szCs w:val="32"/>
        </w:rPr>
        <w:fldChar w:fldCharType="separate"/>
      </w:r>
      <w:r w:rsidR="009D26B6">
        <w:rPr>
          <w:color w:val="F9C621"/>
          <w:sz w:val="32"/>
          <w:szCs w:val="32"/>
        </w:rPr>
        <w:t> </w:t>
      </w:r>
      <w:r w:rsidR="009D26B6">
        <w:rPr>
          <w:color w:val="F9C621"/>
          <w:sz w:val="32"/>
          <w:szCs w:val="32"/>
        </w:rPr>
        <w:t> </w:t>
      </w:r>
      <w:r w:rsidR="009D26B6">
        <w:rPr>
          <w:color w:val="F9C621"/>
          <w:sz w:val="32"/>
          <w:szCs w:val="32"/>
        </w:rPr>
        <w:t> </w:t>
      </w:r>
      <w:r w:rsidR="009D26B6">
        <w:rPr>
          <w:color w:val="F9C621"/>
          <w:sz w:val="32"/>
          <w:szCs w:val="32"/>
        </w:rPr>
        <w:t> </w:t>
      </w:r>
      <w:r w:rsidR="009D26B6">
        <w:rPr>
          <w:color w:val="F9C621"/>
          <w:sz w:val="32"/>
          <w:szCs w:val="32"/>
        </w:rPr>
        <w:t> </w:t>
      </w:r>
      <w:r w:rsidR="009D26B6">
        <w:rPr>
          <w:color w:val="F9C621"/>
          <w:sz w:val="32"/>
          <w:szCs w:val="32"/>
        </w:rPr>
        <w:fldChar w:fldCharType="end"/>
      </w:r>
      <w:bookmarkEnd w:id="2"/>
    </w:p>
    <w:p w14:paraId="1DB895C1" w14:textId="03770010" w:rsidR="0018558D" w:rsidRPr="0018558D" w:rsidRDefault="0018558D" w:rsidP="00A729B7">
      <w:pPr>
        <w:pStyle w:val="Titel21"/>
        <w:suppressAutoHyphens/>
        <w:spacing w:after="0"/>
        <w:rPr>
          <w:color w:val="F9C621"/>
          <w:sz w:val="32"/>
          <w:szCs w:val="32"/>
        </w:rPr>
      </w:pPr>
      <w:r>
        <w:rPr>
          <w:color w:val="F9C621"/>
          <w:sz w:val="32"/>
          <w:szCs w:val="32"/>
        </w:rPr>
        <w:tab/>
      </w:r>
    </w:p>
    <w:tbl>
      <w:tblPr>
        <w:tblStyle w:val="Tabellenraster"/>
        <w:tblW w:w="10029" w:type="dxa"/>
        <w:tblInd w:w="-2" w:type="dxa"/>
        <w:tblLayout w:type="fixed"/>
        <w:tblCellMar>
          <w:left w:w="0" w:type="dxa"/>
          <w:right w:w="0" w:type="dxa"/>
        </w:tblCellMar>
        <w:tblLook w:val="04A0" w:firstRow="1" w:lastRow="0" w:firstColumn="1" w:lastColumn="0" w:noHBand="0" w:noVBand="1"/>
      </w:tblPr>
      <w:tblGrid>
        <w:gridCol w:w="941"/>
        <w:gridCol w:w="8220"/>
        <w:gridCol w:w="868"/>
      </w:tblGrid>
      <w:tr w:rsidR="007A12FC" w14:paraId="611C2C35" w14:textId="77777777" w:rsidTr="00402ACE">
        <w:trPr>
          <w:gridAfter w:val="1"/>
          <w:wAfter w:w="868" w:type="dxa"/>
        </w:trPr>
        <w:sdt>
          <w:sdtPr>
            <w:id w:val="-1308246084"/>
            <w:lock w:val="sdtContentLocked"/>
            <w:showingPlcHdr/>
            <w15:appearance w15:val="hidden"/>
            <w:picture/>
          </w:sdtPr>
          <w:sdtEndPr/>
          <w:sdtContent>
            <w:tc>
              <w:tcPr>
                <w:tcW w:w="941" w:type="dxa"/>
                <w:tcBorders>
                  <w:top w:val="nil"/>
                  <w:left w:val="nil"/>
                  <w:bottom w:val="nil"/>
                  <w:right w:val="nil"/>
                </w:tcBorders>
              </w:tcPr>
              <w:p w14:paraId="46B2384B" w14:textId="2D17A319" w:rsidR="00FB6CC8" w:rsidRDefault="00825D7F" w:rsidP="000237C2">
                <w:pPr>
                  <w:suppressAutoHyphens/>
                  <w:spacing w:before="40"/>
                  <w:jc w:val="left"/>
                </w:pPr>
                <w:r>
                  <w:drawing>
                    <wp:inline distT="0" distB="0" distL="0" distR="0" wp14:anchorId="7ED8CDD2" wp14:editId="591F4E4D">
                      <wp:extent cx="504000" cy="504000"/>
                      <wp:effectExtent l="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sdt>
          <w:sdtPr>
            <w:id w:val="73098421"/>
            <w:lock w:val="sdtContentLocked"/>
            <w:placeholder>
              <w:docPart w:val="96DE2DC595D64E3E8CD9348EFA44068E"/>
            </w:placeholder>
            <w:showingPlcHdr/>
            <w15:appearance w15:val="hidden"/>
          </w:sdtPr>
          <w:sdtEndPr/>
          <w:sdtContent>
            <w:tc>
              <w:tcPr>
                <w:tcW w:w="8220" w:type="dxa"/>
                <w:tcBorders>
                  <w:top w:val="nil"/>
                  <w:left w:val="nil"/>
                  <w:bottom w:val="nil"/>
                  <w:right w:val="nil"/>
                </w:tcBorders>
              </w:tcPr>
              <w:p w14:paraId="62786307" w14:textId="38CA9FC5" w:rsidR="001302B9" w:rsidRPr="00825D7F" w:rsidRDefault="00DE5729" w:rsidP="00F930B8">
                <w:pPr>
                  <w:suppressAutoHyphens/>
                  <w:jc w:val="left"/>
                  <w:rPr>
                    <w:rFonts w:eastAsia="Arial" w:cs="Times New Roman"/>
                    <w:spacing w:val="-2"/>
                  </w:rPr>
                </w:pPr>
                <w:r>
                  <w:t>Schätze die Person ein: Welche der folgenden Kompetenzen nimmst du in eurer Zusammenarbeit und eurem Miteinander wahr?</w:t>
                </w:r>
              </w:p>
              <w:p w14:paraId="3E265F20" w14:textId="1B63E5ED" w:rsidR="00FB6CC8" w:rsidRDefault="00FB6CC8" w:rsidP="00A729B7">
                <w:pPr>
                  <w:suppressAutoHyphens/>
                </w:pPr>
              </w:p>
            </w:tc>
          </w:sdtContent>
        </w:sdt>
      </w:tr>
      <w:tr w:rsidR="00825D7F" w14:paraId="6B06F4C4" w14:textId="77777777" w:rsidTr="00B70E1F">
        <w:trPr>
          <w:trHeight w:val="1068"/>
        </w:trPr>
        <w:tc>
          <w:tcPr>
            <w:tcW w:w="10029" w:type="dxa"/>
            <w:gridSpan w:val="3"/>
            <w:tcBorders>
              <w:top w:val="nil"/>
              <w:left w:val="nil"/>
              <w:bottom w:val="nil"/>
              <w:right w:val="nil"/>
            </w:tcBorders>
          </w:tcPr>
          <w:tbl>
            <w:tblPr>
              <w:tblStyle w:val="Tabellenraster"/>
              <w:tblW w:w="9137" w:type="dxa"/>
              <w:tblLayout w:type="fixed"/>
              <w:tblCellMar>
                <w:left w:w="0" w:type="dxa"/>
              </w:tblCellMar>
              <w:tblLook w:val="04A0" w:firstRow="1" w:lastRow="0" w:firstColumn="1" w:lastColumn="0" w:noHBand="0" w:noVBand="1"/>
            </w:tblPr>
            <w:tblGrid>
              <w:gridCol w:w="917"/>
              <w:gridCol w:w="8220"/>
            </w:tblGrid>
            <w:tr w:rsidR="002F331C" w14:paraId="7ED62BE6" w14:textId="77777777" w:rsidTr="00402ACE">
              <w:trPr>
                <w:trHeight w:val="1044"/>
              </w:trPr>
              <w:sdt>
                <w:sdtPr>
                  <w:id w:val="-1822026031"/>
                  <w:lock w:val="sdtContentLocked"/>
                  <w:showingPlcHdr/>
                  <w15:appearance w15:val="hidden"/>
                  <w:picture/>
                </w:sdtPr>
                <w:sdtEndPr/>
                <w:sdtContent>
                  <w:tc>
                    <w:tcPr>
                      <w:tcW w:w="917" w:type="dxa"/>
                      <w:tcBorders>
                        <w:top w:val="nil"/>
                        <w:left w:val="nil"/>
                        <w:bottom w:val="nil"/>
                        <w:right w:val="nil"/>
                      </w:tcBorders>
                    </w:tcPr>
                    <w:p w14:paraId="7BE9C4B3" w14:textId="250DB68B" w:rsidR="00825D7F" w:rsidRDefault="00825D7F" w:rsidP="000237C2">
                      <w:pPr>
                        <w:suppressAutoHyphens/>
                        <w:spacing w:before="40"/>
                        <w:jc w:val="left"/>
                      </w:pPr>
                      <w:r>
                        <w:drawing>
                          <wp:inline distT="0" distB="0" distL="0" distR="0" wp14:anchorId="1A20A84C" wp14:editId="21C490F8">
                            <wp:extent cx="504000" cy="50400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sdt>
                <w:sdtPr>
                  <w:rPr>
                    <w:color w:val="FF0000"/>
                  </w:rPr>
                  <w:id w:val="2035233301"/>
                  <w:lock w:val="sdtContentLocked"/>
                  <w:placeholder>
                    <w:docPart w:val="FAFE0EDD8C6B4304B2B9F0FC6235FCFA"/>
                  </w:placeholder>
                  <w:showingPlcHdr/>
                  <w15:appearance w15:val="hidden"/>
                </w:sdtPr>
                <w:sdtEndPr/>
                <w:sdtContent>
                  <w:tc>
                    <w:tcPr>
                      <w:tcW w:w="8220" w:type="dxa"/>
                      <w:tcBorders>
                        <w:top w:val="nil"/>
                        <w:left w:val="nil"/>
                        <w:bottom w:val="nil"/>
                        <w:right w:val="nil"/>
                      </w:tcBorders>
                    </w:tcPr>
                    <w:p w14:paraId="71CF48AF" w14:textId="7C101C65" w:rsidR="00EB209D" w:rsidRDefault="001757CE" w:rsidP="00F930B8">
                      <w:pPr>
                        <w:suppressAutoHyphens/>
                        <w:jc w:val="left"/>
                      </w:pPr>
                      <w:r w:rsidRPr="00876DBB">
                        <w:rPr>
                          <w:rFonts w:ascii="Lelo Bold" w:hAnsi="Lelo Bold"/>
                          <w:color w:val="A1151A"/>
                        </w:rPr>
                        <w:t>Selbstkompetenz</w:t>
                      </w:r>
                      <w:r w:rsidRPr="001757CE">
                        <w:rPr>
                          <w:color w:val="F9C621"/>
                        </w:rPr>
                        <w:t xml:space="preserve"> </w:t>
                      </w:r>
                      <w:r w:rsidRPr="00825D7F">
                        <w:t>ist die Fähigkeit und Bereitschaft, selbstständig, verantwortlich und zielgerichtet zu handeln. Dazu gehört eigenes und das Handeln anderer zu reflektieren und die eigene Handlungsfähigkeit situationsgemäß zu gestalten und weiterzuentwickeln (in Anlehnung an Krämer und Müller-Naevecke 2014).</w:t>
                      </w:r>
                    </w:p>
                    <w:p w14:paraId="522C0C06" w14:textId="21055D4A" w:rsidR="001757CE" w:rsidRPr="001757CE" w:rsidRDefault="001757CE" w:rsidP="00A729B7">
                      <w:pPr>
                        <w:suppressAutoHyphens/>
                      </w:pPr>
                    </w:p>
                  </w:tc>
                </w:sdtContent>
              </w:sdt>
            </w:tr>
          </w:tbl>
          <w:sdt>
            <w:sdtPr>
              <w:rPr>
                <w:rFonts w:ascii="Lelo Bold" w:hAnsi="Lelo Bold"/>
                <w:bCs/>
                <w:color w:val="FFFFFF" w:themeColor="background1"/>
              </w:rPr>
              <w:id w:val="224039967"/>
              <w:placeholder>
                <w:docPart w:val="E9E3E6FA4859453F8F245B766B1B727E"/>
              </w:placeholder>
            </w:sdtPr>
            <w:sdtEndPr/>
            <w:sdtContent>
              <w:tbl>
                <w:tblPr>
                  <w:tblStyle w:val="Tabellenraster"/>
                  <w:tblW w:w="9242" w:type="dxa"/>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ayout w:type="fixed"/>
                  <w:tblCellMar>
                    <w:left w:w="0" w:type="dxa"/>
                  </w:tblCellMar>
                  <w:tblLook w:val="04A0" w:firstRow="1" w:lastRow="0" w:firstColumn="1" w:lastColumn="0" w:noHBand="0" w:noVBand="1"/>
                </w:tblPr>
                <w:tblGrid>
                  <w:gridCol w:w="3402"/>
                  <w:gridCol w:w="680"/>
                  <w:gridCol w:w="681"/>
                  <w:gridCol w:w="737"/>
                  <w:gridCol w:w="3742"/>
                </w:tblGrid>
                <w:tr w:rsidR="00B72C38" w:rsidRPr="000D0F2F" w14:paraId="474B9D76" w14:textId="77777777" w:rsidTr="00AE2FB8">
                  <w:trPr>
                    <w:trHeight w:hRule="exact" w:val="737"/>
                  </w:trPr>
                  <w:tc>
                    <w:tcPr>
                      <w:tcW w:w="3402" w:type="dxa"/>
                      <w:shd w:val="clear" w:color="auto" w:fill="A1151A"/>
                      <w:tcMar>
                        <w:top w:w="57" w:type="dxa"/>
                        <w:left w:w="0" w:type="dxa"/>
                        <w:bottom w:w="57" w:type="dxa"/>
                        <w:right w:w="0" w:type="dxa"/>
                      </w:tcMar>
                      <w:vAlign w:val="center"/>
                    </w:tcPr>
                    <w:p w14:paraId="777F2A63" w14:textId="29ECFF1E" w:rsidR="00B72C38" w:rsidRPr="0018558D" w:rsidRDefault="00B72C38" w:rsidP="00D0503C">
                      <w:pPr>
                        <w:suppressAutoHyphens/>
                        <w:ind w:left="113"/>
                        <w:jc w:val="left"/>
                        <w:rPr>
                          <w:rFonts w:ascii="Lelo Bold" w:hAnsi="Lelo Bold"/>
                          <w:color w:val="FFFFFF" w:themeColor="background1"/>
                        </w:rPr>
                      </w:pPr>
                      <w:r w:rsidRPr="0018558D">
                        <w:rPr>
                          <w:rFonts w:ascii="Lelo Bold" w:hAnsi="Lelo Bold"/>
                          <w:bCs/>
                          <w:color w:val="FFFFFF" w:themeColor="background1"/>
                        </w:rPr>
                        <w:t>Selbstkompetenz</w:t>
                      </w:r>
                    </w:p>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eastAsiaTheme="minorHAnsi" w:hAnsi="Lelo Bold" w:cs="Arial"/>
                          <w:bCs/>
                          <w:noProof/>
                          <w:color w:val="FFFFFF" w:themeColor="background1"/>
                          <w:kern w:val="24"/>
                          <w:sz w:val="16"/>
                          <w:szCs w:val="16"/>
                        </w:rPr>
                        <w:id w:val="413677165"/>
                        <w:lock w:val="sdtContentLocked"/>
                        <w:placeholder>
                          <w:docPart w:val="E9E3E6FA4859453F8F245B766B1B727E"/>
                        </w:placeholder>
                        <w15:appearance w15:val="hidden"/>
                      </w:sdtPr>
                      <w:sdtEndPr>
                        <w:rPr>
                          <w:rFonts w:eastAsiaTheme="minorEastAsia"/>
                          <w:noProof w:val="0"/>
                        </w:rPr>
                      </w:sdtEndPr>
                      <w:sdtContent>
                        <w:p w14:paraId="1F698B68" w14:textId="35E00149" w:rsidR="00B72C38" w:rsidRPr="00402ACE" w:rsidRDefault="00B72C38" w:rsidP="00AE2FB8">
                          <w:pPr>
                            <w:pStyle w:val="StandardWeb"/>
                            <w:suppressAutoHyphens/>
                            <w:spacing w:before="0" w:beforeAutospacing="0" w:after="0" w:afterAutospacing="0"/>
                            <w:jc w:val="center"/>
                            <w:rPr>
                              <w:rFonts w:ascii="Lelo Bold" w:hAnsi="Lelo Bold"/>
                              <w:color w:val="FFFFFF" w:themeColor="background1"/>
                              <w:sz w:val="16"/>
                              <w:szCs w:val="16"/>
                            </w:rPr>
                          </w:pPr>
                          <w:r w:rsidRPr="00402ACE">
                            <w:rPr>
                              <w:rFonts w:ascii="Lelo Bold" w:hAnsi="Lelo Bold" w:cs="Arial"/>
                              <w:bCs/>
                              <w:color w:val="FFFFFF" w:themeColor="background1"/>
                              <w:kern w:val="24"/>
                              <w:sz w:val="16"/>
                              <w:szCs w:val="16"/>
                            </w:rPr>
                            <w:t>Sehr ausge</w:t>
                          </w:r>
                          <w:r w:rsidR="00402ACE">
                            <w:rPr>
                              <w:rFonts w:ascii="Lelo Bold" w:hAnsi="Lelo Bold" w:cs="Arial"/>
                              <w:bCs/>
                              <w:color w:val="FFFFFF" w:themeColor="background1"/>
                              <w:kern w:val="24"/>
                              <w:sz w:val="16"/>
                              <w:szCs w:val="16"/>
                            </w:rPr>
                            <w:t>-</w:t>
                          </w:r>
                          <w:r w:rsidRPr="00402ACE">
                            <w:rPr>
                              <w:rFonts w:ascii="Lelo Bold" w:hAnsi="Lelo Bold" w:cs="Arial"/>
                              <w:bCs/>
                              <w:color w:val="FFFFFF" w:themeColor="background1"/>
                              <w:kern w:val="24"/>
                              <w:sz w:val="16"/>
                              <w:szCs w:val="16"/>
                            </w:rPr>
                            <w:t>prägt</w:t>
                          </w:r>
                        </w:p>
                      </w:sdtContent>
                    </w:sdt>
                  </w:tc>
                  <w:tc>
                    <w:tcPr>
                      <w:tcW w:w="681"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eastAsiaTheme="minorHAnsi" w:hAnsi="Lelo Bold" w:cs="Arial"/>
                          <w:bCs/>
                          <w:noProof/>
                          <w:color w:val="FFFFFF" w:themeColor="background1"/>
                          <w:kern w:val="24"/>
                          <w:sz w:val="16"/>
                          <w:szCs w:val="16"/>
                        </w:rPr>
                        <w:id w:val="-569885500"/>
                        <w:lock w:val="sdtContentLocked"/>
                        <w:placeholder>
                          <w:docPart w:val="E9E3E6FA4859453F8F245B766B1B727E"/>
                        </w:placeholder>
                        <w15:appearance w15:val="hidden"/>
                      </w:sdtPr>
                      <w:sdtEndPr>
                        <w:rPr>
                          <w:rFonts w:eastAsiaTheme="minorEastAsia"/>
                          <w:noProof w:val="0"/>
                        </w:rPr>
                      </w:sdtEndPr>
                      <w:sdtContent>
                        <w:p w14:paraId="7481DD2F" w14:textId="197B0518" w:rsidR="00B72C38" w:rsidRPr="00402ACE" w:rsidRDefault="00371DF6" w:rsidP="00AE2FB8">
                          <w:pPr>
                            <w:pStyle w:val="StandardWeb"/>
                            <w:suppressAutoHyphens/>
                            <w:spacing w:before="0" w:beforeAutospacing="0" w:after="0" w:afterAutospacing="0"/>
                            <w:jc w:val="center"/>
                            <w:rPr>
                              <w:rFonts w:ascii="Lelo Bold" w:hAnsi="Lelo Bold"/>
                              <w:color w:val="FFFFFF" w:themeColor="background1"/>
                              <w:sz w:val="16"/>
                              <w:szCs w:val="16"/>
                            </w:rPr>
                          </w:pPr>
                          <w:r w:rsidRPr="00402ACE">
                            <w:rPr>
                              <w:rFonts w:ascii="Lelo Bold" w:eastAsiaTheme="minorHAnsi" w:hAnsi="Lelo Bold" w:cs="Arial"/>
                              <w:bCs/>
                              <w:noProof/>
                              <w:color w:val="FFFFFF" w:themeColor="background1"/>
                              <w:kern w:val="24"/>
                              <w:sz w:val="16"/>
                              <w:szCs w:val="16"/>
                            </w:rPr>
                            <w:t>a</w:t>
                          </w:r>
                          <w:r w:rsidR="00B72C38" w:rsidRPr="00402ACE">
                            <w:rPr>
                              <w:rFonts w:ascii="Lelo Bold" w:eastAsiaTheme="minorHAnsi" w:hAnsi="Lelo Bold" w:cs="Arial"/>
                              <w:bCs/>
                              <w:noProof/>
                              <w:color w:val="FFFFFF" w:themeColor="background1"/>
                              <w:kern w:val="24"/>
                              <w:sz w:val="16"/>
                              <w:szCs w:val="16"/>
                            </w:rPr>
                            <w:t>usge</w:t>
                          </w:r>
                          <w:r w:rsidR="00402ACE">
                            <w:rPr>
                              <w:rFonts w:ascii="Lelo Bold" w:eastAsiaTheme="minorHAnsi" w:hAnsi="Lelo Bold" w:cs="Arial"/>
                              <w:bCs/>
                              <w:noProof/>
                              <w:color w:val="FFFFFF" w:themeColor="background1"/>
                              <w:kern w:val="24"/>
                              <w:sz w:val="16"/>
                              <w:szCs w:val="16"/>
                            </w:rPr>
                            <w:t>-</w:t>
                          </w:r>
                          <w:r w:rsidR="00B72C38" w:rsidRPr="00402ACE">
                            <w:rPr>
                              <w:rFonts w:ascii="Lelo Bold" w:eastAsiaTheme="minorHAnsi" w:hAnsi="Lelo Bold" w:cs="Arial"/>
                              <w:bCs/>
                              <w:noProof/>
                              <w:color w:val="FFFFFF" w:themeColor="background1"/>
                              <w:kern w:val="24"/>
                              <w:sz w:val="16"/>
                              <w:szCs w:val="16"/>
                            </w:rPr>
                            <w:t>prägt</w:t>
                          </w:r>
                        </w:p>
                      </w:sdtContent>
                    </w:sdt>
                  </w:tc>
                  <w:tc>
                    <w:tcPr>
                      <w:tcW w:w="737"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1915074947"/>
                        <w:lock w:val="sdtContentLocked"/>
                        <w:placeholder>
                          <w:docPart w:val="E9E3E6FA4859453F8F245B766B1B727E"/>
                        </w:placeholder>
                        <w15:appearance w15:val="hidden"/>
                      </w:sdtPr>
                      <w:sdtEndPr/>
                      <w:sdtContent>
                        <w:p w14:paraId="350F5540" w14:textId="6DF9B185" w:rsidR="00B72C38" w:rsidRPr="00402ACE" w:rsidRDefault="00B72C38" w:rsidP="00AE2FB8">
                          <w:pPr>
                            <w:suppressAutoHyphens/>
                            <w:jc w:val="center"/>
                            <w:rPr>
                              <w:rFonts w:ascii="Lelo Bold" w:hAnsi="Lelo Bold"/>
                              <w:color w:val="FFFFFF" w:themeColor="background1"/>
                              <w:sz w:val="16"/>
                              <w:szCs w:val="16"/>
                            </w:rPr>
                          </w:pPr>
                          <w:r w:rsidRPr="00402ACE">
                            <w:rPr>
                              <w:rFonts w:ascii="Lelo Bold" w:hAnsi="Lelo Bold" w:cs="Arial"/>
                              <w:bCs/>
                              <w:color w:val="FFFFFF" w:themeColor="background1"/>
                              <w:kern w:val="24"/>
                              <w:sz w:val="16"/>
                              <w:szCs w:val="16"/>
                            </w:rPr>
                            <w:t>Weniger ausge</w:t>
                          </w:r>
                          <w:r w:rsidR="00402ACE">
                            <w:rPr>
                              <w:rFonts w:ascii="Lelo Bold" w:hAnsi="Lelo Bold" w:cs="Arial"/>
                              <w:bCs/>
                              <w:color w:val="FFFFFF" w:themeColor="background1"/>
                              <w:kern w:val="24"/>
                              <w:sz w:val="16"/>
                              <w:szCs w:val="16"/>
                            </w:rPr>
                            <w:t>-</w:t>
                          </w:r>
                          <w:r w:rsidRPr="00402ACE">
                            <w:rPr>
                              <w:rFonts w:ascii="Lelo Bold" w:hAnsi="Lelo Bold" w:cs="Arial"/>
                              <w:bCs/>
                              <w:color w:val="FFFFFF" w:themeColor="background1"/>
                              <w:kern w:val="24"/>
                              <w:sz w:val="16"/>
                              <w:szCs w:val="16"/>
                            </w:rPr>
                            <w:t>prägt</w:t>
                          </w:r>
                        </w:p>
                      </w:sdtContent>
                    </w:sdt>
                  </w:tc>
                  <w:tc>
                    <w:tcPr>
                      <w:tcW w:w="3742" w:type="dxa"/>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rPr>
                        <w:id w:val="1787778684"/>
                        <w:lock w:val="sdtContentLocked"/>
                        <w:placeholder>
                          <w:docPart w:val="E9E3E6FA4859453F8F245B766B1B727E"/>
                        </w:placeholder>
                        <w15:appearance w15:val="hidden"/>
                      </w:sdtPr>
                      <w:sdtEndPr/>
                      <w:sdtContent>
                        <w:p w14:paraId="4EB66B9F" w14:textId="4783B3DD" w:rsidR="00B72C38" w:rsidRPr="0018558D" w:rsidRDefault="00DE5729" w:rsidP="00AE2FB8">
                          <w:pPr>
                            <w:suppressAutoHyphens/>
                            <w:jc w:val="center"/>
                            <w:rPr>
                              <w:rFonts w:ascii="Lelo Bold" w:hAnsi="Lelo Bold"/>
                              <w:color w:val="FFFFFF" w:themeColor="background1"/>
                            </w:rPr>
                          </w:pPr>
                          <w:r>
                            <w:rPr>
                              <w:rFonts w:ascii="Lelo Bold" w:hAnsi="Lelo Bold" w:cs="Arial"/>
                              <w:bCs/>
                              <w:color w:val="FFFFFF" w:themeColor="background1"/>
                              <w:kern w:val="24"/>
                            </w:rPr>
                            <w:t xml:space="preserve">Fällt dir ein Beispiel ein, </w:t>
                          </w:r>
                          <w:r w:rsidR="00AE2FB8">
                            <w:rPr>
                              <w:rFonts w:ascii="Lelo Bold" w:hAnsi="Lelo Bold" w:cs="Arial"/>
                              <w:bCs/>
                              <w:color w:val="FFFFFF" w:themeColor="background1"/>
                              <w:kern w:val="24"/>
                            </w:rPr>
                            <w:t>wo das deutlich wurde?</w:t>
                          </w:r>
                        </w:p>
                      </w:sdtContent>
                    </w:sdt>
                  </w:tc>
                </w:tr>
                <w:tr w:rsidR="00B72C38" w14:paraId="769987F0" w14:textId="77777777" w:rsidTr="00AE2FB8">
                  <w:trPr>
                    <w:trHeight w:val="251"/>
                  </w:trPr>
                  <w:tc>
                    <w:tcPr>
                      <w:tcW w:w="3402" w:type="dxa"/>
                      <w:tcBorders>
                        <w:right w:val="nil"/>
                      </w:tcBorders>
                      <w:tcMar>
                        <w:top w:w="57" w:type="dxa"/>
                        <w:bottom w:w="57" w:type="dxa"/>
                      </w:tcMar>
                      <w:vAlign w:val="bottom"/>
                    </w:tcPr>
                    <w:p w14:paraId="3AE48485" w14:textId="5DAB53C9" w:rsidR="00B72C38" w:rsidRPr="001757CE" w:rsidRDefault="000B2C64" w:rsidP="00D0503C">
                      <w:pPr>
                        <w:suppressAutoHyphens/>
                        <w:ind w:left="113" w:right="669"/>
                        <w:jc w:val="left"/>
                        <w:rPr>
                          <w:rFonts w:ascii="Lelo Bold" w:hAnsi="Lelo Bold"/>
                          <w:color w:val="F9C621"/>
                        </w:rPr>
                      </w:pPr>
                      <w:sdt>
                        <w:sdtPr>
                          <w:rPr>
                            <w:rFonts w:ascii="Lelo Bold" w:hAnsi="Lelo Bold"/>
                            <w:color w:val="F9C621"/>
                          </w:rPr>
                          <w:id w:val="1286083474"/>
                          <w:lock w:val="sdtContentLocked"/>
                          <w:placeholder>
                            <w:docPart w:val="E9E3E6FA4859453F8F245B766B1B727E"/>
                          </w:placeholder>
                          <w15:appearance w15:val="hidden"/>
                        </w:sdtPr>
                        <w:sdtEndPr/>
                        <w:sdtContent>
                          <w:r w:rsidR="00B72C38" w:rsidRPr="00876DBB">
                            <w:rPr>
                              <w:rFonts w:ascii="Lelo Bold" w:hAnsi="Lelo Bold"/>
                              <w:color w:val="A1151A"/>
                            </w:rPr>
                            <w:t>Entscheidungs-</w:t>
                          </w:r>
                          <w:r w:rsidR="00B72C38" w:rsidRPr="00876DBB">
                            <w:rPr>
                              <w:rFonts w:ascii="Lelo Bold" w:hAnsi="Lelo Bold"/>
                              <w:color w:val="A1151A"/>
                            </w:rPr>
                            <w:br/>
                            <w:t>kompetenz</w:t>
                          </w:r>
                        </w:sdtContent>
                      </w:sdt>
                    </w:p>
                  </w:tc>
                  <w:tc>
                    <w:tcPr>
                      <w:tcW w:w="680" w:type="dxa"/>
                      <w:tcBorders>
                        <w:left w:val="nil"/>
                        <w:right w:val="nil"/>
                      </w:tcBorders>
                      <w:tcMar>
                        <w:top w:w="57" w:type="dxa"/>
                        <w:bottom w:w="57" w:type="dxa"/>
                      </w:tcMar>
                      <w:vAlign w:val="bottom"/>
                    </w:tcPr>
                    <w:p w14:paraId="6BBCB52F" w14:textId="3638A76F" w:rsidR="00B72C38" w:rsidRPr="006E0DC7" w:rsidRDefault="00B72C38" w:rsidP="00B70E1F">
                      <w:pPr>
                        <w:suppressAutoHyphens/>
                        <w:jc w:val="left"/>
                        <w:rPr>
                          <w:sz w:val="30"/>
                          <w:szCs w:val="30"/>
                        </w:rPr>
                      </w:pPr>
                    </w:p>
                  </w:tc>
                  <w:tc>
                    <w:tcPr>
                      <w:tcW w:w="681" w:type="dxa"/>
                      <w:tcBorders>
                        <w:left w:val="nil"/>
                        <w:right w:val="nil"/>
                      </w:tcBorders>
                      <w:tcMar>
                        <w:top w:w="57" w:type="dxa"/>
                        <w:bottom w:w="57" w:type="dxa"/>
                      </w:tcMar>
                      <w:vAlign w:val="bottom"/>
                    </w:tcPr>
                    <w:p w14:paraId="417FC83B" w14:textId="340B729C" w:rsidR="00B72C38" w:rsidRDefault="00B72C38" w:rsidP="00B70E1F">
                      <w:pPr>
                        <w:suppressAutoHyphens/>
                        <w:jc w:val="left"/>
                      </w:pPr>
                    </w:p>
                  </w:tc>
                  <w:tc>
                    <w:tcPr>
                      <w:tcW w:w="737" w:type="dxa"/>
                      <w:tcBorders>
                        <w:left w:val="nil"/>
                        <w:right w:val="nil"/>
                      </w:tcBorders>
                      <w:tcMar>
                        <w:top w:w="57" w:type="dxa"/>
                        <w:bottom w:w="57" w:type="dxa"/>
                      </w:tcMar>
                      <w:vAlign w:val="bottom"/>
                    </w:tcPr>
                    <w:p w14:paraId="5E315886" w14:textId="2DEE8FB2" w:rsidR="00B72C38" w:rsidRDefault="00B72C38" w:rsidP="00B70E1F">
                      <w:pPr>
                        <w:suppressAutoHyphens/>
                        <w:jc w:val="left"/>
                      </w:pPr>
                    </w:p>
                  </w:tc>
                  <w:tc>
                    <w:tcPr>
                      <w:tcW w:w="3742" w:type="dxa"/>
                      <w:tcBorders>
                        <w:left w:val="nil"/>
                      </w:tcBorders>
                      <w:tcMar>
                        <w:top w:w="57" w:type="dxa"/>
                        <w:bottom w:w="57" w:type="dxa"/>
                      </w:tcMar>
                      <w:vAlign w:val="bottom"/>
                    </w:tcPr>
                    <w:p w14:paraId="1468B0D6" w14:textId="77777777" w:rsidR="00B72C38" w:rsidRDefault="00B72C38" w:rsidP="00B70E1F">
                      <w:pPr>
                        <w:suppressAutoHyphens/>
                        <w:jc w:val="left"/>
                      </w:pPr>
                    </w:p>
                    <w:p w14:paraId="63F62FED" w14:textId="084D314B" w:rsidR="00B72C38" w:rsidRPr="00711D82" w:rsidRDefault="00B72C38" w:rsidP="00B70E1F">
                      <w:pPr>
                        <w:suppressAutoHyphens/>
                        <w:jc w:val="left"/>
                      </w:pPr>
                    </w:p>
                  </w:tc>
                </w:tr>
                <w:tr w:rsidR="00B72C38" w14:paraId="2C804AF7" w14:textId="77777777" w:rsidTr="00AE2FB8">
                  <w:trPr>
                    <w:trHeight w:val="251"/>
                  </w:trPr>
                  <w:tc>
                    <w:tcPr>
                      <w:tcW w:w="3402" w:type="dxa"/>
                      <w:tcMar>
                        <w:top w:w="57" w:type="dxa"/>
                        <w:bottom w:w="57" w:type="dxa"/>
                      </w:tcMar>
                    </w:tcPr>
                    <w:p w14:paraId="7B00F127" w14:textId="295A4825" w:rsidR="00B72C38" w:rsidRDefault="000B2C64" w:rsidP="00D0503C">
                      <w:pPr>
                        <w:suppressAutoHyphens/>
                        <w:ind w:left="113"/>
                        <w:jc w:val="left"/>
                      </w:pPr>
                      <w:sdt>
                        <w:sdtPr>
                          <w:id w:val="2005083639"/>
                          <w:lock w:val="sdtContentLocked"/>
                          <w:placeholder>
                            <w:docPart w:val="29CF35431C244024B4F91FBB09BB14BA"/>
                          </w:placeholder>
                          <w15:appearance w15:val="hidden"/>
                        </w:sdtPr>
                        <w:sdtEndPr/>
                        <w:sdtContent>
                          <w:r w:rsidR="00AE2FB8">
                            <w:t>Die Person</w:t>
                          </w:r>
                          <w:r w:rsidR="00B72C38" w:rsidRPr="00306915">
                            <w:rPr>
                              <w:color w:val="FF0000"/>
                            </w:rPr>
                            <w:t xml:space="preserve"> </w:t>
                          </w:r>
                          <w:r w:rsidR="00B72C38" w:rsidRPr="00A258F5">
                            <w:t>kann mehrere Lösungswege abwägen</w:t>
                          </w:r>
                        </w:sdtContent>
                      </w:sdt>
                    </w:p>
                  </w:tc>
                  <w:sdt>
                    <w:sdtPr>
                      <w:rPr>
                        <w:sz w:val="30"/>
                        <w:szCs w:val="30"/>
                      </w:rPr>
                      <w:id w:val="1844508995"/>
                      <w14:checkbox>
                        <w14:checked w14:val="0"/>
                        <w14:checkedState w14:val="00FC" w14:font="Wingdings"/>
                        <w14:uncheckedState w14:val="0020" w14:font="Wingdings"/>
                      </w14:checkbox>
                    </w:sdtPr>
                    <w:sdtEndPr/>
                    <w:sdtContent>
                      <w:tc>
                        <w:tcPr>
                          <w:tcW w:w="680" w:type="dxa"/>
                          <w:tcMar>
                            <w:top w:w="57" w:type="dxa"/>
                            <w:bottom w:w="57" w:type="dxa"/>
                          </w:tcMar>
                        </w:tcPr>
                        <w:p w14:paraId="6E3065D1" w14:textId="3F8BA444" w:rsidR="00B72C38" w:rsidRDefault="00F930B8" w:rsidP="00711D82">
                          <w:pPr>
                            <w:suppressAutoHyphens/>
                          </w:pPr>
                          <w:r>
                            <w:rPr>
                              <w:sz w:val="30"/>
                              <w:szCs w:val="30"/>
                            </w:rPr>
                            <w:sym w:font="Wingdings" w:char="F020"/>
                          </w:r>
                        </w:p>
                      </w:tc>
                    </w:sdtContent>
                  </w:sdt>
                  <w:sdt>
                    <w:sdtPr>
                      <w:rPr>
                        <w:sz w:val="30"/>
                        <w:szCs w:val="30"/>
                      </w:rPr>
                      <w:id w:val="-530269708"/>
                      <w:lock w:val="sdtLocked"/>
                      <w14:checkbox>
                        <w14:checked w14:val="0"/>
                        <w14:checkedState w14:val="00FC" w14:font="Wingdings"/>
                        <w14:uncheckedState w14:val="0020" w14:font="Wingdings"/>
                      </w14:checkbox>
                    </w:sdtPr>
                    <w:sdtEndPr/>
                    <w:sdtContent>
                      <w:tc>
                        <w:tcPr>
                          <w:tcW w:w="681" w:type="dxa"/>
                          <w:tcMar>
                            <w:top w:w="57" w:type="dxa"/>
                            <w:bottom w:w="57" w:type="dxa"/>
                          </w:tcMar>
                        </w:tcPr>
                        <w:p w14:paraId="51BEFE7B" w14:textId="1F2D6E01" w:rsidR="00B72C38" w:rsidRDefault="00F930B8" w:rsidP="00711D82">
                          <w:pPr>
                            <w:suppressAutoHyphens/>
                          </w:pPr>
                          <w:r>
                            <w:rPr>
                              <w:sz w:val="30"/>
                              <w:szCs w:val="30"/>
                            </w:rPr>
                            <w:sym w:font="Wingdings" w:char="F020"/>
                          </w:r>
                        </w:p>
                      </w:tc>
                    </w:sdtContent>
                  </w:sdt>
                  <w:sdt>
                    <w:sdtPr>
                      <w:rPr>
                        <w:sz w:val="30"/>
                        <w:szCs w:val="30"/>
                      </w:rPr>
                      <w:id w:val="977332890"/>
                      <w14:checkbox>
                        <w14:checked w14:val="0"/>
                        <w14:checkedState w14:val="00FC" w14:font="Wingdings"/>
                        <w14:uncheckedState w14:val="0020" w14:font="Wingdings"/>
                      </w14:checkbox>
                    </w:sdtPr>
                    <w:sdtEndPr/>
                    <w:sdtContent>
                      <w:tc>
                        <w:tcPr>
                          <w:tcW w:w="737" w:type="dxa"/>
                          <w:tcMar>
                            <w:top w:w="57" w:type="dxa"/>
                            <w:bottom w:w="57" w:type="dxa"/>
                          </w:tcMar>
                        </w:tcPr>
                        <w:p w14:paraId="2735A2C1" w14:textId="4989DF5A" w:rsidR="00B72C38" w:rsidRDefault="00F930B8" w:rsidP="00711D82">
                          <w:pPr>
                            <w:suppressAutoHyphens/>
                          </w:pPr>
                          <w:r>
                            <w:rPr>
                              <w:sz w:val="30"/>
                              <w:szCs w:val="30"/>
                            </w:rPr>
                            <w:sym w:font="Wingdings" w:char="F020"/>
                          </w:r>
                        </w:p>
                      </w:tc>
                    </w:sdtContent>
                  </w:sdt>
                  <w:tc>
                    <w:tcPr>
                      <w:tcW w:w="3742" w:type="dxa"/>
                      <w:tcMar>
                        <w:top w:w="57" w:type="dxa"/>
                        <w:bottom w:w="57" w:type="dxa"/>
                      </w:tcMar>
                    </w:tcPr>
                    <w:p w14:paraId="6B581090" w14:textId="22F38800"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7FC568C4" w14:textId="77777777" w:rsidTr="00AE2FB8">
                  <w:trPr>
                    <w:trHeight w:val="251"/>
                  </w:trPr>
                  <w:sdt>
                    <w:sdtPr>
                      <w:id w:val="-1444449456"/>
                      <w:lock w:val="sdtContentLocked"/>
                      <w:placeholder>
                        <w:docPart w:val="5AB0CA89179048ACBB4F5099C87ABBE3"/>
                      </w:placeholder>
                      <w15:appearance w15:val="hidden"/>
                    </w:sdtPr>
                    <w:sdtEndPr/>
                    <w:sdtContent>
                      <w:tc>
                        <w:tcPr>
                          <w:tcW w:w="3402" w:type="dxa"/>
                          <w:tcMar>
                            <w:top w:w="57" w:type="dxa"/>
                            <w:bottom w:w="57" w:type="dxa"/>
                          </w:tcMar>
                        </w:tcPr>
                        <w:p w14:paraId="50C8B9E0" w14:textId="7F3EB905" w:rsidR="00B72C38" w:rsidRDefault="00AE2FB8" w:rsidP="00D0503C">
                          <w:pPr>
                            <w:suppressAutoHyphens/>
                            <w:ind w:left="113"/>
                            <w:jc w:val="left"/>
                          </w:pPr>
                          <w:r>
                            <w:t>Die Person</w:t>
                          </w:r>
                          <w:r w:rsidR="00DE5729" w:rsidRPr="00A258F5">
                            <w:t xml:space="preserve"> </w:t>
                          </w:r>
                          <w:r w:rsidR="00B72C38" w:rsidRPr="00A258F5">
                            <w:t xml:space="preserve">stimm </w:t>
                          </w:r>
                          <w:r w:rsidR="00DE5729">
                            <w:t>sich</w:t>
                          </w:r>
                          <w:r w:rsidR="00B72C38" w:rsidRPr="00A258F5">
                            <w:t xml:space="preserve"> mit anderen ab</w:t>
                          </w:r>
                        </w:p>
                      </w:tc>
                    </w:sdtContent>
                  </w:sdt>
                  <w:sdt>
                    <w:sdtPr>
                      <w:rPr>
                        <w:sz w:val="30"/>
                        <w:szCs w:val="30"/>
                      </w:rPr>
                      <w:id w:val="-1942685606"/>
                      <w14:checkbox>
                        <w14:checked w14:val="0"/>
                        <w14:checkedState w14:val="00FC" w14:font="Wingdings"/>
                        <w14:uncheckedState w14:val="0020" w14:font="Wingdings"/>
                      </w14:checkbox>
                    </w:sdtPr>
                    <w:sdtEndPr/>
                    <w:sdtContent>
                      <w:tc>
                        <w:tcPr>
                          <w:tcW w:w="680" w:type="dxa"/>
                          <w:tcMar>
                            <w:top w:w="57" w:type="dxa"/>
                            <w:bottom w:w="57" w:type="dxa"/>
                          </w:tcMar>
                        </w:tcPr>
                        <w:p w14:paraId="3F8F9F8A" w14:textId="5A8BC1DD" w:rsidR="00B72C38" w:rsidRDefault="00B72C38" w:rsidP="00711D82">
                          <w:pPr>
                            <w:suppressAutoHyphens/>
                          </w:pPr>
                          <w:r>
                            <w:rPr>
                              <w:sz w:val="30"/>
                              <w:szCs w:val="30"/>
                            </w:rPr>
                            <w:sym w:font="Wingdings" w:char="F020"/>
                          </w:r>
                        </w:p>
                      </w:tc>
                    </w:sdtContent>
                  </w:sdt>
                  <w:sdt>
                    <w:sdtPr>
                      <w:rPr>
                        <w:sz w:val="30"/>
                        <w:szCs w:val="30"/>
                      </w:rPr>
                      <w:id w:val="-95331791"/>
                      <w14:checkbox>
                        <w14:checked w14:val="0"/>
                        <w14:checkedState w14:val="00FC" w14:font="Wingdings"/>
                        <w14:uncheckedState w14:val="0020" w14:font="Wingdings"/>
                      </w14:checkbox>
                    </w:sdtPr>
                    <w:sdtEndPr/>
                    <w:sdtContent>
                      <w:tc>
                        <w:tcPr>
                          <w:tcW w:w="681" w:type="dxa"/>
                          <w:tcMar>
                            <w:top w:w="57" w:type="dxa"/>
                            <w:bottom w:w="57" w:type="dxa"/>
                          </w:tcMar>
                        </w:tcPr>
                        <w:p w14:paraId="03E850D2" w14:textId="1202DBD8" w:rsidR="00B72C38" w:rsidRDefault="00B72C38" w:rsidP="00711D82">
                          <w:pPr>
                            <w:suppressAutoHyphens/>
                          </w:pPr>
                          <w:r>
                            <w:rPr>
                              <w:sz w:val="30"/>
                              <w:szCs w:val="30"/>
                            </w:rPr>
                            <w:sym w:font="Wingdings" w:char="F020"/>
                          </w:r>
                        </w:p>
                      </w:tc>
                    </w:sdtContent>
                  </w:sdt>
                  <w:sdt>
                    <w:sdtPr>
                      <w:rPr>
                        <w:sz w:val="30"/>
                        <w:szCs w:val="30"/>
                      </w:rPr>
                      <w:id w:val="1486819383"/>
                      <w14:checkbox>
                        <w14:checked w14:val="0"/>
                        <w14:checkedState w14:val="00FC" w14:font="Wingdings"/>
                        <w14:uncheckedState w14:val="0020" w14:font="Wingdings"/>
                      </w14:checkbox>
                    </w:sdtPr>
                    <w:sdtEndPr/>
                    <w:sdtContent>
                      <w:tc>
                        <w:tcPr>
                          <w:tcW w:w="737" w:type="dxa"/>
                          <w:tcMar>
                            <w:top w:w="57" w:type="dxa"/>
                            <w:bottom w:w="57" w:type="dxa"/>
                          </w:tcMar>
                        </w:tcPr>
                        <w:p w14:paraId="02713A0C" w14:textId="4FB59914"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5CC4AA48" w14:textId="704BE1F3"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37C57D63" w14:textId="77777777" w:rsidTr="00AE2FB8">
                  <w:trPr>
                    <w:trHeight w:val="251"/>
                  </w:trPr>
                  <w:sdt>
                    <w:sdtPr>
                      <w:id w:val="-1909755685"/>
                      <w:lock w:val="sdtContentLocked"/>
                      <w:placeholder>
                        <w:docPart w:val="013E9FD0FF4F4C7DA7E2E75C3673B44E"/>
                      </w:placeholder>
                      <w15:appearance w15:val="hidden"/>
                    </w:sdtPr>
                    <w:sdtEndPr/>
                    <w:sdtContent>
                      <w:tc>
                        <w:tcPr>
                          <w:tcW w:w="3402" w:type="dxa"/>
                          <w:tcMar>
                            <w:top w:w="57" w:type="dxa"/>
                            <w:bottom w:w="57" w:type="dxa"/>
                          </w:tcMar>
                        </w:tcPr>
                        <w:p w14:paraId="53511486" w14:textId="2B435071" w:rsidR="00B72C38" w:rsidRDefault="00AE2FB8" w:rsidP="00D0503C">
                          <w:pPr>
                            <w:suppressAutoHyphens/>
                            <w:ind w:left="113"/>
                            <w:jc w:val="left"/>
                          </w:pPr>
                          <w:r>
                            <w:t>Die Person</w:t>
                          </w:r>
                          <w:r w:rsidR="00DE5729" w:rsidRPr="00A258F5">
                            <w:t xml:space="preserve"> </w:t>
                          </w:r>
                          <w:r w:rsidR="00B72C38" w:rsidRPr="00A258F5">
                            <w:t>kann Prioritäten setzen</w:t>
                          </w:r>
                        </w:p>
                      </w:tc>
                    </w:sdtContent>
                  </w:sdt>
                  <w:sdt>
                    <w:sdtPr>
                      <w:rPr>
                        <w:sz w:val="30"/>
                        <w:szCs w:val="30"/>
                      </w:rPr>
                      <w:id w:val="-1517310008"/>
                      <w14:checkbox>
                        <w14:checked w14:val="0"/>
                        <w14:checkedState w14:val="00FC" w14:font="Wingdings"/>
                        <w14:uncheckedState w14:val="0020" w14:font="Wingdings"/>
                      </w14:checkbox>
                    </w:sdtPr>
                    <w:sdtEndPr/>
                    <w:sdtContent>
                      <w:tc>
                        <w:tcPr>
                          <w:tcW w:w="680" w:type="dxa"/>
                          <w:tcMar>
                            <w:top w:w="57" w:type="dxa"/>
                            <w:bottom w:w="57" w:type="dxa"/>
                          </w:tcMar>
                        </w:tcPr>
                        <w:p w14:paraId="688D331E" w14:textId="1F661EF9" w:rsidR="00B72C38" w:rsidRDefault="00B72C38" w:rsidP="00711D82">
                          <w:pPr>
                            <w:suppressAutoHyphens/>
                          </w:pPr>
                          <w:r>
                            <w:rPr>
                              <w:sz w:val="30"/>
                              <w:szCs w:val="30"/>
                            </w:rPr>
                            <w:sym w:font="Wingdings" w:char="F020"/>
                          </w:r>
                        </w:p>
                      </w:tc>
                    </w:sdtContent>
                  </w:sdt>
                  <w:sdt>
                    <w:sdtPr>
                      <w:rPr>
                        <w:sz w:val="30"/>
                        <w:szCs w:val="30"/>
                      </w:rPr>
                      <w:id w:val="3786672"/>
                      <w14:checkbox>
                        <w14:checked w14:val="0"/>
                        <w14:checkedState w14:val="00FC" w14:font="Wingdings"/>
                        <w14:uncheckedState w14:val="0020" w14:font="Wingdings"/>
                      </w14:checkbox>
                    </w:sdtPr>
                    <w:sdtEndPr/>
                    <w:sdtContent>
                      <w:tc>
                        <w:tcPr>
                          <w:tcW w:w="681" w:type="dxa"/>
                          <w:tcMar>
                            <w:top w:w="57" w:type="dxa"/>
                            <w:bottom w:w="57" w:type="dxa"/>
                          </w:tcMar>
                        </w:tcPr>
                        <w:p w14:paraId="0BEEE8F5" w14:textId="749B1E94" w:rsidR="00B72C38" w:rsidRDefault="00B72C38" w:rsidP="00711D82">
                          <w:pPr>
                            <w:suppressAutoHyphens/>
                          </w:pPr>
                          <w:r>
                            <w:rPr>
                              <w:sz w:val="30"/>
                              <w:szCs w:val="30"/>
                            </w:rPr>
                            <w:sym w:font="Wingdings" w:char="F020"/>
                          </w:r>
                        </w:p>
                      </w:tc>
                    </w:sdtContent>
                  </w:sdt>
                  <w:sdt>
                    <w:sdtPr>
                      <w:rPr>
                        <w:sz w:val="30"/>
                        <w:szCs w:val="30"/>
                      </w:rPr>
                      <w:id w:val="462078277"/>
                      <w14:checkbox>
                        <w14:checked w14:val="0"/>
                        <w14:checkedState w14:val="00FC" w14:font="Wingdings"/>
                        <w14:uncheckedState w14:val="0020" w14:font="Wingdings"/>
                      </w14:checkbox>
                    </w:sdtPr>
                    <w:sdtEndPr/>
                    <w:sdtContent>
                      <w:tc>
                        <w:tcPr>
                          <w:tcW w:w="737" w:type="dxa"/>
                          <w:tcMar>
                            <w:top w:w="57" w:type="dxa"/>
                            <w:bottom w:w="57" w:type="dxa"/>
                          </w:tcMar>
                        </w:tcPr>
                        <w:p w14:paraId="676BB76C" w14:textId="24AEE1CF"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0B14CB3C" w14:textId="07F5792E"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037F32B2" w14:textId="77777777" w:rsidTr="00AE2FB8">
                  <w:trPr>
                    <w:trHeight w:val="251"/>
                  </w:trPr>
                  <w:tc>
                    <w:tcPr>
                      <w:tcW w:w="3402" w:type="dxa"/>
                      <w:tcMar>
                        <w:top w:w="57" w:type="dxa"/>
                        <w:bottom w:w="57" w:type="dxa"/>
                      </w:tcMar>
                    </w:tcPr>
                    <w:p w14:paraId="2E680879" w14:textId="6F6298B6" w:rsidR="00B72C38" w:rsidRDefault="000B2C64" w:rsidP="00D0503C">
                      <w:pPr>
                        <w:suppressAutoHyphens/>
                        <w:ind w:left="113"/>
                        <w:jc w:val="left"/>
                      </w:pPr>
                      <w:sdt>
                        <w:sdtPr>
                          <w:id w:val="-261533809"/>
                          <w:lock w:val="sdtContentLocked"/>
                          <w:placeholder>
                            <w:docPart w:val="7FD8F357E11A415AAA89E30F53B31DCD"/>
                          </w:placeholder>
                          <w15:appearance w15:val="hidden"/>
                        </w:sdtPr>
                        <w:sdtEndPr/>
                        <w:sdtContent>
                          <w:r w:rsidR="00AE2FB8">
                            <w:t>Die Person</w:t>
                          </w:r>
                          <w:r w:rsidR="00DE5729" w:rsidRPr="00A258F5">
                            <w:t xml:space="preserve"> </w:t>
                          </w:r>
                          <w:r w:rsidR="00B72C38" w:rsidRPr="00A258F5">
                            <w:t>kann Konsequenzen einschätze</w:t>
                          </w:r>
                          <w:r w:rsidR="00DE5729">
                            <w:t>n</w:t>
                          </w:r>
                        </w:sdtContent>
                      </w:sdt>
                    </w:p>
                  </w:tc>
                  <w:sdt>
                    <w:sdtPr>
                      <w:rPr>
                        <w:sz w:val="30"/>
                        <w:szCs w:val="30"/>
                      </w:rPr>
                      <w:id w:val="761420967"/>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6819C4B3" w14:textId="4453D9E7" w:rsidR="00B72C38" w:rsidRDefault="00B72C38" w:rsidP="00711D82">
                          <w:pPr>
                            <w:suppressAutoHyphens/>
                          </w:pPr>
                          <w:r>
                            <w:rPr>
                              <w:sz w:val="30"/>
                              <w:szCs w:val="30"/>
                            </w:rPr>
                            <w:sym w:font="Wingdings" w:char="F020"/>
                          </w:r>
                        </w:p>
                      </w:tc>
                    </w:sdtContent>
                  </w:sdt>
                  <w:sdt>
                    <w:sdtPr>
                      <w:rPr>
                        <w:sz w:val="30"/>
                        <w:szCs w:val="30"/>
                      </w:rPr>
                      <w:id w:val="-619142873"/>
                      <w14:checkbox>
                        <w14:checked w14:val="0"/>
                        <w14:checkedState w14:val="00FC" w14:font="Wingdings"/>
                        <w14:uncheckedState w14:val="0020" w14:font="Wingdings"/>
                      </w14:checkbox>
                    </w:sdtPr>
                    <w:sdtEndPr/>
                    <w:sdtContent>
                      <w:tc>
                        <w:tcPr>
                          <w:tcW w:w="681" w:type="dxa"/>
                          <w:tcBorders>
                            <w:bottom w:val="single" w:sz="6" w:space="0" w:color="D0CECE" w:themeColor="background2" w:themeShade="E6"/>
                          </w:tcBorders>
                          <w:tcMar>
                            <w:top w:w="57" w:type="dxa"/>
                            <w:bottom w:w="57" w:type="dxa"/>
                          </w:tcMar>
                        </w:tcPr>
                        <w:p w14:paraId="3F9BF074" w14:textId="7AE022DC" w:rsidR="00B72C38" w:rsidRDefault="00B72C38" w:rsidP="00711D82">
                          <w:pPr>
                            <w:suppressAutoHyphens/>
                          </w:pPr>
                          <w:r>
                            <w:rPr>
                              <w:sz w:val="30"/>
                              <w:szCs w:val="30"/>
                            </w:rPr>
                            <w:sym w:font="Wingdings" w:char="F020"/>
                          </w:r>
                        </w:p>
                      </w:tc>
                    </w:sdtContent>
                  </w:sdt>
                  <w:sdt>
                    <w:sdtPr>
                      <w:rPr>
                        <w:sz w:val="30"/>
                        <w:szCs w:val="30"/>
                      </w:rPr>
                      <w:id w:val="-1026100839"/>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5C645B6B" w14:textId="2010B722"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48E13A1C" w14:textId="6182FEF6"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4706FF6E" w14:textId="77777777" w:rsidTr="00AE2FB8">
                  <w:trPr>
                    <w:trHeight w:hRule="exact" w:val="340"/>
                  </w:trPr>
                  <w:tc>
                    <w:tcPr>
                      <w:tcW w:w="3402" w:type="dxa"/>
                      <w:tcBorders>
                        <w:right w:val="nil"/>
                      </w:tcBorders>
                      <w:tcMar>
                        <w:top w:w="57" w:type="dxa"/>
                        <w:bottom w:w="57" w:type="dxa"/>
                      </w:tcMar>
                      <w:vAlign w:val="bottom"/>
                    </w:tcPr>
                    <w:p w14:paraId="41C88711" w14:textId="1389B588" w:rsidR="00B72C38" w:rsidRPr="00876DBB" w:rsidRDefault="000B2C64" w:rsidP="00D0503C">
                      <w:pPr>
                        <w:suppressAutoHyphens/>
                        <w:ind w:left="113"/>
                        <w:jc w:val="left"/>
                        <w:rPr>
                          <w:rFonts w:ascii="Lelo Bold" w:hAnsi="Lelo Bold"/>
                        </w:rPr>
                      </w:pPr>
                      <w:sdt>
                        <w:sdtPr>
                          <w:rPr>
                            <w:rFonts w:ascii="Lelo Bold" w:hAnsi="Lelo Bold"/>
                            <w:color w:val="F9C621"/>
                          </w:rPr>
                          <w:id w:val="1242291869"/>
                          <w:lock w:val="sdtContentLocked"/>
                          <w:placeholder>
                            <w:docPart w:val="7E0F26C0B9844D77A76C8C94424BE0CC"/>
                          </w:placeholder>
                          <w15:appearance w15:val="hidden"/>
                        </w:sdtPr>
                        <w:sdtEndPr/>
                        <w:sdtContent>
                          <w:r w:rsidR="00B72C38" w:rsidRPr="00876DBB">
                            <w:rPr>
                              <w:rFonts w:ascii="Lelo Bold" w:hAnsi="Lelo Bold"/>
                              <w:color w:val="A1151A"/>
                            </w:rPr>
                            <w:t>Flexibilität</w:t>
                          </w:r>
                        </w:sdtContent>
                      </w:sdt>
                    </w:p>
                  </w:tc>
                  <w:tc>
                    <w:tcPr>
                      <w:tcW w:w="680" w:type="dxa"/>
                      <w:tcBorders>
                        <w:left w:val="nil"/>
                        <w:right w:val="nil"/>
                      </w:tcBorders>
                      <w:tcMar>
                        <w:top w:w="57" w:type="dxa"/>
                        <w:bottom w:w="57" w:type="dxa"/>
                      </w:tcMar>
                      <w:vAlign w:val="bottom"/>
                    </w:tcPr>
                    <w:p w14:paraId="44F27E0D" w14:textId="67455DC5" w:rsidR="00B72C38" w:rsidRDefault="00B72C38" w:rsidP="00B70E1F">
                      <w:pPr>
                        <w:suppressAutoHyphens/>
                        <w:jc w:val="left"/>
                      </w:pPr>
                    </w:p>
                  </w:tc>
                  <w:tc>
                    <w:tcPr>
                      <w:tcW w:w="681" w:type="dxa"/>
                      <w:tcBorders>
                        <w:left w:val="nil"/>
                        <w:right w:val="nil"/>
                      </w:tcBorders>
                      <w:tcMar>
                        <w:top w:w="57" w:type="dxa"/>
                        <w:bottom w:w="57" w:type="dxa"/>
                      </w:tcMar>
                      <w:vAlign w:val="bottom"/>
                    </w:tcPr>
                    <w:p w14:paraId="25DAA1A0" w14:textId="2B549784" w:rsidR="00B72C38" w:rsidRDefault="00B72C38" w:rsidP="00B70E1F">
                      <w:pPr>
                        <w:suppressAutoHyphens/>
                        <w:jc w:val="left"/>
                      </w:pPr>
                    </w:p>
                  </w:tc>
                  <w:tc>
                    <w:tcPr>
                      <w:tcW w:w="737" w:type="dxa"/>
                      <w:tcBorders>
                        <w:left w:val="nil"/>
                        <w:right w:val="nil"/>
                      </w:tcBorders>
                      <w:tcMar>
                        <w:top w:w="57" w:type="dxa"/>
                        <w:bottom w:w="57" w:type="dxa"/>
                      </w:tcMar>
                      <w:vAlign w:val="bottom"/>
                    </w:tcPr>
                    <w:p w14:paraId="4F7735FD" w14:textId="6A7BD2D8" w:rsidR="00B72C38" w:rsidRDefault="00B72C38" w:rsidP="00B70E1F">
                      <w:pPr>
                        <w:suppressAutoHyphens/>
                        <w:jc w:val="left"/>
                      </w:pPr>
                    </w:p>
                  </w:tc>
                  <w:tc>
                    <w:tcPr>
                      <w:tcW w:w="3742" w:type="dxa"/>
                      <w:tcBorders>
                        <w:left w:val="nil"/>
                      </w:tcBorders>
                      <w:tcMar>
                        <w:top w:w="57" w:type="dxa"/>
                        <w:bottom w:w="57" w:type="dxa"/>
                      </w:tcMar>
                      <w:vAlign w:val="bottom"/>
                    </w:tcPr>
                    <w:p w14:paraId="65BBEE44" w14:textId="77777777" w:rsidR="00B72C38" w:rsidRDefault="00B72C38" w:rsidP="00B70E1F">
                      <w:pPr>
                        <w:suppressAutoHyphens/>
                        <w:jc w:val="left"/>
                      </w:pPr>
                    </w:p>
                    <w:p w14:paraId="798D912A" w14:textId="64A69556" w:rsidR="00B72C38" w:rsidRDefault="00B72C38" w:rsidP="00B70E1F">
                      <w:pPr>
                        <w:suppressAutoHyphens/>
                        <w:jc w:val="left"/>
                      </w:pPr>
                    </w:p>
                  </w:tc>
                </w:tr>
                <w:tr w:rsidR="00B72C38" w14:paraId="4A6EC9E0" w14:textId="77777777" w:rsidTr="00AE2FB8">
                  <w:trPr>
                    <w:trHeight w:val="251"/>
                  </w:trPr>
                  <w:tc>
                    <w:tcPr>
                      <w:tcW w:w="3402" w:type="dxa"/>
                      <w:tcMar>
                        <w:top w:w="57" w:type="dxa"/>
                        <w:bottom w:w="57" w:type="dxa"/>
                      </w:tcMar>
                    </w:tcPr>
                    <w:p w14:paraId="7281EC82" w14:textId="4297A4E8" w:rsidR="00B72C38" w:rsidRDefault="000B2C64" w:rsidP="00D0503C">
                      <w:pPr>
                        <w:suppressAutoHyphens/>
                        <w:ind w:left="113"/>
                        <w:jc w:val="left"/>
                      </w:pPr>
                      <w:sdt>
                        <w:sdtPr>
                          <w:id w:val="-1001649484"/>
                          <w:lock w:val="sdtContentLocked"/>
                          <w:placeholder>
                            <w:docPart w:val="57A3CBCD69E14548975787546BE37388"/>
                          </w:placeholder>
                          <w15:appearance w15:val="hidden"/>
                        </w:sdtPr>
                        <w:sdtEndPr/>
                        <w:sdtContent>
                          <w:r w:rsidR="00AE2FB8">
                            <w:t>Die Person</w:t>
                          </w:r>
                          <w:r w:rsidR="00DE5729" w:rsidRPr="00A258F5">
                            <w:t xml:space="preserve"> </w:t>
                          </w:r>
                          <w:r w:rsidR="00B72C38" w:rsidRPr="00A258F5">
                            <w:t>kann nötige Veränderungen erkennen</w:t>
                          </w:r>
                        </w:sdtContent>
                      </w:sdt>
                    </w:p>
                  </w:tc>
                  <w:sdt>
                    <w:sdtPr>
                      <w:rPr>
                        <w:sz w:val="30"/>
                        <w:szCs w:val="30"/>
                      </w:rPr>
                      <w:id w:val="-1063330897"/>
                      <w14:checkbox>
                        <w14:checked w14:val="0"/>
                        <w14:checkedState w14:val="00FC" w14:font="Wingdings"/>
                        <w14:uncheckedState w14:val="0020" w14:font="Wingdings"/>
                      </w14:checkbox>
                    </w:sdtPr>
                    <w:sdtEndPr/>
                    <w:sdtContent>
                      <w:tc>
                        <w:tcPr>
                          <w:tcW w:w="680" w:type="dxa"/>
                          <w:tcMar>
                            <w:top w:w="57" w:type="dxa"/>
                            <w:bottom w:w="57" w:type="dxa"/>
                          </w:tcMar>
                        </w:tcPr>
                        <w:p w14:paraId="7D5B375A" w14:textId="565D08B8" w:rsidR="00B72C38" w:rsidRDefault="00B72C38" w:rsidP="00711D82">
                          <w:pPr>
                            <w:suppressAutoHyphens/>
                          </w:pPr>
                          <w:r>
                            <w:rPr>
                              <w:sz w:val="30"/>
                              <w:szCs w:val="30"/>
                            </w:rPr>
                            <w:sym w:font="Wingdings" w:char="F020"/>
                          </w:r>
                        </w:p>
                      </w:tc>
                    </w:sdtContent>
                  </w:sdt>
                  <w:sdt>
                    <w:sdtPr>
                      <w:rPr>
                        <w:sz w:val="30"/>
                        <w:szCs w:val="30"/>
                      </w:rPr>
                      <w:id w:val="1150398935"/>
                      <w14:checkbox>
                        <w14:checked w14:val="0"/>
                        <w14:checkedState w14:val="00FC" w14:font="Wingdings"/>
                        <w14:uncheckedState w14:val="0020" w14:font="Wingdings"/>
                      </w14:checkbox>
                    </w:sdtPr>
                    <w:sdtEndPr/>
                    <w:sdtContent>
                      <w:tc>
                        <w:tcPr>
                          <w:tcW w:w="681" w:type="dxa"/>
                          <w:tcMar>
                            <w:top w:w="57" w:type="dxa"/>
                            <w:bottom w:w="57" w:type="dxa"/>
                          </w:tcMar>
                        </w:tcPr>
                        <w:p w14:paraId="2F6768EA" w14:textId="6E58D4AD" w:rsidR="00B72C38" w:rsidRDefault="00B72C38" w:rsidP="00711D82">
                          <w:pPr>
                            <w:suppressAutoHyphens/>
                          </w:pPr>
                          <w:r>
                            <w:rPr>
                              <w:sz w:val="30"/>
                              <w:szCs w:val="30"/>
                            </w:rPr>
                            <w:sym w:font="Wingdings" w:char="F020"/>
                          </w:r>
                        </w:p>
                      </w:tc>
                    </w:sdtContent>
                  </w:sdt>
                  <w:sdt>
                    <w:sdtPr>
                      <w:rPr>
                        <w:sz w:val="30"/>
                        <w:szCs w:val="30"/>
                      </w:rPr>
                      <w:id w:val="-104967799"/>
                      <w14:checkbox>
                        <w14:checked w14:val="0"/>
                        <w14:checkedState w14:val="00FC" w14:font="Wingdings"/>
                        <w14:uncheckedState w14:val="0020" w14:font="Wingdings"/>
                      </w14:checkbox>
                    </w:sdtPr>
                    <w:sdtEndPr/>
                    <w:sdtContent>
                      <w:tc>
                        <w:tcPr>
                          <w:tcW w:w="737" w:type="dxa"/>
                          <w:tcMar>
                            <w:top w:w="57" w:type="dxa"/>
                            <w:bottom w:w="57" w:type="dxa"/>
                          </w:tcMar>
                        </w:tcPr>
                        <w:p w14:paraId="2D309E2B" w14:textId="20C37294"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0E18046F" w14:textId="2B19CC0C"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2BDCAB26" w14:textId="77777777" w:rsidTr="00AE2FB8">
                  <w:trPr>
                    <w:trHeight w:val="251"/>
                  </w:trPr>
                  <w:tc>
                    <w:tcPr>
                      <w:tcW w:w="3402" w:type="dxa"/>
                      <w:tcMar>
                        <w:top w:w="57" w:type="dxa"/>
                        <w:bottom w:w="57" w:type="dxa"/>
                      </w:tcMar>
                    </w:tcPr>
                    <w:p w14:paraId="17436F05" w14:textId="33D35F32" w:rsidR="00B72C38" w:rsidRDefault="000B2C64" w:rsidP="00D0503C">
                      <w:pPr>
                        <w:suppressAutoHyphens/>
                        <w:ind w:left="113"/>
                        <w:jc w:val="left"/>
                      </w:pPr>
                      <w:sdt>
                        <w:sdtPr>
                          <w:id w:val="-982000868"/>
                          <w:lock w:val="sdtContentLocked"/>
                          <w:placeholder>
                            <w:docPart w:val="57A3CBCD69E14548975787546BE37388"/>
                          </w:placeholder>
                          <w15:appearance w15:val="hidden"/>
                        </w:sdtPr>
                        <w:sdtEndPr/>
                        <w:sdtContent>
                          <w:r w:rsidR="00AE2FB8">
                            <w:t>Die Person</w:t>
                          </w:r>
                          <w:r w:rsidR="00DE5729" w:rsidRPr="00A258F5">
                            <w:t xml:space="preserve"> </w:t>
                          </w:r>
                          <w:r w:rsidR="00B72C38" w:rsidRPr="00A258F5">
                            <w:t>kann Veränderungen als Chance sehen</w:t>
                          </w:r>
                        </w:sdtContent>
                      </w:sdt>
                    </w:p>
                  </w:tc>
                  <w:sdt>
                    <w:sdtPr>
                      <w:rPr>
                        <w:sz w:val="30"/>
                        <w:szCs w:val="30"/>
                      </w:rPr>
                      <w:id w:val="-702013223"/>
                      <w14:checkbox>
                        <w14:checked w14:val="0"/>
                        <w14:checkedState w14:val="00FC" w14:font="Wingdings"/>
                        <w14:uncheckedState w14:val="0020" w14:font="Wingdings"/>
                      </w14:checkbox>
                    </w:sdtPr>
                    <w:sdtEndPr/>
                    <w:sdtContent>
                      <w:tc>
                        <w:tcPr>
                          <w:tcW w:w="680" w:type="dxa"/>
                          <w:tcMar>
                            <w:top w:w="57" w:type="dxa"/>
                            <w:bottom w:w="57" w:type="dxa"/>
                          </w:tcMar>
                        </w:tcPr>
                        <w:p w14:paraId="1106C1BA" w14:textId="399B995C" w:rsidR="00B72C38" w:rsidRDefault="00B72C38" w:rsidP="00711D82">
                          <w:pPr>
                            <w:suppressAutoHyphens/>
                          </w:pPr>
                          <w:r>
                            <w:rPr>
                              <w:sz w:val="30"/>
                              <w:szCs w:val="30"/>
                            </w:rPr>
                            <w:sym w:font="Wingdings" w:char="F020"/>
                          </w:r>
                        </w:p>
                      </w:tc>
                    </w:sdtContent>
                  </w:sdt>
                  <w:sdt>
                    <w:sdtPr>
                      <w:rPr>
                        <w:sz w:val="30"/>
                        <w:szCs w:val="30"/>
                      </w:rPr>
                      <w:id w:val="2109307707"/>
                      <w14:checkbox>
                        <w14:checked w14:val="0"/>
                        <w14:checkedState w14:val="00FC" w14:font="Wingdings"/>
                        <w14:uncheckedState w14:val="0020" w14:font="Wingdings"/>
                      </w14:checkbox>
                    </w:sdtPr>
                    <w:sdtEndPr/>
                    <w:sdtContent>
                      <w:tc>
                        <w:tcPr>
                          <w:tcW w:w="681" w:type="dxa"/>
                          <w:tcMar>
                            <w:top w:w="57" w:type="dxa"/>
                            <w:bottom w:w="57" w:type="dxa"/>
                          </w:tcMar>
                        </w:tcPr>
                        <w:p w14:paraId="4B42A4CE" w14:textId="2AEDCA50" w:rsidR="00B72C38" w:rsidRDefault="00B72C38" w:rsidP="00711D82">
                          <w:pPr>
                            <w:suppressAutoHyphens/>
                          </w:pPr>
                          <w:r>
                            <w:rPr>
                              <w:sz w:val="30"/>
                              <w:szCs w:val="30"/>
                            </w:rPr>
                            <w:sym w:font="Wingdings" w:char="F020"/>
                          </w:r>
                        </w:p>
                      </w:tc>
                    </w:sdtContent>
                  </w:sdt>
                  <w:sdt>
                    <w:sdtPr>
                      <w:rPr>
                        <w:sz w:val="30"/>
                        <w:szCs w:val="30"/>
                      </w:rPr>
                      <w:id w:val="-205031095"/>
                      <w14:checkbox>
                        <w14:checked w14:val="0"/>
                        <w14:checkedState w14:val="00FC" w14:font="Wingdings"/>
                        <w14:uncheckedState w14:val="0020" w14:font="Wingdings"/>
                      </w14:checkbox>
                    </w:sdtPr>
                    <w:sdtEndPr/>
                    <w:sdtContent>
                      <w:tc>
                        <w:tcPr>
                          <w:tcW w:w="737" w:type="dxa"/>
                          <w:tcMar>
                            <w:top w:w="57" w:type="dxa"/>
                            <w:bottom w:w="57" w:type="dxa"/>
                          </w:tcMar>
                        </w:tcPr>
                        <w:p w14:paraId="56B9616E" w14:textId="1B6A2C1E"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23310D6C" w14:textId="40298BF4"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6EB3437E" w14:textId="77777777" w:rsidTr="00AE2FB8">
                  <w:trPr>
                    <w:trHeight w:val="251"/>
                  </w:trPr>
                  <w:tc>
                    <w:tcPr>
                      <w:tcW w:w="3402" w:type="dxa"/>
                      <w:tcMar>
                        <w:top w:w="57" w:type="dxa"/>
                        <w:bottom w:w="57" w:type="dxa"/>
                      </w:tcMar>
                    </w:tcPr>
                    <w:p w14:paraId="4B9E8C26" w14:textId="15504834" w:rsidR="00B72C38" w:rsidRDefault="000B2C64" w:rsidP="00D0503C">
                      <w:pPr>
                        <w:suppressAutoHyphens/>
                        <w:ind w:left="113"/>
                        <w:jc w:val="left"/>
                      </w:pPr>
                      <w:sdt>
                        <w:sdtPr>
                          <w:id w:val="1415128187"/>
                          <w:lock w:val="sdtContentLocked"/>
                          <w:placeholder>
                            <w:docPart w:val="57A3CBCD69E14548975787546BE37388"/>
                          </w:placeholder>
                          <w15:appearance w15:val="hidden"/>
                        </w:sdtPr>
                        <w:sdtEndPr/>
                        <w:sdtContent>
                          <w:r w:rsidR="00AE2FB8">
                            <w:t>Die Person</w:t>
                          </w:r>
                          <w:r w:rsidR="00DE5729" w:rsidRPr="00A258F5">
                            <w:t xml:space="preserve"> </w:t>
                          </w:r>
                          <w:r w:rsidR="00B72C38" w:rsidRPr="00A258F5">
                            <w:t xml:space="preserve">kann </w:t>
                          </w:r>
                          <w:r w:rsidR="00DE5729">
                            <w:t>sich</w:t>
                          </w:r>
                          <w:r w:rsidR="00B72C38" w:rsidRPr="00A258F5">
                            <w:t xml:space="preserve"> auf neue Situationen und Herausforderungen einstellen</w:t>
                          </w:r>
                        </w:sdtContent>
                      </w:sdt>
                    </w:p>
                  </w:tc>
                  <w:sdt>
                    <w:sdtPr>
                      <w:rPr>
                        <w:sz w:val="30"/>
                        <w:szCs w:val="30"/>
                      </w:rPr>
                      <w:id w:val="1737664169"/>
                      <w14:checkbox>
                        <w14:checked w14:val="0"/>
                        <w14:checkedState w14:val="00FC" w14:font="Wingdings"/>
                        <w14:uncheckedState w14:val="0020" w14:font="Wingdings"/>
                      </w14:checkbox>
                    </w:sdtPr>
                    <w:sdtEndPr/>
                    <w:sdtContent>
                      <w:tc>
                        <w:tcPr>
                          <w:tcW w:w="680" w:type="dxa"/>
                          <w:tcMar>
                            <w:top w:w="57" w:type="dxa"/>
                            <w:bottom w:w="57" w:type="dxa"/>
                          </w:tcMar>
                        </w:tcPr>
                        <w:p w14:paraId="1C736240" w14:textId="5DD87156" w:rsidR="00B72C38" w:rsidRDefault="00B72C38" w:rsidP="00711D82">
                          <w:pPr>
                            <w:suppressAutoHyphens/>
                          </w:pPr>
                          <w:r>
                            <w:rPr>
                              <w:sz w:val="30"/>
                              <w:szCs w:val="30"/>
                            </w:rPr>
                            <w:sym w:font="Wingdings" w:char="F020"/>
                          </w:r>
                        </w:p>
                      </w:tc>
                    </w:sdtContent>
                  </w:sdt>
                  <w:sdt>
                    <w:sdtPr>
                      <w:rPr>
                        <w:sz w:val="30"/>
                        <w:szCs w:val="30"/>
                      </w:rPr>
                      <w:id w:val="112177591"/>
                      <w14:checkbox>
                        <w14:checked w14:val="0"/>
                        <w14:checkedState w14:val="00FC" w14:font="Wingdings"/>
                        <w14:uncheckedState w14:val="0020" w14:font="Wingdings"/>
                      </w14:checkbox>
                    </w:sdtPr>
                    <w:sdtEndPr/>
                    <w:sdtContent>
                      <w:tc>
                        <w:tcPr>
                          <w:tcW w:w="681" w:type="dxa"/>
                          <w:tcMar>
                            <w:top w:w="57" w:type="dxa"/>
                            <w:bottom w:w="57" w:type="dxa"/>
                          </w:tcMar>
                        </w:tcPr>
                        <w:p w14:paraId="118CFFEE" w14:textId="1108BFF5" w:rsidR="00B72C38" w:rsidRDefault="00B72C38" w:rsidP="00711D82">
                          <w:pPr>
                            <w:suppressAutoHyphens/>
                          </w:pPr>
                          <w:r>
                            <w:rPr>
                              <w:sz w:val="30"/>
                              <w:szCs w:val="30"/>
                            </w:rPr>
                            <w:sym w:font="Wingdings" w:char="F020"/>
                          </w:r>
                        </w:p>
                      </w:tc>
                    </w:sdtContent>
                  </w:sdt>
                  <w:sdt>
                    <w:sdtPr>
                      <w:rPr>
                        <w:sz w:val="30"/>
                        <w:szCs w:val="30"/>
                      </w:rPr>
                      <w:id w:val="561608352"/>
                      <w14:checkbox>
                        <w14:checked w14:val="0"/>
                        <w14:checkedState w14:val="00FC" w14:font="Wingdings"/>
                        <w14:uncheckedState w14:val="0020" w14:font="Wingdings"/>
                      </w14:checkbox>
                    </w:sdtPr>
                    <w:sdtEndPr/>
                    <w:sdtContent>
                      <w:tc>
                        <w:tcPr>
                          <w:tcW w:w="737" w:type="dxa"/>
                          <w:tcMar>
                            <w:top w:w="57" w:type="dxa"/>
                            <w:bottom w:w="57" w:type="dxa"/>
                          </w:tcMar>
                        </w:tcPr>
                        <w:p w14:paraId="6942F64B" w14:textId="274DFDC1"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2B22BCD7" w14:textId="40124D70"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555A88F4" w14:textId="77777777" w:rsidTr="00AE2FB8">
                  <w:trPr>
                    <w:trHeight w:val="251"/>
                  </w:trPr>
                  <w:tc>
                    <w:tcPr>
                      <w:tcW w:w="3402" w:type="dxa"/>
                      <w:tcMar>
                        <w:top w:w="57" w:type="dxa"/>
                        <w:bottom w:w="57" w:type="dxa"/>
                      </w:tcMar>
                    </w:tcPr>
                    <w:p w14:paraId="6E312C3C" w14:textId="5A9C452B" w:rsidR="00B72C38" w:rsidRDefault="000B2C64" w:rsidP="00D0503C">
                      <w:pPr>
                        <w:suppressAutoHyphens/>
                        <w:ind w:left="113"/>
                        <w:jc w:val="left"/>
                      </w:pPr>
                      <w:sdt>
                        <w:sdtPr>
                          <w:id w:val="-1036041380"/>
                          <w:lock w:val="sdtContentLocked"/>
                          <w:placeholder>
                            <w:docPart w:val="57A3CBCD69E14548975787546BE37388"/>
                          </w:placeholder>
                          <w15:appearance w15:val="hidden"/>
                        </w:sdtPr>
                        <w:sdtEndPr/>
                        <w:sdtContent>
                          <w:r w:rsidR="00AE2FB8">
                            <w:t>Die Person</w:t>
                          </w:r>
                          <w:r w:rsidR="00DE5729" w:rsidRPr="00A258F5">
                            <w:t xml:space="preserve"> </w:t>
                          </w:r>
                          <w:r w:rsidR="00B72C38" w:rsidRPr="00A258F5">
                            <w:t>probier</w:t>
                          </w:r>
                          <w:r w:rsidR="00DE5729">
                            <w:t>t</w:t>
                          </w:r>
                          <w:r w:rsidR="00B72C38" w:rsidRPr="00A258F5">
                            <w:t xml:space="preserve"> gerne Neues aus</w:t>
                          </w:r>
                        </w:sdtContent>
                      </w:sdt>
                    </w:p>
                  </w:tc>
                  <w:sdt>
                    <w:sdtPr>
                      <w:rPr>
                        <w:sz w:val="30"/>
                        <w:szCs w:val="30"/>
                      </w:rPr>
                      <w:id w:val="1730503019"/>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6F7AF68D" w14:textId="516360CC" w:rsidR="00B72C38" w:rsidRDefault="00B72C38" w:rsidP="00711D82">
                          <w:pPr>
                            <w:suppressAutoHyphens/>
                          </w:pPr>
                          <w:r>
                            <w:rPr>
                              <w:sz w:val="30"/>
                              <w:szCs w:val="30"/>
                            </w:rPr>
                            <w:sym w:font="Wingdings" w:char="F020"/>
                          </w:r>
                        </w:p>
                      </w:tc>
                    </w:sdtContent>
                  </w:sdt>
                  <w:sdt>
                    <w:sdtPr>
                      <w:rPr>
                        <w:sz w:val="30"/>
                        <w:szCs w:val="30"/>
                      </w:rPr>
                      <w:id w:val="-1726665254"/>
                      <w14:checkbox>
                        <w14:checked w14:val="0"/>
                        <w14:checkedState w14:val="00FC" w14:font="Wingdings"/>
                        <w14:uncheckedState w14:val="0020" w14:font="Wingdings"/>
                      </w14:checkbox>
                    </w:sdtPr>
                    <w:sdtEndPr/>
                    <w:sdtContent>
                      <w:tc>
                        <w:tcPr>
                          <w:tcW w:w="681" w:type="dxa"/>
                          <w:tcBorders>
                            <w:bottom w:val="single" w:sz="6" w:space="0" w:color="D0CECE" w:themeColor="background2" w:themeShade="E6"/>
                          </w:tcBorders>
                          <w:tcMar>
                            <w:top w:w="57" w:type="dxa"/>
                            <w:bottom w:w="57" w:type="dxa"/>
                          </w:tcMar>
                        </w:tcPr>
                        <w:p w14:paraId="5B5169B2" w14:textId="528B6642" w:rsidR="00B72C38" w:rsidRDefault="00B72C38" w:rsidP="00711D82">
                          <w:pPr>
                            <w:suppressAutoHyphens/>
                          </w:pPr>
                          <w:r>
                            <w:rPr>
                              <w:sz w:val="30"/>
                              <w:szCs w:val="30"/>
                            </w:rPr>
                            <w:sym w:font="Wingdings" w:char="F020"/>
                          </w:r>
                        </w:p>
                      </w:tc>
                    </w:sdtContent>
                  </w:sdt>
                  <w:sdt>
                    <w:sdtPr>
                      <w:rPr>
                        <w:sz w:val="30"/>
                        <w:szCs w:val="30"/>
                      </w:rPr>
                      <w:id w:val="1208919430"/>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5D50AFD9" w14:textId="251E6F88"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1EFC6FD2" w14:textId="61E5C248"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6DCEED06" w14:textId="77777777" w:rsidTr="00AE2FB8">
                  <w:trPr>
                    <w:trHeight w:hRule="exact" w:val="340"/>
                  </w:trPr>
                  <w:tc>
                    <w:tcPr>
                      <w:tcW w:w="3402" w:type="dxa"/>
                      <w:tcBorders>
                        <w:right w:val="nil"/>
                      </w:tcBorders>
                      <w:tcMar>
                        <w:top w:w="57" w:type="dxa"/>
                        <w:bottom w:w="57" w:type="dxa"/>
                      </w:tcMar>
                      <w:vAlign w:val="bottom"/>
                    </w:tcPr>
                    <w:p w14:paraId="0D44E54A" w14:textId="73B5ADDC" w:rsidR="00B72C38" w:rsidRPr="001757CE" w:rsidRDefault="000B2C64" w:rsidP="00D0503C">
                      <w:pPr>
                        <w:suppressAutoHyphens/>
                        <w:ind w:left="113"/>
                        <w:jc w:val="left"/>
                        <w:rPr>
                          <w:rFonts w:ascii="Lelo Bold" w:hAnsi="Lelo Bold"/>
                        </w:rPr>
                      </w:pPr>
                      <w:sdt>
                        <w:sdtPr>
                          <w:rPr>
                            <w:rFonts w:ascii="Lelo Bold" w:hAnsi="Lelo Bold"/>
                            <w:color w:val="F9C621"/>
                          </w:rPr>
                          <w:id w:val="934786480"/>
                          <w:lock w:val="sdtContentLocked"/>
                          <w:placeholder>
                            <w:docPart w:val="EC43567D083E4F7DA1CC3C7AA0C779B1"/>
                          </w:placeholder>
                          <w15:appearance w15:val="hidden"/>
                        </w:sdtPr>
                        <w:sdtEndPr/>
                        <w:sdtContent>
                          <w:r w:rsidR="00B72C38" w:rsidRPr="00876DBB">
                            <w:rPr>
                              <w:rFonts w:ascii="Lelo Bold" w:hAnsi="Lelo Bold"/>
                              <w:color w:val="A1151A"/>
                            </w:rPr>
                            <w:t>Motivation</w:t>
                          </w:r>
                        </w:sdtContent>
                      </w:sdt>
                    </w:p>
                  </w:tc>
                  <w:tc>
                    <w:tcPr>
                      <w:tcW w:w="680" w:type="dxa"/>
                      <w:tcBorders>
                        <w:left w:val="nil"/>
                        <w:right w:val="nil"/>
                      </w:tcBorders>
                      <w:tcMar>
                        <w:top w:w="57" w:type="dxa"/>
                        <w:bottom w:w="57" w:type="dxa"/>
                      </w:tcMar>
                      <w:vAlign w:val="bottom"/>
                    </w:tcPr>
                    <w:p w14:paraId="271D09E6" w14:textId="0B456DE2" w:rsidR="00B72C38" w:rsidRDefault="00B72C38" w:rsidP="00B70E1F">
                      <w:pPr>
                        <w:suppressAutoHyphens/>
                        <w:jc w:val="left"/>
                      </w:pPr>
                    </w:p>
                  </w:tc>
                  <w:tc>
                    <w:tcPr>
                      <w:tcW w:w="681" w:type="dxa"/>
                      <w:tcBorders>
                        <w:left w:val="nil"/>
                        <w:right w:val="nil"/>
                      </w:tcBorders>
                      <w:tcMar>
                        <w:top w:w="57" w:type="dxa"/>
                        <w:bottom w:w="57" w:type="dxa"/>
                      </w:tcMar>
                      <w:vAlign w:val="bottom"/>
                    </w:tcPr>
                    <w:p w14:paraId="20117102" w14:textId="65EE8A88" w:rsidR="00B72C38" w:rsidRDefault="00B72C38" w:rsidP="00B70E1F">
                      <w:pPr>
                        <w:suppressAutoHyphens/>
                        <w:jc w:val="left"/>
                      </w:pPr>
                    </w:p>
                  </w:tc>
                  <w:tc>
                    <w:tcPr>
                      <w:tcW w:w="737" w:type="dxa"/>
                      <w:tcBorders>
                        <w:left w:val="nil"/>
                        <w:right w:val="nil"/>
                      </w:tcBorders>
                      <w:tcMar>
                        <w:top w:w="57" w:type="dxa"/>
                        <w:bottom w:w="57" w:type="dxa"/>
                      </w:tcMar>
                      <w:vAlign w:val="bottom"/>
                    </w:tcPr>
                    <w:p w14:paraId="582912E5" w14:textId="25526B63" w:rsidR="00B72C38" w:rsidRDefault="00B72C38" w:rsidP="00B70E1F">
                      <w:pPr>
                        <w:suppressAutoHyphens/>
                        <w:jc w:val="left"/>
                      </w:pPr>
                    </w:p>
                  </w:tc>
                  <w:tc>
                    <w:tcPr>
                      <w:tcW w:w="3742" w:type="dxa"/>
                      <w:tcBorders>
                        <w:left w:val="nil"/>
                      </w:tcBorders>
                      <w:tcMar>
                        <w:top w:w="57" w:type="dxa"/>
                        <w:bottom w:w="57" w:type="dxa"/>
                      </w:tcMar>
                      <w:vAlign w:val="bottom"/>
                    </w:tcPr>
                    <w:p w14:paraId="0F5FC4C0" w14:textId="77777777" w:rsidR="00B72C38" w:rsidRDefault="00B72C38" w:rsidP="00B70E1F">
                      <w:pPr>
                        <w:suppressAutoHyphens/>
                        <w:jc w:val="left"/>
                      </w:pPr>
                    </w:p>
                    <w:p w14:paraId="7782BE64" w14:textId="75B0815D" w:rsidR="00B72C38" w:rsidRDefault="00B72C38" w:rsidP="00B70E1F">
                      <w:pPr>
                        <w:suppressAutoHyphens/>
                        <w:jc w:val="left"/>
                      </w:pPr>
                    </w:p>
                  </w:tc>
                </w:tr>
                <w:tr w:rsidR="00B72C38" w14:paraId="59CD2A6D" w14:textId="77777777" w:rsidTr="00AE2FB8">
                  <w:trPr>
                    <w:trHeight w:val="251"/>
                  </w:trPr>
                  <w:tc>
                    <w:tcPr>
                      <w:tcW w:w="3402" w:type="dxa"/>
                      <w:tcMar>
                        <w:top w:w="57" w:type="dxa"/>
                        <w:bottom w:w="57" w:type="dxa"/>
                      </w:tcMar>
                    </w:tcPr>
                    <w:p w14:paraId="3667F232" w14:textId="2EFE7635" w:rsidR="00B72C38" w:rsidRDefault="000B2C64" w:rsidP="00D0503C">
                      <w:pPr>
                        <w:suppressAutoHyphens/>
                        <w:ind w:left="113"/>
                        <w:jc w:val="left"/>
                      </w:pPr>
                      <w:sdt>
                        <w:sdtPr>
                          <w:id w:val="-53699168"/>
                          <w:lock w:val="sdtContentLocked"/>
                          <w:placeholder>
                            <w:docPart w:val="EC43567D083E4F7DA1CC3C7AA0C779B1"/>
                          </w:placeholder>
                          <w15:appearance w15:val="hidden"/>
                        </w:sdtPr>
                        <w:sdtEndPr/>
                        <w:sdtContent>
                          <w:r w:rsidR="00AE2FB8">
                            <w:t>Die Person</w:t>
                          </w:r>
                          <w:r w:rsidR="00DE5729" w:rsidRPr="00A258F5">
                            <w:t xml:space="preserve"> </w:t>
                          </w:r>
                          <w:r w:rsidR="00B72C38" w:rsidRPr="00A258F5">
                            <w:t xml:space="preserve">kann </w:t>
                          </w:r>
                          <w:r w:rsidR="00DE5729">
                            <w:t>sich</w:t>
                          </w:r>
                          <w:r w:rsidR="00B72C38" w:rsidRPr="00A258F5">
                            <w:t xml:space="preserve"> für etwas besonders begeistern</w:t>
                          </w:r>
                        </w:sdtContent>
                      </w:sdt>
                    </w:p>
                  </w:tc>
                  <w:sdt>
                    <w:sdtPr>
                      <w:rPr>
                        <w:sz w:val="30"/>
                        <w:szCs w:val="30"/>
                      </w:rPr>
                      <w:id w:val="1278913402"/>
                      <w14:checkbox>
                        <w14:checked w14:val="0"/>
                        <w14:checkedState w14:val="00FC" w14:font="Wingdings"/>
                        <w14:uncheckedState w14:val="0020" w14:font="Wingdings"/>
                      </w14:checkbox>
                    </w:sdtPr>
                    <w:sdtEndPr/>
                    <w:sdtContent>
                      <w:tc>
                        <w:tcPr>
                          <w:tcW w:w="680" w:type="dxa"/>
                          <w:tcMar>
                            <w:top w:w="57" w:type="dxa"/>
                            <w:bottom w:w="57" w:type="dxa"/>
                          </w:tcMar>
                        </w:tcPr>
                        <w:p w14:paraId="4CC33B1C" w14:textId="3122F615" w:rsidR="00B72C38" w:rsidRDefault="00B72C38" w:rsidP="00711D82">
                          <w:pPr>
                            <w:suppressAutoHyphens/>
                          </w:pPr>
                          <w:r>
                            <w:rPr>
                              <w:sz w:val="30"/>
                              <w:szCs w:val="30"/>
                            </w:rPr>
                            <w:sym w:font="Wingdings" w:char="F020"/>
                          </w:r>
                        </w:p>
                      </w:tc>
                    </w:sdtContent>
                  </w:sdt>
                  <w:sdt>
                    <w:sdtPr>
                      <w:rPr>
                        <w:sz w:val="30"/>
                        <w:szCs w:val="30"/>
                      </w:rPr>
                      <w:id w:val="-644743835"/>
                      <w14:checkbox>
                        <w14:checked w14:val="0"/>
                        <w14:checkedState w14:val="00FC" w14:font="Wingdings"/>
                        <w14:uncheckedState w14:val="0020" w14:font="Wingdings"/>
                      </w14:checkbox>
                    </w:sdtPr>
                    <w:sdtEndPr/>
                    <w:sdtContent>
                      <w:tc>
                        <w:tcPr>
                          <w:tcW w:w="681" w:type="dxa"/>
                          <w:tcMar>
                            <w:top w:w="57" w:type="dxa"/>
                            <w:bottom w:w="57" w:type="dxa"/>
                          </w:tcMar>
                        </w:tcPr>
                        <w:p w14:paraId="78BF7DEE" w14:textId="3CCE424B" w:rsidR="00B72C38" w:rsidRDefault="00B72C38" w:rsidP="00711D82">
                          <w:pPr>
                            <w:suppressAutoHyphens/>
                          </w:pPr>
                          <w:r>
                            <w:rPr>
                              <w:sz w:val="30"/>
                              <w:szCs w:val="30"/>
                            </w:rPr>
                            <w:sym w:font="Wingdings" w:char="F020"/>
                          </w:r>
                        </w:p>
                      </w:tc>
                    </w:sdtContent>
                  </w:sdt>
                  <w:sdt>
                    <w:sdtPr>
                      <w:rPr>
                        <w:sz w:val="30"/>
                        <w:szCs w:val="30"/>
                      </w:rPr>
                      <w:id w:val="2116474317"/>
                      <w14:checkbox>
                        <w14:checked w14:val="0"/>
                        <w14:checkedState w14:val="00FC" w14:font="Wingdings"/>
                        <w14:uncheckedState w14:val="0020" w14:font="Wingdings"/>
                      </w14:checkbox>
                    </w:sdtPr>
                    <w:sdtEndPr/>
                    <w:sdtContent>
                      <w:tc>
                        <w:tcPr>
                          <w:tcW w:w="737" w:type="dxa"/>
                          <w:tcMar>
                            <w:top w:w="57" w:type="dxa"/>
                            <w:bottom w:w="57" w:type="dxa"/>
                          </w:tcMar>
                        </w:tcPr>
                        <w:p w14:paraId="654F0EB7" w14:textId="48C6AC16"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52211270" w14:textId="07618B5C"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354B93A2" w14:textId="77777777" w:rsidTr="00AE2FB8">
                  <w:trPr>
                    <w:trHeight w:val="251"/>
                  </w:trPr>
                  <w:tc>
                    <w:tcPr>
                      <w:tcW w:w="3402" w:type="dxa"/>
                      <w:tcBorders>
                        <w:bottom w:val="single" w:sz="6" w:space="0" w:color="D0CECE" w:themeColor="background2" w:themeShade="E6"/>
                      </w:tcBorders>
                      <w:tcMar>
                        <w:top w:w="57" w:type="dxa"/>
                        <w:bottom w:w="57" w:type="dxa"/>
                      </w:tcMar>
                    </w:tcPr>
                    <w:p w14:paraId="2EE18C56" w14:textId="7E5783DB" w:rsidR="00B72C38" w:rsidRDefault="000B2C64" w:rsidP="00D0503C">
                      <w:pPr>
                        <w:suppressAutoHyphens/>
                        <w:ind w:left="113"/>
                        <w:jc w:val="left"/>
                      </w:pPr>
                      <w:sdt>
                        <w:sdtPr>
                          <w:id w:val="-1492631668"/>
                          <w:lock w:val="sdtContentLocked"/>
                          <w:placeholder>
                            <w:docPart w:val="EC43567D083E4F7DA1CC3C7AA0C779B1"/>
                          </w:placeholder>
                          <w15:appearance w15:val="hidden"/>
                        </w:sdtPr>
                        <w:sdtEndPr/>
                        <w:sdtContent>
                          <w:r w:rsidR="00AE2FB8">
                            <w:t>Die Person</w:t>
                          </w:r>
                          <w:r w:rsidR="00DE5729" w:rsidRPr="00A258F5">
                            <w:t xml:space="preserve"> </w:t>
                          </w:r>
                          <w:r w:rsidR="00B72C38" w:rsidRPr="00A258F5">
                            <w:t>kann Aufgaben zeitnah erledigen</w:t>
                          </w:r>
                        </w:sdtContent>
                      </w:sdt>
                    </w:p>
                  </w:tc>
                  <w:sdt>
                    <w:sdtPr>
                      <w:rPr>
                        <w:sz w:val="30"/>
                        <w:szCs w:val="30"/>
                      </w:rPr>
                      <w:id w:val="-575587159"/>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1DD198EF" w14:textId="1DF10E67" w:rsidR="00B72C38" w:rsidRDefault="00B72C38" w:rsidP="00711D82">
                          <w:pPr>
                            <w:suppressAutoHyphens/>
                          </w:pPr>
                          <w:r>
                            <w:rPr>
                              <w:sz w:val="30"/>
                              <w:szCs w:val="30"/>
                            </w:rPr>
                            <w:sym w:font="Wingdings" w:char="F020"/>
                          </w:r>
                        </w:p>
                      </w:tc>
                    </w:sdtContent>
                  </w:sdt>
                  <w:sdt>
                    <w:sdtPr>
                      <w:rPr>
                        <w:sz w:val="30"/>
                        <w:szCs w:val="30"/>
                      </w:rPr>
                      <w:id w:val="2031296178"/>
                      <w14:checkbox>
                        <w14:checked w14:val="0"/>
                        <w14:checkedState w14:val="00FC" w14:font="Wingdings"/>
                        <w14:uncheckedState w14:val="0020" w14:font="Wingdings"/>
                      </w14:checkbox>
                    </w:sdtPr>
                    <w:sdtEndPr/>
                    <w:sdtContent>
                      <w:tc>
                        <w:tcPr>
                          <w:tcW w:w="681" w:type="dxa"/>
                          <w:tcBorders>
                            <w:bottom w:val="single" w:sz="6" w:space="0" w:color="D0CECE" w:themeColor="background2" w:themeShade="E6"/>
                          </w:tcBorders>
                          <w:tcMar>
                            <w:top w:w="57" w:type="dxa"/>
                            <w:bottom w:w="57" w:type="dxa"/>
                          </w:tcMar>
                        </w:tcPr>
                        <w:p w14:paraId="0CE4CC90" w14:textId="10C4F00F" w:rsidR="00B72C38" w:rsidRDefault="00B72C38" w:rsidP="00711D82">
                          <w:pPr>
                            <w:suppressAutoHyphens/>
                          </w:pPr>
                          <w:r>
                            <w:rPr>
                              <w:sz w:val="30"/>
                              <w:szCs w:val="30"/>
                            </w:rPr>
                            <w:sym w:font="Wingdings" w:char="F020"/>
                          </w:r>
                        </w:p>
                      </w:tc>
                    </w:sdtContent>
                  </w:sdt>
                  <w:sdt>
                    <w:sdtPr>
                      <w:rPr>
                        <w:sz w:val="30"/>
                        <w:szCs w:val="30"/>
                      </w:rPr>
                      <w:id w:val="-502280865"/>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40886B95" w14:textId="49D5F330" w:rsidR="00B72C38" w:rsidRDefault="00B72C38" w:rsidP="00711D82">
                          <w:pPr>
                            <w:suppressAutoHyphens/>
                          </w:pPr>
                          <w:r>
                            <w:rPr>
                              <w:sz w:val="30"/>
                              <w:szCs w:val="30"/>
                            </w:rPr>
                            <w:sym w:font="Wingdings" w:char="F020"/>
                          </w:r>
                        </w:p>
                      </w:tc>
                    </w:sdtContent>
                  </w:sdt>
                  <w:tc>
                    <w:tcPr>
                      <w:tcW w:w="3742" w:type="dxa"/>
                      <w:tcBorders>
                        <w:bottom w:val="single" w:sz="6" w:space="0" w:color="D0CECE" w:themeColor="background2" w:themeShade="E6"/>
                      </w:tcBorders>
                      <w:tcMar>
                        <w:top w:w="57" w:type="dxa"/>
                        <w:bottom w:w="57" w:type="dxa"/>
                      </w:tcMar>
                    </w:tcPr>
                    <w:p w14:paraId="64E80D1A" w14:textId="3E3E21C0"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371DF6" w14:paraId="2048007E" w14:textId="77777777" w:rsidTr="00AE2FB8">
                  <w:trPr>
                    <w:trHeight w:hRule="exact" w:val="737"/>
                  </w:trPr>
                  <w:tc>
                    <w:tcPr>
                      <w:tcW w:w="3402" w:type="dxa"/>
                      <w:tcBorders>
                        <w:top w:val="nil"/>
                      </w:tcBorders>
                      <w:shd w:val="clear" w:color="auto" w:fill="A1151A"/>
                      <w:tcMar>
                        <w:top w:w="57" w:type="dxa"/>
                        <w:bottom w:w="57" w:type="dxa"/>
                      </w:tcMar>
                      <w:vAlign w:val="center"/>
                    </w:tcPr>
                    <w:p w14:paraId="431B9BFA" w14:textId="77777777" w:rsidR="00371DF6" w:rsidRDefault="00371DF6" w:rsidP="00371DF6">
                      <w:pPr>
                        <w:suppressAutoHyphens/>
                        <w:spacing w:line="192" w:lineRule="auto"/>
                        <w:ind w:left="113"/>
                        <w:jc w:val="center"/>
                      </w:pPr>
                    </w:p>
                  </w:tc>
                  <w:tc>
                    <w:tcPr>
                      <w:tcW w:w="680"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714474201"/>
                        <w:lock w:val="contentLocked"/>
                        <w:placeholder>
                          <w:docPart w:val="12B94C54280B49ABBFB83377349D412B"/>
                        </w:placeholder>
                        <w15:appearance w15:val="hidden"/>
                      </w:sdtPr>
                      <w:sdtEndPr/>
                      <w:sdtContent>
                        <w:p w14:paraId="153B9ED7" w14:textId="37ACCCD4" w:rsidR="00371DF6" w:rsidRPr="00402ACE" w:rsidRDefault="00371DF6" w:rsidP="00371DF6">
                          <w:pPr>
                            <w:suppressAutoHyphens/>
                            <w:spacing w:line="192" w:lineRule="auto"/>
                            <w:jc w:val="center"/>
                            <w:rPr>
                              <w:sz w:val="16"/>
                              <w:szCs w:val="16"/>
                            </w:rP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t>prägt</w:t>
                          </w:r>
                        </w:p>
                      </w:sdtContent>
                    </w:sdt>
                  </w:tc>
                  <w:tc>
                    <w:tcPr>
                      <w:tcW w:w="681"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2078468952"/>
                        <w:lock w:val="contentLocked"/>
                        <w:placeholder>
                          <w:docPart w:val="B9F9002FCB1D4C8DA2C60089BD9D65E4"/>
                        </w:placeholder>
                        <w15:appearance w15:val="hidden"/>
                      </w:sdtPr>
                      <w:sdtEndPr/>
                      <w:sdtContent>
                        <w:p w14:paraId="2B49497E" w14:textId="62D7DF5F" w:rsidR="00371DF6" w:rsidRPr="00402ACE" w:rsidRDefault="00371DF6" w:rsidP="00371DF6">
                          <w:pPr>
                            <w:suppressAutoHyphens/>
                            <w:spacing w:line="192" w:lineRule="auto"/>
                            <w:jc w:val="center"/>
                            <w:rPr>
                              <w:sz w:val="16"/>
                              <w:szCs w:val="16"/>
                            </w:rP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t>prägt</w:t>
                          </w:r>
                        </w:p>
                      </w:sdtContent>
                    </w:sdt>
                  </w:tc>
                  <w:tc>
                    <w:tcPr>
                      <w:tcW w:w="737"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265311094"/>
                        <w:lock w:val="contentLocked"/>
                        <w:placeholder>
                          <w:docPart w:val="09ED4A57BF1C460683A8B2D26D22225B"/>
                        </w:placeholder>
                        <w15:appearance w15:val="hidden"/>
                      </w:sdtPr>
                      <w:sdtEndPr/>
                      <w:sdtContent>
                        <w:p w14:paraId="359520C5" w14:textId="23650AAC" w:rsidR="00371DF6" w:rsidRPr="00402ACE" w:rsidRDefault="00371DF6" w:rsidP="00371DF6">
                          <w:pPr>
                            <w:suppressAutoHyphens/>
                            <w:spacing w:line="192" w:lineRule="auto"/>
                            <w:jc w:val="center"/>
                            <w:rPr>
                              <w:sz w:val="16"/>
                              <w:szCs w:val="16"/>
                            </w:rPr>
                          </w:pPr>
                          <w:r w:rsidRPr="00402ACE">
                            <w:rPr>
                              <w:rFonts w:ascii="Lelo Bold" w:hAnsi="Lelo Bold" w:cs="Arial"/>
                              <w:bCs/>
                              <w:color w:val="FFFFFF" w:themeColor="background1"/>
                              <w:kern w:val="24"/>
                              <w:sz w:val="16"/>
                              <w:szCs w:val="16"/>
                            </w:rPr>
                            <w:t>Weniger ausge-prägt</w:t>
                          </w:r>
                        </w:p>
                      </w:sdtContent>
                    </w:sdt>
                  </w:tc>
                  <w:tc>
                    <w:tcPr>
                      <w:tcW w:w="3742"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rPr>
                        <w:id w:val="-49776404"/>
                        <w:lock w:val="contentLocked"/>
                        <w:placeholder>
                          <w:docPart w:val="1E1B7CCEFA1C4A4285AFD163C71C4123"/>
                        </w:placeholder>
                        <w15:appearance w15:val="hidden"/>
                      </w:sdtPr>
                      <w:sdtEndPr/>
                      <w:sdtContent>
                        <w:p w14:paraId="2C6F4ACE" w14:textId="77777777" w:rsidR="00AE2FB8" w:rsidRDefault="00AE2FB8" w:rsidP="00AE2FB8">
                          <w:pPr>
                            <w:suppressAutoHyphens/>
                            <w:jc w:val="center"/>
                            <w:rPr>
                              <w:rFonts w:ascii="Lelo Bold" w:hAnsi="Lelo Bold" w:cs="Arial"/>
                              <w:bCs/>
                              <w:color w:val="FFFFFF" w:themeColor="background1"/>
                              <w:kern w:val="24"/>
                            </w:rPr>
                          </w:pPr>
                          <w:r>
                            <w:rPr>
                              <w:rFonts w:ascii="Lelo Bold" w:hAnsi="Lelo Bold" w:cs="Arial"/>
                              <w:bCs/>
                              <w:color w:val="FFFFFF" w:themeColor="background1"/>
                              <w:kern w:val="24"/>
                            </w:rPr>
                            <w:t>Fällt dir ein Beispiel ein, wo das deutlich wurde?</w:t>
                          </w:r>
                        </w:p>
                      </w:sdtContent>
                    </w:sdt>
                    <w:p w14:paraId="4BF5659C" w14:textId="6FF3D477" w:rsidR="00371DF6" w:rsidRDefault="00371DF6" w:rsidP="00371DF6">
                      <w:pPr>
                        <w:suppressAutoHyphens/>
                        <w:spacing w:line="192" w:lineRule="auto"/>
                        <w:jc w:val="center"/>
                      </w:pPr>
                    </w:p>
                  </w:tc>
                </w:tr>
                <w:tr w:rsidR="00B72C38" w14:paraId="2B1D13B4" w14:textId="77777777" w:rsidTr="00AE2FB8">
                  <w:trPr>
                    <w:trHeight w:val="251"/>
                  </w:trPr>
                  <w:tc>
                    <w:tcPr>
                      <w:tcW w:w="3402" w:type="dxa"/>
                      <w:tcMar>
                        <w:top w:w="57" w:type="dxa"/>
                        <w:bottom w:w="57" w:type="dxa"/>
                      </w:tcMar>
                    </w:tcPr>
                    <w:p w14:paraId="7EDC849B" w14:textId="122EB94C" w:rsidR="00B72C38" w:rsidRDefault="000B2C64" w:rsidP="00D0503C">
                      <w:pPr>
                        <w:suppressAutoHyphens/>
                        <w:ind w:left="113"/>
                        <w:jc w:val="left"/>
                      </w:pPr>
                      <w:sdt>
                        <w:sdtPr>
                          <w:id w:val="1143000669"/>
                          <w:lock w:val="sdtContentLocked"/>
                          <w:placeholder>
                            <w:docPart w:val="EC43567D083E4F7DA1CC3C7AA0C779B1"/>
                          </w:placeholder>
                          <w15:appearance w15:val="hidden"/>
                        </w:sdtPr>
                        <w:sdtEndPr/>
                        <w:sdtContent>
                          <w:r w:rsidR="00AE2FB8">
                            <w:t>Die Person</w:t>
                          </w:r>
                          <w:r w:rsidR="00DE5729" w:rsidRPr="00A258F5">
                            <w:t xml:space="preserve"> </w:t>
                          </w:r>
                          <w:r w:rsidR="00DE5729">
                            <w:t>lässt</w:t>
                          </w:r>
                          <w:r w:rsidR="00B72C38" w:rsidRPr="00A258F5">
                            <w:t xml:space="preserve"> </w:t>
                          </w:r>
                          <w:r w:rsidR="00DE5729">
                            <w:t>sich</w:t>
                          </w:r>
                          <w:r w:rsidR="00B72C38" w:rsidRPr="00A258F5">
                            <w:t xml:space="preserve"> nicht ablenken</w:t>
                          </w:r>
                        </w:sdtContent>
                      </w:sdt>
                    </w:p>
                  </w:tc>
                  <w:sdt>
                    <w:sdtPr>
                      <w:rPr>
                        <w:sz w:val="30"/>
                        <w:szCs w:val="30"/>
                      </w:rPr>
                      <w:id w:val="887226902"/>
                      <w14:checkbox>
                        <w14:checked w14:val="0"/>
                        <w14:checkedState w14:val="00FC" w14:font="Wingdings"/>
                        <w14:uncheckedState w14:val="0020" w14:font="Wingdings"/>
                      </w14:checkbox>
                    </w:sdtPr>
                    <w:sdtEndPr/>
                    <w:sdtContent>
                      <w:tc>
                        <w:tcPr>
                          <w:tcW w:w="680" w:type="dxa"/>
                          <w:tcMar>
                            <w:top w:w="57" w:type="dxa"/>
                            <w:bottom w:w="57" w:type="dxa"/>
                          </w:tcMar>
                        </w:tcPr>
                        <w:p w14:paraId="6CD83D0B" w14:textId="087E68F2" w:rsidR="00B72C38" w:rsidRDefault="00B72C38" w:rsidP="00711D82">
                          <w:pPr>
                            <w:suppressAutoHyphens/>
                          </w:pPr>
                          <w:r>
                            <w:rPr>
                              <w:sz w:val="30"/>
                              <w:szCs w:val="30"/>
                            </w:rPr>
                            <w:sym w:font="Wingdings" w:char="F020"/>
                          </w:r>
                        </w:p>
                      </w:tc>
                    </w:sdtContent>
                  </w:sdt>
                  <w:sdt>
                    <w:sdtPr>
                      <w:rPr>
                        <w:sz w:val="30"/>
                        <w:szCs w:val="30"/>
                      </w:rPr>
                      <w:id w:val="1651786936"/>
                      <w14:checkbox>
                        <w14:checked w14:val="0"/>
                        <w14:checkedState w14:val="00FC" w14:font="Wingdings"/>
                        <w14:uncheckedState w14:val="0020" w14:font="Wingdings"/>
                      </w14:checkbox>
                    </w:sdtPr>
                    <w:sdtEndPr/>
                    <w:sdtContent>
                      <w:tc>
                        <w:tcPr>
                          <w:tcW w:w="681" w:type="dxa"/>
                          <w:tcMar>
                            <w:top w:w="57" w:type="dxa"/>
                            <w:bottom w:w="57" w:type="dxa"/>
                          </w:tcMar>
                        </w:tcPr>
                        <w:p w14:paraId="3EAAD03F" w14:textId="55EAB8C2" w:rsidR="00B72C38" w:rsidRDefault="00B72C38" w:rsidP="00711D82">
                          <w:pPr>
                            <w:suppressAutoHyphens/>
                          </w:pPr>
                          <w:r>
                            <w:rPr>
                              <w:sz w:val="30"/>
                              <w:szCs w:val="30"/>
                            </w:rPr>
                            <w:sym w:font="Wingdings" w:char="F020"/>
                          </w:r>
                        </w:p>
                      </w:tc>
                    </w:sdtContent>
                  </w:sdt>
                  <w:sdt>
                    <w:sdtPr>
                      <w:rPr>
                        <w:sz w:val="30"/>
                        <w:szCs w:val="30"/>
                      </w:rPr>
                      <w:id w:val="-1477683022"/>
                      <w14:checkbox>
                        <w14:checked w14:val="0"/>
                        <w14:checkedState w14:val="00FC" w14:font="Wingdings"/>
                        <w14:uncheckedState w14:val="0020" w14:font="Wingdings"/>
                      </w14:checkbox>
                    </w:sdtPr>
                    <w:sdtEndPr/>
                    <w:sdtContent>
                      <w:tc>
                        <w:tcPr>
                          <w:tcW w:w="737" w:type="dxa"/>
                          <w:tcMar>
                            <w:top w:w="57" w:type="dxa"/>
                            <w:bottom w:w="57" w:type="dxa"/>
                          </w:tcMar>
                        </w:tcPr>
                        <w:p w14:paraId="3A03E777" w14:textId="3C020C21"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48DEEC53" w14:textId="04913F6A"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2D5FAA2C" w14:textId="77777777" w:rsidTr="00AE2FB8">
                  <w:trPr>
                    <w:trHeight w:val="251"/>
                  </w:trPr>
                  <w:tc>
                    <w:tcPr>
                      <w:tcW w:w="3402" w:type="dxa"/>
                      <w:tcMar>
                        <w:top w:w="57" w:type="dxa"/>
                        <w:bottom w:w="57" w:type="dxa"/>
                      </w:tcMar>
                    </w:tcPr>
                    <w:p w14:paraId="1589BB48" w14:textId="38203080" w:rsidR="00B72C38" w:rsidRDefault="000B2C64" w:rsidP="00D0503C">
                      <w:pPr>
                        <w:suppressAutoHyphens/>
                        <w:ind w:left="113"/>
                        <w:jc w:val="left"/>
                      </w:pPr>
                      <w:sdt>
                        <w:sdtPr>
                          <w:id w:val="-2132311124"/>
                          <w:lock w:val="sdtContentLocked"/>
                          <w:placeholder>
                            <w:docPart w:val="5FA73BE9F74544EF8CC89C977BBE6E1D"/>
                          </w:placeholder>
                          <w15:appearance w15:val="hidden"/>
                        </w:sdtPr>
                        <w:sdtEndPr/>
                        <w:sdtContent>
                          <w:r w:rsidR="00AE2FB8">
                            <w:t>Die Person</w:t>
                          </w:r>
                          <w:r w:rsidR="00DE5729" w:rsidRPr="00A258F5">
                            <w:t xml:space="preserve"> </w:t>
                          </w:r>
                          <w:r w:rsidR="00B72C38" w:rsidRPr="00A258F5">
                            <w:t>kann mit Veränderungen konstruktiv umgehen</w:t>
                          </w:r>
                        </w:sdtContent>
                      </w:sdt>
                    </w:p>
                  </w:tc>
                  <w:sdt>
                    <w:sdtPr>
                      <w:rPr>
                        <w:sz w:val="30"/>
                        <w:szCs w:val="30"/>
                      </w:rPr>
                      <w:id w:val="1599986771"/>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5FE2794B" w14:textId="6EE24550" w:rsidR="00B72C38" w:rsidRDefault="00B72C38" w:rsidP="00711D82">
                          <w:pPr>
                            <w:suppressAutoHyphens/>
                          </w:pPr>
                          <w:r>
                            <w:rPr>
                              <w:sz w:val="30"/>
                              <w:szCs w:val="30"/>
                            </w:rPr>
                            <w:sym w:font="Wingdings" w:char="F020"/>
                          </w:r>
                        </w:p>
                      </w:tc>
                    </w:sdtContent>
                  </w:sdt>
                  <w:sdt>
                    <w:sdtPr>
                      <w:rPr>
                        <w:sz w:val="30"/>
                        <w:szCs w:val="30"/>
                      </w:rPr>
                      <w:id w:val="-1165710048"/>
                      <w14:checkbox>
                        <w14:checked w14:val="0"/>
                        <w14:checkedState w14:val="00FC" w14:font="Wingdings"/>
                        <w14:uncheckedState w14:val="0020" w14:font="Wingdings"/>
                      </w14:checkbox>
                    </w:sdtPr>
                    <w:sdtEndPr/>
                    <w:sdtContent>
                      <w:tc>
                        <w:tcPr>
                          <w:tcW w:w="681" w:type="dxa"/>
                          <w:tcBorders>
                            <w:bottom w:val="single" w:sz="6" w:space="0" w:color="D0CECE" w:themeColor="background2" w:themeShade="E6"/>
                          </w:tcBorders>
                          <w:tcMar>
                            <w:top w:w="57" w:type="dxa"/>
                            <w:bottom w:w="57" w:type="dxa"/>
                          </w:tcMar>
                        </w:tcPr>
                        <w:p w14:paraId="0E541EAC" w14:textId="3E1BD201" w:rsidR="00B72C38" w:rsidRDefault="00B72C38" w:rsidP="00711D82">
                          <w:pPr>
                            <w:suppressAutoHyphens/>
                          </w:pPr>
                          <w:r>
                            <w:rPr>
                              <w:sz w:val="30"/>
                              <w:szCs w:val="30"/>
                            </w:rPr>
                            <w:sym w:font="Wingdings" w:char="F020"/>
                          </w:r>
                        </w:p>
                      </w:tc>
                    </w:sdtContent>
                  </w:sdt>
                  <w:sdt>
                    <w:sdtPr>
                      <w:rPr>
                        <w:sz w:val="30"/>
                        <w:szCs w:val="30"/>
                      </w:rPr>
                      <w:id w:val="394475475"/>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4C295997" w14:textId="55E69EA2"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77525A50" w14:textId="1146D22B"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2ACA5B5E" w14:textId="77777777" w:rsidTr="00AE2FB8">
                  <w:trPr>
                    <w:trHeight w:hRule="exact" w:val="340"/>
                  </w:trPr>
                  <w:tc>
                    <w:tcPr>
                      <w:tcW w:w="3402" w:type="dxa"/>
                      <w:tcBorders>
                        <w:right w:val="nil"/>
                      </w:tcBorders>
                      <w:tcMar>
                        <w:top w:w="57" w:type="dxa"/>
                        <w:bottom w:w="57" w:type="dxa"/>
                      </w:tcMar>
                      <w:vAlign w:val="bottom"/>
                    </w:tcPr>
                    <w:p w14:paraId="4A101E3E" w14:textId="0BB57518" w:rsidR="00B72C38" w:rsidRPr="001757CE" w:rsidRDefault="000B2C64" w:rsidP="00D0503C">
                      <w:pPr>
                        <w:suppressAutoHyphens/>
                        <w:ind w:left="113"/>
                        <w:jc w:val="left"/>
                        <w:rPr>
                          <w:rFonts w:ascii="Lelo Bold" w:hAnsi="Lelo Bold"/>
                        </w:rPr>
                      </w:pPr>
                      <w:sdt>
                        <w:sdtPr>
                          <w:rPr>
                            <w:rFonts w:ascii="Lelo Bold" w:hAnsi="Lelo Bold"/>
                            <w:color w:val="F9C621"/>
                          </w:rPr>
                          <w:id w:val="-1766679284"/>
                          <w:lock w:val="sdtContentLocked"/>
                          <w:placeholder>
                            <w:docPart w:val="239E0838799D4E31B194F447A752C4B2"/>
                          </w:placeholder>
                          <w15:appearance w15:val="hidden"/>
                        </w:sdtPr>
                        <w:sdtEndPr/>
                        <w:sdtContent>
                          <w:r w:rsidR="00B72C38" w:rsidRPr="00876DBB">
                            <w:rPr>
                              <w:rFonts w:ascii="Lelo Bold" w:hAnsi="Lelo Bold"/>
                              <w:color w:val="A1151A"/>
                            </w:rPr>
                            <w:t>Reflexionskompetenz</w:t>
                          </w:r>
                        </w:sdtContent>
                      </w:sdt>
                    </w:p>
                  </w:tc>
                  <w:tc>
                    <w:tcPr>
                      <w:tcW w:w="680" w:type="dxa"/>
                      <w:tcBorders>
                        <w:left w:val="nil"/>
                        <w:right w:val="nil"/>
                      </w:tcBorders>
                      <w:tcMar>
                        <w:top w:w="57" w:type="dxa"/>
                        <w:bottom w:w="57" w:type="dxa"/>
                      </w:tcMar>
                      <w:vAlign w:val="bottom"/>
                    </w:tcPr>
                    <w:p w14:paraId="67651C91" w14:textId="2840FBD0" w:rsidR="00B72C38" w:rsidRDefault="00B72C38" w:rsidP="00B70E1F">
                      <w:pPr>
                        <w:suppressAutoHyphens/>
                        <w:jc w:val="left"/>
                      </w:pPr>
                    </w:p>
                  </w:tc>
                  <w:tc>
                    <w:tcPr>
                      <w:tcW w:w="681" w:type="dxa"/>
                      <w:tcBorders>
                        <w:left w:val="nil"/>
                        <w:right w:val="nil"/>
                      </w:tcBorders>
                      <w:tcMar>
                        <w:top w:w="57" w:type="dxa"/>
                        <w:bottom w:w="57" w:type="dxa"/>
                      </w:tcMar>
                      <w:vAlign w:val="bottom"/>
                    </w:tcPr>
                    <w:p w14:paraId="2D05E408" w14:textId="220801FD" w:rsidR="00B72C38" w:rsidRDefault="00B72C38" w:rsidP="00B70E1F">
                      <w:pPr>
                        <w:suppressAutoHyphens/>
                        <w:jc w:val="left"/>
                      </w:pPr>
                    </w:p>
                  </w:tc>
                  <w:tc>
                    <w:tcPr>
                      <w:tcW w:w="737" w:type="dxa"/>
                      <w:tcBorders>
                        <w:left w:val="nil"/>
                        <w:right w:val="nil"/>
                      </w:tcBorders>
                      <w:tcMar>
                        <w:top w:w="57" w:type="dxa"/>
                        <w:bottom w:w="57" w:type="dxa"/>
                      </w:tcMar>
                      <w:vAlign w:val="bottom"/>
                    </w:tcPr>
                    <w:p w14:paraId="5609DC53" w14:textId="5C82D3E6" w:rsidR="00B72C38" w:rsidRDefault="00B72C38" w:rsidP="00B70E1F">
                      <w:pPr>
                        <w:suppressAutoHyphens/>
                        <w:jc w:val="left"/>
                      </w:pPr>
                    </w:p>
                  </w:tc>
                  <w:tc>
                    <w:tcPr>
                      <w:tcW w:w="3742" w:type="dxa"/>
                      <w:tcBorders>
                        <w:left w:val="nil"/>
                      </w:tcBorders>
                      <w:tcMar>
                        <w:top w:w="57" w:type="dxa"/>
                        <w:bottom w:w="57" w:type="dxa"/>
                      </w:tcMar>
                      <w:vAlign w:val="bottom"/>
                    </w:tcPr>
                    <w:p w14:paraId="21E7A86B" w14:textId="77777777" w:rsidR="00B72C38" w:rsidRDefault="00B72C38" w:rsidP="00B70E1F">
                      <w:pPr>
                        <w:suppressAutoHyphens/>
                        <w:jc w:val="left"/>
                      </w:pPr>
                    </w:p>
                    <w:p w14:paraId="2DC99E4A" w14:textId="680BA5E1" w:rsidR="00B72C38" w:rsidRDefault="00B72C38" w:rsidP="00B70E1F">
                      <w:pPr>
                        <w:suppressAutoHyphens/>
                        <w:jc w:val="left"/>
                      </w:pPr>
                    </w:p>
                  </w:tc>
                </w:tr>
                <w:tr w:rsidR="00B72C38" w14:paraId="789842D0" w14:textId="77777777" w:rsidTr="00AE2FB8">
                  <w:trPr>
                    <w:trHeight w:val="251"/>
                  </w:trPr>
                  <w:tc>
                    <w:tcPr>
                      <w:tcW w:w="3402" w:type="dxa"/>
                      <w:tcMar>
                        <w:top w:w="57" w:type="dxa"/>
                        <w:bottom w:w="57" w:type="dxa"/>
                      </w:tcMar>
                    </w:tcPr>
                    <w:p w14:paraId="302000DD" w14:textId="72E764E4" w:rsidR="00B72C38" w:rsidRDefault="000B2C64" w:rsidP="00D0503C">
                      <w:pPr>
                        <w:suppressAutoHyphens/>
                        <w:ind w:left="113"/>
                        <w:jc w:val="left"/>
                      </w:pPr>
                      <w:sdt>
                        <w:sdtPr>
                          <w:id w:val="-315427373"/>
                          <w:lock w:val="sdtContentLocked"/>
                          <w:placeholder>
                            <w:docPart w:val="239E0838799D4E31B194F447A752C4B2"/>
                          </w:placeholder>
                          <w15:appearance w15:val="hidden"/>
                        </w:sdtPr>
                        <w:sdtEndPr/>
                        <w:sdtContent>
                          <w:r w:rsidR="00AE2FB8">
                            <w:t>Die Person</w:t>
                          </w:r>
                          <w:r w:rsidR="00DE5729" w:rsidRPr="00A258F5">
                            <w:t xml:space="preserve"> </w:t>
                          </w:r>
                          <w:r w:rsidR="00B72C38" w:rsidRPr="00A258F5">
                            <w:t>kann Erfahrungen, Ereignisse, Handlungen und ihre Folgen beschreiben und kritisch hinterfragen</w:t>
                          </w:r>
                        </w:sdtContent>
                      </w:sdt>
                    </w:p>
                  </w:tc>
                  <w:sdt>
                    <w:sdtPr>
                      <w:rPr>
                        <w:sz w:val="30"/>
                        <w:szCs w:val="30"/>
                      </w:rPr>
                      <w:id w:val="2019342642"/>
                      <w14:checkbox>
                        <w14:checked w14:val="0"/>
                        <w14:checkedState w14:val="00FC" w14:font="Wingdings"/>
                        <w14:uncheckedState w14:val="0020" w14:font="Wingdings"/>
                      </w14:checkbox>
                    </w:sdtPr>
                    <w:sdtEndPr/>
                    <w:sdtContent>
                      <w:tc>
                        <w:tcPr>
                          <w:tcW w:w="680" w:type="dxa"/>
                          <w:tcMar>
                            <w:top w:w="57" w:type="dxa"/>
                            <w:bottom w:w="57" w:type="dxa"/>
                          </w:tcMar>
                        </w:tcPr>
                        <w:p w14:paraId="56CDDE59" w14:textId="468413E0" w:rsidR="00B72C38" w:rsidRDefault="00B72C38" w:rsidP="00711D82">
                          <w:pPr>
                            <w:suppressAutoHyphens/>
                          </w:pPr>
                          <w:r>
                            <w:rPr>
                              <w:sz w:val="30"/>
                              <w:szCs w:val="30"/>
                            </w:rPr>
                            <w:sym w:font="Wingdings" w:char="F020"/>
                          </w:r>
                        </w:p>
                      </w:tc>
                    </w:sdtContent>
                  </w:sdt>
                  <w:sdt>
                    <w:sdtPr>
                      <w:rPr>
                        <w:sz w:val="30"/>
                        <w:szCs w:val="30"/>
                      </w:rPr>
                      <w:id w:val="663751724"/>
                      <w14:checkbox>
                        <w14:checked w14:val="0"/>
                        <w14:checkedState w14:val="00FC" w14:font="Wingdings"/>
                        <w14:uncheckedState w14:val="0020" w14:font="Wingdings"/>
                      </w14:checkbox>
                    </w:sdtPr>
                    <w:sdtEndPr/>
                    <w:sdtContent>
                      <w:tc>
                        <w:tcPr>
                          <w:tcW w:w="681" w:type="dxa"/>
                          <w:tcMar>
                            <w:top w:w="57" w:type="dxa"/>
                            <w:bottom w:w="57" w:type="dxa"/>
                          </w:tcMar>
                        </w:tcPr>
                        <w:p w14:paraId="32D7E1C9" w14:textId="270CAA8C" w:rsidR="00B72C38" w:rsidRDefault="00B72C38" w:rsidP="00711D82">
                          <w:pPr>
                            <w:suppressAutoHyphens/>
                          </w:pPr>
                          <w:r>
                            <w:rPr>
                              <w:sz w:val="30"/>
                              <w:szCs w:val="30"/>
                            </w:rPr>
                            <w:sym w:font="Wingdings" w:char="F020"/>
                          </w:r>
                        </w:p>
                      </w:tc>
                    </w:sdtContent>
                  </w:sdt>
                  <w:sdt>
                    <w:sdtPr>
                      <w:rPr>
                        <w:sz w:val="30"/>
                        <w:szCs w:val="30"/>
                      </w:rPr>
                      <w:id w:val="1046254960"/>
                      <w14:checkbox>
                        <w14:checked w14:val="0"/>
                        <w14:checkedState w14:val="00FC" w14:font="Wingdings"/>
                        <w14:uncheckedState w14:val="0020" w14:font="Wingdings"/>
                      </w14:checkbox>
                    </w:sdtPr>
                    <w:sdtEndPr/>
                    <w:sdtContent>
                      <w:tc>
                        <w:tcPr>
                          <w:tcW w:w="737" w:type="dxa"/>
                          <w:tcMar>
                            <w:top w:w="57" w:type="dxa"/>
                            <w:bottom w:w="57" w:type="dxa"/>
                          </w:tcMar>
                        </w:tcPr>
                        <w:p w14:paraId="1EFDB39D" w14:textId="544343DD"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092F59E4" w14:textId="2172EF5D"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555A4A89" w14:textId="77777777" w:rsidTr="00AE2FB8">
                  <w:trPr>
                    <w:trHeight w:val="251"/>
                  </w:trPr>
                  <w:tc>
                    <w:tcPr>
                      <w:tcW w:w="3402" w:type="dxa"/>
                      <w:tcMar>
                        <w:top w:w="57" w:type="dxa"/>
                        <w:bottom w:w="57" w:type="dxa"/>
                      </w:tcMar>
                    </w:tcPr>
                    <w:p w14:paraId="04480E3E" w14:textId="4216686F" w:rsidR="00B72C38" w:rsidRDefault="000B2C64" w:rsidP="00D0503C">
                      <w:pPr>
                        <w:suppressAutoHyphens/>
                        <w:ind w:left="113"/>
                        <w:jc w:val="left"/>
                      </w:pPr>
                      <w:sdt>
                        <w:sdtPr>
                          <w:id w:val="46040409"/>
                          <w:lock w:val="sdtContentLocked"/>
                          <w:placeholder>
                            <w:docPart w:val="239E0838799D4E31B194F447A752C4B2"/>
                          </w:placeholder>
                          <w15:appearance w15:val="hidden"/>
                        </w:sdtPr>
                        <w:sdtEndPr/>
                        <w:sdtContent>
                          <w:r w:rsidR="00AE2FB8">
                            <w:t>Die Person</w:t>
                          </w:r>
                          <w:r w:rsidR="00DE5729" w:rsidRPr="00A258F5">
                            <w:t xml:space="preserve"> </w:t>
                          </w:r>
                          <w:r w:rsidR="00B72C38" w:rsidRPr="00A258F5">
                            <w:t>kann überprüfen, ob die Anforderungen erfüllt wurden</w:t>
                          </w:r>
                        </w:sdtContent>
                      </w:sdt>
                    </w:p>
                  </w:tc>
                  <w:sdt>
                    <w:sdtPr>
                      <w:rPr>
                        <w:sz w:val="30"/>
                        <w:szCs w:val="30"/>
                      </w:rPr>
                      <w:id w:val="1964226296"/>
                      <w14:checkbox>
                        <w14:checked w14:val="0"/>
                        <w14:checkedState w14:val="00FC" w14:font="Wingdings"/>
                        <w14:uncheckedState w14:val="0020" w14:font="Wingdings"/>
                      </w14:checkbox>
                    </w:sdtPr>
                    <w:sdtEndPr/>
                    <w:sdtContent>
                      <w:tc>
                        <w:tcPr>
                          <w:tcW w:w="680" w:type="dxa"/>
                          <w:tcMar>
                            <w:top w:w="57" w:type="dxa"/>
                            <w:bottom w:w="57" w:type="dxa"/>
                          </w:tcMar>
                        </w:tcPr>
                        <w:p w14:paraId="5B570A8F" w14:textId="394F9290" w:rsidR="00B72C38" w:rsidRDefault="00B72C38" w:rsidP="00711D82">
                          <w:pPr>
                            <w:suppressAutoHyphens/>
                          </w:pPr>
                          <w:r>
                            <w:rPr>
                              <w:sz w:val="30"/>
                              <w:szCs w:val="30"/>
                            </w:rPr>
                            <w:sym w:font="Wingdings" w:char="F020"/>
                          </w:r>
                        </w:p>
                      </w:tc>
                    </w:sdtContent>
                  </w:sdt>
                  <w:sdt>
                    <w:sdtPr>
                      <w:rPr>
                        <w:sz w:val="30"/>
                        <w:szCs w:val="30"/>
                      </w:rPr>
                      <w:id w:val="-1597401512"/>
                      <w14:checkbox>
                        <w14:checked w14:val="0"/>
                        <w14:checkedState w14:val="00FC" w14:font="Wingdings"/>
                        <w14:uncheckedState w14:val="0020" w14:font="Wingdings"/>
                      </w14:checkbox>
                    </w:sdtPr>
                    <w:sdtEndPr/>
                    <w:sdtContent>
                      <w:tc>
                        <w:tcPr>
                          <w:tcW w:w="681" w:type="dxa"/>
                          <w:tcMar>
                            <w:top w:w="57" w:type="dxa"/>
                            <w:bottom w:w="57" w:type="dxa"/>
                          </w:tcMar>
                        </w:tcPr>
                        <w:p w14:paraId="353CE5F8" w14:textId="796A42CE" w:rsidR="00B72C38" w:rsidRDefault="00B72C38" w:rsidP="00711D82">
                          <w:pPr>
                            <w:suppressAutoHyphens/>
                          </w:pPr>
                          <w:r>
                            <w:rPr>
                              <w:sz w:val="30"/>
                              <w:szCs w:val="30"/>
                            </w:rPr>
                            <w:sym w:font="Wingdings" w:char="F020"/>
                          </w:r>
                        </w:p>
                      </w:tc>
                    </w:sdtContent>
                  </w:sdt>
                  <w:sdt>
                    <w:sdtPr>
                      <w:rPr>
                        <w:sz w:val="30"/>
                        <w:szCs w:val="30"/>
                      </w:rPr>
                      <w:id w:val="363180995"/>
                      <w14:checkbox>
                        <w14:checked w14:val="0"/>
                        <w14:checkedState w14:val="00FC" w14:font="Wingdings"/>
                        <w14:uncheckedState w14:val="0020" w14:font="Wingdings"/>
                      </w14:checkbox>
                    </w:sdtPr>
                    <w:sdtEndPr/>
                    <w:sdtContent>
                      <w:tc>
                        <w:tcPr>
                          <w:tcW w:w="737" w:type="dxa"/>
                          <w:tcMar>
                            <w:top w:w="57" w:type="dxa"/>
                            <w:bottom w:w="57" w:type="dxa"/>
                          </w:tcMar>
                        </w:tcPr>
                        <w:p w14:paraId="7C4F22A6" w14:textId="3FB401CD"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784DA25A" w14:textId="55972A21"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38070389" w14:textId="77777777" w:rsidTr="00AE2FB8">
                  <w:trPr>
                    <w:trHeight w:val="251"/>
                  </w:trPr>
                  <w:tc>
                    <w:tcPr>
                      <w:tcW w:w="3402" w:type="dxa"/>
                      <w:tcMar>
                        <w:top w:w="57" w:type="dxa"/>
                        <w:bottom w:w="57" w:type="dxa"/>
                      </w:tcMar>
                    </w:tcPr>
                    <w:p w14:paraId="03EA53A6" w14:textId="71B79DB7" w:rsidR="00B72C38" w:rsidRPr="00A258F5" w:rsidRDefault="000B2C64" w:rsidP="00D0503C">
                      <w:pPr>
                        <w:suppressAutoHyphens/>
                        <w:ind w:left="113"/>
                        <w:jc w:val="left"/>
                      </w:pPr>
                      <w:sdt>
                        <w:sdtPr>
                          <w:id w:val="818920248"/>
                          <w:lock w:val="sdtContentLocked"/>
                          <w:placeholder>
                            <w:docPart w:val="FB32D9D991C144B69FCA7257D7145E34"/>
                          </w:placeholder>
                          <w15:appearance w15:val="hidden"/>
                        </w:sdtPr>
                        <w:sdtEndPr/>
                        <w:sdtContent>
                          <w:r w:rsidR="00AE2FB8">
                            <w:t>Die Person</w:t>
                          </w:r>
                          <w:r w:rsidR="00DE5729" w:rsidRPr="00A258F5">
                            <w:t xml:space="preserve"> </w:t>
                          </w:r>
                          <w:r w:rsidR="00B72C38" w:rsidRPr="00A258F5">
                            <w:t>kann erkennen, was noch fehlt</w:t>
                          </w:r>
                        </w:sdtContent>
                      </w:sdt>
                    </w:p>
                  </w:tc>
                  <w:sdt>
                    <w:sdtPr>
                      <w:rPr>
                        <w:sz w:val="30"/>
                        <w:szCs w:val="30"/>
                      </w:rPr>
                      <w:id w:val="1982107992"/>
                      <w14:checkbox>
                        <w14:checked w14:val="0"/>
                        <w14:checkedState w14:val="00FC" w14:font="Wingdings"/>
                        <w14:uncheckedState w14:val="0020" w14:font="Wingdings"/>
                      </w14:checkbox>
                    </w:sdtPr>
                    <w:sdtEndPr/>
                    <w:sdtContent>
                      <w:tc>
                        <w:tcPr>
                          <w:tcW w:w="680" w:type="dxa"/>
                          <w:tcMar>
                            <w:top w:w="57" w:type="dxa"/>
                            <w:bottom w:w="57" w:type="dxa"/>
                          </w:tcMar>
                        </w:tcPr>
                        <w:p w14:paraId="4F97ADAB" w14:textId="414E78F2" w:rsidR="00B72C38" w:rsidRDefault="00B72C38" w:rsidP="00711D82">
                          <w:pPr>
                            <w:suppressAutoHyphens/>
                          </w:pPr>
                          <w:r>
                            <w:rPr>
                              <w:sz w:val="30"/>
                              <w:szCs w:val="30"/>
                            </w:rPr>
                            <w:sym w:font="Wingdings" w:char="F020"/>
                          </w:r>
                        </w:p>
                      </w:tc>
                    </w:sdtContent>
                  </w:sdt>
                  <w:sdt>
                    <w:sdtPr>
                      <w:rPr>
                        <w:sz w:val="30"/>
                        <w:szCs w:val="30"/>
                      </w:rPr>
                      <w:id w:val="1068848155"/>
                      <w14:checkbox>
                        <w14:checked w14:val="0"/>
                        <w14:checkedState w14:val="00FC" w14:font="Wingdings"/>
                        <w14:uncheckedState w14:val="0020" w14:font="Wingdings"/>
                      </w14:checkbox>
                    </w:sdtPr>
                    <w:sdtEndPr/>
                    <w:sdtContent>
                      <w:tc>
                        <w:tcPr>
                          <w:tcW w:w="681" w:type="dxa"/>
                          <w:tcMar>
                            <w:top w:w="57" w:type="dxa"/>
                            <w:bottom w:w="57" w:type="dxa"/>
                          </w:tcMar>
                        </w:tcPr>
                        <w:p w14:paraId="08EE52F7" w14:textId="01221A35" w:rsidR="00B72C38" w:rsidRDefault="00B72C38" w:rsidP="00711D82">
                          <w:pPr>
                            <w:suppressAutoHyphens/>
                          </w:pPr>
                          <w:r>
                            <w:rPr>
                              <w:sz w:val="30"/>
                              <w:szCs w:val="30"/>
                            </w:rPr>
                            <w:sym w:font="Wingdings" w:char="F020"/>
                          </w:r>
                        </w:p>
                      </w:tc>
                    </w:sdtContent>
                  </w:sdt>
                  <w:sdt>
                    <w:sdtPr>
                      <w:rPr>
                        <w:sz w:val="30"/>
                        <w:szCs w:val="30"/>
                      </w:rPr>
                      <w:id w:val="-458961015"/>
                      <w14:checkbox>
                        <w14:checked w14:val="0"/>
                        <w14:checkedState w14:val="00FC" w14:font="Wingdings"/>
                        <w14:uncheckedState w14:val="0020" w14:font="Wingdings"/>
                      </w14:checkbox>
                    </w:sdtPr>
                    <w:sdtEndPr/>
                    <w:sdtContent>
                      <w:tc>
                        <w:tcPr>
                          <w:tcW w:w="737" w:type="dxa"/>
                          <w:tcMar>
                            <w:top w:w="57" w:type="dxa"/>
                            <w:bottom w:w="57" w:type="dxa"/>
                          </w:tcMar>
                        </w:tcPr>
                        <w:p w14:paraId="39F1790A" w14:textId="779FE51F"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1C670A68" w14:textId="61088C59"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44A05222" w14:textId="77777777" w:rsidTr="00AE2FB8">
                  <w:trPr>
                    <w:trHeight w:val="251"/>
                  </w:trPr>
                  <w:tc>
                    <w:tcPr>
                      <w:tcW w:w="3402" w:type="dxa"/>
                      <w:tcMar>
                        <w:top w:w="57" w:type="dxa"/>
                        <w:bottom w:w="57" w:type="dxa"/>
                      </w:tcMar>
                    </w:tcPr>
                    <w:p w14:paraId="001F6AC0" w14:textId="1D01E0E1" w:rsidR="00B72C38" w:rsidRPr="00A258F5" w:rsidRDefault="000B2C64" w:rsidP="00D0503C">
                      <w:pPr>
                        <w:suppressAutoHyphens/>
                        <w:ind w:left="113"/>
                        <w:jc w:val="left"/>
                      </w:pPr>
                      <w:sdt>
                        <w:sdtPr>
                          <w:id w:val="1269279527"/>
                          <w:lock w:val="sdtContentLocked"/>
                          <w:placeholder>
                            <w:docPart w:val="FB32D9D991C144B69FCA7257D7145E34"/>
                          </w:placeholder>
                          <w15:appearance w15:val="hidden"/>
                        </w:sdtPr>
                        <w:sdtEndPr/>
                        <w:sdtContent>
                          <w:r w:rsidR="00AE2FB8">
                            <w:t>Die Person</w:t>
                          </w:r>
                          <w:r w:rsidR="00DE5729" w:rsidRPr="00A258F5">
                            <w:t xml:space="preserve"> </w:t>
                          </w:r>
                          <w:r w:rsidR="00B72C38" w:rsidRPr="00A258F5">
                            <w:t>kann neue Handlungen ableiten</w:t>
                          </w:r>
                        </w:sdtContent>
                      </w:sdt>
                    </w:p>
                  </w:tc>
                  <w:sdt>
                    <w:sdtPr>
                      <w:rPr>
                        <w:sz w:val="30"/>
                        <w:szCs w:val="30"/>
                      </w:rPr>
                      <w:id w:val="-980074095"/>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504F0245" w14:textId="4DBCAD50" w:rsidR="00B72C38" w:rsidRDefault="00B72C38" w:rsidP="00711D82">
                          <w:pPr>
                            <w:suppressAutoHyphens/>
                          </w:pPr>
                          <w:r>
                            <w:rPr>
                              <w:sz w:val="30"/>
                              <w:szCs w:val="30"/>
                            </w:rPr>
                            <w:sym w:font="Wingdings" w:char="F020"/>
                          </w:r>
                        </w:p>
                      </w:tc>
                    </w:sdtContent>
                  </w:sdt>
                  <w:sdt>
                    <w:sdtPr>
                      <w:rPr>
                        <w:sz w:val="30"/>
                        <w:szCs w:val="30"/>
                      </w:rPr>
                      <w:id w:val="-1144885071"/>
                      <w14:checkbox>
                        <w14:checked w14:val="0"/>
                        <w14:checkedState w14:val="00FC" w14:font="Wingdings"/>
                        <w14:uncheckedState w14:val="0020" w14:font="Wingdings"/>
                      </w14:checkbox>
                    </w:sdtPr>
                    <w:sdtEndPr/>
                    <w:sdtContent>
                      <w:tc>
                        <w:tcPr>
                          <w:tcW w:w="681" w:type="dxa"/>
                          <w:tcBorders>
                            <w:bottom w:val="single" w:sz="6" w:space="0" w:color="D0CECE" w:themeColor="background2" w:themeShade="E6"/>
                          </w:tcBorders>
                          <w:tcMar>
                            <w:top w:w="57" w:type="dxa"/>
                            <w:bottom w:w="57" w:type="dxa"/>
                          </w:tcMar>
                        </w:tcPr>
                        <w:p w14:paraId="0216E597" w14:textId="0C43122B" w:rsidR="00B72C38" w:rsidRDefault="00B72C38" w:rsidP="00711D82">
                          <w:pPr>
                            <w:suppressAutoHyphens/>
                          </w:pPr>
                          <w:r>
                            <w:rPr>
                              <w:sz w:val="30"/>
                              <w:szCs w:val="30"/>
                            </w:rPr>
                            <w:sym w:font="Wingdings" w:char="F020"/>
                          </w:r>
                        </w:p>
                      </w:tc>
                    </w:sdtContent>
                  </w:sdt>
                  <w:sdt>
                    <w:sdtPr>
                      <w:rPr>
                        <w:sz w:val="30"/>
                        <w:szCs w:val="30"/>
                      </w:rPr>
                      <w:id w:val="2118099586"/>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43728F86" w14:textId="5D72ECDD"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100255C0" w14:textId="2FD320F8"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33528678" w14:textId="77777777" w:rsidTr="00AE2FB8">
                  <w:trPr>
                    <w:trHeight w:val="251"/>
                  </w:trPr>
                  <w:tc>
                    <w:tcPr>
                      <w:tcW w:w="3402" w:type="dxa"/>
                      <w:tcBorders>
                        <w:right w:val="nil"/>
                      </w:tcBorders>
                      <w:tcMar>
                        <w:top w:w="57" w:type="dxa"/>
                        <w:bottom w:w="57" w:type="dxa"/>
                      </w:tcMar>
                      <w:vAlign w:val="bottom"/>
                    </w:tcPr>
                    <w:p w14:paraId="557BC2B5" w14:textId="30C66060" w:rsidR="00B72C38" w:rsidRPr="00A258F5" w:rsidRDefault="000B2C64" w:rsidP="00D0503C">
                      <w:pPr>
                        <w:suppressAutoHyphens/>
                        <w:ind w:left="113"/>
                        <w:jc w:val="left"/>
                        <w:rPr>
                          <w:rFonts w:ascii="Lelo Bold" w:hAnsi="Lelo Bold"/>
                        </w:rPr>
                      </w:pPr>
                      <w:sdt>
                        <w:sdtPr>
                          <w:rPr>
                            <w:rFonts w:ascii="Lelo Bold" w:hAnsi="Lelo Bold"/>
                            <w:bCs/>
                            <w:color w:val="F9C621"/>
                          </w:rPr>
                          <w:id w:val="-30959290"/>
                          <w:lock w:val="sdtContentLocked"/>
                          <w:placeholder>
                            <w:docPart w:val="FB32D9D991C144B69FCA7257D7145E34"/>
                          </w:placeholder>
                          <w15:appearance w15:val="hidden"/>
                        </w:sdtPr>
                        <w:sdtEndPr/>
                        <w:sdtContent>
                          <w:r w:rsidR="00B72C38" w:rsidRPr="00876DBB">
                            <w:rPr>
                              <w:rFonts w:ascii="Lelo Bold" w:hAnsi="Lelo Bold"/>
                              <w:bCs/>
                              <w:color w:val="A1151A"/>
                            </w:rPr>
                            <w:t>Selbstmanagement-</w:t>
                          </w:r>
                          <w:r w:rsidR="00B72C38" w:rsidRPr="00876DBB">
                            <w:rPr>
                              <w:rFonts w:ascii="Lelo Bold" w:hAnsi="Lelo Bold"/>
                              <w:bCs/>
                              <w:color w:val="A1151A"/>
                            </w:rPr>
                            <w:br/>
                            <w:t>kompetenz</w:t>
                          </w:r>
                        </w:sdtContent>
                      </w:sdt>
                    </w:p>
                  </w:tc>
                  <w:tc>
                    <w:tcPr>
                      <w:tcW w:w="680" w:type="dxa"/>
                      <w:tcBorders>
                        <w:left w:val="nil"/>
                        <w:right w:val="nil"/>
                      </w:tcBorders>
                      <w:tcMar>
                        <w:top w:w="57" w:type="dxa"/>
                        <w:bottom w:w="57" w:type="dxa"/>
                      </w:tcMar>
                      <w:vAlign w:val="bottom"/>
                    </w:tcPr>
                    <w:p w14:paraId="07E98A3A" w14:textId="14AAF00A" w:rsidR="00B72C38" w:rsidRDefault="00B72C38" w:rsidP="00B70E1F">
                      <w:pPr>
                        <w:suppressAutoHyphens/>
                        <w:jc w:val="left"/>
                      </w:pPr>
                    </w:p>
                  </w:tc>
                  <w:tc>
                    <w:tcPr>
                      <w:tcW w:w="681" w:type="dxa"/>
                      <w:tcBorders>
                        <w:left w:val="nil"/>
                        <w:right w:val="nil"/>
                      </w:tcBorders>
                      <w:tcMar>
                        <w:top w:w="57" w:type="dxa"/>
                        <w:bottom w:w="57" w:type="dxa"/>
                      </w:tcMar>
                      <w:vAlign w:val="bottom"/>
                    </w:tcPr>
                    <w:p w14:paraId="256878D6" w14:textId="0B8BFE64" w:rsidR="00B72C38" w:rsidRDefault="00B72C38" w:rsidP="00B70E1F">
                      <w:pPr>
                        <w:suppressAutoHyphens/>
                        <w:jc w:val="left"/>
                      </w:pPr>
                    </w:p>
                  </w:tc>
                  <w:tc>
                    <w:tcPr>
                      <w:tcW w:w="737" w:type="dxa"/>
                      <w:tcBorders>
                        <w:left w:val="nil"/>
                        <w:right w:val="nil"/>
                      </w:tcBorders>
                      <w:tcMar>
                        <w:top w:w="57" w:type="dxa"/>
                        <w:bottom w:w="57" w:type="dxa"/>
                      </w:tcMar>
                      <w:vAlign w:val="bottom"/>
                    </w:tcPr>
                    <w:p w14:paraId="33F07233" w14:textId="5484F3DB" w:rsidR="00B72C38" w:rsidRDefault="00B72C38" w:rsidP="00B70E1F">
                      <w:pPr>
                        <w:suppressAutoHyphens/>
                        <w:jc w:val="left"/>
                      </w:pPr>
                    </w:p>
                  </w:tc>
                  <w:tc>
                    <w:tcPr>
                      <w:tcW w:w="3742" w:type="dxa"/>
                      <w:tcBorders>
                        <w:left w:val="nil"/>
                      </w:tcBorders>
                      <w:tcMar>
                        <w:top w:w="57" w:type="dxa"/>
                        <w:bottom w:w="57" w:type="dxa"/>
                      </w:tcMar>
                      <w:vAlign w:val="bottom"/>
                    </w:tcPr>
                    <w:p w14:paraId="3B2C1677" w14:textId="77777777" w:rsidR="00B72C38" w:rsidRDefault="00B72C38" w:rsidP="00B70E1F">
                      <w:pPr>
                        <w:suppressAutoHyphens/>
                        <w:jc w:val="left"/>
                      </w:pPr>
                    </w:p>
                    <w:p w14:paraId="542BE73A" w14:textId="1062D904" w:rsidR="00B72C38" w:rsidRDefault="00B72C38" w:rsidP="00B70E1F">
                      <w:pPr>
                        <w:suppressAutoHyphens/>
                        <w:jc w:val="left"/>
                      </w:pPr>
                    </w:p>
                  </w:tc>
                </w:tr>
                <w:tr w:rsidR="00B72C38" w14:paraId="21639723" w14:textId="77777777" w:rsidTr="00AE2FB8">
                  <w:trPr>
                    <w:trHeight w:val="251"/>
                  </w:trPr>
                  <w:tc>
                    <w:tcPr>
                      <w:tcW w:w="3402" w:type="dxa"/>
                      <w:tcMar>
                        <w:top w:w="57" w:type="dxa"/>
                        <w:bottom w:w="57" w:type="dxa"/>
                      </w:tcMar>
                    </w:tcPr>
                    <w:p w14:paraId="7FFD80BB" w14:textId="7E76B60D" w:rsidR="00B72C38" w:rsidRPr="00A258F5" w:rsidRDefault="000B2C64" w:rsidP="00D0503C">
                      <w:pPr>
                        <w:suppressAutoHyphens/>
                        <w:ind w:left="113"/>
                        <w:jc w:val="left"/>
                      </w:pPr>
                      <w:sdt>
                        <w:sdtPr>
                          <w:id w:val="-496655477"/>
                          <w:lock w:val="sdtContentLocked"/>
                          <w:placeholder>
                            <w:docPart w:val="14DDF099034D44198288D9ABA5708B9B"/>
                          </w:placeholder>
                          <w15:appearance w15:val="hidden"/>
                        </w:sdtPr>
                        <w:sdtEndPr/>
                        <w:sdtContent>
                          <w:r w:rsidR="00AE2FB8">
                            <w:t>Die Person</w:t>
                          </w:r>
                          <w:r w:rsidR="00DE5729" w:rsidRPr="00A258F5">
                            <w:t xml:space="preserve"> </w:t>
                          </w:r>
                          <w:r w:rsidR="00B72C38" w:rsidRPr="00A258F5">
                            <w:t xml:space="preserve">kann </w:t>
                          </w:r>
                          <w:r w:rsidR="00DE5729">
                            <w:t>sich</w:t>
                          </w:r>
                          <w:r w:rsidR="00B72C38" w:rsidRPr="00A258F5">
                            <w:t xml:space="preserve"> eigenverantwortlich Ziele setzen und diese erfüllen</w:t>
                          </w:r>
                        </w:sdtContent>
                      </w:sdt>
                    </w:p>
                  </w:tc>
                  <w:sdt>
                    <w:sdtPr>
                      <w:rPr>
                        <w:sz w:val="30"/>
                        <w:szCs w:val="30"/>
                      </w:rPr>
                      <w:id w:val="-505515864"/>
                      <w14:checkbox>
                        <w14:checked w14:val="0"/>
                        <w14:checkedState w14:val="00FC" w14:font="Wingdings"/>
                        <w14:uncheckedState w14:val="0020" w14:font="Wingdings"/>
                      </w14:checkbox>
                    </w:sdtPr>
                    <w:sdtEndPr/>
                    <w:sdtContent>
                      <w:tc>
                        <w:tcPr>
                          <w:tcW w:w="680" w:type="dxa"/>
                          <w:tcMar>
                            <w:top w:w="57" w:type="dxa"/>
                            <w:bottom w:w="57" w:type="dxa"/>
                          </w:tcMar>
                        </w:tcPr>
                        <w:p w14:paraId="3B408FA7" w14:textId="3B37D549" w:rsidR="00B72C38" w:rsidRDefault="00B72C38" w:rsidP="00711D82">
                          <w:pPr>
                            <w:suppressAutoHyphens/>
                          </w:pPr>
                          <w:r>
                            <w:rPr>
                              <w:sz w:val="30"/>
                              <w:szCs w:val="30"/>
                            </w:rPr>
                            <w:sym w:font="Wingdings" w:char="F020"/>
                          </w:r>
                        </w:p>
                      </w:tc>
                    </w:sdtContent>
                  </w:sdt>
                  <w:sdt>
                    <w:sdtPr>
                      <w:rPr>
                        <w:sz w:val="30"/>
                        <w:szCs w:val="30"/>
                      </w:rPr>
                      <w:id w:val="1055584718"/>
                      <w14:checkbox>
                        <w14:checked w14:val="0"/>
                        <w14:checkedState w14:val="00FC" w14:font="Wingdings"/>
                        <w14:uncheckedState w14:val="0020" w14:font="Wingdings"/>
                      </w14:checkbox>
                    </w:sdtPr>
                    <w:sdtEndPr/>
                    <w:sdtContent>
                      <w:tc>
                        <w:tcPr>
                          <w:tcW w:w="681" w:type="dxa"/>
                          <w:tcMar>
                            <w:top w:w="57" w:type="dxa"/>
                            <w:bottom w:w="57" w:type="dxa"/>
                          </w:tcMar>
                        </w:tcPr>
                        <w:p w14:paraId="36D3CE1D" w14:textId="1D92D16E" w:rsidR="00B72C38" w:rsidRDefault="00B72C38" w:rsidP="00711D82">
                          <w:pPr>
                            <w:suppressAutoHyphens/>
                          </w:pPr>
                          <w:r>
                            <w:rPr>
                              <w:sz w:val="30"/>
                              <w:szCs w:val="30"/>
                            </w:rPr>
                            <w:sym w:font="Wingdings" w:char="F020"/>
                          </w:r>
                        </w:p>
                      </w:tc>
                    </w:sdtContent>
                  </w:sdt>
                  <w:sdt>
                    <w:sdtPr>
                      <w:rPr>
                        <w:sz w:val="30"/>
                        <w:szCs w:val="30"/>
                      </w:rPr>
                      <w:id w:val="-536118120"/>
                      <w14:checkbox>
                        <w14:checked w14:val="0"/>
                        <w14:checkedState w14:val="00FC" w14:font="Wingdings"/>
                        <w14:uncheckedState w14:val="0020" w14:font="Wingdings"/>
                      </w14:checkbox>
                    </w:sdtPr>
                    <w:sdtEndPr/>
                    <w:sdtContent>
                      <w:tc>
                        <w:tcPr>
                          <w:tcW w:w="737" w:type="dxa"/>
                          <w:tcMar>
                            <w:top w:w="57" w:type="dxa"/>
                            <w:bottom w:w="57" w:type="dxa"/>
                          </w:tcMar>
                        </w:tcPr>
                        <w:p w14:paraId="7696FD35" w14:textId="59D0F1FB"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643D5E9D" w14:textId="4C07D2E1"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7C73EE86" w14:textId="77777777" w:rsidTr="00AE2FB8">
                  <w:trPr>
                    <w:trHeight w:val="251"/>
                  </w:trPr>
                  <w:tc>
                    <w:tcPr>
                      <w:tcW w:w="3402" w:type="dxa"/>
                      <w:tcMar>
                        <w:top w:w="57" w:type="dxa"/>
                        <w:bottom w:w="57" w:type="dxa"/>
                      </w:tcMar>
                    </w:tcPr>
                    <w:p w14:paraId="04A9D4FD" w14:textId="4BF154F6" w:rsidR="00B72C38" w:rsidRPr="00A258F5" w:rsidRDefault="000B2C64" w:rsidP="00D0503C">
                      <w:pPr>
                        <w:suppressAutoHyphens/>
                        <w:ind w:left="113"/>
                        <w:jc w:val="left"/>
                      </w:pPr>
                      <w:sdt>
                        <w:sdtPr>
                          <w:id w:val="-1070804700"/>
                          <w:lock w:val="sdtContentLocked"/>
                          <w:placeholder>
                            <w:docPart w:val="14DDF099034D44198288D9ABA5708B9B"/>
                          </w:placeholder>
                          <w15:appearance w15:val="hidden"/>
                        </w:sdtPr>
                        <w:sdtEndPr/>
                        <w:sdtContent>
                          <w:r w:rsidR="00AE2FB8">
                            <w:t>Die Person</w:t>
                          </w:r>
                          <w:r w:rsidR="00DE5729" w:rsidRPr="00A258F5">
                            <w:t xml:space="preserve"> </w:t>
                          </w:r>
                          <w:r w:rsidR="00B72C38" w:rsidRPr="00A258F5">
                            <w:t>kann reflektieren</w:t>
                          </w:r>
                        </w:sdtContent>
                      </w:sdt>
                    </w:p>
                  </w:tc>
                  <w:sdt>
                    <w:sdtPr>
                      <w:rPr>
                        <w:sz w:val="30"/>
                        <w:szCs w:val="30"/>
                      </w:rPr>
                      <w:id w:val="-1305385613"/>
                      <w14:checkbox>
                        <w14:checked w14:val="0"/>
                        <w14:checkedState w14:val="00FC" w14:font="Wingdings"/>
                        <w14:uncheckedState w14:val="0020" w14:font="Wingdings"/>
                      </w14:checkbox>
                    </w:sdtPr>
                    <w:sdtEndPr/>
                    <w:sdtContent>
                      <w:tc>
                        <w:tcPr>
                          <w:tcW w:w="680" w:type="dxa"/>
                          <w:tcMar>
                            <w:top w:w="57" w:type="dxa"/>
                            <w:bottom w:w="57" w:type="dxa"/>
                          </w:tcMar>
                        </w:tcPr>
                        <w:p w14:paraId="025C9507" w14:textId="604561CD" w:rsidR="00B72C38" w:rsidRDefault="00B72C38" w:rsidP="00711D82">
                          <w:pPr>
                            <w:suppressAutoHyphens/>
                          </w:pPr>
                          <w:r>
                            <w:rPr>
                              <w:sz w:val="30"/>
                              <w:szCs w:val="30"/>
                            </w:rPr>
                            <w:sym w:font="Wingdings" w:char="F020"/>
                          </w:r>
                        </w:p>
                      </w:tc>
                    </w:sdtContent>
                  </w:sdt>
                  <w:sdt>
                    <w:sdtPr>
                      <w:rPr>
                        <w:sz w:val="30"/>
                        <w:szCs w:val="30"/>
                      </w:rPr>
                      <w:id w:val="926384268"/>
                      <w14:checkbox>
                        <w14:checked w14:val="0"/>
                        <w14:checkedState w14:val="00FC" w14:font="Wingdings"/>
                        <w14:uncheckedState w14:val="0020" w14:font="Wingdings"/>
                      </w14:checkbox>
                    </w:sdtPr>
                    <w:sdtEndPr/>
                    <w:sdtContent>
                      <w:tc>
                        <w:tcPr>
                          <w:tcW w:w="681" w:type="dxa"/>
                          <w:tcMar>
                            <w:top w:w="57" w:type="dxa"/>
                            <w:bottom w:w="57" w:type="dxa"/>
                          </w:tcMar>
                        </w:tcPr>
                        <w:p w14:paraId="34CDD9FA" w14:textId="1F72A474" w:rsidR="00B72C38" w:rsidRDefault="00B72C38" w:rsidP="00711D82">
                          <w:pPr>
                            <w:suppressAutoHyphens/>
                          </w:pPr>
                          <w:r>
                            <w:rPr>
                              <w:sz w:val="30"/>
                              <w:szCs w:val="30"/>
                            </w:rPr>
                            <w:sym w:font="Wingdings" w:char="F020"/>
                          </w:r>
                        </w:p>
                      </w:tc>
                    </w:sdtContent>
                  </w:sdt>
                  <w:sdt>
                    <w:sdtPr>
                      <w:rPr>
                        <w:sz w:val="30"/>
                        <w:szCs w:val="30"/>
                      </w:rPr>
                      <w:id w:val="-419792621"/>
                      <w14:checkbox>
                        <w14:checked w14:val="0"/>
                        <w14:checkedState w14:val="00FC" w14:font="Wingdings"/>
                        <w14:uncheckedState w14:val="0020" w14:font="Wingdings"/>
                      </w14:checkbox>
                    </w:sdtPr>
                    <w:sdtEndPr/>
                    <w:sdtContent>
                      <w:tc>
                        <w:tcPr>
                          <w:tcW w:w="737" w:type="dxa"/>
                          <w:tcMar>
                            <w:top w:w="57" w:type="dxa"/>
                            <w:bottom w:w="57" w:type="dxa"/>
                          </w:tcMar>
                        </w:tcPr>
                        <w:p w14:paraId="58301AA5" w14:textId="1DAE33E8"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368A8DF0" w14:textId="43504B25"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2DFA851C" w14:textId="77777777" w:rsidTr="00AE2FB8">
                  <w:trPr>
                    <w:trHeight w:val="251"/>
                  </w:trPr>
                  <w:tc>
                    <w:tcPr>
                      <w:tcW w:w="3402" w:type="dxa"/>
                      <w:tcMar>
                        <w:top w:w="57" w:type="dxa"/>
                        <w:bottom w:w="57" w:type="dxa"/>
                      </w:tcMar>
                    </w:tcPr>
                    <w:p w14:paraId="06928FAE" w14:textId="78BDFA48" w:rsidR="00B72C38" w:rsidRPr="00A258F5" w:rsidRDefault="000B2C64" w:rsidP="00D0503C">
                      <w:pPr>
                        <w:suppressAutoHyphens/>
                        <w:ind w:left="113"/>
                        <w:jc w:val="left"/>
                      </w:pPr>
                      <w:sdt>
                        <w:sdtPr>
                          <w:id w:val="749468940"/>
                          <w:lock w:val="sdtContentLocked"/>
                          <w:placeholder>
                            <w:docPart w:val="14DDF099034D44198288D9ABA5708B9B"/>
                          </w:placeholder>
                          <w15:appearance w15:val="hidden"/>
                        </w:sdtPr>
                        <w:sdtEndPr/>
                        <w:sdtContent>
                          <w:r w:rsidR="00AE2FB8">
                            <w:t>Die Person</w:t>
                          </w:r>
                          <w:r w:rsidR="00DE5729" w:rsidRPr="00A258F5">
                            <w:t xml:space="preserve"> </w:t>
                          </w:r>
                          <w:r w:rsidR="00DE5729">
                            <w:t>übernimmt</w:t>
                          </w:r>
                          <w:r w:rsidR="00B72C38" w:rsidRPr="00A258F5">
                            <w:t xml:space="preserve"> Verantwortung für </w:t>
                          </w:r>
                          <w:r w:rsidR="00494F1E">
                            <w:t>die eigenen</w:t>
                          </w:r>
                          <w:r w:rsidR="00B72C38" w:rsidRPr="00A258F5">
                            <w:t xml:space="preserve"> Aufgaben</w:t>
                          </w:r>
                        </w:sdtContent>
                      </w:sdt>
                    </w:p>
                  </w:tc>
                  <w:sdt>
                    <w:sdtPr>
                      <w:rPr>
                        <w:sz w:val="30"/>
                        <w:szCs w:val="30"/>
                      </w:rPr>
                      <w:id w:val="-1947153302"/>
                      <w14:checkbox>
                        <w14:checked w14:val="0"/>
                        <w14:checkedState w14:val="00FC" w14:font="Wingdings"/>
                        <w14:uncheckedState w14:val="0020" w14:font="Wingdings"/>
                      </w14:checkbox>
                    </w:sdtPr>
                    <w:sdtEndPr/>
                    <w:sdtContent>
                      <w:tc>
                        <w:tcPr>
                          <w:tcW w:w="680" w:type="dxa"/>
                          <w:tcMar>
                            <w:top w:w="57" w:type="dxa"/>
                            <w:bottom w:w="57" w:type="dxa"/>
                          </w:tcMar>
                        </w:tcPr>
                        <w:p w14:paraId="3F9EC992" w14:textId="24DAAF96" w:rsidR="00B72C38" w:rsidRDefault="00B72C38" w:rsidP="00711D82">
                          <w:pPr>
                            <w:suppressAutoHyphens/>
                          </w:pPr>
                          <w:r>
                            <w:rPr>
                              <w:sz w:val="30"/>
                              <w:szCs w:val="30"/>
                            </w:rPr>
                            <w:sym w:font="Wingdings" w:char="F020"/>
                          </w:r>
                        </w:p>
                      </w:tc>
                    </w:sdtContent>
                  </w:sdt>
                  <w:sdt>
                    <w:sdtPr>
                      <w:rPr>
                        <w:sz w:val="30"/>
                        <w:szCs w:val="30"/>
                      </w:rPr>
                      <w:id w:val="2023052627"/>
                      <w14:checkbox>
                        <w14:checked w14:val="0"/>
                        <w14:checkedState w14:val="00FC" w14:font="Wingdings"/>
                        <w14:uncheckedState w14:val="0020" w14:font="Wingdings"/>
                      </w14:checkbox>
                    </w:sdtPr>
                    <w:sdtEndPr/>
                    <w:sdtContent>
                      <w:tc>
                        <w:tcPr>
                          <w:tcW w:w="681" w:type="dxa"/>
                          <w:tcMar>
                            <w:top w:w="57" w:type="dxa"/>
                            <w:bottom w:w="57" w:type="dxa"/>
                          </w:tcMar>
                        </w:tcPr>
                        <w:p w14:paraId="49A7CB31" w14:textId="26ED84E8" w:rsidR="00B72C38" w:rsidRDefault="00B72C38" w:rsidP="00711D82">
                          <w:pPr>
                            <w:suppressAutoHyphens/>
                          </w:pPr>
                          <w:r>
                            <w:rPr>
                              <w:sz w:val="30"/>
                              <w:szCs w:val="30"/>
                            </w:rPr>
                            <w:sym w:font="Wingdings" w:char="F020"/>
                          </w:r>
                        </w:p>
                      </w:tc>
                    </w:sdtContent>
                  </w:sdt>
                  <w:sdt>
                    <w:sdtPr>
                      <w:rPr>
                        <w:sz w:val="30"/>
                        <w:szCs w:val="30"/>
                      </w:rPr>
                      <w:id w:val="-1457871776"/>
                      <w14:checkbox>
                        <w14:checked w14:val="0"/>
                        <w14:checkedState w14:val="00FC" w14:font="Wingdings"/>
                        <w14:uncheckedState w14:val="0020" w14:font="Wingdings"/>
                      </w14:checkbox>
                    </w:sdtPr>
                    <w:sdtEndPr/>
                    <w:sdtContent>
                      <w:tc>
                        <w:tcPr>
                          <w:tcW w:w="737" w:type="dxa"/>
                          <w:tcMar>
                            <w:top w:w="57" w:type="dxa"/>
                            <w:bottom w:w="57" w:type="dxa"/>
                          </w:tcMar>
                        </w:tcPr>
                        <w:p w14:paraId="452AF8E2" w14:textId="6F39352E"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78D2119C" w14:textId="6B4CDC53"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768717D2" w14:textId="77777777" w:rsidTr="00AE2FB8">
                  <w:trPr>
                    <w:trHeight w:val="251"/>
                  </w:trPr>
                  <w:tc>
                    <w:tcPr>
                      <w:tcW w:w="3402" w:type="dxa"/>
                      <w:tcMar>
                        <w:top w:w="57" w:type="dxa"/>
                        <w:bottom w:w="57" w:type="dxa"/>
                      </w:tcMar>
                    </w:tcPr>
                    <w:p w14:paraId="7ED14B53" w14:textId="2C172510" w:rsidR="00B72C38" w:rsidRPr="00A258F5" w:rsidRDefault="000B2C64" w:rsidP="00D0503C">
                      <w:pPr>
                        <w:suppressAutoHyphens/>
                        <w:ind w:left="113"/>
                        <w:jc w:val="left"/>
                      </w:pPr>
                      <w:sdt>
                        <w:sdtPr>
                          <w:id w:val="1324546368"/>
                          <w:lock w:val="sdtContentLocked"/>
                          <w:placeholder>
                            <w:docPart w:val="477AEE816B3348EBBF6625837DA58283"/>
                          </w:placeholder>
                          <w15:appearance w15:val="hidden"/>
                        </w:sdtPr>
                        <w:sdtEndPr/>
                        <w:sdtContent>
                          <w:r w:rsidR="00AE2FB8">
                            <w:t>Die Person</w:t>
                          </w:r>
                          <w:r w:rsidR="00DE5729" w:rsidRPr="00A258F5">
                            <w:t xml:space="preserve"> </w:t>
                          </w:r>
                          <w:r w:rsidR="00B72C38" w:rsidRPr="00A258F5">
                            <w:t xml:space="preserve">kann </w:t>
                          </w:r>
                          <w:r w:rsidR="00DE5729">
                            <w:t>sich</w:t>
                          </w:r>
                          <w:r w:rsidR="00B72C38" w:rsidRPr="00A258F5">
                            <w:t xml:space="preserve"> selbst motivieren</w:t>
                          </w:r>
                        </w:sdtContent>
                      </w:sdt>
                    </w:p>
                  </w:tc>
                  <w:sdt>
                    <w:sdtPr>
                      <w:rPr>
                        <w:sz w:val="30"/>
                        <w:szCs w:val="30"/>
                      </w:rPr>
                      <w:id w:val="-899205538"/>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3E43AC48" w14:textId="6637D832" w:rsidR="00B72C38" w:rsidRDefault="00B72C38" w:rsidP="00711D82">
                          <w:pPr>
                            <w:suppressAutoHyphens/>
                          </w:pPr>
                          <w:r>
                            <w:rPr>
                              <w:sz w:val="30"/>
                              <w:szCs w:val="30"/>
                            </w:rPr>
                            <w:sym w:font="Wingdings" w:char="F020"/>
                          </w:r>
                        </w:p>
                      </w:tc>
                    </w:sdtContent>
                  </w:sdt>
                  <w:sdt>
                    <w:sdtPr>
                      <w:rPr>
                        <w:sz w:val="30"/>
                        <w:szCs w:val="30"/>
                      </w:rPr>
                      <w:id w:val="-19625100"/>
                      <w14:checkbox>
                        <w14:checked w14:val="0"/>
                        <w14:checkedState w14:val="00FC" w14:font="Wingdings"/>
                        <w14:uncheckedState w14:val="0020" w14:font="Wingdings"/>
                      </w14:checkbox>
                    </w:sdtPr>
                    <w:sdtEndPr/>
                    <w:sdtContent>
                      <w:tc>
                        <w:tcPr>
                          <w:tcW w:w="681" w:type="dxa"/>
                          <w:tcBorders>
                            <w:bottom w:val="single" w:sz="6" w:space="0" w:color="D0CECE" w:themeColor="background2" w:themeShade="E6"/>
                          </w:tcBorders>
                          <w:tcMar>
                            <w:top w:w="57" w:type="dxa"/>
                            <w:bottom w:w="57" w:type="dxa"/>
                          </w:tcMar>
                        </w:tcPr>
                        <w:p w14:paraId="45352D2F" w14:textId="1D134E0B" w:rsidR="00B72C38" w:rsidRDefault="00B72C38" w:rsidP="00711D82">
                          <w:pPr>
                            <w:suppressAutoHyphens/>
                          </w:pPr>
                          <w:r>
                            <w:rPr>
                              <w:sz w:val="30"/>
                              <w:szCs w:val="30"/>
                            </w:rPr>
                            <w:sym w:font="Wingdings" w:char="F020"/>
                          </w:r>
                        </w:p>
                      </w:tc>
                    </w:sdtContent>
                  </w:sdt>
                  <w:sdt>
                    <w:sdtPr>
                      <w:rPr>
                        <w:sz w:val="30"/>
                        <w:szCs w:val="30"/>
                      </w:rPr>
                      <w:id w:val="1090117579"/>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2413348D" w14:textId="59910C60"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48DA3744" w14:textId="08A42B2A"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61F6DDDB" w14:textId="77777777" w:rsidTr="00AE2FB8">
                  <w:trPr>
                    <w:trHeight w:hRule="exact" w:val="340"/>
                  </w:trPr>
                  <w:tc>
                    <w:tcPr>
                      <w:tcW w:w="3402" w:type="dxa"/>
                      <w:tcBorders>
                        <w:right w:val="nil"/>
                      </w:tcBorders>
                      <w:tcMar>
                        <w:top w:w="57" w:type="dxa"/>
                        <w:bottom w:w="57" w:type="dxa"/>
                      </w:tcMar>
                      <w:vAlign w:val="bottom"/>
                    </w:tcPr>
                    <w:p w14:paraId="37A9D79D" w14:textId="0A0CB0F0" w:rsidR="00B72C38" w:rsidRPr="00A258F5" w:rsidRDefault="000B2C64" w:rsidP="00D0503C">
                      <w:pPr>
                        <w:suppressAutoHyphens/>
                        <w:ind w:left="113"/>
                        <w:jc w:val="left"/>
                        <w:rPr>
                          <w:rFonts w:ascii="Lelo Bold" w:hAnsi="Lelo Bold"/>
                        </w:rPr>
                      </w:pPr>
                      <w:sdt>
                        <w:sdtPr>
                          <w:rPr>
                            <w:rFonts w:ascii="Lelo Bold" w:hAnsi="Lelo Bold"/>
                            <w:bCs/>
                            <w:color w:val="F9C621"/>
                          </w:rPr>
                          <w:id w:val="1205441606"/>
                          <w:lock w:val="sdtContentLocked"/>
                          <w:placeholder>
                            <w:docPart w:val="477AEE816B3348EBBF6625837DA58283"/>
                          </w:placeholder>
                          <w15:appearance w15:val="hidden"/>
                        </w:sdtPr>
                        <w:sdtEndPr/>
                        <w:sdtContent>
                          <w:r w:rsidR="00B72C38" w:rsidRPr="00876DBB">
                            <w:rPr>
                              <w:rFonts w:ascii="Lelo Bold" w:hAnsi="Lelo Bold"/>
                              <w:bCs/>
                              <w:color w:val="A1151A"/>
                            </w:rPr>
                            <w:t>Souveränität</w:t>
                          </w:r>
                        </w:sdtContent>
                      </w:sdt>
                    </w:p>
                  </w:tc>
                  <w:tc>
                    <w:tcPr>
                      <w:tcW w:w="680" w:type="dxa"/>
                      <w:tcBorders>
                        <w:left w:val="nil"/>
                        <w:right w:val="nil"/>
                      </w:tcBorders>
                      <w:tcMar>
                        <w:top w:w="57" w:type="dxa"/>
                        <w:bottom w:w="57" w:type="dxa"/>
                      </w:tcMar>
                      <w:vAlign w:val="bottom"/>
                    </w:tcPr>
                    <w:p w14:paraId="09C1737C" w14:textId="0861BC53" w:rsidR="00B72C38" w:rsidRDefault="00B72C38" w:rsidP="00B70E1F">
                      <w:pPr>
                        <w:suppressAutoHyphens/>
                        <w:jc w:val="left"/>
                      </w:pPr>
                    </w:p>
                  </w:tc>
                  <w:tc>
                    <w:tcPr>
                      <w:tcW w:w="681" w:type="dxa"/>
                      <w:tcBorders>
                        <w:left w:val="nil"/>
                        <w:right w:val="nil"/>
                      </w:tcBorders>
                      <w:tcMar>
                        <w:top w:w="57" w:type="dxa"/>
                        <w:bottom w:w="57" w:type="dxa"/>
                      </w:tcMar>
                      <w:vAlign w:val="bottom"/>
                    </w:tcPr>
                    <w:p w14:paraId="5D782088" w14:textId="28C428E6" w:rsidR="00B72C38" w:rsidRDefault="00B72C38" w:rsidP="00B70E1F">
                      <w:pPr>
                        <w:suppressAutoHyphens/>
                        <w:jc w:val="left"/>
                      </w:pPr>
                    </w:p>
                  </w:tc>
                  <w:tc>
                    <w:tcPr>
                      <w:tcW w:w="737" w:type="dxa"/>
                      <w:tcBorders>
                        <w:left w:val="nil"/>
                        <w:right w:val="nil"/>
                      </w:tcBorders>
                      <w:tcMar>
                        <w:top w:w="57" w:type="dxa"/>
                        <w:bottom w:w="57" w:type="dxa"/>
                      </w:tcMar>
                      <w:vAlign w:val="bottom"/>
                    </w:tcPr>
                    <w:p w14:paraId="6484DBFE" w14:textId="662807E7" w:rsidR="00B72C38" w:rsidRDefault="00B72C38" w:rsidP="00B70E1F">
                      <w:pPr>
                        <w:suppressAutoHyphens/>
                        <w:jc w:val="left"/>
                      </w:pPr>
                    </w:p>
                  </w:tc>
                  <w:tc>
                    <w:tcPr>
                      <w:tcW w:w="3742" w:type="dxa"/>
                      <w:tcBorders>
                        <w:left w:val="nil"/>
                      </w:tcBorders>
                      <w:tcMar>
                        <w:top w:w="57" w:type="dxa"/>
                        <w:bottom w:w="57" w:type="dxa"/>
                      </w:tcMar>
                      <w:vAlign w:val="bottom"/>
                    </w:tcPr>
                    <w:p w14:paraId="6F049D78" w14:textId="77777777" w:rsidR="00B72C38" w:rsidRDefault="00B72C38" w:rsidP="00B70E1F">
                      <w:pPr>
                        <w:suppressAutoHyphens/>
                        <w:jc w:val="left"/>
                      </w:pPr>
                    </w:p>
                    <w:p w14:paraId="75C3573E" w14:textId="2566ACEC" w:rsidR="00B72C38" w:rsidRDefault="00B72C38" w:rsidP="00B70E1F">
                      <w:pPr>
                        <w:suppressAutoHyphens/>
                        <w:jc w:val="left"/>
                      </w:pPr>
                    </w:p>
                  </w:tc>
                </w:tr>
                <w:tr w:rsidR="00B72C38" w14:paraId="67D0FF0B" w14:textId="77777777" w:rsidTr="00AE2FB8">
                  <w:trPr>
                    <w:trHeight w:val="251"/>
                  </w:trPr>
                  <w:tc>
                    <w:tcPr>
                      <w:tcW w:w="3402" w:type="dxa"/>
                      <w:tcMar>
                        <w:top w:w="57" w:type="dxa"/>
                        <w:bottom w:w="57" w:type="dxa"/>
                      </w:tcMar>
                    </w:tcPr>
                    <w:p w14:paraId="56AA0FF8" w14:textId="30E9192B" w:rsidR="00B72C38" w:rsidRPr="00A258F5" w:rsidRDefault="000B2C64" w:rsidP="00D0503C">
                      <w:pPr>
                        <w:suppressAutoHyphens/>
                        <w:ind w:left="113"/>
                        <w:jc w:val="left"/>
                        <w:rPr>
                          <w:bCs/>
                        </w:rPr>
                      </w:pPr>
                      <w:sdt>
                        <w:sdtPr>
                          <w:rPr>
                            <w:bCs/>
                          </w:rPr>
                          <w:id w:val="697132839"/>
                          <w:lock w:val="sdtContentLocked"/>
                          <w:placeholder>
                            <w:docPart w:val="477AEE816B3348EBBF6625837DA58283"/>
                          </w:placeholder>
                          <w15:appearance w15:val="hidden"/>
                        </w:sdtPr>
                        <w:sdtEndPr/>
                        <w:sdtContent>
                          <w:r w:rsidR="00AE2FB8">
                            <w:t>Die Person</w:t>
                          </w:r>
                          <w:r w:rsidR="00DE5729" w:rsidRPr="00A258F5">
                            <w:rPr>
                              <w:bCs/>
                            </w:rPr>
                            <w:t xml:space="preserve"> </w:t>
                          </w:r>
                          <w:r w:rsidR="00B72C38" w:rsidRPr="00A258F5">
                            <w:rPr>
                              <w:bCs/>
                            </w:rPr>
                            <w:t>kann vertrauenswürdig und überzeugend auftreten</w:t>
                          </w:r>
                        </w:sdtContent>
                      </w:sdt>
                    </w:p>
                  </w:tc>
                  <w:sdt>
                    <w:sdtPr>
                      <w:rPr>
                        <w:sz w:val="30"/>
                        <w:szCs w:val="30"/>
                      </w:rPr>
                      <w:id w:val="1049804801"/>
                      <w14:checkbox>
                        <w14:checked w14:val="0"/>
                        <w14:checkedState w14:val="00FC" w14:font="Wingdings"/>
                        <w14:uncheckedState w14:val="0020" w14:font="Wingdings"/>
                      </w14:checkbox>
                    </w:sdtPr>
                    <w:sdtEndPr/>
                    <w:sdtContent>
                      <w:tc>
                        <w:tcPr>
                          <w:tcW w:w="680" w:type="dxa"/>
                          <w:tcMar>
                            <w:top w:w="57" w:type="dxa"/>
                            <w:bottom w:w="57" w:type="dxa"/>
                          </w:tcMar>
                        </w:tcPr>
                        <w:p w14:paraId="55338F22" w14:textId="047DB52E" w:rsidR="00B72C38" w:rsidRDefault="00B72C38" w:rsidP="00711D82">
                          <w:pPr>
                            <w:suppressAutoHyphens/>
                          </w:pPr>
                          <w:r>
                            <w:rPr>
                              <w:sz w:val="30"/>
                              <w:szCs w:val="30"/>
                            </w:rPr>
                            <w:sym w:font="Wingdings" w:char="F020"/>
                          </w:r>
                        </w:p>
                      </w:tc>
                    </w:sdtContent>
                  </w:sdt>
                  <w:sdt>
                    <w:sdtPr>
                      <w:rPr>
                        <w:sz w:val="30"/>
                        <w:szCs w:val="30"/>
                      </w:rPr>
                      <w:id w:val="1561679613"/>
                      <w14:checkbox>
                        <w14:checked w14:val="0"/>
                        <w14:checkedState w14:val="00FC" w14:font="Wingdings"/>
                        <w14:uncheckedState w14:val="0020" w14:font="Wingdings"/>
                      </w14:checkbox>
                    </w:sdtPr>
                    <w:sdtEndPr/>
                    <w:sdtContent>
                      <w:tc>
                        <w:tcPr>
                          <w:tcW w:w="681" w:type="dxa"/>
                          <w:tcMar>
                            <w:top w:w="57" w:type="dxa"/>
                            <w:bottom w:w="57" w:type="dxa"/>
                          </w:tcMar>
                        </w:tcPr>
                        <w:p w14:paraId="3606F6BA" w14:textId="3B35CB2D" w:rsidR="00B72C38" w:rsidRDefault="00B72C38" w:rsidP="00711D82">
                          <w:pPr>
                            <w:suppressAutoHyphens/>
                          </w:pPr>
                          <w:r>
                            <w:rPr>
                              <w:sz w:val="30"/>
                              <w:szCs w:val="30"/>
                            </w:rPr>
                            <w:sym w:font="Wingdings" w:char="F020"/>
                          </w:r>
                        </w:p>
                      </w:tc>
                    </w:sdtContent>
                  </w:sdt>
                  <w:sdt>
                    <w:sdtPr>
                      <w:rPr>
                        <w:sz w:val="30"/>
                        <w:szCs w:val="30"/>
                      </w:rPr>
                      <w:id w:val="-1881084581"/>
                      <w14:checkbox>
                        <w14:checked w14:val="0"/>
                        <w14:checkedState w14:val="00FC" w14:font="Wingdings"/>
                        <w14:uncheckedState w14:val="0020" w14:font="Wingdings"/>
                      </w14:checkbox>
                    </w:sdtPr>
                    <w:sdtEndPr/>
                    <w:sdtContent>
                      <w:tc>
                        <w:tcPr>
                          <w:tcW w:w="737" w:type="dxa"/>
                          <w:tcMar>
                            <w:top w:w="57" w:type="dxa"/>
                            <w:bottom w:w="57" w:type="dxa"/>
                          </w:tcMar>
                        </w:tcPr>
                        <w:p w14:paraId="4433FC36" w14:textId="0447CDD1"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7E824D00" w14:textId="233C0815"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22D71AD5" w14:textId="77777777" w:rsidTr="00AE2FB8">
                  <w:trPr>
                    <w:trHeight w:val="251"/>
                  </w:trPr>
                  <w:tc>
                    <w:tcPr>
                      <w:tcW w:w="3402" w:type="dxa"/>
                      <w:tcMar>
                        <w:top w:w="57" w:type="dxa"/>
                        <w:bottom w:w="57" w:type="dxa"/>
                      </w:tcMar>
                    </w:tcPr>
                    <w:p w14:paraId="57D5478D" w14:textId="15D39B67" w:rsidR="00B72C38" w:rsidRPr="00A258F5" w:rsidRDefault="000B2C64" w:rsidP="00D0503C">
                      <w:pPr>
                        <w:suppressAutoHyphens/>
                        <w:ind w:left="113"/>
                        <w:jc w:val="left"/>
                        <w:rPr>
                          <w:bCs/>
                        </w:rPr>
                      </w:pPr>
                      <w:sdt>
                        <w:sdtPr>
                          <w:rPr>
                            <w:bCs/>
                          </w:rPr>
                          <w:id w:val="-243807990"/>
                          <w:lock w:val="sdtContentLocked"/>
                          <w:placeholder>
                            <w:docPart w:val="477AEE816B3348EBBF6625837DA58283"/>
                          </w:placeholder>
                          <w15:appearance w15:val="hidden"/>
                        </w:sdtPr>
                        <w:sdtEndPr/>
                        <w:sdtContent>
                          <w:r w:rsidR="00AE2FB8">
                            <w:t>Die Person</w:t>
                          </w:r>
                          <w:r w:rsidR="00DE5729" w:rsidRPr="00A258F5">
                            <w:rPr>
                              <w:bCs/>
                            </w:rPr>
                            <w:t xml:space="preserve"> </w:t>
                          </w:r>
                          <w:r w:rsidR="00B72C38" w:rsidRPr="00A258F5">
                            <w:rPr>
                              <w:bCs/>
                            </w:rPr>
                            <w:t>reflektier</w:t>
                          </w:r>
                          <w:r w:rsidR="00DE5729">
                            <w:rPr>
                              <w:bCs/>
                            </w:rPr>
                            <w:t>t</w:t>
                          </w:r>
                          <w:r w:rsidR="00B72C38" w:rsidRPr="00A258F5">
                            <w:rPr>
                              <w:bCs/>
                            </w:rPr>
                            <w:t xml:space="preserve"> </w:t>
                          </w:r>
                          <w:r w:rsidR="00494F1E">
                            <w:rPr>
                              <w:bCs/>
                            </w:rPr>
                            <w:t>das eigene</w:t>
                          </w:r>
                          <w:r w:rsidR="00B72C38" w:rsidRPr="00A258F5">
                            <w:rPr>
                              <w:bCs/>
                            </w:rPr>
                            <w:t xml:space="preserve"> Wissen, </w:t>
                          </w:r>
                          <w:r w:rsidR="00494F1E">
                            <w:rPr>
                              <w:bCs/>
                            </w:rPr>
                            <w:t>die eigenen</w:t>
                          </w:r>
                          <w:r w:rsidR="00B72C38" w:rsidRPr="00A258F5">
                            <w:rPr>
                              <w:bCs/>
                            </w:rPr>
                            <w:t xml:space="preserve"> Fähigkeiten, Haltungen und Ziele</w:t>
                          </w:r>
                        </w:sdtContent>
                      </w:sdt>
                    </w:p>
                  </w:tc>
                  <w:sdt>
                    <w:sdtPr>
                      <w:rPr>
                        <w:sz w:val="30"/>
                        <w:szCs w:val="30"/>
                      </w:rPr>
                      <w:id w:val="315698482"/>
                      <w14:checkbox>
                        <w14:checked w14:val="0"/>
                        <w14:checkedState w14:val="00FC" w14:font="Wingdings"/>
                        <w14:uncheckedState w14:val="0020" w14:font="Wingdings"/>
                      </w14:checkbox>
                    </w:sdtPr>
                    <w:sdtEndPr/>
                    <w:sdtContent>
                      <w:tc>
                        <w:tcPr>
                          <w:tcW w:w="680" w:type="dxa"/>
                          <w:tcMar>
                            <w:top w:w="57" w:type="dxa"/>
                            <w:bottom w:w="57" w:type="dxa"/>
                          </w:tcMar>
                        </w:tcPr>
                        <w:p w14:paraId="2C26BE0C" w14:textId="0B5640A8" w:rsidR="00B72C38" w:rsidRDefault="00B72C38" w:rsidP="00711D82">
                          <w:pPr>
                            <w:suppressAutoHyphens/>
                          </w:pPr>
                          <w:r>
                            <w:rPr>
                              <w:sz w:val="30"/>
                              <w:szCs w:val="30"/>
                            </w:rPr>
                            <w:sym w:font="Wingdings" w:char="F020"/>
                          </w:r>
                        </w:p>
                      </w:tc>
                    </w:sdtContent>
                  </w:sdt>
                  <w:sdt>
                    <w:sdtPr>
                      <w:rPr>
                        <w:sz w:val="30"/>
                        <w:szCs w:val="30"/>
                      </w:rPr>
                      <w:id w:val="-602423778"/>
                      <w14:checkbox>
                        <w14:checked w14:val="0"/>
                        <w14:checkedState w14:val="00FC" w14:font="Wingdings"/>
                        <w14:uncheckedState w14:val="0020" w14:font="Wingdings"/>
                      </w14:checkbox>
                    </w:sdtPr>
                    <w:sdtEndPr/>
                    <w:sdtContent>
                      <w:tc>
                        <w:tcPr>
                          <w:tcW w:w="681" w:type="dxa"/>
                          <w:tcMar>
                            <w:top w:w="57" w:type="dxa"/>
                            <w:bottom w:w="57" w:type="dxa"/>
                          </w:tcMar>
                        </w:tcPr>
                        <w:p w14:paraId="65559352" w14:textId="6DBA8356" w:rsidR="00B72C38" w:rsidRDefault="00B72C38" w:rsidP="00711D82">
                          <w:pPr>
                            <w:suppressAutoHyphens/>
                          </w:pPr>
                          <w:r>
                            <w:rPr>
                              <w:sz w:val="30"/>
                              <w:szCs w:val="30"/>
                            </w:rPr>
                            <w:sym w:font="Wingdings" w:char="F020"/>
                          </w:r>
                        </w:p>
                      </w:tc>
                    </w:sdtContent>
                  </w:sdt>
                  <w:sdt>
                    <w:sdtPr>
                      <w:rPr>
                        <w:sz w:val="30"/>
                        <w:szCs w:val="30"/>
                      </w:rPr>
                      <w:id w:val="-1039747658"/>
                      <w14:checkbox>
                        <w14:checked w14:val="0"/>
                        <w14:checkedState w14:val="00FC" w14:font="Wingdings"/>
                        <w14:uncheckedState w14:val="0020" w14:font="Wingdings"/>
                      </w14:checkbox>
                    </w:sdtPr>
                    <w:sdtEndPr/>
                    <w:sdtContent>
                      <w:tc>
                        <w:tcPr>
                          <w:tcW w:w="737" w:type="dxa"/>
                          <w:tcMar>
                            <w:top w:w="57" w:type="dxa"/>
                            <w:bottom w:w="57" w:type="dxa"/>
                          </w:tcMar>
                        </w:tcPr>
                        <w:p w14:paraId="1F019D23" w14:textId="33CA9B13"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4A726D47" w14:textId="1C8871C6"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43FEDA77" w14:textId="77777777" w:rsidTr="00AE2FB8">
                  <w:trPr>
                    <w:trHeight w:val="251"/>
                  </w:trPr>
                  <w:tc>
                    <w:tcPr>
                      <w:tcW w:w="3402" w:type="dxa"/>
                      <w:tcMar>
                        <w:top w:w="57" w:type="dxa"/>
                        <w:bottom w:w="57" w:type="dxa"/>
                      </w:tcMar>
                    </w:tcPr>
                    <w:p w14:paraId="312D0F48" w14:textId="43F66DA8" w:rsidR="00B72C38" w:rsidRPr="00A258F5" w:rsidRDefault="000B2C64" w:rsidP="00D0503C">
                      <w:pPr>
                        <w:suppressAutoHyphens/>
                        <w:ind w:left="113"/>
                        <w:jc w:val="left"/>
                        <w:rPr>
                          <w:bCs/>
                        </w:rPr>
                      </w:pPr>
                      <w:sdt>
                        <w:sdtPr>
                          <w:rPr>
                            <w:bCs/>
                          </w:rPr>
                          <w:id w:val="-743332953"/>
                          <w:lock w:val="sdtContentLocked"/>
                          <w:placeholder>
                            <w:docPart w:val="4ABB455EB1AE45118AF3452F432CAE6A"/>
                          </w:placeholder>
                          <w15:appearance w15:val="hidden"/>
                        </w:sdtPr>
                        <w:sdtEndPr/>
                        <w:sdtContent>
                          <w:r w:rsidR="00AE2FB8">
                            <w:t>Die Person</w:t>
                          </w:r>
                          <w:r w:rsidR="00DE5729" w:rsidRPr="00A258F5">
                            <w:rPr>
                              <w:bCs/>
                            </w:rPr>
                            <w:t xml:space="preserve"> </w:t>
                          </w:r>
                          <w:r w:rsidR="00B72C38" w:rsidRPr="00A258F5">
                            <w:rPr>
                              <w:bCs/>
                            </w:rPr>
                            <w:t xml:space="preserve">kann </w:t>
                          </w:r>
                          <w:r w:rsidR="00494F1E">
                            <w:rPr>
                              <w:bCs/>
                            </w:rPr>
                            <w:t>das eigene</w:t>
                          </w:r>
                          <w:r w:rsidR="00B72C38" w:rsidRPr="00A258F5">
                            <w:rPr>
                              <w:bCs/>
                            </w:rPr>
                            <w:t xml:space="preserve"> Wissen und Methodenwissen einschätzen</w:t>
                          </w:r>
                        </w:sdtContent>
                      </w:sdt>
                    </w:p>
                  </w:tc>
                  <w:sdt>
                    <w:sdtPr>
                      <w:rPr>
                        <w:sz w:val="30"/>
                        <w:szCs w:val="30"/>
                      </w:rPr>
                      <w:id w:val="597992255"/>
                      <w14:checkbox>
                        <w14:checked w14:val="0"/>
                        <w14:checkedState w14:val="00FC" w14:font="Wingdings"/>
                        <w14:uncheckedState w14:val="0020" w14:font="Wingdings"/>
                      </w14:checkbox>
                    </w:sdtPr>
                    <w:sdtEndPr/>
                    <w:sdtContent>
                      <w:tc>
                        <w:tcPr>
                          <w:tcW w:w="680" w:type="dxa"/>
                          <w:tcMar>
                            <w:top w:w="57" w:type="dxa"/>
                            <w:bottom w:w="57" w:type="dxa"/>
                          </w:tcMar>
                        </w:tcPr>
                        <w:p w14:paraId="28B015F3" w14:textId="52C9325F" w:rsidR="00B72C38" w:rsidRDefault="00B72C38" w:rsidP="00711D82">
                          <w:pPr>
                            <w:suppressAutoHyphens/>
                          </w:pPr>
                          <w:r>
                            <w:rPr>
                              <w:sz w:val="30"/>
                              <w:szCs w:val="30"/>
                            </w:rPr>
                            <w:sym w:font="Wingdings" w:char="F020"/>
                          </w:r>
                        </w:p>
                      </w:tc>
                    </w:sdtContent>
                  </w:sdt>
                  <w:sdt>
                    <w:sdtPr>
                      <w:rPr>
                        <w:sz w:val="30"/>
                        <w:szCs w:val="30"/>
                      </w:rPr>
                      <w:id w:val="73407728"/>
                      <w14:checkbox>
                        <w14:checked w14:val="0"/>
                        <w14:checkedState w14:val="00FC" w14:font="Wingdings"/>
                        <w14:uncheckedState w14:val="0020" w14:font="Wingdings"/>
                      </w14:checkbox>
                    </w:sdtPr>
                    <w:sdtEndPr/>
                    <w:sdtContent>
                      <w:tc>
                        <w:tcPr>
                          <w:tcW w:w="681" w:type="dxa"/>
                          <w:tcMar>
                            <w:top w:w="57" w:type="dxa"/>
                            <w:bottom w:w="57" w:type="dxa"/>
                          </w:tcMar>
                        </w:tcPr>
                        <w:p w14:paraId="0646C81F" w14:textId="50FDAF88" w:rsidR="00B72C38" w:rsidRDefault="00B72C38" w:rsidP="00711D82">
                          <w:pPr>
                            <w:suppressAutoHyphens/>
                          </w:pPr>
                          <w:r>
                            <w:rPr>
                              <w:sz w:val="30"/>
                              <w:szCs w:val="30"/>
                            </w:rPr>
                            <w:sym w:font="Wingdings" w:char="F020"/>
                          </w:r>
                        </w:p>
                      </w:tc>
                    </w:sdtContent>
                  </w:sdt>
                  <w:sdt>
                    <w:sdtPr>
                      <w:rPr>
                        <w:sz w:val="30"/>
                        <w:szCs w:val="30"/>
                      </w:rPr>
                      <w:id w:val="1917362503"/>
                      <w14:checkbox>
                        <w14:checked w14:val="0"/>
                        <w14:checkedState w14:val="00FC" w14:font="Wingdings"/>
                        <w14:uncheckedState w14:val="0020" w14:font="Wingdings"/>
                      </w14:checkbox>
                    </w:sdtPr>
                    <w:sdtEndPr/>
                    <w:sdtContent>
                      <w:tc>
                        <w:tcPr>
                          <w:tcW w:w="737" w:type="dxa"/>
                          <w:tcMar>
                            <w:top w:w="57" w:type="dxa"/>
                            <w:bottom w:w="57" w:type="dxa"/>
                          </w:tcMar>
                        </w:tcPr>
                        <w:p w14:paraId="6478139E" w14:textId="5709FB88"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1BEBE6B8" w14:textId="687345E4"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B72C38" w14:paraId="676249D3" w14:textId="77777777" w:rsidTr="00AE2FB8">
                  <w:trPr>
                    <w:trHeight w:val="251"/>
                  </w:trPr>
                  <w:tc>
                    <w:tcPr>
                      <w:tcW w:w="3402" w:type="dxa"/>
                      <w:tcMar>
                        <w:top w:w="57" w:type="dxa"/>
                        <w:bottom w:w="57" w:type="dxa"/>
                      </w:tcMar>
                    </w:tcPr>
                    <w:p w14:paraId="230FD4DC" w14:textId="5D6BCC4D" w:rsidR="00B72C38" w:rsidRPr="00A258F5" w:rsidRDefault="000B2C64" w:rsidP="00D0503C">
                      <w:pPr>
                        <w:suppressAutoHyphens/>
                        <w:ind w:left="113"/>
                        <w:jc w:val="left"/>
                        <w:rPr>
                          <w:bCs/>
                        </w:rPr>
                      </w:pPr>
                      <w:sdt>
                        <w:sdtPr>
                          <w:rPr>
                            <w:bCs/>
                          </w:rPr>
                          <w:id w:val="196216421"/>
                          <w:lock w:val="sdtContentLocked"/>
                          <w:placeholder>
                            <w:docPart w:val="4ABB455EB1AE45118AF3452F432CAE6A"/>
                          </w:placeholder>
                          <w15:appearance w15:val="hidden"/>
                        </w:sdtPr>
                        <w:sdtEndPr/>
                        <w:sdtContent>
                          <w:r w:rsidR="00AE2FB8">
                            <w:t>Die Person</w:t>
                          </w:r>
                          <w:r w:rsidR="00DE5729" w:rsidRPr="00A258F5">
                            <w:rPr>
                              <w:bCs/>
                            </w:rPr>
                            <w:t xml:space="preserve"> </w:t>
                          </w:r>
                          <w:r w:rsidR="00DE5729">
                            <w:rPr>
                              <w:bCs/>
                            </w:rPr>
                            <w:t>ist sich</w:t>
                          </w:r>
                          <w:r w:rsidR="00B72C38" w:rsidRPr="00A258F5">
                            <w:rPr>
                              <w:bCs/>
                            </w:rPr>
                            <w:t xml:space="preserve"> </w:t>
                          </w:r>
                          <w:r w:rsidR="00494F1E">
                            <w:rPr>
                              <w:bCs/>
                            </w:rPr>
                            <w:t>der eigenen</w:t>
                          </w:r>
                          <w:r w:rsidR="00B72C38" w:rsidRPr="00A258F5">
                            <w:rPr>
                              <w:bCs/>
                            </w:rPr>
                            <w:t xml:space="preserve"> Kompetenzen bewusst</w:t>
                          </w:r>
                        </w:sdtContent>
                      </w:sdt>
                    </w:p>
                  </w:tc>
                  <w:sdt>
                    <w:sdtPr>
                      <w:rPr>
                        <w:sz w:val="30"/>
                        <w:szCs w:val="30"/>
                      </w:rPr>
                      <w:id w:val="779377093"/>
                      <w14:checkbox>
                        <w14:checked w14:val="0"/>
                        <w14:checkedState w14:val="00FC" w14:font="Wingdings"/>
                        <w14:uncheckedState w14:val="0020" w14:font="Wingdings"/>
                      </w14:checkbox>
                    </w:sdtPr>
                    <w:sdtEndPr/>
                    <w:sdtContent>
                      <w:tc>
                        <w:tcPr>
                          <w:tcW w:w="680" w:type="dxa"/>
                          <w:tcMar>
                            <w:top w:w="57" w:type="dxa"/>
                            <w:bottom w:w="57" w:type="dxa"/>
                          </w:tcMar>
                        </w:tcPr>
                        <w:p w14:paraId="3165B64B" w14:textId="1F3D0058" w:rsidR="00B72C38" w:rsidRDefault="00B72C38" w:rsidP="00711D82">
                          <w:pPr>
                            <w:suppressAutoHyphens/>
                          </w:pPr>
                          <w:r>
                            <w:rPr>
                              <w:sz w:val="30"/>
                              <w:szCs w:val="30"/>
                            </w:rPr>
                            <w:sym w:font="Wingdings" w:char="F020"/>
                          </w:r>
                        </w:p>
                      </w:tc>
                    </w:sdtContent>
                  </w:sdt>
                  <w:sdt>
                    <w:sdtPr>
                      <w:rPr>
                        <w:sz w:val="30"/>
                        <w:szCs w:val="30"/>
                      </w:rPr>
                      <w:id w:val="-1110889977"/>
                      <w14:checkbox>
                        <w14:checked w14:val="0"/>
                        <w14:checkedState w14:val="00FC" w14:font="Wingdings"/>
                        <w14:uncheckedState w14:val="0020" w14:font="Wingdings"/>
                      </w14:checkbox>
                    </w:sdtPr>
                    <w:sdtEndPr/>
                    <w:sdtContent>
                      <w:tc>
                        <w:tcPr>
                          <w:tcW w:w="681" w:type="dxa"/>
                          <w:tcMar>
                            <w:top w:w="57" w:type="dxa"/>
                            <w:bottom w:w="57" w:type="dxa"/>
                          </w:tcMar>
                        </w:tcPr>
                        <w:p w14:paraId="260F21D5" w14:textId="49986829" w:rsidR="00B72C38" w:rsidRDefault="00B72C38" w:rsidP="00711D82">
                          <w:pPr>
                            <w:suppressAutoHyphens/>
                          </w:pPr>
                          <w:r>
                            <w:rPr>
                              <w:sz w:val="30"/>
                              <w:szCs w:val="30"/>
                            </w:rPr>
                            <w:sym w:font="Wingdings" w:char="F020"/>
                          </w:r>
                        </w:p>
                      </w:tc>
                    </w:sdtContent>
                  </w:sdt>
                  <w:sdt>
                    <w:sdtPr>
                      <w:rPr>
                        <w:sz w:val="30"/>
                        <w:szCs w:val="30"/>
                      </w:rPr>
                      <w:id w:val="1438020717"/>
                      <w14:checkbox>
                        <w14:checked w14:val="0"/>
                        <w14:checkedState w14:val="00FC" w14:font="Wingdings"/>
                        <w14:uncheckedState w14:val="0020" w14:font="Wingdings"/>
                      </w14:checkbox>
                    </w:sdtPr>
                    <w:sdtEndPr/>
                    <w:sdtContent>
                      <w:tc>
                        <w:tcPr>
                          <w:tcW w:w="737" w:type="dxa"/>
                          <w:tcMar>
                            <w:top w:w="57" w:type="dxa"/>
                            <w:bottom w:w="57" w:type="dxa"/>
                          </w:tcMar>
                        </w:tcPr>
                        <w:p w14:paraId="2D919FE7" w14:textId="6B27ACDD" w:rsidR="00B72C38" w:rsidRDefault="00B72C38" w:rsidP="00711D82">
                          <w:pPr>
                            <w:suppressAutoHyphens/>
                          </w:pPr>
                          <w:r>
                            <w:rPr>
                              <w:sz w:val="30"/>
                              <w:szCs w:val="30"/>
                            </w:rPr>
                            <w:sym w:font="Wingdings" w:char="F020"/>
                          </w:r>
                        </w:p>
                      </w:tc>
                    </w:sdtContent>
                  </w:sdt>
                  <w:tc>
                    <w:tcPr>
                      <w:tcW w:w="3742" w:type="dxa"/>
                      <w:tcMar>
                        <w:top w:w="57" w:type="dxa"/>
                        <w:bottom w:w="57" w:type="dxa"/>
                      </w:tcMar>
                    </w:tcPr>
                    <w:p w14:paraId="6F77F0EB" w14:textId="64EC1398"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bl>
            </w:sdtContent>
          </w:sdt>
          <w:p w14:paraId="0588C555" w14:textId="1AA6438D" w:rsidR="000522BD" w:rsidRDefault="000522BD" w:rsidP="00A729B7">
            <w:pPr>
              <w:suppressAutoHyphens/>
            </w:pPr>
          </w:p>
        </w:tc>
      </w:tr>
    </w:tbl>
    <w:p w14:paraId="740433EB" w14:textId="2F976A35" w:rsidR="000522BD" w:rsidRDefault="000522BD"/>
    <w:tbl>
      <w:tblPr>
        <w:tblStyle w:val="Tabellenraster"/>
        <w:tblW w:w="10029" w:type="dxa"/>
        <w:tblInd w:w="-2" w:type="dxa"/>
        <w:tblLayout w:type="fixed"/>
        <w:tblCellMar>
          <w:left w:w="0" w:type="dxa"/>
          <w:right w:w="0" w:type="dxa"/>
        </w:tblCellMar>
        <w:tblLook w:val="04A0" w:firstRow="1" w:lastRow="0" w:firstColumn="1" w:lastColumn="0" w:noHBand="0" w:noVBand="1"/>
      </w:tblPr>
      <w:tblGrid>
        <w:gridCol w:w="10029"/>
      </w:tblGrid>
      <w:tr w:rsidR="00825D7F" w14:paraId="76044ED7" w14:textId="77777777" w:rsidTr="00402ACE">
        <w:trPr>
          <w:trHeight w:val="2008"/>
        </w:trPr>
        <w:tc>
          <w:tcPr>
            <w:tcW w:w="10029" w:type="dxa"/>
            <w:tcBorders>
              <w:top w:val="nil"/>
              <w:left w:val="nil"/>
              <w:bottom w:val="nil"/>
              <w:right w:val="nil"/>
            </w:tcBorders>
          </w:tcPr>
          <w:tbl>
            <w:tblPr>
              <w:tblStyle w:val="Tabellenraster"/>
              <w:tblW w:w="0" w:type="auto"/>
              <w:tblLayout w:type="fixed"/>
              <w:tblCellMar>
                <w:left w:w="0" w:type="dxa"/>
              </w:tblCellMar>
              <w:tblLook w:val="04A0" w:firstRow="1" w:lastRow="0" w:firstColumn="1" w:lastColumn="0" w:noHBand="0" w:noVBand="1"/>
            </w:tblPr>
            <w:tblGrid>
              <w:gridCol w:w="8"/>
              <w:gridCol w:w="899"/>
              <w:gridCol w:w="2368"/>
              <w:gridCol w:w="680"/>
              <w:gridCol w:w="680"/>
              <w:gridCol w:w="737"/>
              <w:gridCol w:w="3816"/>
              <w:gridCol w:w="436"/>
            </w:tblGrid>
            <w:tr w:rsidR="006E0DC7" w14:paraId="66BB1CC1" w14:textId="77777777" w:rsidTr="00402ACE">
              <w:trPr>
                <w:gridAfter w:val="1"/>
                <w:wAfter w:w="436" w:type="dxa"/>
                <w:trHeight w:val="1011"/>
              </w:trPr>
              <w:sdt>
                <w:sdtPr>
                  <w:id w:val="941874334"/>
                  <w:lock w:val="sdtContentLocked"/>
                  <w:showingPlcHdr/>
                  <w15:appearance w15:val="hidden"/>
                  <w:picture/>
                </w:sdtPr>
                <w:sdtEndPr/>
                <w:sdtContent>
                  <w:tc>
                    <w:tcPr>
                      <w:tcW w:w="907" w:type="dxa"/>
                      <w:gridSpan w:val="2"/>
                      <w:tcBorders>
                        <w:top w:val="nil"/>
                        <w:left w:val="nil"/>
                        <w:bottom w:val="nil"/>
                        <w:right w:val="nil"/>
                      </w:tcBorders>
                    </w:tcPr>
                    <w:p w14:paraId="672A47FB" w14:textId="77777777" w:rsidR="00825D7F" w:rsidRDefault="00825D7F" w:rsidP="00EB2FC2">
                      <w:pPr>
                        <w:suppressAutoHyphens/>
                        <w:spacing w:before="40"/>
                        <w:jc w:val="left"/>
                      </w:pPr>
                      <w:r>
                        <w:drawing>
                          <wp:inline distT="0" distB="0" distL="0" distR="0" wp14:anchorId="3399D10C" wp14:editId="65F06EED">
                            <wp:extent cx="504000" cy="504000"/>
                            <wp:effectExtent l="0" t="0" r="0" b="0"/>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sdt>
                <w:sdtPr>
                  <w:id w:val="-2025010136"/>
                  <w:lock w:val="sdtContentLocked"/>
                  <w:placeholder>
                    <w:docPart w:val="8BFD3A941A16477788F216A9A0B0D458"/>
                  </w:placeholder>
                  <w:showingPlcHdr/>
                  <w15:appearance w15:val="hidden"/>
                </w:sdtPr>
                <w:sdtEndPr/>
                <w:sdtContent>
                  <w:tc>
                    <w:tcPr>
                      <w:tcW w:w="8281" w:type="dxa"/>
                      <w:gridSpan w:val="5"/>
                      <w:tcBorders>
                        <w:top w:val="nil"/>
                        <w:left w:val="nil"/>
                        <w:bottom w:val="nil"/>
                        <w:right w:val="nil"/>
                      </w:tcBorders>
                    </w:tcPr>
                    <w:p w14:paraId="141B676F" w14:textId="6048C70A" w:rsidR="00B4026C" w:rsidRDefault="001757CE" w:rsidP="00F930B8">
                      <w:pPr>
                        <w:suppressAutoHyphens/>
                        <w:jc w:val="left"/>
                      </w:pPr>
                      <w:r w:rsidRPr="00876DBB">
                        <w:rPr>
                          <w:rFonts w:ascii="Lelo Bold" w:hAnsi="Lelo Bold"/>
                          <w:color w:val="A1151A"/>
                        </w:rPr>
                        <w:t>Sozialkompetenz</w:t>
                      </w:r>
                      <w:r w:rsidRPr="001757CE">
                        <w:rPr>
                          <w:color w:val="F9C621"/>
                        </w:rPr>
                        <w:t xml:space="preserve"> </w:t>
                      </w:r>
                      <w:r w:rsidRPr="00E63ACA">
                        <w:t>umfasst das Wissen, die Fähigkeiten und Einstellungen, die dazu beitragen soziale Interaktionen situationsgerecht zu gestalten und reflektiert zu handeln. Sie bezieht sich auf den Umgang einer Person sowohl mit sich selbst als auch mit anderen</w:t>
                      </w:r>
                      <w:r>
                        <w:t xml:space="preserve"> (i</w:t>
                      </w:r>
                      <w:r w:rsidRPr="00E63ACA">
                        <w:t>n Anlehnung an K</w:t>
                      </w:r>
                      <w:r>
                        <w:t>rämer und Müller-Naevecke 2014).</w:t>
                      </w:r>
                    </w:p>
                    <w:p w14:paraId="583790CE" w14:textId="6565F957" w:rsidR="00825D7F" w:rsidRDefault="00825D7F" w:rsidP="00A729B7">
                      <w:pPr>
                        <w:suppressAutoHyphens/>
                      </w:pPr>
                    </w:p>
                  </w:tc>
                </w:sdtContent>
              </w:sdt>
            </w:tr>
            <w:tr w:rsidR="00402ACE" w:rsidRPr="00A258F5" w14:paraId="6894D62F"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hRule="exact" w:val="737"/>
              </w:trPr>
              <w:tc>
                <w:tcPr>
                  <w:tcW w:w="3267" w:type="dxa"/>
                  <w:gridSpan w:val="2"/>
                  <w:shd w:val="clear" w:color="auto" w:fill="A1151A"/>
                  <w:tcMar>
                    <w:top w:w="57" w:type="dxa"/>
                    <w:left w:w="0" w:type="dxa"/>
                    <w:bottom w:w="57" w:type="dxa"/>
                    <w:right w:w="0" w:type="dxa"/>
                  </w:tcMar>
                  <w:vAlign w:val="center"/>
                </w:tcPr>
                <w:p w14:paraId="7065DF41" w14:textId="70705052" w:rsidR="00371DF6" w:rsidRPr="00A258F5" w:rsidRDefault="00371DF6" w:rsidP="00371DF6">
                  <w:pPr>
                    <w:suppressAutoHyphens/>
                    <w:ind w:left="113"/>
                    <w:jc w:val="left"/>
                    <w:rPr>
                      <w:rFonts w:ascii="Lelo Bold" w:hAnsi="Lelo Bold"/>
                      <w:color w:val="FFFFFF" w:themeColor="background1"/>
                    </w:rPr>
                  </w:pPr>
                  <w:r>
                    <w:rPr>
                      <w:rFonts w:ascii="Lelo Bold" w:hAnsi="Lelo Bold"/>
                      <w:bCs/>
                      <w:color w:val="FFFFFF" w:themeColor="background1"/>
                    </w:rPr>
                    <w:t>Sozialkompetenz</w:t>
                  </w:r>
                </w:p>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eastAsiaTheme="minorHAnsi" w:hAnsi="Lelo Bold" w:cs="Arial"/>
                      <w:bCs/>
                      <w:noProof/>
                      <w:color w:val="FFFFFF" w:themeColor="background1"/>
                      <w:kern w:val="24"/>
                      <w:sz w:val="16"/>
                      <w:szCs w:val="16"/>
                    </w:rPr>
                    <w:id w:val="-1058775077"/>
                    <w:lock w:val="contentLocked"/>
                    <w:placeholder>
                      <w:docPart w:val="5A37E85F6DD449388C26A8659110A666"/>
                    </w:placeholder>
                    <w15:appearance w15:val="hidden"/>
                  </w:sdtPr>
                  <w:sdtEndPr>
                    <w:rPr>
                      <w:rFonts w:eastAsiaTheme="minorEastAsia"/>
                      <w:noProof w:val="0"/>
                    </w:rPr>
                  </w:sdtEndPr>
                  <w:sdtContent>
                    <w:p w14:paraId="266CE282" w14:textId="22397C21" w:rsidR="00371DF6" w:rsidRPr="00402ACE" w:rsidRDefault="00371DF6" w:rsidP="00371DF6">
                      <w:pPr>
                        <w:pStyle w:val="StandardWeb"/>
                        <w:suppressAutoHyphens/>
                        <w:spacing w:before="0" w:beforeAutospacing="0" w:after="0" w:afterAutospacing="0" w:line="192" w:lineRule="auto"/>
                        <w:jc w:val="center"/>
                        <w:rPr>
                          <w:rFonts w:ascii="Lelo Bold" w:hAnsi="Lelo Bold"/>
                          <w:color w:val="FFFFFF" w:themeColor="background1"/>
                          <w:sz w:val="16"/>
                          <w:szCs w:val="16"/>
                        </w:rP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sidR="00402ACE">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eastAsiaTheme="minorHAnsi" w:hAnsi="Lelo Bold" w:cs="Arial"/>
                      <w:bCs/>
                      <w:noProof/>
                      <w:color w:val="FFFFFF" w:themeColor="background1"/>
                      <w:kern w:val="24"/>
                      <w:sz w:val="16"/>
                      <w:szCs w:val="16"/>
                    </w:rPr>
                    <w:id w:val="-1284033992"/>
                    <w:lock w:val="contentLocked"/>
                    <w:placeholder>
                      <w:docPart w:val="9FCFF762F6374D26BBB4609653520341"/>
                    </w:placeholder>
                    <w15:appearance w15:val="hidden"/>
                  </w:sdtPr>
                  <w:sdtEndPr>
                    <w:rPr>
                      <w:rFonts w:eastAsiaTheme="minorEastAsia"/>
                      <w:noProof w:val="0"/>
                    </w:rPr>
                  </w:sdtEndPr>
                  <w:sdtContent>
                    <w:p w14:paraId="6CD26738" w14:textId="125BB7FC" w:rsidR="00371DF6" w:rsidRPr="00402ACE" w:rsidRDefault="00371DF6" w:rsidP="00371DF6">
                      <w:pPr>
                        <w:pStyle w:val="StandardWeb"/>
                        <w:suppressAutoHyphens/>
                        <w:spacing w:before="0" w:beforeAutospacing="0" w:after="0" w:afterAutospacing="0" w:line="192" w:lineRule="auto"/>
                        <w:jc w:val="center"/>
                        <w:rPr>
                          <w:rFonts w:ascii="Lelo Bold" w:hAnsi="Lelo Bold"/>
                          <w:color w:val="FFFFFF" w:themeColor="background1"/>
                          <w:sz w:val="16"/>
                          <w:szCs w:val="16"/>
                        </w:rPr>
                      </w:pPr>
                      <w:r w:rsidRPr="00402ACE">
                        <w:rPr>
                          <w:rFonts w:ascii="Lelo Bold" w:eastAsiaTheme="minorHAnsi" w:hAnsi="Lelo Bold" w:cs="Arial"/>
                          <w:bCs/>
                          <w:noProof/>
                          <w:color w:val="FFFFFF" w:themeColor="background1"/>
                          <w:kern w:val="24"/>
                          <w:sz w:val="16"/>
                          <w:szCs w:val="16"/>
                        </w:rPr>
                        <w:t>ausge</w:t>
                      </w:r>
                      <w:r w:rsidRPr="00402ACE">
                        <w:rPr>
                          <w:rFonts w:ascii="Lelo Bold" w:eastAsiaTheme="minorHAnsi" w:hAnsi="Lelo Bold" w:cs="Arial"/>
                          <w:bCs/>
                          <w:noProof/>
                          <w:color w:val="FFFFFF" w:themeColor="background1"/>
                          <w:kern w:val="24"/>
                          <w:sz w:val="16"/>
                          <w:szCs w:val="16"/>
                        </w:rPr>
                        <w:noBreakHyphen/>
                      </w:r>
                      <w:r w:rsidR="00402ACE">
                        <w:rPr>
                          <w:rFonts w:ascii="Lelo Bold" w:eastAsiaTheme="minorHAnsi" w:hAnsi="Lelo Bold" w:cs="Arial"/>
                          <w:bCs/>
                          <w:noProof/>
                          <w:color w:val="FFFFFF" w:themeColor="background1"/>
                          <w:kern w:val="24"/>
                          <w:sz w:val="16"/>
                          <w:szCs w:val="16"/>
                        </w:rPr>
                        <w:br/>
                      </w:r>
                      <w:r w:rsidRPr="00402ACE">
                        <w:rPr>
                          <w:rFonts w:ascii="Lelo Bold" w:eastAsiaTheme="minorHAnsi" w:hAnsi="Lelo Bold" w:cs="Arial"/>
                          <w:bCs/>
                          <w:noProof/>
                          <w:color w:val="FFFFFF" w:themeColor="background1"/>
                          <w:kern w:val="24"/>
                          <w:sz w:val="16"/>
                          <w:szCs w:val="16"/>
                        </w:rPr>
                        <w:t>prägt</w:t>
                      </w:r>
                    </w:p>
                  </w:sdtContent>
                </w:sdt>
              </w:tc>
              <w:tc>
                <w:tcPr>
                  <w:tcW w:w="737"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488242347"/>
                    <w:lock w:val="contentLocked"/>
                    <w:placeholder>
                      <w:docPart w:val="F9501413750D41ABBDEA5FCA79C5C4BD"/>
                    </w:placeholder>
                    <w15:appearance w15:val="hidden"/>
                  </w:sdtPr>
                  <w:sdtEndPr/>
                  <w:sdtContent>
                    <w:p w14:paraId="5ECEBF23" w14:textId="63AE08A6" w:rsidR="00371DF6" w:rsidRPr="00402ACE" w:rsidRDefault="00371DF6" w:rsidP="00371DF6">
                      <w:pPr>
                        <w:suppressAutoHyphens/>
                        <w:spacing w:line="192" w:lineRule="auto"/>
                        <w:jc w:val="center"/>
                        <w:rPr>
                          <w:rFonts w:ascii="Lelo Bold" w:hAnsi="Lelo Bold"/>
                          <w:sz w:val="16"/>
                          <w:szCs w:val="16"/>
                        </w:rPr>
                      </w:pPr>
                      <w:r w:rsidRPr="00402ACE">
                        <w:rPr>
                          <w:rFonts w:ascii="Lelo Bold" w:hAnsi="Lelo Bold" w:cs="Arial"/>
                          <w:bCs/>
                          <w:color w:val="FFFFFF" w:themeColor="background1"/>
                          <w:kern w:val="24"/>
                          <w:sz w:val="16"/>
                          <w:szCs w:val="16"/>
                        </w:rPr>
                        <w:t>Weniger ausge-</w:t>
                      </w:r>
                      <w:r w:rsidR="00402ACE">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4252" w:type="dxa"/>
                  <w:gridSpan w:val="2"/>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rPr>
                    <w:id w:val="1445572744"/>
                    <w:lock w:val="contentLocked"/>
                    <w:placeholder>
                      <w:docPart w:val="72ADB4352AD2496683B5BEB7175D8942"/>
                    </w:placeholder>
                    <w15:appearance w15:val="hidden"/>
                  </w:sdtPr>
                  <w:sdtEndPr/>
                  <w:sdtContent>
                    <w:p w14:paraId="5DB7224D" w14:textId="77777777" w:rsidR="00AE2FB8" w:rsidRDefault="00AE2FB8" w:rsidP="00AE2FB8">
                      <w:pPr>
                        <w:suppressAutoHyphens/>
                        <w:jc w:val="center"/>
                        <w:rPr>
                          <w:rFonts w:ascii="Lelo Bold" w:hAnsi="Lelo Bold" w:cs="Arial"/>
                          <w:bCs/>
                          <w:color w:val="FFFFFF" w:themeColor="background1"/>
                          <w:kern w:val="24"/>
                        </w:rPr>
                      </w:pPr>
                      <w:r>
                        <w:rPr>
                          <w:rFonts w:ascii="Lelo Bold" w:hAnsi="Lelo Bold" w:cs="Arial"/>
                          <w:bCs/>
                          <w:color w:val="FFFFFF" w:themeColor="background1"/>
                          <w:kern w:val="24"/>
                        </w:rPr>
                        <w:t>Fällt dir ein Beispiel ein, wo das deutlich wurde?</w:t>
                      </w:r>
                    </w:p>
                  </w:sdtContent>
                </w:sdt>
                <w:p w14:paraId="10780CEF" w14:textId="21ED990D" w:rsidR="00371DF6" w:rsidRPr="00A258F5" w:rsidRDefault="00371DF6" w:rsidP="00371DF6">
                  <w:pPr>
                    <w:suppressAutoHyphens/>
                    <w:spacing w:line="192" w:lineRule="auto"/>
                    <w:jc w:val="center"/>
                    <w:rPr>
                      <w:rFonts w:ascii="Lelo Bold" w:hAnsi="Lelo Bold"/>
                    </w:rPr>
                  </w:pPr>
                </w:p>
              </w:tc>
            </w:tr>
          </w:tbl>
          <w:sdt>
            <w:sdtPr>
              <w:rPr>
                <w:rFonts w:ascii="Lelo Bold" w:hAnsi="Lelo Bold"/>
                <w:bCs/>
                <w:color w:val="FFFFFF" w:themeColor="background1"/>
              </w:rPr>
              <w:id w:val="-1741948036"/>
              <w:placeholder>
                <w:docPart w:val="D5965750E3F249ACBEB37AF79A50E3A6"/>
              </w:placeholder>
            </w:sdtPr>
            <w:sdtEndPr/>
            <w:sdtContent>
              <w:tbl>
                <w:tblPr>
                  <w:tblStyle w:val="Tabellenraster"/>
                  <w:tblW w:w="0" w:type="auto"/>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ayout w:type="fixed"/>
                  <w:tblCellMar>
                    <w:left w:w="0" w:type="dxa"/>
                  </w:tblCellMar>
                  <w:tblLook w:val="04A0" w:firstRow="1" w:lastRow="0" w:firstColumn="1" w:lastColumn="0" w:noHBand="0" w:noVBand="1"/>
                </w:tblPr>
                <w:tblGrid>
                  <w:gridCol w:w="3267"/>
                  <w:gridCol w:w="680"/>
                  <w:gridCol w:w="680"/>
                  <w:gridCol w:w="737"/>
                  <w:gridCol w:w="4252"/>
                </w:tblGrid>
                <w:tr w:rsidR="00402ACE" w14:paraId="459A261A" w14:textId="77777777" w:rsidTr="00402ACE">
                  <w:trPr>
                    <w:trHeight w:hRule="exact" w:val="340"/>
                  </w:trPr>
                  <w:tc>
                    <w:tcPr>
                      <w:tcW w:w="3267" w:type="dxa"/>
                      <w:tcBorders>
                        <w:right w:val="nil"/>
                      </w:tcBorders>
                      <w:tcMar>
                        <w:top w:w="57" w:type="dxa"/>
                        <w:bottom w:w="57" w:type="dxa"/>
                      </w:tcMar>
                      <w:vAlign w:val="bottom"/>
                    </w:tcPr>
                    <w:p w14:paraId="30E9AD1B" w14:textId="5D0052AB" w:rsidR="00B72C38" w:rsidRPr="00A258F5" w:rsidRDefault="000B2C64" w:rsidP="00402ACE">
                      <w:pPr>
                        <w:ind w:left="113"/>
                        <w:jc w:val="left"/>
                        <w:rPr>
                          <w:rFonts w:ascii="Lelo Bold" w:hAnsi="Lelo Bold"/>
                        </w:rPr>
                      </w:pPr>
                      <w:sdt>
                        <w:sdtPr>
                          <w:rPr>
                            <w:rFonts w:ascii="Lelo Bold" w:hAnsi="Lelo Bold"/>
                            <w:color w:val="F9C621"/>
                          </w:rPr>
                          <w:id w:val="2028134026"/>
                          <w:lock w:val="sdtContentLocked"/>
                          <w:placeholder>
                            <w:docPart w:val="2883F04B9508412DB6B407187F46BDBC"/>
                          </w:placeholder>
                          <w15:appearance w15:val="hidden"/>
                        </w:sdtPr>
                        <w:sdtEndPr/>
                        <w:sdtContent>
                          <w:r w:rsidR="00B72C38" w:rsidRPr="00876DBB">
                            <w:rPr>
                              <w:rFonts w:ascii="Lelo Bold" w:hAnsi="Lelo Bold"/>
                              <w:color w:val="A1151A"/>
                            </w:rPr>
                            <w:t>Empathie</w:t>
                          </w:r>
                        </w:sdtContent>
                      </w:sdt>
                    </w:p>
                  </w:tc>
                  <w:tc>
                    <w:tcPr>
                      <w:tcW w:w="680" w:type="dxa"/>
                      <w:tcBorders>
                        <w:left w:val="nil"/>
                        <w:right w:val="nil"/>
                      </w:tcBorders>
                      <w:tcMar>
                        <w:top w:w="57" w:type="dxa"/>
                        <w:bottom w:w="57" w:type="dxa"/>
                      </w:tcMar>
                      <w:vAlign w:val="bottom"/>
                    </w:tcPr>
                    <w:p w14:paraId="0FA2AB18" w14:textId="39251612" w:rsidR="00B72C38" w:rsidRDefault="00B72C38" w:rsidP="00B70E1F">
                      <w:pPr>
                        <w:suppressAutoHyphens/>
                        <w:jc w:val="left"/>
                      </w:pPr>
                    </w:p>
                  </w:tc>
                  <w:tc>
                    <w:tcPr>
                      <w:tcW w:w="680" w:type="dxa"/>
                      <w:tcBorders>
                        <w:left w:val="nil"/>
                        <w:right w:val="nil"/>
                      </w:tcBorders>
                      <w:tcMar>
                        <w:top w:w="57" w:type="dxa"/>
                        <w:bottom w:w="57" w:type="dxa"/>
                      </w:tcMar>
                      <w:vAlign w:val="bottom"/>
                    </w:tcPr>
                    <w:p w14:paraId="6E8A79BA" w14:textId="5F1B6601" w:rsidR="00B72C38" w:rsidRDefault="00B72C38" w:rsidP="00B70E1F">
                      <w:pPr>
                        <w:suppressAutoHyphens/>
                        <w:jc w:val="left"/>
                      </w:pPr>
                    </w:p>
                  </w:tc>
                  <w:tc>
                    <w:tcPr>
                      <w:tcW w:w="737" w:type="dxa"/>
                      <w:tcBorders>
                        <w:left w:val="nil"/>
                        <w:right w:val="nil"/>
                      </w:tcBorders>
                      <w:tcMar>
                        <w:top w:w="57" w:type="dxa"/>
                        <w:bottom w:w="57" w:type="dxa"/>
                      </w:tcMar>
                      <w:vAlign w:val="bottom"/>
                    </w:tcPr>
                    <w:p w14:paraId="516CD5BF" w14:textId="64E5CDF7" w:rsidR="00B72C38" w:rsidRDefault="00B72C38" w:rsidP="00B70E1F">
                      <w:pPr>
                        <w:suppressAutoHyphens/>
                        <w:jc w:val="left"/>
                      </w:pPr>
                    </w:p>
                  </w:tc>
                  <w:tc>
                    <w:tcPr>
                      <w:tcW w:w="4252" w:type="dxa"/>
                      <w:tcBorders>
                        <w:left w:val="nil"/>
                      </w:tcBorders>
                      <w:tcMar>
                        <w:top w:w="57" w:type="dxa"/>
                        <w:bottom w:w="57" w:type="dxa"/>
                      </w:tcMar>
                      <w:vAlign w:val="bottom"/>
                    </w:tcPr>
                    <w:p w14:paraId="0A794CE1" w14:textId="77777777" w:rsidR="00B72C38" w:rsidRDefault="00B72C38" w:rsidP="00B70E1F">
                      <w:pPr>
                        <w:suppressAutoHyphens/>
                        <w:jc w:val="left"/>
                      </w:pPr>
                    </w:p>
                    <w:p w14:paraId="54AB2AEA" w14:textId="1C4126C6" w:rsidR="00B72C38" w:rsidRDefault="00B72C38" w:rsidP="00B70E1F">
                      <w:pPr>
                        <w:suppressAutoHyphens/>
                        <w:jc w:val="left"/>
                      </w:pPr>
                    </w:p>
                  </w:tc>
                </w:tr>
                <w:tr w:rsidR="00402ACE" w14:paraId="6D6A0720" w14:textId="77777777" w:rsidTr="00402ACE">
                  <w:trPr>
                    <w:trHeight w:val="251"/>
                  </w:trPr>
                  <w:tc>
                    <w:tcPr>
                      <w:tcW w:w="3267" w:type="dxa"/>
                      <w:tcMar>
                        <w:top w:w="57" w:type="dxa"/>
                        <w:bottom w:w="57" w:type="dxa"/>
                      </w:tcMar>
                    </w:tcPr>
                    <w:p w14:paraId="45B49E25" w14:textId="29394B5E" w:rsidR="00B72C38" w:rsidRDefault="000B2C64" w:rsidP="00402ACE">
                      <w:pPr>
                        <w:ind w:left="113"/>
                        <w:jc w:val="left"/>
                      </w:pPr>
                      <w:sdt>
                        <w:sdtPr>
                          <w:id w:val="-1896815300"/>
                          <w:lock w:val="sdtContentLocked"/>
                          <w:placeholder>
                            <w:docPart w:val="2883F04B9508412DB6B407187F46BDBC"/>
                          </w:placeholder>
                          <w15:appearance w15:val="hidden"/>
                        </w:sdtPr>
                        <w:sdtEndPr/>
                        <w:sdtContent>
                          <w:r w:rsidR="00AE2FB8">
                            <w:t>Die Person</w:t>
                          </w:r>
                          <w:r w:rsidR="00DE5729" w:rsidRPr="00E63ACA">
                            <w:t xml:space="preserve"> </w:t>
                          </w:r>
                          <w:r w:rsidR="00B72C38" w:rsidRPr="00E63ACA">
                            <w:t>begegne</w:t>
                          </w:r>
                          <w:r w:rsidR="00DE5729">
                            <w:t>t</w:t>
                          </w:r>
                          <w:r w:rsidR="00B72C38" w:rsidRPr="00E63ACA">
                            <w:t xml:space="preserve"> anderen mit Interesse und Achtsamkeit</w:t>
                          </w:r>
                        </w:sdtContent>
                      </w:sdt>
                    </w:p>
                  </w:tc>
                  <w:sdt>
                    <w:sdtPr>
                      <w:rPr>
                        <w:sz w:val="30"/>
                        <w:szCs w:val="30"/>
                      </w:rPr>
                      <w:id w:val="-1753891559"/>
                      <w14:checkbox>
                        <w14:checked w14:val="0"/>
                        <w14:checkedState w14:val="00FC" w14:font="Wingdings"/>
                        <w14:uncheckedState w14:val="0020" w14:font="Wingdings"/>
                      </w14:checkbox>
                    </w:sdtPr>
                    <w:sdtEndPr/>
                    <w:sdtContent>
                      <w:tc>
                        <w:tcPr>
                          <w:tcW w:w="680" w:type="dxa"/>
                          <w:tcMar>
                            <w:top w:w="57" w:type="dxa"/>
                            <w:bottom w:w="57" w:type="dxa"/>
                          </w:tcMar>
                        </w:tcPr>
                        <w:p w14:paraId="3D23BE18" w14:textId="59A6FEFD" w:rsidR="00B72C38" w:rsidRDefault="00B72C38" w:rsidP="00711D82">
                          <w:pPr>
                            <w:suppressAutoHyphens/>
                          </w:pPr>
                          <w:r>
                            <w:rPr>
                              <w:sz w:val="30"/>
                              <w:szCs w:val="30"/>
                            </w:rPr>
                            <w:sym w:font="Wingdings" w:char="F020"/>
                          </w:r>
                        </w:p>
                      </w:tc>
                    </w:sdtContent>
                  </w:sdt>
                  <w:sdt>
                    <w:sdtPr>
                      <w:rPr>
                        <w:sz w:val="30"/>
                        <w:szCs w:val="30"/>
                      </w:rPr>
                      <w:id w:val="-841543146"/>
                      <w14:checkbox>
                        <w14:checked w14:val="0"/>
                        <w14:checkedState w14:val="00FC" w14:font="Wingdings"/>
                        <w14:uncheckedState w14:val="0020" w14:font="Wingdings"/>
                      </w14:checkbox>
                    </w:sdtPr>
                    <w:sdtEndPr/>
                    <w:sdtContent>
                      <w:tc>
                        <w:tcPr>
                          <w:tcW w:w="680" w:type="dxa"/>
                          <w:tcMar>
                            <w:top w:w="57" w:type="dxa"/>
                            <w:bottom w:w="57" w:type="dxa"/>
                          </w:tcMar>
                        </w:tcPr>
                        <w:p w14:paraId="1F407197" w14:textId="3454E46F" w:rsidR="00B72C38" w:rsidRDefault="00B72C38" w:rsidP="00711D82">
                          <w:pPr>
                            <w:suppressAutoHyphens/>
                          </w:pPr>
                          <w:r>
                            <w:rPr>
                              <w:sz w:val="30"/>
                              <w:szCs w:val="30"/>
                            </w:rPr>
                            <w:sym w:font="Wingdings" w:char="F020"/>
                          </w:r>
                        </w:p>
                      </w:tc>
                    </w:sdtContent>
                  </w:sdt>
                  <w:sdt>
                    <w:sdtPr>
                      <w:rPr>
                        <w:sz w:val="30"/>
                        <w:szCs w:val="30"/>
                      </w:rPr>
                      <w:id w:val="784469637"/>
                      <w14:checkbox>
                        <w14:checked w14:val="0"/>
                        <w14:checkedState w14:val="00FC" w14:font="Wingdings"/>
                        <w14:uncheckedState w14:val="0020" w14:font="Wingdings"/>
                      </w14:checkbox>
                    </w:sdtPr>
                    <w:sdtEndPr/>
                    <w:sdtContent>
                      <w:tc>
                        <w:tcPr>
                          <w:tcW w:w="737" w:type="dxa"/>
                          <w:tcMar>
                            <w:top w:w="57" w:type="dxa"/>
                            <w:bottom w:w="57" w:type="dxa"/>
                          </w:tcMar>
                        </w:tcPr>
                        <w:p w14:paraId="065283A7" w14:textId="3F2A981C"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2FC32B8A" w14:textId="468FAFAC"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E8C656C" w14:textId="77777777" w:rsidTr="00402ACE">
                  <w:trPr>
                    <w:trHeight w:val="251"/>
                  </w:trPr>
                  <w:tc>
                    <w:tcPr>
                      <w:tcW w:w="3267" w:type="dxa"/>
                      <w:tcMar>
                        <w:top w:w="57" w:type="dxa"/>
                        <w:bottom w:w="57" w:type="dxa"/>
                      </w:tcMar>
                    </w:tcPr>
                    <w:p w14:paraId="17A04718" w14:textId="1004B1CA" w:rsidR="00B72C38" w:rsidRDefault="000B2C64" w:rsidP="00402ACE">
                      <w:pPr>
                        <w:ind w:left="113"/>
                        <w:jc w:val="left"/>
                      </w:pPr>
                      <w:sdt>
                        <w:sdtPr>
                          <w:id w:val="-2093847352"/>
                          <w:lock w:val="sdtContentLocked"/>
                          <w:placeholder>
                            <w:docPart w:val="2883F04B9508412DB6B407187F46BDBC"/>
                          </w:placeholder>
                          <w15:appearance w15:val="hidden"/>
                        </w:sdtPr>
                        <w:sdtEndPr/>
                        <w:sdtContent>
                          <w:r w:rsidR="00AE2FB8">
                            <w:t>Die Person</w:t>
                          </w:r>
                          <w:r w:rsidR="00DE5729" w:rsidRPr="00E63ACA">
                            <w:t xml:space="preserve"> </w:t>
                          </w:r>
                          <w:r w:rsidR="00B72C38" w:rsidRPr="00E63ACA">
                            <w:t>geh</w:t>
                          </w:r>
                          <w:r w:rsidR="00DE5729">
                            <w:t>t</w:t>
                          </w:r>
                          <w:r w:rsidR="00B72C38" w:rsidRPr="00E63ACA">
                            <w:t xml:space="preserve"> unvoreingenommen auf andere zu</w:t>
                          </w:r>
                        </w:sdtContent>
                      </w:sdt>
                    </w:p>
                  </w:tc>
                  <w:sdt>
                    <w:sdtPr>
                      <w:rPr>
                        <w:sz w:val="30"/>
                        <w:szCs w:val="30"/>
                      </w:rPr>
                      <w:id w:val="-504280787"/>
                      <w14:checkbox>
                        <w14:checked w14:val="0"/>
                        <w14:checkedState w14:val="00FC" w14:font="Wingdings"/>
                        <w14:uncheckedState w14:val="0020" w14:font="Wingdings"/>
                      </w14:checkbox>
                    </w:sdtPr>
                    <w:sdtEndPr/>
                    <w:sdtContent>
                      <w:tc>
                        <w:tcPr>
                          <w:tcW w:w="680" w:type="dxa"/>
                          <w:tcMar>
                            <w:top w:w="57" w:type="dxa"/>
                            <w:bottom w:w="57" w:type="dxa"/>
                          </w:tcMar>
                        </w:tcPr>
                        <w:p w14:paraId="7AD42FEB" w14:textId="776567C5" w:rsidR="00B72C38" w:rsidRDefault="00B72C38" w:rsidP="00711D82">
                          <w:pPr>
                            <w:suppressAutoHyphens/>
                          </w:pPr>
                          <w:r>
                            <w:rPr>
                              <w:sz w:val="30"/>
                              <w:szCs w:val="30"/>
                            </w:rPr>
                            <w:sym w:font="Wingdings" w:char="F020"/>
                          </w:r>
                        </w:p>
                      </w:tc>
                    </w:sdtContent>
                  </w:sdt>
                  <w:sdt>
                    <w:sdtPr>
                      <w:rPr>
                        <w:sz w:val="30"/>
                        <w:szCs w:val="30"/>
                      </w:rPr>
                      <w:id w:val="-1973665608"/>
                      <w14:checkbox>
                        <w14:checked w14:val="0"/>
                        <w14:checkedState w14:val="00FC" w14:font="Wingdings"/>
                        <w14:uncheckedState w14:val="0020" w14:font="Wingdings"/>
                      </w14:checkbox>
                    </w:sdtPr>
                    <w:sdtEndPr/>
                    <w:sdtContent>
                      <w:tc>
                        <w:tcPr>
                          <w:tcW w:w="680" w:type="dxa"/>
                          <w:tcMar>
                            <w:top w:w="57" w:type="dxa"/>
                            <w:bottom w:w="57" w:type="dxa"/>
                          </w:tcMar>
                        </w:tcPr>
                        <w:p w14:paraId="393F4029" w14:textId="3A0CD50A" w:rsidR="00B72C38" w:rsidRDefault="00B72C38" w:rsidP="00711D82">
                          <w:pPr>
                            <w:suppressAutoHyphens/>
                          </w:pPr>
                          <w:r>
                            <w:rPr>
                              <w:sz w:val="30"/>
                              <w:szCs w:val="30"/>
                            </w:rPr>
                            <w:sym w:font="Wingdings" w:char="F020"/>
                          </w:r>
                        </w:p>
                      </w:tc>
                    </w:sdtContent>
                  </w:sdt>
                  <w:sdt>
                    <w:sdtPr>
                      <w:rPr>
                        <w:sz w:val="30"/>
                        <w:szCs w:val="30"/>
                      </w:rPr>
                      <w:id w:val="464472957"/>
                      <w14:checkbox>
                        <w14:checked w14:val="0"/>
                        <w14:checkedState w14:val="00FC" w14:font="Wingdings"/>
                        <w14:uncheckedState w14:val="0020" w14:font="Wingdings"/>
                      </w14:checkbox>
                    </w:sdtPr>
                    <w:sdtEndPr/>
                    <w:sdtContent>
                      <w:tc>
                        <w:tcPr>
                          <w:tcW w:w="737" w:type="dxa"/>
                          <w:tcMar>
                            <w:top w:w="57" w:type="dxa"/>
                            <w:bottom w:w="57" w:type="dxa"/>
                          </w:tcMar>
                        </w:tcPr>
                        <w:p w14:paraId="4A8D2D0D" w14:textId="0A6F13A8"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7765FC49" w14:textId="4DBE516C"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03686C80" w14:textId="77777777" w:rsidTr="00402ACE">
                  <w:trPr>
                    <w:trHeight w:val="251"/>
                  </w:trPr>
                  <w:tc>
                    <w:tcPr>
                      <w:tcW w:w="3267" w:type="dxa"/>
                      <w:tcMar>
                        <w:top w:w="57" w:type="dxa"/>
                        <w:bottom w:w="57" w:type="dxa"/>
                      </w:tcMar>
                    </w:tcPr>
                    <w:p w14:paraId="0B1B9F1A" w14:textId="7271CC0D" w:rsidR="00B72C38" w:rsidRDefault="000B2C64" w:rsidP="00402ACE">
                      <w:pPr>
                        <w:ind w:left="113"/>
                        <w:jc w:val="left"/>
                      </w:pPr>
                      <w:sdt>
                        <w:sdtPr>
                          <w:id w:val="386074847"/>
                          <w:lock w:val="sdtContentLocked"/>
                          <w:placeholder>
                            <w:docPart w:val="2883F04B9508412DB6B407187F46BDBC"/>
                          </w:placeholder>
                          <w15:appearance w15:val="hidden"/>
                        </w:sdtPr>
                        <w:sdtEndPr/>
                        <w:sdtContent>
                          <w:r w:rsidR="00AE2FB8">
                            <w:t>Die Person</w:t>
                          </w:r>
                          <w:r w:rsidR="00DE5729" w:rsidRPr="00E63ACA">
                            <w:t xml:space="preserve"> </w:t>
                          </w:r>
                          <w:r w:rsidR="00B72C38" w:rsidRPr="00E63ACA">
                            <w:t xml:space="preserve">kann </w:t>
                          </w:r>
                          <w:r w:rsidR="00DE5729">
                            <w:t>sich</w:t>
                          </w:r>
                          <w:r w:rsidR="00B72C38" w:rsidRPr="00E63ACA">
                            <w:t xml:space="preserve"> in die Lage anderer versetzen und angemessen reagieren</w:t>
                          </w:r>
                        </w:sdtContent>
                      </w:sdt>
                    </w:p>
                  </w:tc>
                  <w:sdt>
                    <w:sdtPr>
                      <w:rPr>
                        <w:sz w:val="30"/>
                        <w:szCs w:val="30"/>
                      </w:rPr>
                      <w:id w:val="1312374783"/>
                      <w14:checkbox>
                        <w14:checked w14:val="0"/>
                        <w14:checkedState w14:val="00FC" w14:font="Wingdings"/>
                        <w14:uncheckedState w14:val="0020" w14:font="Wingdings"/>
                      </w14:checkbox>
                    </w:sdtPr>
                    <w:sdtEndPr/>
                    <w:sdtContent>
                      <w:tc>
                        <w:tcPr>
                          <w:tcW w:w="680" w:type="dxa"/>
                          <w:tcMar>
                            <w:top w:w="57" w:type="dxa"/>
                            <w:bottom w:w="57" w:type="dxa"/>
                          </w:tcMar>
                        </w:tcPr>
                        <w:p w14:paraId="3DB36B22" w14:textId="0D6EC72C" w:rsidR="00B72C38" w:rsidRDefault="00B72C38" w:rsidP="00711D82">
                          <w:pPr>
                            <w:suppressAutoHyphens/>
                          </w:pPr>
                          <w:r>
                            <w:rPr>
                              <w:sz w:val="30"/>
                              <w:szCs w:val="30"/>
                            </w:rPr>
                            <w:sym w:font="Wingdings" w:char="F020"/>
                          </w:r>
                        </w:p>
                      </w:tc>
                    </w:sdtContent>
                  </w:sdt>
                  <w:sdt>
                    <w:sdtPr>
                      <w:rPr>
                        <w:sz w:val="30"/>
                        <w:szCs w:val="30"/>
                      </w:rPr>
                      <w:id w:val="1621336781"/>
                      <w14:checkbox>
                        <w14:checked w14:val="0"/>
                        <w14:checkedState w14:val="00FC" w14:font="Wingdings"/>
                        <w14:uncheckedState w14:val="0020" w14:font="Wingdings"/>
                      </w14:checkbox>
                    </w:sdtPr>
                    <w:sdtEndPr/>
                    <w:sdtContent>
                      <w:tc>
                        <w:tcPr>
                          <w:tcW w:w="680" w:type="dxa"/>
                          <w:tcMar>
                            <w:top w:w="57" w:type="dxa"/>
                            <w:bottom w:w="57" w:type="dxa"/>
                          </w:tcMar>
                        </w:tcPr>
                        <w:p w14:paraId="2721C428" w14:textId="1E13886D" w:rsidR="00B72C38" w:rsidRDefault="00B72C38" w:rsidP="00711D82">
                          <w:pPr>
                            <w:suppressAutoHyphens/>
                          </w:pPr>
                          <w:r>
                            <w:rPr>
                              <w:sz w:val="30"/>
                              <w:szCs w:val="30"/>
                            </w:rPr>
                            <w:sym w:font="Wingdings" w:char="F020"/>
                          </w:r>
                        </w:p>
                      </w:tc>
                    </w:sdtContent>
                  </w:sdt>
                  <w:sdt>
                    <w:sdtPr>
                      <w:rPr>
                        <w:sz w:val="30"/>
                        <w:szCs w:val="30"/>
                      </w:rPr>
                      <w:id w:val="-509373652"/>
                      <w14:checkbox>
                        <w14:checked w14:val="0"/>
                        <w14:checkedState w14:val="00FC" w14:font="Wingdings"/>
                        <w14:uncheckedState w14:val="0020" w14:font="Wingdings"/>
                      </w14:checkbox>
                    </w:sdtPr>
                    <w:sdtEndPr/>
                    <w:sdtContent>
                      <w:tc>
                        <w:tcPr>
                          <w:tcW w:w="737" w:type="dxa"/>
                          <w:tcMar>
                            <w:top w:w="57" w:type="dxa"/>
                            <w:bottom w:w="57" w:type="dxa"/>
                          </w:tcMar>
                        </w:tcPr>
                        <w:p w14:paraId="556EECF9" w14:textId="4841CE73"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7EC91646" w14:textId="7601B240"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635F9D61" w14:textId="77777777" w:rsidTr="00402ACE">
                  <w:trPr>
                    <w:trHeight w:val="251"/>
                  </w:trPr>
                  <w:tc>
                    <w:tcPr>
                      <w:tcW w:w="3267" w:type="dxa"/>
                      <w:tcMar>
                        <w:top w:w="57" w:type="dxa"/>
                        <w:bottom w:w="57" w:type="dxa"/>
                      </w:tcMar>
                    </w:tcPr>
                    <w:p w14:paraId="581721B9" w14:textId="37912DAD" w:rsidR="00B72C38" w:rsidRDefault="000B2C64" w:rsidP="00402ACE">
                      <w:pPr>
                        <w:ind w:left="113"/>
                        <w:jc w:val="left"/>
                      </w:pPr>
                      <w:sdt>
                        <w:sdtPr>
                          <w:id w:val="-394655333"/>
                          <w:lock w:val="sdtContentLocked"/>
                          <w:placeholder>
                            <w:docPart w:val="2883F04B9508412DB6B407187F46BDBC"/>
                          </w:placeholder>
                          <w15:appearance w15:val="hidden"/>
                        </w:sdtPr>
                        <w:sdtEndPr/>
                        <w:sdtContent>
                          <w:r w:rsidR="00AE2FB8">
                            <w:t>Die Person</w:t>
                          </w:r>
                          <w:r w:rsidR="00DE5729" w:rsidRPr="00E63ACA">
                            <w:t xml:space="preserve"> </w:t>
                          </w:r>
                          <w:r w:rsidR="00B72C38" w:rsidRPr="00E63ACA">
                            <w:t>kann andere Meinungen annehmen</w:t>
                          </w:r>
                        </w:sdtContent>
                      </w:sdt>
                    </w:p>
                  </w:tc>
                  <w:sdt>
                    <w:sdtPr>
                      <w:rPr>
                        <w:sz w:val="30"/>
                        <w:szCs w:val="30"/>
                      </w:rPr>
                      <w:id w:val="-2016152265"/>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0A758B08" w14:textId="2D40B3EB" w:rsidR="00B72C38" w:rsidRDefault="00B72C38" w:rsidP="00711D82">
                          <w:pPr>
                            <w:suppressAutoHyphens/>
                          </w:pPr>
                          <w:r>
                            <w:rPr>
                              <w:sz w:val="30"/>
                              <w:szCs w:val="30"/>
                            </w:rPr>
                            <w:sym w:font="Wingdings" w:char="F020"/>
                          </w:r>
                        </w:p>
                      </w:tc>
                    </w:sdtContent>
                  </w:sdt>
                  <w:sdt>
                    <w:sdtPr>
                      <w:rPr>
                        <w:sz w:val="30"/>
                        <w:szCs w:val="30"/>
                      </w:rPr>
                      <w:id w:val="-1315554222"/>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5A6356B2" w14:textId="76668866" w:rsidR="00B72C38" w:rsidRDefault="00B72C38" w:rsidP="00711D82">
                          <w:pPr>
                            <w:suppressAutoHyphens/>
                          </w:pPr>
                          <w:r>
                            <w:rPr>
                              <w:sz w:val="30"/>
                              <w:szCs w:val="30"/>
                            </w:rPr>
                            <w:sym w:font="Wingdings" w:char="F020"/>
                          </w:r>
                        </w:p>
                      </w:tc>
                    </w:sdtContent>
                  </w:sdt>
                  <w:sdt>
                    <w:sdtPr>
                      <w:rPr>
                        <w:sz w:val="30"/>
                        <w:szCs w:val="30"/>
                      </w:rPr>
                      <w:id w:val="1571070414"/>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3001CB9F" w14:textId="4783A9A7"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62AB5EC5" w14:textId="00E3C636"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2A895E55" w14:textId="77777777" w:rsidTr="00402ACE">
                  <w:trPr>
                    <w:trHeight w:hRule="exact" w:val="340"/>
                  </w:trPr>
                  <w:tc>
                    <w:tcPr>
                      <w:tcW w:w="3267" w:type="dxa"/>
                      <w:tcBorders>
                        <w:right w:val="nil"/>
                      </w:tcBorders>
                      <w:tcMar>
                        <w:top w:w="57" w:type="dxa"/>
                        <w:bottom w:w="57" w:type="dxa"/>
                      </w:tcMar>
                      <w:vAlign w:val="bottom"/>
                    </w:tcPr>
                    <w:p w14:paraId="66258F11" w14:textId="2E0A39BA" w:rsidR="00B72C38" w:rsidRDefault="000B2C64" w:rsidP="00402ACE">
                      <w:pPr>
                        <w:ind w:left="113"/>
                        <w:jc w:val="left"/>
                      </w:pPr>
                      <w:sdt>
                        <w:sdtPr>
                          <w:rPr>
                            <w:b/>
                            <w:bCs/>
                            <w:color w:val="F9C621"/>
                          </w:rPr>
                          <w:id w:val="-1297517676"/>
                          <w:lock w:val="sdtContentLocked"/>
                          <w:placeholder>
                            <w:docPart w:val="2883F04B9508412DB6B407187F46BDBC"/>
                          </w:placeholder>
                          <w15:appearance w15:val="hidden"/>
                        </w:sdtPr>
                        <w:sdtEndPr/>
                        <w:sdtContent>
                          <w:r w:rsidR="00B72C38" w:rsidRPr="00876DBB">
                            <w:rPr>
                              <w:b/>
                              <w:bCs/>
                              <w:color w:val="A1151A"/>
                            </w:rPr>
                            <w:t>Führungskompetenz</w:t>
                          </w:r>
                        </w:sdtContent>
                      </w:sdt>
                    </w:p>
                  </w:tc>
                  <w:tc>
                    <w:tcPr>
                      <w:tcW w:w="680" w:type="dxa"/>
                      <w:tcBorders>
                        <w:left w:val="nil"/>
                        <w:right w:val="nil"/>
                      </w:tcBorders>
                      <w:tcMar>
                        <w:top w:w="57" w:type="dxa"/>
                        <w:bottom w:w="57" w:type="dxa"/>
                      </w:tcMar>
                      <w:vAlign w:val="bottom"/>
                    </w:tcPr>
                    <w:p w14:paraId="49EE708B" w14:textId="7FF804EA" w:rsidR="00B72C38" w:rsidRDefault="00B72C38" w:rsidP="00B70E1F">
                      <w:pPr>
                        <w:suppressAutoHyphens/>
                        <w:jc w:val="left"/>
                      </w:pPr>
                    </w:p>
                  </w:tc>
                  <w:tc>
                    <w:tcPr>
                      <w:tcW w:w="680" w:type="dxa"/>
                      <w:tcBorders>
                        <w:left w:val="nil"/>
                        <w:right w:val="nil"/>
                      </w:tcBorders>
                      <w:tcMar>
                        <w:top w:w="57" w:type="dxa"/>
                        <w:bottom w:w="57" w:type="dxa"/>
                      </w:tcMar>
                      <w:vAlign w:val="bottom"/>
                    </w:tcPr>
                    <w:p w14:paraId="5B605784" w14:textId="232FE885" w:rsidR="00B72C38" w:rsidRDefault="00B72C38" w:rsidP="00B70E1F">
                      <w:pPr>
                        <w:suppressAutoHyphens/>
                        <w:jc w:val="left"/>
                      </w:pPr>
                    </w:p>
                  </w:tc>
                  <w:tc>
                    <w:tcPr>
                      <w:tcW w:w="737" w:type="dxa"/>
                      <w:tcBorders>
                        <w:left w:val="nil"/>
                        <w:right w:val="nil"/>
                      </w:tcBorders>
                      <w:tcMar>
                        <w:top w:w="57" w:type="dxa"/>
                        <w:bottom w:w="57" w:type="dxa"/>
                      </w:tcMar>
                      <w:vAlign w:val="bottom"/>
                    </w:tcPr>
                    <w:p w14:paraId="1A0A46AF" w14:textId="3C6FAC40" w:rsidR="00B72C38" w:rsidRDefault="00B72C38" w:rsidP="00B70E1F">
                      <w:pPr>
                        <w:suppressAutoHyphens/>
                        <w:jc w:val="left"/>
                      </w:pPr>
                    </w:p>
                  </w:tc>
                  <w:tc>
                    <w:tcPr>
                      <w:tcW w:w="4252" w:type="dxa"/>
                      <w:tcBorders>
                        <w:left w:val="nil"/>
                      </w:tcBorders>
                      <w:tcMar>
                        <w:top w:w="57" w:type="dxa"/>
                        <w:bottom w:w="57" w:type="dxa"/>
                      </w:tcMar>
                      <w:vAlign w:val="bottom"/>
                    </w:tcPr>
                    <w:p w14:paraId="6F688F94" w14:textId="77777777" w:rsidR="00B72C38" w:rsidRDefault="00B72C38" w:rsidP="00B70E1F">
                      <w:pPr>
                        <w:suppressAutoHyphens/>
                        <w:jc w:val="left"/>
                      </w:pPr>
                    </w:p>
                    <w:p w14:paraId="0583C0D5" w14:textId="6BEFF3CA" w:rsidR="00B72C38" w:rsidRDefault="00B72C38" w:rsidP="00B70E1F">
                      <w:pPr>
                        <w:suppressAutoHyphens/>
                        <w:jc w:val="left"/>
                      </w:pPr>
                    </w:p>
                  </w:tc>
                </w:tr>
                <w:tr w:rsidR="00402ACE" w14:paraId="3BCE7EA6" w14:textId="77777777" w:rsidTr="00402ACE">
                  <w:trPr>
                    <w:trHeight w:val="251"/>
                  </w:trPr>
                  <w:tc>
                    <w:tcPr>
                      <w:tcW w:w="3267" w:type="dxa"/>
                      <w:tcMar>
                        <w:top w:w="57" w:type="dxa"/>
                        <w:bottom w:w="57" w:type="dxa"/>
                      </w:tcMar>
                    </w:tcPr>
                    <w:p w14:paraId="72F4AA22" w14:textId="1852BD17" w:rsidR="00B72C38" w:rsidRDefault="000B2C64" w:rsidP="00402ACE">
                      <w:pPr>
                        <w:ind w:left="113"/>
                        <w:jc w:val="left"/>
                      </w:pPr>
                      <w:sdt>
                        <w:sdtPr>
                          <w:id w:val="-1810464832"/>
                          <w:lock w:val="sdtContentLocked"/>
                          <w:placeholder>
                            <w:docPart w:val="2883F04B9508412DB6B407187F46BDBC"/>
                          </w:placeholder>
                          <w15:appearance w15:val="hidden"/>
                        </w:sdtPr>
                        <w:sdtEndPr/>
                        <w:sdtContent>
                          <w:r w:rsidR="00AE2FB8">
                            <w:t>Die Person</w:t>
                          </w:r>
                          <w:r w:rsidR="00DE5729" w:rsidRPr="00E63ACA">
                            <w:t xml:space="preserve"> </w:t>
                          </w:r>
                          <w:r w:rsidR="00B72C38" w:rsidRPr="00E63ACA">
                            <w:t>kann die Leitung einer Aufgabe und Verantwortung übernehmen</w:t>
                          </w:r>
                        </w:sdtContent>
                      </w:sdt>
                    </w:p>
                  </w:tc>
                  <w:sdt>
                    <w:sdtPr>
                      <w:rPr>
                        <w:sz w:val="30"/>
                        <w:szCs w:val="30"/>
                      </w:rPr>
                      <w:id w:val="-468820202"/>
                      <w14:checkbox>
                        <w14:checked w14:val="0"/>
                        <w14:checkedState w14:val="00FC" w14:font="Wingdings"/>
                        <w14:uncheckedState w14:val="0020" w14:font="Wingdings"/>
                      </w14:checkbox>
                    </w:sdtPr>
                    <w:sdtEndPr/>
                    <w:sdtContent>
                      <w:tc>
                        <w:tcPr>
                          <w:tcW w:w="680" w:type="dxa"/>
                          <w:tcMar>
                            <w:top w:w="57" w:type="dxa"/>
                            <w:bottom w:w="57" w:type="dxa"/>
                          </w:tcMar>
                        </w:tcPr>
                        <w:p w14:paraId="2F2FD097" w14:textId="6FF1736F" w:rsidR="00B72C38" w:rsidRDefault="00B72C38" w:rsidP="00711D82">
                          <w:pPr>
                            <w:suppressAutoHyphens/>
                          </w:pPr>
                          <w:r>
                            <w:rPr>
                              <w:sz w:val="30"/>
                              <w:szCs w:val="30"/>
                            </w:rPr>
                            <w:sym w:font="Wingdings" w:char="F020"/>
                          </w:r>
                        </w:p>
                      </w:tc>
                    </w:sdtContent>
                  </w:sdt>
                  <w:sdt>
                    <w:sdtPr>
                      <w:rPr>
                        <w:sz w:val="30"/>
                        <w:szCs w:val="30"/>
                      </w:rPr>
                      <w:id w:val="506250439"/>
                      <w14:checkbox>
                        <w14:checked w14:val="0"/>
                        <w14:checkedState w14:val="00FC" w14:font="Wingdings"/>
                        <w14:uncheckedState w14:val="0020" w14:font="Wingdings"/>
                      </w14:checkbox>
                    </w:sdtPr>
                    <w:sdtEndPr/>
                    <w:sdtContent>
                      <w:tc>
                        <w:tcPr>
                          <w:tcW w:w="680" w:type="dxa"/>
                          <w:tcMar>
                            <w:top w:w="57" w:type="dxa"/>
                            <w:bottom w:w="57" w:type="dxa"/>
                          </w:tcMar>
                        </w:tcPr>
                        <w:p w14:paraId="5861FC9B" w14:textId="4D8DDBD2" w:rsidR="00B72C38" w:rsidRDefault="00B72C38" w:rsidP="00711D82">
                          <w:pPr>
                            <w:suppressAutoHyphens/>
                          </w:pPr>
                          <w:r>
                            <w:rPr>
                              <w:sz w:val="30"/>
                              <w:szCs w:val="30"/>
                            </w:rPr>
                            <w:sym w:font="Wingdings" w:char="F020"/>
                          </w:r>
                        </w:p>
                      </w:tc>
                    </w:sdtContent>
                  </w:sdt>
                  <w:sdt>
                    <w:sdtPr>
                      <w:rPr>
                        <w:sz w:val="30"/>
                        <w:szCs w:val="30"/>
                      </w:rPr>
                      <w:id w:val="2033142723"/>
                      <w14:checkbox>
                        <w14:checked w14:val="0"/>
                        <w14:checkedState w14:val="00FC" w14:font="Wingdings"/>
                        <w14:uncheckedState w14:val="0020" w14:font="Wingdings"/>
                      </w14:checkbox>
                    </w:sdtPr>
                    <w:sdtEndPr/>
                    <w:sdtContent>
                      <w:tc>
                        <w:tcPr>
                          <w:tcW w:w="737" w:type="dxa"/>
                          <w:tcMar>
                            <w:top w:w="57" w:type="dxa"/>
                            <w:bottom w:w="57" w:type="dxa"/>
                          </w:tcMar>
                        </w:tcPr>
                        <w:p w14:paraId="4224B8A6" w14:textId="15FC7768"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651D9AF4" w14:textId="702401F4"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EC0E501" w14:textId="77777777" w:rsidTr="00402ACE">
                  <w:trPr>
                    <w:trHeight w:val="251"/>
                  </w:trPr>
                  <w:tc>
                    <w:tcPr>
                      <w:tcW w:w="3267" w:type="dxa"/>
                      <w:tcMar>
                        <w:top w:w="57" w:type="dxa"/>
                        <w:bottom w:w="57" w:type="dxa"/>
                      </w:tcMar>
                    </w:tcPr>
                    <w:p w14:paraId="7BDD7161" w14:textId="0A8B4A93" w:rsidR="00B72C38" w:rsidRDefault="000B2C64" w:rsidP="00402ACE">
                      <w:pPr>
                        <w:ind w:left="113"/>
                        <w:jc w:val="left"/>
                      </w:pPr>
                      <w:sdt>
                        <w:sdtPr>
                          <w:id w:val="684721681"/>
                          <w:lock w:val="sdtContentLocked"/>
                          <w:placeholder>
                            <w:docPart w:val="65312959B9ED4E0186139A16FBA9FD5A"/>
                          </w:placeholder>
                          <w15:appearance w15:val="hidden"/>
                        </w:sdtPr>
                        <w:sdtEndPr/>
                        <w:sdtContent>
                          <w:r w:rsidR="00AE2FB8">
                            <w:t>Die Person</w:t>
                          </w:r>
                          <w:r w:rsidR="00DE5729" w:rsidRPr="00E63ACA">
                            <w:t xml:space="preserve"> </w:t>
                          </w:r>
                          <w:r w:rsidR="00B72C38" w:rsidRPr="00E63ACA">
                            <w:t>erkenn</w:t>
                          </w:r>
                          <w:r w:rsidR="00DE5729">
                            <w:t>t</w:t>
                          </w:r>
                          <w:r w:rsidR="00B72C38" w:rsidRPr="00E63ACA">
                            <w:t xml:space="preserve"> die Fähigkeiten anderer und kann Aufgaben delegieren</w:t>
                          </w:r>
                        </w:sdtContent>
                      </w:sdt>
                    </w:p>
                  </w:tc>
                  <w:sdt>
                    <w:sdtPr>
                      <w:rPr>
                        <w:sz w:val="30"/>
                        <w:szCs w:val="30"/>
                      </w:rPr>
                      <w:id w:val="1224026255"/>
                      <w14:checkbox>
                        <w14:checked w14:val="0"/>
                        <w14:checkedState w14:val="00FC" w14:font="Wingdings"/>
                        <w14:uncheckedState w14:val="0020" w14:font="Wingdings"/>
                      </w14:checkbox>
                    </w:sdtPr>
                    <w:sdtEndPr/>
                    <w:sdtContent>
                      <w:tc>
                        <w:tcPr>
                          <w:tcW w:w="680" w:type="dxa"/>
                          <w:tcMar>
                            <w:top w:w="57" w:type="dxa"/>
                            <w:bottom w:w="57" w:type="dxa"/>
                          </w:tcMar>
                        </w:tcPr>
                        <w:p w14:paraId="79539696" w14:textId="44DC90FE" w:rsidR="00B72C38" w:rsidRDefault="00B72C38" w:rsidP="00711D82">
                          <w:pPr>
                            <w:suppressAutoHyphens/>
                          </w:pPr>
                          <w:r>
                            <w:rPr>
                              <w:sz w:val="30"/>
                              <w:szCs w:val="30"/>
                            </w:rPr>
                            <w:sym w:font="Wingdings" w:char="F020"/>
                          </w:r>
                        </w:p>
                      </w:tc>
                    </w:sdtContent>
                  </w:sdt>
                  <w:sdt>
                    <w:sdtPr>
                      <w:rPr>
                        <w:sz w:val="30"/>
                        <w:szCs w:val="30"/>
                      </w:rPr>
                      <w:id w:val="905494721"/>
                      <w14:checkbox>
                        <w14:checked w14:val="0"/>
                        <w14:checkedState w14:val="00FC" w14:font="Wingdings"/>
                        <w14:uncheckedState w14:val="0020" w14:font="Wingdings"/>
                      </w14:checkbox>
                    </w:sdtPr>
                    <w:sdtEndPr/>
                    <w:sdtContent>
                      <w:tc>
                        <w:tcPr>
                          <w:tcW w:w="680" w:type="dxa"/>
                          <w:tcMar>
                            <w:top w:w="57" w:type="dxa"/>
                            <w:bottom w:w="57" w:type="dxa"/>
                          </w:tcMar>
                        </w:tcPr>
                        <w:p w14:paraId="16C4FE8B" w14:textId="6136CE50" w:rsidR="00B72C38" w:rsidRDefault="00B72C38" w:rsidP="00711D82">
                          <w:pPr>
                            <w:suppressAutoHyphens/>
                          </w:pPr>
                          <w:r>
                            <w:rPr>
                              <w:sz w:val="30"/>
                              <w:szCs w:val="30"/>
                            </w:rPr>
                            <w:sym w:font="Wingdings" w:char="F020"/>
                          </w:r>
                        </w:p>
                      </w:tc>
                    </w:sdtContent>
                  </w:sdt>
                  <w:sdt>
                    <w:sdtPr>
                      <w:rPr>
                        <w:sz w:val="30"/>
                        <w:szCs w:val="30"/>
                      </w:rPr>
                      <w:id w:val="307137804"/>
                      <w14:checkbox>
                        <w14:checked w14:val="0"/>
                        <w14:checkedState w14:val="00FC" w14:font="Wingdings"/>
                        <w14:uncheckedState w14:val="0020" w14:font="Wingdings"/>
                      </w14:checkbox>
                    </w:sdtPr>
                    <w:sdtEndPr/>
                    <w:sdtContent>
                      <w:tc>
                        <w:tcPr>
                          <w:tcW w:w="737" w:type="dxa"/>
                          <w:tcMar>
                            <w:top w:w="57" w:type="dxa"/>
                            <w:bottom w:w="57" w:type="dxa"/>
                          </w:tcMar>
                        </w:tcPr>
                        <w:p w14:paraId="1E65CC53" w14:textId="1F3F29C8"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6C8E00C8" w14:textId="2734C076"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597FFB23" w14:textId="77777777" w:rsidTr="00402ACE">
                  <w:trPr>
                    <w:trHeight w:val="251"/>
                  </w:trPr>
                  <w:tc>
                    <w:tcPr>
                      <w:tcW w:w="3267" w:type="dxa"/>
                      <w:tcMar>
                        <w:top w:w="57" w:type="dxa"/>
                        <w:bottom w:w="57" w:type="dxa"/>
                      </w:tcMar>
                    </w:tcPr>
                    <w:p w14:paraId="691E2403" w14:textId="7380BD39" w:rsidR="00B72C38" w:rsidRDefault="000B2C64" w:rsidP="00402ACE">
                      <w:pPr>
                        <w:ind w:left="113"/>
                        <w:jc w:val="left"/>
                      </w:pPr>
                      <w:sdt>
                        <w:sdtPr>
                          <w:id w:val="-353270679"/>
                          <w:lock w:val="sdtContentLocked"/>
                          <w:placeholder>
                            <w:docPart w:val="65312959B9ED4E0186139A16FBA9FD5A"/>
                          </w:placeholder>
                          <w15:appearance w15:val="hidden"/>
                        </w:sdtPr>
                        <w:sdtEndPr/>
                        <w:sdtContent>
                          <w:r w:rsidR="00AE2FB8">
                            <w:t>Die Person</w:t>
                          </w:r>
                          <w:r w:rsidR="00DE5729" w:rsidRPr="00E63ACA">
                            <w:t xml:space="preserve"> </w:t>
                          </w:r>
                          <w:r w:rsidR="00DE5729">
                            <w:t>behält</w:t>
                          </w:r>
                          <w:r w:rsidR="00B72C38" w:rsidRPr="00E63ACA">
                            <w:t xml:space="preserve"> den Überblick</w:t>
                          </w:r>
                        </w:sdtContent>
                      </w:sdt>
                    </w:p>
                  </w:tc>
                  <w:sdt>
                    <w:sdtPr>
                      <w:rPr>
                        <w:sz w:val="30"/>
                        <w:szCs w:val="30"/>
                      </w:rPr>
                      <w:id w:val="1646848272"/>
                      <w14:checkbox>
                        <w14:checked w14:val="0"/>
                        <w14:checkedState w14:val="00FC" w14:font="Wingdings"/>
                        <w14:uncheckedState w14:val="0020" w14:font="Wingdings"/>
                      </w14:checkbox>
                    </w:sdtPr>
                    <w:sdtEndPr/>
                    <w:sdtContent>
                      <w:tc>
                        <w:tcPr>
                          <w:tcW w:w="680" w:type="dxa"/>
                          <w:tcMar>
                            <w:top w:w="57" w:type="dxa"/>
                            <w:bottom w:w="57" w:type="dxa"/>
                          </w:tcMar>
                        </w:tcPr>
                        <w:p w14:paraId="44588053" w14:textId="6A80538C" w:rsidR="00B72C38" w:rsidRDefault="00B72C38" w:rsidP="00711D82">
                          <w:pPr>
                            <w:suppressAutoHyphens/>
                          </w:pPr>
                          <w:r>
                            <w:rPr>
                              <w:sz w:val="30"/>
                              <w:szCs w:val="30"/>
                            </w:rPr>
                            <w:sym w:font="Wingdings" w:char="F020"/>
                          </w:r>
                        </w:p>
                      </w:tc>
                    </w:sdtContent>
                  </w:sdt>
                  <w:sdt>
                    <w:sdtPr>
                      <w:rPr>
                        <w:sz w:val="30"/>
                        <w:szCs w:val="30"/>
                      </w:rPr>
                      <w:id w:val="1879423473"/>
                      <w14:checkbox>
                        <w14:checked w14:val="0"/>
                        <w14:checkedState w14:val="00FC" w14:font="Wingdings"/>
                        <w14:uncheckedState w14:val="0020" w14:font="Wingdings"/>
                      </w14:checkbox>
                    </w:sdtPr>
                    <w:sdtEndPr/>
                    <w:sdtContent>
                      <w:tc>
                        <w:tcPr>
                          <w:tcW w:w="680" w:type="dxa"/>
                          <w:tcMar>
                            <w:top w:w="57" w:type="dxa"/>
                            <w:bottom w:w="57" w:type="dxa"/>
                          </w:tcMar>
                        </w:tcPr>
                        <w:p w14:paraId="123FC5F3" w14:textId="49EE1A47" w:rsidR="00B72C38" w:rsidRDefault="00B72C38" w:rsidP="00711D82">
                          <w:pPr>
                            <w:suppressAutoHyphens/>
                          </w:pPr>
                          <w:r>
                            <w:rPr>
                              <w:sz w:val="30"/>
                              <w:szCs w:val="30"/>
                            </w:rPr>
                            <w:sym w:font="Wingdings" w:char="F020"/>
                          </w:r>
                        </w:p>
                      </w:tc>
                    </w:sdtContent>
                  </w:sdt>
                  <w:sdt>
                    <w:sdtPr>
                      <w:rPr>
                        <w:sz w:val="30"/>
                        <w:szCs w:val="30"/>
                      </w:rPr>
                      <w:id w:val="-1167474912"/>
                      <w14:checkbox>
                        <w14:checked w14:val="0"/>
                        <w14:checkedState w14:val="00FC" w14:font="Wingdings"/>
                        <w14:uncheckedState w14:val="0020" w14:font="Wingdings"/>
                      </w14:checkbox>
                    </w:sdtPr>
                    <w:sdtEndPr/>
                    <w:sdtContent>
                      <w:tc>
                        <w:tcPr>
                          <w:tcW w:w="737" w:type="dxa"/>
                          <w:tcMar>
                            <w:top w:w="57" w:type="dxa"/>
                            <w:bottom w:w="57" w:type="dxa"/>
                          </w:tcMar>
                        </w:tcPr>
                        <w:p w14:paraId="3399ADEE" w14:textId="2C0F1820"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397BB29D" w14:textId="09D847AB"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1F057ED" w14:textId="77777777" w:rsidTr="00402ACE">
                  <w:trPr>
                    <w:trHeight w:val="251"/>
                  </w:trPr>
                  <w:tc>
                    <w:tcPr>
                      <w:tcW w:w="3267" w:type="dxa"/>
                      <w:tcMar>
                        <w:top w:w="57" w:type="dxa"/>
                        <w:bottom w:w="57" w:type="dxa"/>
                      </w:tcMar>
                    </w:tcPr>
                    <w:p w14:paraId="1DD26035" w14:textId="6289A9E9" w:rsidR="00B72C38" w:rsidRDefault="000B2C64" w:rsidP="00402ACE">
                      <w:pPr>
                        <w:ind w:left="113"/>
                        <w:jc w:val="left"/>
                      </w:pPr>
                      <w:sdt>
                        <w:sdtPr>
                          <w:id w:val="1538163674"/>
                          <w:lock w:val="sdtContentLocked"/>
                          <w:placeholder>
                            <w:docPart w:val="65312959B9ED4E0186139A16FBA9FD5A"/>
                          </w:placeholder>
                          <w15:appearance w15:val="hidden"/>
                        </w:sdtPr>
                        <w:sdtEndPr/>
                        <w:sdtContent>
                          <w:r w:rsidR="00AE2FB8">
                            <w:t>Die Person</w:t>
                          </w:r>
                          <w:r w:rsidR="00DE5729" w:rsidRPr="00E63ACA">
                            <w:t xml:space="preserve"> </w:t>
                          </w:r>
                          <w:r w:rsidR="00DE5729">
                            <w:t>bricht</w:t>
                          </w:r>
                          <w:r w:rsidR="00B72C38" w:rsidRPr="00E63ACA">
                            <w:t xml:space="preserve"> aussichtslose Aufgaben ab</w:t>
                          </w:r>
                        </w:sdtContent>
                      </w:sdt>
                    </w:p>
                  </w:tc>
                  <w:sdt>
                    <w:sdtPr>
                      <w:rPr>
                        <w:sz w:val="30"/>
                        <w:szCs w:val="30"/>
                      </w:rPr>
                      <w:id w:val="1220632774"/>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AC199B6" w14:textId="53C5F9F2" w:rsidR="00B72C38" w:rsidRDefault="00B72C38" w:rsidP="00711D82">
                          <w:pPr>
                            <w:suppressAutoHyphens/>
                          </w:pPr>
                          <w:r>
                            <w:rPr>
                              <w:sz w:val="30"/>
                              <w:szCs w:val="30"/>
                            </w:rPr>
                            <w:sym w:font="Wingdings" w:char="F020"/>
                          </w:r>
                        </w:p>
                      </w:tc>
                    </w:sdtContent>
                  </w:sdt>
                  <w:sdt>
                    <w:sdtPr>
                      <w:rPr>
                        <w:sz w:val="30"/>
                        <w:szCs w:val="30"/>
                      </w:rPr>
                      <w:id w:val="-391972519"/>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6032A764" w14:textId="7F802628" w:rsidR="00B72C38" w:rsidRDefault="00B72C38" w:rsidP="00711D82">
                          <w:pPr>
                            <w:suppressAutoHyphens/>
                          </w:pPr>
                          <w:r>
                            <w:rPr>
                              <w:sz w:val="30"/>
                              <w:szCs w:val="30"/>
                            </w:rPr>
                            <w:sym w:font="Wingdings" w:char="F020"/>
                          </w:r>
                        </w:p>
                      </w:tc>
                    </w:sdtContent>
                  </w:sdt>
                  <w:sdt>
                    <w:sdtPr>
                      <w:rPr>
                        <w:sz w:val="30"/>
                        <w:szCs w:val="30"/>
                      </w:rPr>
                      <w:id w:val="881682300"/>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124CA416" w14:textId="54CB15E7"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218477B0" w14:textId="6C9EB0B7"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0F0C1E10" w14:textId="77777777" w:rsidTr="00402ACE">
                  <w:trPr>
                    <w:trHeight w:hRule="exact" w:val="340"/>
                  </w:trPr>
                  <w:tc>
                    <w:tcPr>
                      <w:tcW w:w="3267" w:type="dxa"/>
                      <w:tcBorders>
                        <w:right w:val="nil"/>
                      </w:tcBorders>
                      <w:tcMar>
                        <w:top w:w="57" w:type="dxa"/>
                        <w:bottom w:w="57" w:type="dxa"/>
                      </w:tcMar>
                      <w:vAlign w:val="bottom"/>
                    </w:tcPr>
                    <w:p w14:paraId="2C6A19C2" w14:textId="4D6D8752" w:rsidR="00B72C38" w:rsidRPr="00EB209D" w:rsidRDefault="000B2C64" w:rsidP="00402ACE">
                      <w:pPr>
                        <w:ind w:left="113"/>
                        <w:jc w:val="left"/>
                        <w:rPr>
                          <w:rFonts w:ascii="Lelo Bold" w:hAnsi="Lelo Bold"/>
                        </w:rPr>
                      </w:pPr>
                      <w:sdt>
                        <w:sdtPr>
                          <w:rPr>
                            <w:rFonts w:ascii="Lelo Bold" w:hAnsi="Lelo Bold"/>
                            <w:color w:val="F9C621"/>
                          </w:rPr>
                          <w:id w:val="-69656755"/>
                          <w:lock w:val="sdtContentLocked"/>
                          <w:placeholder>
                            <w:docPart w:val="65312959B9ED4E0186139A16FBA9FD5A"/>
                          </w:placeholder>
                          <w15:appearance w15:val="hidden"/>
                        </w:sdtPr>
                        <w:sdtEndPr/>
                        <w:sdtContent>
                          <w:r w:rsidR="00B72C38" w:rsidRPr="00876DBB">
                            <w:rPr>
                              <w:rFonts w:ascii="Lelo Bold" w:hAnsi="Lelo Bold"/>
                              <w:color w:val="A1151A"/>
                            </w:rPr>
                            <w:t>Kommunikationskompetenz</w:t>
                          </w:r>
                        </w:sdtContent>
                      </w:sdt>
                    </w:p>
                  </w:tc>
                  <w:tc>
                    <w:tcPr>
                      <w:tcW w:w="680" w:type="dxa"/>
                      <w:tcBorders>
                        <w:left w:val="nil"/>
                        <w:right w:val="nil"/>
                      </w:tcBorders>
                      <w:tcMar>
                        <w:top w:w="57" w:type="dxa"/>
                        <w:bottom w:w="57" w:type="dxa"/>
                      </w:tcMar>
                      <w:vAlign w:val="bottom"/>
                    </w:tcPr>
                    <w:p w14:paraId="7D6AE849" w14:textId="20A893BC" w:rsidR="00B72C38" w:rsidRDefault="00B72C38" w:rsidP="00B70E1F">
                      <w:pPr>
                        <w:suppressAutoHyphens/>
                        <w:jc w:val="left"/>
                      </w:pPr>
                    </w:p>
                  </w:tc>
                  <w:tc>
                    <w:tcPr>
                      <w:tcW w:w="680" w:type="dxa"/>
                      <w:tcBorders>
                        <w:left w:val="nil"/>
                        <w:right w:val="nil"/>
                      </w:tcBorders>
                      <w:tcMar>
                        <w:top w:w="57" w:type="dxa"/>
                        <w:bottom w:w="57" w:type="dxa"/>
                      </w:tcMar>
                      <w:vAlign w:val="bottom"/>
                    </w:tcPr>
                    <w:p w14:paraId="095E3D4C" w14:textId="027D6C18" w:rsidR="00B72C38" w:rsidRDefault="00B72C38" w:rsidP="00B70E1F">
                      <w:pPr>
                        <w:suppressAutoHyphens/>
                        <w:jc w:val="left"/>
                      </w:pPr>
                    </w:p>
                  </w:tc>
                  <w:tc>
                    <w:tcPr>
                      <w:tcW w:w="737" w:type="dxa"/>
                      <w:tcBorders>
                        <w:left w:val="nil"/>
                        <w:right w:val="nil"/>
                      </w:tcBorders>
                      <w:tcMar>
                        <w:top w:w="57" w:type="dxa"/>
                        <w:bottom w:w="57" w:type="dxa"/>
                      </w:tcMar>
                      <w:vAlign w:val="bottom"/>
                    </w:tcPr>
                    <w:p w14:paraId="7F623AFD" w14:textId="7429CBD4" w:rsidR="00B72C38" w:rsidRDefault="00B72C38" w:rsidP="00B70E1F">
                      <w:pPr>
                        <w:suppressAutoHyphens/>
                        <w:jc w:val="left"/>
                      </w:pPr>
                    </w:p>
                  </w:tc>
                  <w:tc>
                    <w:tcPr>
                      <w:tcW w:w="4252" w:type="dxa"/>
                      <w:tcBorders>
                        <w:left w:val="nil"/>
                      </w:tcBorders>
                      <w:tcMar>
                        <w:top w:w="57" w:type="dxa"/>
                        <w:bottom w:w="57" w:type="dxa"/>
                      </w:tcMar>
                      <w:vAlign w:val="bottom"/>
                    </w:tcPr>
                    <w:p w14:paraId="0BA31839" w14:textId="77777777" w:rsidR="00B72C38" w:rsidRDefault="00B72C38" w:rsidP="00B70E1F">
                      <w:pPr>
                        <w:suppressAutoHyphens/>
                        <w:jc w:val="left"/>
                      </w:pPr>
                    </w:p>
                    <w:p w14:paraId="56FEFBBB" w14:textId="19592312" w:rsidR="00B72C38" w:rsidRDefault="00B72C38" w:rsidP="00B70E1F">
                      <w:pPr>
                        <w:suppressAutoHyphens/>
                        <w:jc w:val="left"/>
                      </w:pPr>
                    </w:p>
                  </w:tc>
                </w:tr>
                <w:tr w:rsidR="00402ACE" w14:paraId="37FA49F6" w14:textId="77777777" w:rsidTr="00402ACE">
                  <w:trPr>
                    <w:trHeight w:val="251"/>
                  </w:trPr>
                  <w:tc>
                    <w:tcPr>
                      <w:tcW w:w="3267" w:type="dxa"/>
                      <w:tcMar>
                        <w:top w:w="57" w:type="dxa"/>
                        <w:bottom w:w="57" w:type="dxa"/>
                      </w:tcMar>
                    </w:tcPr>
                    <w:p w14:paraId="5EE9F938" w14:textId="2C1B4CD0" w:rsidR="00B72C38" w:rsidRDefault="000B2C64" w:rsidP="00402ACE">
                      <w:pPr>
                        <w:ind w:left="113"/>
                        <w:jc w:val="left"/>
                      </w:pPr>
                      <w:sdt>
                        <w:sdtPr>
                          <w:id w:val="-1803458056"/>
                          <w:lock w:val="sdtContentLocked"/>
                          <w:placeholder>
                            <w:docPart w:val="65312959B9ED4E0186139A16FBA9FD5A"/>
                          </w:placeholder>
                          <w15:appearance w15:val="hidden"/>
                        </w:sdtPr>
                        <w:sdtEndPr/>
                        <w:sdtContent>
                          <w:r w:rsidR="00AE2FB8">
                            <w:t>Die Person</w:t>
                          </w:r>
                          <w:r w:rsidR="00DE5729" w:rsidRPr="00E63ACA">
                            <w:t xml:space="preserve"> </w:t>
                          </w:r>
                          <w:r w:rsidR="00B72C38" w:rsidRPr="00E63ACA">
                            <w:t>kann situationsgerecht kommunizieren</w:t>
                          </w:r>
                        </w:sdtContent>
                      </w:sdt>
                    </w:p>
                  </w:tc>
                  <w:sdt>
                    <w:sdtPr>
                      <w:rPr>
                        <w:sz w:val="30"/>
                        <w:szCs w:val="30"/>
                      </w:rPr>
                      <w:id w:val="393318276"/>
                      <w14:checkbox>
                        <w14:checked w14:val="0"/>
                        <w14:checkedState w14:val="00FC" w14:font="Wingdings"/>
                        <w14:uncheckedState w14:val="0020" w14:font="Wingdings"/>
                      </w14:checkbox>
                    </w:sdtPr>
                    <w:sdtEndPr/>
                    <w:sdtContent>
                      <w:tc>
                        <w:tcPr>
                          <w:tcW w:w="680" w:type="dxa"/>
                          <w:tcMar>
                            <w:top w:w="57" w:type="dxa"/>
                            <w:bottom w:w="57" w:type="dxa"/>
                          </w:tcMar>
                        </w:tcPr>
                        <w:p w14:paraId="510AB608" w14:textId="2CFE1CC2" w:rsidR="00B72C38" w:rsidRDefault="00B72C38" w:rsidP="00711D82">
                          <w:pPr>
                            <w:suppressAutoHyphens/>
                          </w:pPr>
                          <w:r>
                            <w:rPr>
                              <w:sz w:val="30"/>
                              <w:szCs w:val="30"/>
                            </w:rPr>
                            <w:sym w:font="Wingdings" w:char="F020"/>
                          </w:r>
                        </w:p>
                      </w:tc>
                    </w:sdtContent>
                  </w:sdt>
                  <w:sdt>
                    <w:sdtPr>
                      <w:rPr>
                        <w:sz w:val="30"/>
                        <w:szCs w:val="30"/>
                      </w:rPr>
                      <w:id w:val="523140331"/>
                      <w14:checkbox>
                        <w14:checked w14:val="0"/>
                        <w14:checkedState w14:val="00FC" w14:font="Wingdings"/>
                        <w14:uncheckedState w14:val="0020" w14:font="Wingdings"/>
                      </w14:checkbox>
                    </w:sdtPr>
                    <w:sdtEndPr/>
                    <w:sdtContent>
                      <w:tc>
                        <w:tcPr>
                          <w:tcW w:w="680" w:type="dxa"/>
                          <w:tcMar>
                            <w:top w:w="57" w:type="dxa"/>
                            <w:bottom w:w="57" w:type="dxa"/>
                          </w:tcMar>
                        </w:tcPr>
                        <w:p w14:paraId="22F61ED5" w14:textId="0432911C" w:rsidR="00B72C38" w:rsidRDefault="00B72C38" w:rsidP="00711D82">
                          <w:pPr>
                            <w:suppressAutoHyphens/>
                          </w:pPr>
                          <w:r>
                            <w:rPr>
                              <w:sz w:val="30"/>
                              <w:szCs w:val="30"/>
                            </w:rPr>
                            <w:sym w:font="Wingdings" w:char="F020"/>
                          </w:r>
                        </w:p>
                      </w:tc>
                    </w:sdtContent>
                  </w:sdt>
                  <w:sdt>
                    <w:sdtPr>
                      <w:rPr>
                        <w:sz w:val="30"/>
                        <w:szCs w:val="30"/>
                      </w:rPr>
                      <w:id w:val="-1920019876"/>
                      <w14:checkbox>
                        <w14:checked w14:val="0"/>
                        <w14:checkedState w14:val="00FC" w14:font="Wingdings"/>
                        <w14:uncheckedState w14:val="0020" w14:font="Wingdings"/>
                      </w14:checkbox>
                    </w:sdtPr>
                    <w:sdtEndPr/>
                    <w:sdtContent>
                      <w:tc>
                        <w:tcPr>
                          <w:tcW w:w="737" w:type="dxa"/>
                          <w:tcMar>
                            <w:top w:w="57" w:type="dxa"/>
                            <w:bottom w:w="57" w:type="dxa"/>
                          </w:tcMar>
                        </w:tcPr>
                        <w:p w14:paraId="5709A79F" w14:textId="43DC46E6"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79687916" w14:textId="3724F5D0"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4C2DC62" w14:textId="77777777" w:rsidTr="00402ACE">
                  <w:trPr>
                    <w:trHeight w:val="251"/>
                  </w:trPr>
                  <w:tc>
                    <w:tcPr>
                      <w:tcW w:w="3267" w:type="dxa"/>
                      <w:tcMar>
                        <w:top w:w="57" w:type="dxa"/>
                        <w:bottom w:w="57" w:type="dxa"/>
                      </w:tcMar>
                    </w:tcPr>
                    <w:p w14:paraId="17F43DB5" w14:textId="7B71CB7B" w:rsidR="00B72C38" w:rsidRDefault="000B2C64" w:rsidP="00402ACE">
                      <w:pPr>
                        <w:ind w:left="113"/>
                        <w:jc w:val="left"/>
                      </w:pPr>
                      <w:sdt>
                        <w:sdtPr>
                          <w:id w:val="-1435662962"/>
                          <w:lock w:val="sdtContentLocked"/>
                          <w:placeholder>
                            <w:docPart w:val="65312959B9ED4E0186139A16FBA9FD5A"/>
                          </w:placeholder>
                          <w15:appearance w15:val="hidden"/>
                        </w:sdtPr>
                        <w:sdtEndPr/>
                        <w:sdtContent>
                          <w:r w:rsidR="00AE2FB8">
                            <w:t>Die Person</w:t>
                          </w:r>
                          <w:r w:rsidR="00DE5729" w:rsidRPr="00E63ACA">
                            <w:t xml:space="preserve"> </w:t>
                          </w:r>
                          <w:r w:rsidR="00B72C38" w:rsidRPr="00E63ACA">
                            <w:t>kann komplizierte Sachverhalte erklären</w:t>
                          </w:r>
                        </w:sdtContent>
                      </w:sdt>
                    </w:p>
                  </w:tc>
                  <w:sdt>
                    <w:sdtPr>
                      <w:rPr>
                        <w:sz w:val="30"/>
                        <w:szCs w:val="30"/>
                      </w:rPr>
                      <w:id w:val="-1737629358"/>
                      <w14:checkbox>
                        <w14:checked w14:val="0"/>
                        <w14:checkedState w14:val="00FC" w14:font="Wingdings"/>
                        <w14:uncheckedState w14:val="0020" w14:font="Wingdings"/>
                      </w14:checkbox>
                    </w:sdtPr>
                    <w:sdtEndPr/>
                    <w:sdtContent>
                      <w:tc>
                        <w:tcPr>
                          <w:tcW w:w="680" w:type="dxa"/>
                          <w:tcMar>
                            <w:top w:w="57" w:type="dxa"/>
                            <w:bottom w:w="57" w:type="dxa"/>
                          </w:tcMar>
                        </w:tcPr>
                        <w:p w14:paraId="0FF00C58" w14:textId="7E5A1A4D" w:rsidR="00B72C38" w:rsidRDefault="00B72C38" w:rsidP="00711D82">
                          <w:pPr>
                            <w:suppressAutoHyphens/>
                          </w:pPr>
                          <w:r>
                            <w:rPr>
                              <w:sz w:val="30"/>
                              <w:szCs w:val="30"/>
                            </w:rPr>
                            <w:sym w:font="Wingdings" w:char="F020"/>
                          </w:r>
                        </w:p>
                      </w:tc>
                    </w:sdtContent>
                  </w:sdt>
                  <w:sdt>
                    <w:sdtPr>
                      <w:rPr>
                        <w:sz w:val="30"/>
                        <w:szCs w:val="30"/>
                      </w:rPr>
                      <w:id w:val="2051798255"/>
                      <w14:checkbox>
                        <w14:checked w14:val="0"/>
                        <w14:checkedState w14:val="00FC" w14:font="Wingdings"/>
                        <w14:uncheckedState w14:val="0020" w14:font="Wingdings"/>
                      </w14:checkbox>
                    </w:sdtPr>
                    <w:sdtEndPr/>
                    <w:sdtContent>
                      <w:tc>
                        <w:tcPr>
                          <w:tcW w:w="680" w:type="dxa"/>
                          <w:tcMar>
                            <w:top w:w="57" w:type="dxa"/>
                            <w:bottom w:w="57" w:type="dxa"/>
                          </w:tcMar>
                        </w:tcPr>
                        <w:p w14:paraId="0716394E" w14:textId="379DD9C4" w:rsidR="00B72C38" w:rsidRDefault="00B72C38" w:rsidP="00711D82">
                          <w:pPr>
                            <w:suppressAutoHyphens/>
                          </w:pPr>
                          <w:r>
                            <w:rPr>
                              <w:sz w:val="30"/>
                              <w:szCs w:val="30"/>
                            </w:rPr>
                            <w:sym w:font="Wingdings" w:char="F020"/>
                          </w:r>
                        </w:p>
                      </w:tc>
                    </w:sdtContent>
                  </w:sdt>
                  <w:sdt>
                    <w:sdtPr>
                      <w:rPr>
                        <w:sz w:val="30"/>
                        <w:szCs w:val="30"/>
                      </w:rPr>
                      <w:id w:val="-516384522"/>
                      <w14:checkbox>
                        <w14:checked w14:val="0"/>
                        <w14:checkedState w14:val="00FC" w14:font="Wingdings"/>
                        <w14:uncheckedState w14:val="0020" w14:font="Wingdings"/>
                      </w14:checkbox>
                    </w:sdtPr>
                    <w:sdtEndPr/>
                    <w:sdtContent>
                      <w:tc>
                        <w:tcPr>
                          <w:tcW w:w="737" w:type="dxa"/>
                          <w:tcMar>
                            <w:top w:w="57" w:type="dxa"/>
                            <w:bottom w:w="57" w:type="dxa"/>
                          </w:tcMar>
                        </w:tcPr>
                        <w:p w14:paraId="7AA114B0" w14:textId="5A5B5E05"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6FB1D846" w14:textId="59B816B2"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21422EEC" w14:textId="77777777" w:rsidTr="00402ACE">
                  <w:trPr>
                    <w:trHeight w:val="251"/>
                  </w:trPr>
                  <w:tc>
                    <w:tcPr>
                      <w:tcW w:w="3267" w:type="dxa"/>
                      <w:tcMar>
                        <w:top w:w="57" w:type="dxa"/>
                        <w:bottom w:w="57" w:type="dxa"/>
                      </w:tcMar>
                    </w:tcPr>
                    <w:p w14:paraId="128D6542" w14:textId="0261E398" w:rsidR="00B72C38" w:rsidRDefault="000B2C64" w:rsidP="00402ACE">
                      <w:pPr>
                        <w:ind w:left="113"/>
                        <w:jc w:val="left"/>
                      </w:pPr>
                      <w:sdt>
                        <w:sdtPr>
                          <w:id w:val="-880092787"/>
                          <w:lock w:val="sdtContentLocked"/>
                          <w:placeholder>
                            <w:docPart w:val="65312959B9ED4E0186139A16FBA9FD5A"/>
                          </w:placeholder>
                          <w15:appearance w15:val="hidden"/>
                        </w:sdtPr>
                        <w:sdtEndPr/>
                        <w:sdtContent>
                          <w:r w:rsidR="00AE2FB8">
                            <w:t>Die Person</w:t>
                          </w:r>
                          <w:r w:rsidR="00DE5729" w:rsidRPr="00E63ACA">
                            <w:t xml:space="preserve"> </w:t>
                          </w:r>
                          <w:r w:rsidR="00B72C38" w:rsidRPr="00E63ACA">
                            <w:t>kann adressatengerecht kommunizieren</w:t>
                          </w:r>
                        </w:sdtContent>
                      </w:sdt>
                    </w:p>
                  </w:tc>
                  <w:sdt>
                    <w:sdtPr>
                      <w:rPr>
                        <w:sz w:val="30"/>
                        <w:szCs w:val="30"/>
                      </w:rPr>
                      <w:id w:val="-1188750934"/>
                      <w14:checkbox>
                        <w14:checked w14:val="0"/>
                        <w14:checkedState w14:val="00FC" w14:font="Wingdings"/>
                        <w14:uncheckedState w14:val="0020" w14:font="Wingdings"/>
                      </w14:checkbox>
                    </w:sdtPr>
                    <w:sdtEndPr/>
                    <w:sdtContent>
                      <w:tc>
                        <w:tcPr>
                          <w:tcW w:w="680" w:type="dxa"/>
                          <w:tcMar>
                            <w:top w:w="57" w:type="dxa"/>
                            <w:bottom w:w="57" w:type="dxa"/>
                          </w:tcMar>
                        </w:tcPr>
                        <w:p w14:paraId="55725DA8" w14:textId="39E388D0" w:rsidR="00B72C38" w:rsidRDefault="00B72C38" w:rsidP="00711D82">
                          <w:pPr>
                            <w:suppressAutoHyphens/>
                          </w:pPr>
                          <w:r>
                            <w:rPr>
                              <w:sz w:val="30"/>
                              <w:szCs w:val="30"/>
                            </w:rPr>
                            <w:sym w:font="Wingdings" w:char="F020"/>
                          </w:r>
                        </w:p>
                      </w:tc>
                    </w:sdtContent>
                  </w:sdt>
                  <w:sdt>
                    <w:sdtPr>
                      <w:rPr>
                        <w:sz w:val="30"/>
                        <w:szCs w:val="30"/>
                      </w:rPr>
                      <w:id w:val="-687208025"/>
                      <w14:checkbox>
                        <w14:checked w14:val="0"/>
                        <w14:checkedState w14:val="00FC" w14:font="Wingdings"/>
                        <w14:uncheckedState w14:val="0020" w14:font="Wingdings"/>
                      </w14:checkbox>
                    </w:sdtPr>
                    <w:sdtEndPr/>
                    <w:sdtContent>
                      <w:tc>
                        <w:tcPr>
                          <w:tcW w:w="680" w:type="dxa"/>
                          <w:tcMar>
                            <w:top w:w="57" w:type="dxa"/>
                            <w:bottom w:w="57" w:type="dxa"/>
                          </w:tcMar>
                        </w:tcPr>
                        <w:p w14:paraId="1F7FD737" w14:textId="6ADA4619" w:rsidR="00B72C38" w:rsidRDefault="00B72C38" w:rsidP="00711D82">
                          <w:pPr>
                            <w:suppressAutoHyphens/>
                          </w:pPr>
                          <w:r>
                            <w:rPr>
                              <w:sz w:val="30"/>
                              <w:szCs w:val="30"/>
                            </w:rPr>
                            <w:sym w:font="Wingdings" w:char="F020"/>
                          </w:r>
                        </w:p>
                      </w:tc>
                    </w:sdtContent>
                  </w:sdt>
                  <w:sdt>
                    <w:sdtPr>
                      <w:rPr>
                        <w:sz w:val="30"/>
                        <w:szCs w:val="30"/>
                      </w:rPr>
                      <w:id w:val="-1710571285"/>
                      <w14:checkbox>
                        <w14:checked w14:val="0"/>
                        <w14:checkedState w14:val="00FC" w14:font="Wingdings"/>
                        <w14:uncheckedState w14:val="0020" w14:font="Wingdings"/>
                      </w14:checkbox>
                    </w:sdtPr>
                    <w:sdtEndPr/>
                    <w:sdtContent>
                      <w:tc>
                        <w:tcPr>
                          <w:tcW w:w="737" w:type="dxa"/>
                          <w:tcMar>
                            <w:top w:w="57" w:type="dxa"/>
                            <w:bottom w:w="57" w:type="dxa"/>
                          </w:tcMar>
                        </w:tcPr>
                        <w:p w14:paraId="06702303" w14:textId="2F68745B"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5A1636D3" w14:textId="2362A98B"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0C74AEC" w14:textId="77777777" w:rsidTr="00DB3F93">
                  <w:trPr>
                    <w:trHeight w:val="251"/>
                  </w:trPr>
                  <w:tc>
                    <w:tcPr>
                      <w:tcW w:w="3267" w:type="dxa"/>
                      <w:tcBorders>
                        <w:bottom w:val="single" w:sz="2" w:space="0" w:color="BFBFBF" w:themeColor="background1" w:themeShade="BF"/>
                      </w:tcBorders>
                      <w:tcMar>
                        <w:top w:w="57" w:type="dxa"/>
                        <w:bottom w:w="57" w:type="dxa"/>
                      </w:tcMar>
                    </w:tcPr>
                    <w:p w14:paraId="030EC74A" w14:textId="3CD81CFC" w:rsidR="00B72C38" w:rsidRDefault="000B2C64" w:rsidP="00402ACE">
                      <w:pPr>
                        <w:ind w:left="113"/>
                        <w:jc w:val="left"/>
                      </w:pPr>
                      <w:sdt>
                        <w:sdtPr>
                          <w:id w:val="-1902820051"/>
                          <w:lock w:val="sdtContentLocked"/>
                          <w:placeholder>
                            <w:docPart w:val="04D40F215E3B4A5F8E59197410BE37B8"/>
                          </w:placeholder>
                          <w15:appearance w15:val="hidden"/>
                        </w:sdtPr>
                        <w:sdtEndPr/>
                        <w:sdtContent>
                          <w:r w:rsidR="00AE2FB8">
                            <w:t>Die Person</w:t>
                          </w:r>
                          <w:r w:rsidR="00DE5729" w:rsidRPr="00E63ACA">
                            <w:t xml:space="preserve"> </w:t>
                          </w:r>
                          <w:r w:rsidR="00B72C38" w:rsidRPr="00E63ACA">
                            <w:t>kann konstruktiv diskutieren und argumentieren</w:t>
                          </w:r>
                        </w:sdtContent>
                      </w:sdt>
                    </w:p>
                  </w:tc>
                  <w:sdt>
                    <w:sdtPr>
                      <w:rPr>
                        <w:sz w:val="30"/>
                        <w:szCs w:val="30"/>
                      </w:rPr>
                      <w:id w:val="-66587019"/>
                      <w14:checkbox>
                        <w14:checked w14:val="0"/>
                        <w14:checkedState w14:val="00FC" w14:font="Wingdings"/>
                        <w14:uncheckedState w14:val="0020" w14:font="Wingdings"/>
                      </w14:checkbox>
                    </w:sdtPr>
                    <w:sdtEndPr/>
                    <w:sdtContent>
                      <w:tc>
                        <w:tcPr>
                          <w:tcW w:w="680" w:type="dxa"/>
                          <w:tcBorders>
                            <w:bottom w:val="single" w:sz="2" w:space="0" w:color="BFBFBF" w:themeColor="background1" w:themeShade="BF"/>
                          </w:tcBorders>
                          <w:tcMar>
                            <w:top w:w="57" w:type="dxa"/>
                            <w:bottom w:w="57" w:type="dxa"/>
                          </w:tcMar>
                        </w:tcPr>
                        <w:p w14:paraId="69001428" w14:textId="0EB0E255" w:rsidR="00B72C38" w:rsidRDefault="00B72C38" w:rsidP="00711D82">
                          <w:pPr>
                            <w:suppressAutoHyphens/>
                          </w:pPr>
                          <w:r>
                            <w:rPr>
                              <w:sz w:val="30"/>
                              <w:szCs w:val="30"/>
                            </w:rPr>
                            <w:sym w:font="Wingdings" w:char="F020"/>
                          </w:r>
                        </w:p>
                      </w:tc>
                    </w:sdtContent>
                  </w:sdt>
                  <w:sdt>
                    <w:sdtPr>
                      <w:rPr>
                        <w:sz w:val="30"/>
                        <w:szCs w:val="30"/>
                      </w:rPr>
                      <w:id w:val="1657028997"/>
                      <w14:checkbox>
                        <w14:checked w14:val="0"/>
                        <w14:checkedState w14:val="00FC" w14:font="Wingdings"/>
                        <w14:uncheckedState w14:val="0020" w14:font="Wingdings"/>
                      </w14:checkbox>
                    </w:sdtPr>
                    <w:sdtEndPr/>
                    <w:sdtContent>
                      <w:tc>
                        <w:tcPr>
                          <w:tcW w:w="680" w:type="dxa"/>
                          <w:tcBorders>
                            <w:bottom w:val="single" w:sz="2" w:space="0" w:color="BFBFBF" w:themeColor="background1" w:themeShade="BF"/>
                          </w:tcBorders>
                          <w:tcMar>
                            <w:top w:w="57" w:type="dxa"/>
                            <w:bottom w:w="57" w:type="dxa"/>
                          </w:tcMar>
                        </w:tcPr>
                        <w:p w14:paraId="43123E2A" w14:textId="79F55CBC" w:rsidR="00B72C38" w:rsidRDefault="00B72C38" w:rsidP="00711D82">
                          <w:pPr>
                            <w:suppressAutoHyphens/>
                          </w:pPr>
                          <w:r>
                            <w:rPr>
                              <w:sz w:val="30"/>
                              <w:szCs w:val="30"/>
                            </w:rPr>
                            <w:sym w:font="Wingdings" w:char="F020"/>
                          </w:r>
                        </w:p>
                      </w:tc>
                    </w:sdtContent>
                  </w:sdt>
                  <w:sdt>
                    <w:sdtPr>
                      <w:rPr>
                        <w:sz w:val="30"/>
                        <w:szCs w:val="30"/>
                      </w:rPr>
                      <w:id w:val="-531962033"/>
                      <w14:checkbox>
                        <w14:checked w14:val="0"/>
                        <w14:checkedState w14:val="00FC" w14:font="Wingdings"/>
                        <w14:uncheckedState w14:val="0020" w14:font="Wingdings"/>
                      </w14:checkbox>
                    </w:sdtPr>
                    <w:sdtEndPr/>
                    <w:sdtContent>
                      <w:tc>
                        <w:tcPr>
                          <w:tcW w:w="737" w:type="dxa"/>
                          <w:tcBorders>
                            <w:bottom w:val="single" w:sz="2" w:space="0" w:color="BFBFBF" w:themeColor="background1" w:themeShade="BF"/>
                          </w:tcBorders>
                          <w:tcMar>
                            <w:top w:w="57" w:type="dxa"/>
                            <w:bottom w:w="57" w:type="dxa"/>
                          </w:tcMar>
                        </w:tcPr>
                        <w:p w14:paraId="2DE7B6DD" w14:textId="1CB60049" w:rsidR="00B72C38" w:rsidRDefault="00B72C38" w:rsidP="00711D82">
                          <w:pPr>
                            <w:suppressAutoHyphens/>
                          </w:pPr>
                          <w:r>
                            <w:rPr>
                              <w:sz w:val="30"/>
                              <w:szCs w:val="30"/>
                            </w:rPr>
                            <w:sym w:font="Wingdings" w:char="F020"/>
                          </w:r>
                        </w:p>
                      </w:tc>
                    </w:sdtContent>
                  </w:sdt>
                  <w:tc>
                    <w:tcPr>
                      <w:tcW w:w="4252" w:type="dxa"/>
                      <w:tcBorders>
                        <w:bottom w:val="single" w:sz="2" w:space="0" w:color="BFBFBF" w:themeColor="background1" w:themeShade="BF"/>
                      </w:tcBorders>
                      <w:tcMar>
                        <w:top w:w="57" w:type="dxa"/>
                        <w:bottom w:w="57" w:type="dxa"/>
                      </w:tcMar>
                    </w:tcPr>
                    <w:p w14:paraId="2FE14957" w14:textId="3D43FEF0"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DB3F93" w14:paraId="508DD12C" w14:textId="77777777" w:rsidTr="00DB3F93">
                  <w:trPr>
                    <w:trHeight w:val="251"/>
                  </w:trPr>
                  <w:tc>
                    <w:tcPr>
                      <w:tcW w:w="3267" w:type="dxa"/>
                      <w:tcBorders>
                        <w:top w:val="single" w:sz="2" w:space="0" w:color="BFBFBF" w:themeColor="background1" w:themeShade="BF"/>
                        <w:left w:val="nil"/>
                        <w:bottom w:val="nil"/>
                        <w:right w:val="nil"/>
                      </w:tcBorders>
                      <w:tcMar>
                        <w:top w:w="57" w:type="dxa"/>
                        <w:bottom w:w="57" w:type="dxa"/>
                      </w:tcMar>
                    </w:tcPr>
                    <w:p w14:paraId="575D7A2E" w14:textId="77777777" w:rsidR="00DB3F93" w:rsidRDefault="00DB3F93" w:rsidP="00402ACE">
                      <w:pPr>
                        <w:ind w:left="113"/>
                        <w:jc w:val="left"/>
                      </w:pPr>
                    </w:p>
                  </w:tc>
                  <w:tc>
                    <w:tcPr>
                      <w:tcW w:w="680" w:type="dxa"/>
                      <w:tcBorders>
                        <w:top w:val="single" w:sz="2" w:space="0" w:color="BFBFBF" w:themeColor="background1" w:themeShade="BF"/>
                        <w:left w:val="nil"/>
                        <w:bottom w:val="nil"/>
                        <w:right w:val="nil"/>
                      </w:tcBorders>
                      <w:tcMar>
                        <w:top w:w="57" w:type="dxa"/>
                        <w:bottom w:w="57" w:type="dxa"/>
                      </w:tcMar>
                    </w:tcPr>
                    <w:p w14:paraId="38251D37" w14:textId="77777777" w:rsidR="00DB3F93" w:rsidRDefault="00DB3F93" w:rsidP="00711D82">
                      <w:pPr>
                        <w:suppressAutoHyphens/>
                        <w:rPr>
                          <w:sz w:val="30"/>
                          <w:szCs w:val="30"/>
                        </w:rPr>
                      </w:pPr>
                    </w:p>
                  </w:tc>
                  <w:tc>
                    <w:tcPr>
                      <w:tcW w:w="680" w:type="dxa"/>
                      <w:tcBorders>
                        <w:top w:val="single" w:sz="2" w:space="0" w:color="BFBFBF" w:themeColor="background1" w:themeShade="BF"/>
                        <w:left w:val="nil"/>
                        <w:bottom w:val="nil"/>
                        <w:right w:val="nil"/>
                      </w:tcBorders>
                      <w:tcMar>
                        <w:top w:w="57" w:type="dxa"/>
                        <w:bottom w:w="57" w:type="dxa"/>
                      </w:tcMar>
                    </w:tcPr>
                    <w:p w14:paraId="02DE8D0B" w14:textId="77777777" w:rsidR="00DB3F93" w:rsidRDefault="00DB3F93" w:rsidP="00711D82">
                      <w:pPr>
                        <w:suppressAutoHyphens/>
                        <w:rPr>
                          <w:sz w:val="30"/>
                          <w:szCs w:val="30"/>
                        </w:rPr>
                      </w:pPr>
                    </w:p>
                  </w:tc>
                  <w:tc>
                    <w:tcPr>
                      <w:tcW w:w="737" w:type="dxa"/>
                      <w:tcBorders>
                        <w:top w:val="single" w:sz="2" w:space="0" w:color="BFBFBF" w:themeColor="background1" w:themeShade="BF"/>
                        <w:left w:val="nil"/>
                        <w:bottom w:val="nil"/>
                        <w:right w:val="nil"/>
                      </w:tcBorders>
                      <w:tcMar>
                        <w:top w:w="57" w:type="dxa"/>
                        <w:bottom w:w="57" w:type="dxa"/>
                      </w:tcMar>
                    </w:tcPr>
                    <w:p w14:paraId="2ED58C1B" w14:textId="77777777" w:rsidR="00DB3F93" w:rsidRDefault="00DB3F93" w:rsidP="00711D82">
                      <w:pPr>
                        <w:suppressAutoHyphens/>
                        <w:rPr>
                          <w:sz w:val="30"/>
                          <w:szCs w:val="30"/>
                        </w:rPr>
                      </w:pPr>
                    </w:p>
                  </w:tc>
                  <w:tc>
                    <w:tcPr>
                      <w:tcW w:w="4252" w:type="dxa"/>
                      <w:tcBorders>
                        <w:top w:val="single" w:sz="2" w:space="0" w:color="BFBFBF" w:themeColor="background1" w:themeShade="BF"/>
                        <w:left w:val="nil"/>
                        <w:bottom w:val="nil"/>
                        <w:right w:val="nil"/>
                      </w:tcBorders>
                      <w:tcMar>
                        <w:top w:w="57" w:type="dxa"/>
                        <w:bottom w:w="57" w:type="dxa"/>
                      </w:tcMar>
                    </w:tcPr>
                    <w:p w14:paraId="516CA8A0" w14:textId="77777777" w:rsidR="00DB3F93" w:rsidRDefault="00DB3F93" w:rsidP="00711D82">
                      <w:pPr>
                        <w:suppressAutoHyphens/>
                      </w:pPr>
                    </w:p>
                  </w:tc>
                </w:tr>
                <w:tr w:rsidR="00402ACE" w14:paraId="13084725" w14:textId="77777777" w:rsidTr="00DB3F93">
                  <w:trPr>
                    <w:trHeight w:hRule="exact" w:val="737"/>
                  </w:trPr>
                  <w:tc>
                    <w:tcPr>
                      <w:tcW w:w="3267" w:type="dxa"/>
                      <w:tcBorders>
                        <w:top w:val="nil"/>
                      </w:tcBorders>
                      <w:shd w:val="clear" w:color="auto" w:fill="A1151A"/>
                      <w:tcMar>
                        <w:top w:w="57" w:type="dxa"/>
                        <w:bottom w:w="57" w:type="dxa"/>
                      </w:tcMar>
                      <w:vAlign w:val="center"/>
                    </w:tcPr>
                    <w:p w14:paraId="445055ED" w14:textId="77777777" w:rsidR="00402ACE" w:rsidRDefault="00402ACE" w:rsidP="00402ACE">
                      <w:pPr>
                        <w:spacing w:line="220" w:lineRule="exact"/>
                        <w:ind w:left="113"/>
                        <w:jc w:val="center"/>
                        <w:rPr>
                          <w:rFonts w:ascii="Lelo Bold" w:hAnsi="Lelo Bold"/>
                          <w:color w:val="F9C621"/>
                        </w:rPr>
                      </w:pPr>
                    </w:p>
                  </w:tc>
                  <w:tc>
                    <w:tcPr>
                      <w:tcW w:w="680" w:type="dxa"/>
                      <w:tcBorders>
                        <w:top w:val="nil"/>
                        <w:bottom w:val="single" w:sz="6" w:space="0" w:color="D0CECE" w:themeColor="background2" w:themeShade="E6"/>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732438368"/>
                        <w:lock w:val="contentLocked"/>
                        <w:placeholder>
                          <w:docPart w:val="AECDCBD640854944A5E4950D2D5AE639"/>
                        </w:placeholder>
                        <w15:appearance w15:val="hidden"/>
                      </w:sdtPr>
                      <w:sdtEndPr/>
                      <w:sdtContent>
                        <w:p w14:paraId="58FD4FCB" w14:textId="1E0697BB" w:rsidR="00402ACE" w:rsidRDefault="00402ACE" w:rsidP="00402ACE">
                          <w:pPr>
                            <w:suppressAutoHyphens/>
                            <w:spacing w:line="220" w:lineRule="exact"/>
                            <w:jc w:val="cente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0" w:type="dxa"/>
                      <w:tcBorders>
                        <w:top w:val="nil"/>
                        <w:bottom w:val="single" w:sz="6" w:space="0" w:color="D0CECE" w:themeColor="background2" w:themeShade="E6"/>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441841973"/>
                        <w:lock w:val="contentLocked"/>
                        <w:placeholder>
                          <w:docPart w:val="D48B5F7DCA5444A6BEE00A84C09AE71F"/>
                        </w:placeholder>
                        <w15:appearance w15:val="hidden"/>
                      </w:sdtPr>
                      <w:sdtEndPr/>
                      <w:sdtContent>
                        <w:p w14:paraId="08EB11C4" w14:textId="61E8451E" w:rsidR="00402ACE" w:rsidRDefault="00402ACE" w:rsidP="00402ACE">
                          <w:pPr>
                            <w:suppressAutoHyphens/>
                            <w:spacing w:line="220" w:lineRule="exact"/>
                            <w:jc w:val="cente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737" w:type="dxa"/>
                      <w:tcBorders>
                        <w:top w:val="nil"/>
                        <w:bottom w:val="single" w:sz="6" w:space="0" w:color="D0CECE" w:themeColor="background2" w:themeShade="E6"/>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614369468"/>
                        <w:lock w:val="contentLocked"/>
                        <w:placeholder>
                          <w:docPart w:val="3FA950B63F3A4CB59D0B73052693850D"/>
                        </w:placeholder>
                        <w15:appearance w15:val="hidden"/>
                      </w:sdtPr>
                      <w:sdtEndPr/>
                      <w:sdtContent>
                        <w:p w14:paraId="3D1538B6" w14:textId="37932F8E" w:rsidR="00402ACE" w:rsidRDefault="00402ACE" w:rsidP="00402ACE">
                          <w:pPr>
                            <w:suppressAutoHyphens/>
                            <w:spacing w:line="220" w:lineRule="exact"/>
                            <w:jc w:val="center"/>
                          </w:pPr>
                          <w:r w:rsidRPr="00402ACE">
                            <w:rPr>
                              <w:rFonts w:ascii="Lelo Bold" w:hAnsi="Lelo Bold" w:cs="Arial"/>
                              <w:bCs/>
                              <w:color w:val="FFFFFF" w:themeColor="background1"/>
                              <w:kern w:val="24"/>
                              <w:sz w:val="16"/>
                              <w:szCs w:val="16"/>
                            </w:rPr>
                            <w:t>Weniger ausge-</w:t>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4252"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rPr>
                        <w:id w:val="-1985460827"/>
                        <w:lock w:val="contentLocked"/>
                        <w:placeholder>
                          <w:docPart w:val="E2A95A5B962C4FCF982E039160EAFB39"/>
                        </w:placeholder>
                        <w15:appearance w15:val="hidden"/>
                      </w:sdtPr>
                      <w:sdtEndPr/>
                      <w:sdtContent>
                        <w:p w14:paraId="07221E3F" w14:textId="77777777" w:rsidR="00AE2FB8" w:rsidRDefault="00AE2FB8" w:rsidP="00AE2FB8">
                          <w:pPr>
                            <w:suppressAutoHyphens/>
                            <w:jc w:val="center"/>
                            <w:rPr>
                              <w:rFonts w:ascii="Lelo Bold" w:hAnsi="Lelo Bold" w:cs="Arial"/>
                              <w:bCs/>
                              <w:color w:val="FFFFFF" w:themeColor="background1"/>
                              <w:kern w:val="24"/>
                            </w:rPr>
                          </w:pPr>
                          <w:r>
                            <w:rPr>
                              <w:rFonts w:ascii="Lelo Bold" w:hAnsi="Lelo Bold" w:cs="Arial"/>
                              <w:bCs/>
                              <w:color w:val="FFFFFF" w:themeColor="background1"/>
                              <w:kern w:val="24"/>
                            </w:rPr>
                            <w:t>Fällt dir ein Beispiel ein, wo das deutlich wurde?</w:t>
                          </w:r>
                        </w:p>
                      </w:sdtContent>
                    </w:sdt>
                    <w:p w14:paraId="54C48AA9" w14:textId="02E5B1CF" w:rsidR="00402ACE" w:rsidRDefault="00402ACE" w:rsidP="00402ACE">
                      <w:pPr>
                        <w:suppressAutoHyphens/>
                        <w:spacing w:line="220" w:lineRule="exact"/>
                        <w:jc w:val="center"/>
                      </w:pPr>
                    </w:p>
                  </w:tc>
                </w:tr>
                <w:tr w:rsidR="00402ACE" w14:paraId="1866C90F" w14:textId="77777777" w:rsidTr="00402ACE">
                  <w:trPr>
                    <w:trHeight w:hRule="exact" w:val="340"/>
                  </w:trPr>
                  <w:tc>
                    <w:tcPr>
                      <w:tcW w:w="3267" w:type="dxa"/>
                      <w:tcBorders>
                        <w:right w:val="nil"/>
                      </w:tcBorders>
                      <w:tcMar>
                        <w:top w:w="57" w:type="dxa"/>
                        <w:bottom w:w="57" w:type="dxa"/>
                      </w:tcMar>
                      <w:vAlign w:val="bottom"/>
                    </w:tcPr>
                    <w:p w14:paraId="2892220B" w14:textId="447FB1DA" w:rsidR="00B72C38" w:rsidRPr="00876DBB" w:rsidRDefault="000B2C64" w:rsidP="00402ACE">
                      <w:pPr>
                        <w:ind w:left="113"/>
                        <w:jc w:val="left"/>
                        <w:rPr>
                          <w:rFonts w:ascii="Lelo Bold" w:hAnsi="Lelo Bold"/>
                          <w:color w:val="A1151A"/>
                        </w:rPr>
                      </w:pPr>
                      <w:sdt>
                        <w:sdtPr>
                          <w:rPr>
                            <w:rFonts w:ascii="Lelo Bold" w:hAnsi="Lelo Bold"/>
                            <w:color w:val="A1151A"/>
                          </w:rPr>
                          <w:id w:val="-475220512"/>
                          <w:lock w:val="sdtContentLocked"/>
                          <w:placeholder>
                            <w:docPart w:val="04D40F215E3B4A5F8E59197410BE37B8"/>
                          </w:placeholder>
                          <w15:appearance w15:val="hidden"/>
                        </w:sdtPr>
                        <w:sdtEndPr/>
                        <w:sdtContent>
                          <w:r w:rsidR="00B72C38" w:rsidRPr="00876DBB">
                            <w:rPr>
                              <w:rFonts w:ascii="Lelo Bold" w:hAnsi="Lelo Bold"/>
                              <w:color w:val="A1151A"/>
                            </w:rPr>
                            <w:t>Konfliktmanagementkompetenz </w:t>
                          </w:r>
                        </w:sdtContent>
                      </w:sdt>
                    </w:p>
                  </w:tc>
                  <w:tc>
                    <w:tcPr>
                      <w:tcW w:w="680" w:type="dxa"/>
                      <w:tcBorders>
                        <w:left w:val="nil"/>
                        <w:right w:val="nil"/>
                      </w:tcBorders>
                      <w:tcMar>
                        <w:top w:w="57" w:type="dxa"/>
                        <w:bottom w:w="57" w:type="dxa"/>
                      </w:tcMar>
                      <w:vAlign w:val="bottom"/>
                    </w:tcPr>
                    <w:p w14:paraId="0930BF77" w14:textId="4A0274BD" w:rsidR="00B72C38" w:rsidRDefault="00B72C38" w:rsidP="00B70E1F">
                      <w:pPr>
                        <w:suppressAutoHyphens/>
                        <w:jc w:val="left"/>
                      </w:pPr>
                    </w:p>
                  </w:tc>
                  <w:tc>
                    <w:tcPr>
                      <w:tcW w:w="680" w:type="dxa"/>
                      <w:tcBorders>
                        <w:left w:val="nil"/>
                        <w:right w:val="nil"/>
                      </w:tcBorders>
                      <w:tcMar>
                        <w:top w:w="57" w:type="dxa"/>
                        <w:bottom w:w="57" w:type="dxa"/>
                      </w:tcMar>
                      <w:vAlign w:val="bottom"/>
                    </w:tcPr>
                    <w:p w14:paraId="2E2DE5F0" w14:textId="21155249" w:rsidR="00B72C38" w:rsidRDefault="00B72C38" w:rsidP="00B70E1F">
                      <w:pPr>
                        <w:suppressAutoHyphens/>
                        <w:jc w:val="left"/>
                      </w:pPr>
                    </w:p>
                  </w:tc>
                  <w:tc>
                    <w:tcPr>
                      <w:tcW w:w="737" w:type="dxa"/>
                      <w:tcBorders>
                        <w:left w:val="nil"/>
                        <w:right w:val="nil"/>
                      </w:tcBorders>
                      <w:tcMar>
                        <w:top w:w="57" w:type="dxa"/>
                        <w:bottom w:w="57" w:type="dxa"/>
                      </w:tcMar>
                      <w:vAlign w:val="bottom"/>
                    </w:tcPr>
                    <w:p w14:paraId="31DAFA63" w14:textId="6A001AE9" w:rsidR="00B72C38" w:rsidRDefault="00B72C38" w:rsidP="00B70E1F">
                      <w:pPr>
                        <w:suppressAutoHyphens/>
                        <w:jc w:val="left"/>
                      </w:pPr>
                    </w:p>
                  </w:tc>
                  <w:tc>
                    <w:tcPr>
                      <w:tcW w:w="4252" w:type="dxa"/>
                      <w:tcBorders>
                        <w:left w:val="nil"/>
                      </w:tcBorders>
                      <w:tcMar>
                        <w:top w:w="57" w:type="dxa"/>
                        <w:bottom w:w="57" w:type="dxa"/>
                      </w:tcMar>
                      <w:vAlign w:val="bottom"/>
                    </w:tcPr>
                    <w:p w14:paraId="2A81C5D6" w14:textId="77777777" w:rsidR="00B72C38" w:rsidRDefault="00B72C38" w:rsidP="00B70E1F">
                      <w:pPr>
                        <w:suppressAutoHyphens/>
                        <w:jc w:val="left"/>
                      </w:pPr>
                    </w:p>
                    <w:p w14:paraId="61731E85" w14:textId="51364855" w:rsidR="00B72C38" w:rsidRDefault="00B72C38" w:rsidP="00B70E1F">
                      <w:pPr>
                        <w:suppressAutoHyphens/>
                        <w:jc w:val="left"/>
                      </w:pPr>
                    </w:p>
                  </w:tc>
                </w:tr>
                <w:tr w:rsidR="00402ACE" w14:paraId="00E5E23A" w14:textId="77777777" w:rsidTr="00402ACE">
                  <w:trPr>
                    <w:trHeight w:val="251"/>
                  </w:trPr>
                  <w:tc>
                    <w:tcPr>
                      <w:tcW w:w="3267" w:type="dxa"/>
                      <w:tcMar>
                        <w:top w:w="57" w:type="dxa"/>
                        <w:bottom w:w="57" w:type="dxa"/>
                      </w:tcMar>
                    </w:tcPr>
                    <w:p w14:paraId="00354FFB" w14:textId="27A2155E" w:rsidR="00B72C38" w:rsidRDefault="000B2C64" w:rsidP="00402ACE">
                      <w:pPr>
                        <w:ind w:left="113"/>
                        <w:jc w:val="left"/>
                      </w:pPr>
                      <w:sdt>
                        <w:sdtPr>
                          <w:id w:val="-847942956"/>
                          <w:lock w:val="sdtContentLocked"/>
                          <w:placeholder>
                            <w:docPart w:val="04D40F215E3B4A5F8E59197410BE37B8"/>
                          </w:placeholder>
                          <w15:appearance w15:val="hidden"/>
                        </w:sdtPr>
                        <w:sdtEndPr/>
                        <w:sdtContent>
                          <w:r w:rsidR="00AE2FB8">
                            <w:t>Die Person</w:t>
                          </w:r>
                          <w:r w:rsidR="00DE5729" w:rsidRPr="00E63ACA">
                            <w:t xml:space="preserve"> </w:t>
                          </w:r>
                          <w:r w:rsidR="00B72C38" w:rsidRPr="00E63ACA">
                            <w:t>kann mit Ansichten, Interessen und Meinungen anderer konstruktiv umgehen</w:t>
                          </w:r>
                        </w:sdtContent>
                      </w:sdt>
                    </w:p>
                  </w:tc>
                  <w:sdt>
                    <w:sdtPr>
                      <w:rPr>
                        <w:sz w:val="30"/>
                        <w:szCs w:val="30"/>
                      </w:rPr>
                      <w:id w:val="843512585"/>
                      <w14:checkbox>
                        <w14:checked w14:val="0"/>
                        <w14:checkedState w14:val="00FC" w14:font="Wingdings"/>
                        <w14:uncheckedState w14:val="0020" w14:font="Wingdings"/>
                      </w14:checkbox>
                    </w:sdtPr>
                    <w:sdtEndPr/>
                    <w:sdtContent>
                      <w:tc>
                        <w:tcPr>
                          <w:tcW w:w="680" w:type="dxa"/>
                          <w:tcMar>
                            <w:top w:w="57" w:type="dxa"/>
                            <w:bottom w:w="57" w:type="dxa"/>
                          </w:tcMar>
                        </w:tcPr>
                        <w:p w14:paraId="1849F820" w14:textId="5FF1C398" w:rsidR="00B72C38" w:rsidRDefault="00B72C38" w:rsidP="00711D82">
                          <w:pPr>
                            <w:suppressAutoHyphens/>
                          </w:pPr>
                          <w:r>
                            <w:rPr>
                              <w:sz w:val="30"/>
                              <w:szCs w:val="30"/>
                            </w:rPr>
                            <w:sym w:font="Wingdings" w:char="F020"/>
                          </w:r>
                        </w:p>
                      </w:tc>
                    </w:sdtContent>
                  </w:sdt>
                  <w:sdt>
                    <w:sdtPr>
                      <w:rPr>
                        <w:sz w:val="30"/>
                        <w:szCs w:val="30"/>
                      </w:rPr>
                      <w:id w:val="-36591661"/>
                      <w14:checkbox>
                        <w14:checked w14:val="0"/>
                        <w14:checkedState w14:val="00FC" w14:font="Wingdings"/>
                        <w14:uncheckedState w14:val="0020" w14:font="Wingdings"/>
                      </w14:checkbox>
                    </w:sdtPr>
                    <w:sdtEndPr/>
                    <w:sdtContent>
                      <w:tc>
                        <w:tcPr>
                          <w:tcW w:w="680" w:type="dxa"/>
                          <w:tcMar>
                            <w:top w:w="57" w:type="dxa"/>
                            <w:bottom w:w="57" w:type="dxa"/>
                          </w:tcMar>
                        </w:tcPr>
                        <w:p w14:paraId="68C08FFB" w14:textId="11141916" w:rsidR="00B72C38" w:rsidRDefault="00B72C38" w:rsidP="00711D82">
                          <w:pPr>
                            <w:suppressAutoHyphens/>
                          </w:pPr>
                          <w:r>
                            <w:rPr>
                              <w:sz w:val="30"/>
                              <w:szCs w:val="30"/>
                            </w:rPr>
                            <w:sym w:font="Wingdings" w:char="F020"/>
                          </w:r>
                        </w:p>
                      </w:tc>
                    </w:sdtContent>
                  </w:sdt>
                  <w:sdt>
                    <w:sdtPr>
                      <w:rPr>
                        <w:sz w:val="30"/>
                        <w:szCs w:val="30"/>
                      </w:rPr>
                      <w:id w:val="-1576040950"/>
                      <w14:checkbox>
                        <w14:checked w14:val="0"/>
                        <w14:checkedState w14:val="00FC" w14:font="Wingdings"/>
                        <w14:uncheckedState w14:val="0020" w14:font="Wingdings"/>
                      </w14:checkbox>
                    </w:sdtPr>
                    <w:sdtEndPr/>
                    <w:sdtContent>
                      <w:tc>
                        <w:tcPr>
                          <w:tcW w:w="737" w:type="dxa"/>
                          <w:tcMar>
                            <w:top w:w="57" w:type="dxa"/>
                            <w:bottom w:w="57" w:type="dxa"/>
                          </w:tcMar>
                        </w:tcPr>
                        <w:p w14:paraId="3E608CC5" w14:textId="3D1128E1"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7A574458" w14:textId="77B43AC2"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55281C1D" w14:textId="77777777" w:rsidTr="00402ACE">
                  <w:trPr>
                    <w:trHeight w:val="251"/>
                  </w:trPr>
                  <w:tc>
                    <w:tcPr>
                      <w:tcW w:w="3267" w:type="dxa"/>
                      <w:tcMar>
                        <w:top w:w="57" w:type="dxa"/>
                        <w:bottom w:w="57" w:type="dxa"/>
                      </w:tcMar>
                    </w:tcPr>
                    <w:p w14:paraId="0E248119" w14:textId="6236D9C0" w:rsidR="00B72C38" w:rsidRDefault="000B2C64" w:rsidP="00402ACE">
                      <w:pPr>
                        <w:ind w:left="113"/>
                        <w:jc w:val="left"/>
                      </w:pPr>
                      <w:sdt>
                        <w:sdtPr>
                          <w:id w:val="424087985"/>
                          <w:lock w:val="sdtContentLocked"/>
                          <w:placeholder>
                            <w:docPart w:val="1C63F89DC33545478CDFE09F36136E0C"/>
                          </w:placeholder>
                          <w15:appearance w15:val="hidden"/>
                        </w:sdtPr>
                        <w:sdtEndPr/>
                        <w:sdtContent>
                          <w:r w:rsidR="00AE2FB8">
                            <w:t>Die Person</w:t>
                          </w:r>
                          <w:r w:rsidR="00DE5729" w:rsidRPr="00E63ACA">
                            <w:t xml:space="preserve"> </w:t>
                          </w:r>
                          <w:r w:rsidR="00DE5729">
                            <w:t>ist</w:t>
                          </w:r>
                          <w:r w:rsidR="00B72C38" w:rsidRPr="00E63ACA">
                            <w:t xml:space="preserve"> lösungsorientiert</w:t>
                          </w:r>
                        </w:sdtContent>
                      </w:sdt>
                    </w:p>
                  </w:tc>
                  <w:sdt>
                    <w:sdtPr>
                      <w:rPr>
                        <w:sz w:val="30"/>
                        <w:szCs w:val="30"/>
                      </w:rPr>
                      <w:id w:val="804592395"/>
                      <w14:checkbox>
                        <w14:checked w14:val="0"/>
                        <w14:checkedState w14:val="00FC" w14:font="Wingdings"/>
                        <w14:uncheckedState w14:val="0020" w14:font="Wingdings"/>
                      </w14:checkbox>
                    </w:sdtPr>
                    <w:sdtEndPr/>
                    <w:sdtContent>
                      <w:tc>
                        <w:tcPr>
                          <w:tcW w:w="680" w:type="dxa"/>
                          <w:tcMar>
                            <w:top w:w="57" w:type="dxa"/>
                            <w:bottom w:w="57" w:type="dxa"/>
                          </w:tcMar>
                        </w:tcPr>
                        <w:p w14:paraId="29794E23" w14:textId="75C5678D" w:rsidR="00B72C38" w:rsidRDefault="00B72C38" w:rsidP="000007FC">
                          <w:pPr>
                            <w:suppressAutoHyphens/>
                          </w:pPr>
                          <w:r>
                            <w:rPr>
                              <w:sz w:val="30"/>
                              <w:szCs w:val="30"/>
                            </w:rPr>
                            <w:sym w:font="Wingdings" w:char="F020"/>
                          </w:r>
                        </w:p>
                      </w:tc>
                    </w:sdtContent>
                  </w:sdt>
                  <w:sdt>
                    <w:sdtPr>
                      <w:rPr>
                        <w:sz w:val="30"/>
                        <w:szCs w:val="30"/>
                      </w:rPr>
                      <w:id w:val="-1347394380"/>
                      <w14:checkbox>
                        <w14:checked w14:val="0"/>
                        <w14:checkedState w14:val="00FC" w14:font="Wingdings"/>
                        <w14:uncheckedState w14:val="0020" w14:font="Wingdings"/>
                      </w14:checkbox>
                    </w:sdtPr>
                    <w:sdtEndPr/>
                    <w:sdtContent>
                      <w:tc>
                        <w:tcPr>
                          <w:tcW w:w="680" w:type="dxa"/>
                          <w:tcMar>
                            <w:top w:w="57" w:type="dxa"/>
                            <w:bottom w:w="57" w:type="dxa"/>
                          </w:tcMar>
                        </w:tcPr>
                        <w:p w14:paraId="2DB76095" w14:textId="1161722A" w:rsidR="00B72C38" w:rsidRDefault="00B72C38" w:rsidP="000007FC">
                          <w:pPr>
                            <w:suppressAutoHyphens/>
                          </w:pPr>
                          <w:r>
                            <w:rPr>
                              <w:sz w:val="30"/>
                              <w:szCs w:val="30"/>
                            </w:rPr>
                            <w:sym w:font="Wingdings" w:char="F020"/>
                          </w:r>
                        </w:p>
                      </w:tc>
                    </w:sdtContent>
                  </w:sdt>
                  <w:sdt>
                    <w:sdtPr>
                      <w:rPr>
                        <w:sz w:val="30"/>
                        <w:szCs w:val="30"/>
                      </w:rPr>
                      <w:id w:val="-1608265321"/>
                      <w14:checkbox>
                        <w14:checked w14:val="0"/>
                        <w14:checkedState w14:val="00FC" w14:font="Wingdings"/>
                        <w14:uncheckedState w14:val="0020" w14:font="Wingdings"/>
                      </w14:checkbox>
                    </w:sdtPr>
                    <w:sdtEndPr/>
                    <w:sdtContent>
                      <w:tc>
                        <w:tcPr>
                          <w:tcW w:w="737" w:type="dxa"/>
                          <w:tcMar>
                            <w:top w:w="57" w:type="dxa"/>
                            <w:bottom w:w="57" w:type="dxa"/>
                          </w:tcMar>
                        </w:tcPr>
                        <w:p w14:paraId="6F00F760" w14:textId="67C32237" w:rsidR="00B72C38" w:rsidRDefault="00B72C38" w:rsidP="000007FC">
                          <w:pPr>
                            <w:suppressAutoHyphens/>
                          </w:pPr>
                          <w:r>
                            <w:rPr>
                              <w:sz w:val="30"/>
                              <w:szCs w:val="30"/>
                            </w:rPr>
                            <w:sym w:font="Wingdings" w:char="F020"/>
                          </w:r>
                        </w:p>
                      </w:tc>
                    </w:sdtContent>
                  </w:sdt>
                  <w:tc>
                    <w:tcPr>
                      <w:tcW w:w="4252" w:type="dxa"/>
                      <w:tcMar>
                        <w:top w:w="57" w:type="dxa"/>
                        <w:bottom w:w="57" w:type="dxa"/>
                      </w:tcMar>
                    </w:tcPr>
                    <w:p w14:paraId="2912E6AC" w14:textId="26440B8D" w:rsidR="00B72C38" w:rsidRDefault="00B72C38"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E6821A3" w14:textId="77777777" w:rsidTr="00402ACE">
                  <w:trPr>
                    <w:trHeight w:val="251"/>
                  </w:trPr>
                  <w:tc>
                    <w:tcPr>
                      <w:tcW w:w="3267" w:type="dxa"/>
                      <w:tcMar>
                        <w:top w:w="57" w:type="dxa"/>
                        <w:bottom w:w="57" w:type="dxa"/>
                      </w:tcMar>
                    </w:tcPr>
                    <w:p w14:paraId="7ECB773F" w14:textId="2B12E028" w:rsidR="00B72C38" w:rsidRPr="00A258F5" w:rsidRDefault="000B2C64" w:rsidP="00402ACE">
                      <w:pPr>
                        <w:ind w:left="113"/>
                        <w:jc w:val="left"/>
                      </w:pPr>
                      <w:sdt>
                        <w:sdtPr>
                          <w:id w:val="1053510210"/>
                          <w:lock w:val="sdtContentLocked"/>
                          <w:placeholder>
                            <w:docPart w:val="205EF5189330452382ACE1278DD2EA74"/>
                          </w:placeholder>
                          <w15:appearance w15:val="hidden"/>
                        </w:sdtPr>
                        <w:sdtEndPr/>
                        <w:sdtContent>
                          <w:r w:rsidR="00AE2FB8">
                            <w:t>Die Person</w:t>
                          </w:r>
                          <w:r w:rsidR="00DE5729" w:rsidRPr="00E63ACA">
                            <w:t xml:space="preserve"> </w:t>
                          </w:r>
                          <w:r w:rsidR="00B72C38" w:rsidRPr="00E63ACA">
                            <w:t>geh</w:t>
                          </w:r>
                          <w:r w:rsidR="00DE5729">
                            <w:t>t</w:t>
                          </w:r>
                          <w:r w:rsidR="00B72C38" w:rsidRPr="00E63ACA">
                            <w:t xml:space="preserve"> Kompromisse ein</w:t>
                          </w:r>
                        </w:sdtContent>
                      </w:sdt>
                    </w:p>
                  </w:tc>
                  <w:sdt>
                    <w:sdtPr>
                      <w:rPr>
                        <w:sz w:val="30"/>
                        <w:szCs w:val="30"/>
                      </w:rPr>
                      <w:id w:val="688874407"/>
                      <w14:checkbox>
                        <w14:checked w14:val="0"/>
                        <w14:checkedState w14:val="00FC" w14:font="Wingdings"/>
                        <w14:uncheckedState w14:val="0020" w14:font="Wingdings"/>
                      </w14:checkbox>
                    </w:sdtPr>
                    <w:sdtEndPr/>
                    <w:sdtContent>
                      <w:tc>
                        <w:tcPr>
                          <w:tcW w:w="680" w:type="dxa"/>
                          <w:tcMar>
                            <w:top w:w="57" w:type="dxa"/>
                            <w:bottom w:w="57" w:type="dxa"/>
                          </w:tcMar>
                        </w:tcPr>
                        <w:p w14:paraId="5EAAAF9C" w14:textId="4A4DA216" w:rsidR="00B72C38" w:rsidRDefault="00B72C38" w:rsidP="00711D82">
                          <w:pPr>
                            <w:suppressAutoHyphens/>
                          </w:pPr>
                          <w:r>
                            <w:rPr>
                              <w:sz w:val="30"/>
                              <w:szCs w:val="30"/>
                            </w:rPr>
                            <w:sym w:font="Wingdings" w:char="F020"/>
                          </w:r>
                        </w:p>
                      </w:tc>
                    </w:sdtContent>
                  </w:sdt>
                  <w:sdt>
                    <w:sdtPr>
                      <w:rPr>
                        <w:sz w:val="30"/>
                        <w:szCs w:val="30"/>
                      </w:rPr>
                      <w:id w:val="1471633169"/>
                      <w14:checkbox>
                        <w14:checked w14:val="0"/>
                        <w14:checkedState w14:val="00FC" w14:font="Wingdings"/>
                        <w14:uncheckedState w14:val="0020" w14:font="Wingdings"/>
                      </w14:checkbox>
                    </w:sdtPr>
                    <w:sdtEndPr/>
                    <w:sdtContent>
                      <w:tc>
                        <w:tcPr>
                          <w:tcW w:w="680" w:type="dxa"/>
                          <w:tcMar>
                            <w:top w:w="57" w:type="dxa"/>
                            <w:bottom w:w="57" w:type="dxa"/>
                          </w:tcMar>
                        </w:tcPr>
                        <w:p w14:paraId="551FDA19" w14:textId="5E288CB7" w:rsidR="00B72C38" w:rsidRDefault="00B72C38" w:rsidP="00711D82">
                          <w:pPr>
                            <w:suppressAutoHyphens/>
                          </w:pPr>
                          <w:r>
                            <w:rPr>
                              <w:sz w:val="30"/>
                              <w:szCs w:val="30"/>
                            </w:rPr>
                            <w:sym w:font="Wingdings" w:char="F020"/>
                          </w:r>
                        </w:p>
                      </w:tc>
                    </w:sdtContent>
                  </w:sdt>
                  <w:sdt>
                    <w:sdtPr>
                      <w:rPr>
                        <w:sz w:val="30"/>
                        <w:szCs w:val="30"/>
                      </w:rPr>
                      <w:id w:val="2108917056"/>
                      <w14:checkbox>
                        <w14:checked w14:val="0"/>
                        <w14:checkedState w14:val="00FC" w14:font="Wingdings"/>
                        <w14:uncheckedState w14:val="0020" w14:font="Wingdings"/>
                      </w14:checkbox>
                    </w:sdtPr>
                    <w:sdtEndPr/>
                    <w:sdtContent>
                      <w:tc>
                        <w:tcPr>
                          <w:tcW w:w="737" w:type="dxa"/>
                          <w:tcMar>
                            <w:top w:w="57" w:type="dxa"/>
                            <w:bottom w:w="57" w:type="dxa"/>
                          </w:tcMar>
                        </w:tcPr>
                        <w:p w14:paraId="41FED689" w14:textId="48558729"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0968393A" w14:textId="1150299C"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C69AAA3" w14:textId="77777777" w:rsidTr="00402ACE">
                  <w:trPr>
                    <w:trHeight w:val="251"/>
                  </w:trPr>
                  <w:tc>
                    <w:tcPr>
                      <w:tcW w:w="3267" w:type="dxa"/>
                      <w:tcMar>
                        <w:top w:w="57" w:type="dxa"/>
                        <w:bottom w:w="57" w:type="dxa"/>
                      </w:tcMar>
                    </w:tcPr>
                    <w:p w14:paraId="7BDF5390" w14:textId="1ACB8D80" w:rsidR="00B72C38" w:rsidRPr="00A258F5" w:rsidRDefault="000B2C64" w:rsidP="00402ACE">
                      <w:pPr>
                        <w:ind w:left="113"/>
                        <w:jc w:val="left"/>
                      </w:pPr>
                      <w:sdt>
                        <w:sdtPr>
                          <w:id w:val="858860407"/>
                          <w:lock w:val="sdtContentLocked"/>
                          <w:placeholder>
                            <w:docPart w:val="205EF5189330452382ACE1278DD2EA74"/>
                          </w:placeholder>
                          <w15:appearance w15:val="hidden"/>
                        </w:sdtPr>
                        <w:sdtEndPr/>
                        <w:sdtContent>
                          <w:r w:rsidR="00AE2FB8">
                            <w:t>Die Person</w:t>
                          </w:r>
                          <w:r w:rsidR="00DE5729" w:rsidRPr="00E63ACA">
                            <w:t xml:space="preserve"> </w:t>
                          </w:r>
                          <w:r w:rsidR="00B72C38" w:rsidRPr="00E63ACA">
                            <w:t>kann eigene Fehler zugeben</w:t>
                          </w:r>
                        </w:sdtContent>
                      </w:sdt>
                    </w:p>
                  </w:tc>
                  <w:sdt>
                    <w:sdtPr>
                      <w:rPr>
                        <w:sz w:val="30"/>
                        <w:szCs w:val="30"/>
                      </w:rPr>
                      <w:id w:val="-828824331"/>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4195A423" w14:textId="51BC8380" w:rsidR="00B72C38" w:rsidRDefault="00B72C38" w:rsidP="00711D82">
                          <w:pPr>
                            <w:suppressAutoHyphens/>
                          </w:pPr>
                          <w:r>
                            <w:rPr>
                              <w:sz w:val="30"/>
                              <w:szCs w:val="30"/>
                            </w:rPr>
                            <w:sym w:font="Wingdings" w:char="F020"/>
                          </w:r>
                        </w:p>
                      </w:tc>
                    </w:sdtContent>
                  </w:sdt>
                  <w:sdt>
                    <w:sdtPr>
                      <w:rPr>
                        <w:sz w:val="30"/>
                        <w:szCs w:val="30"/>
                      </w:rPr>
                      <w:id w:val="323477710"/>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4C6B10D" w14:textId="4CC39F7F" w:rsidR="00B72C38" w:rsidRDefault="00B72C38" w:rsidP="00711D82">
                          <w:pPr>
                            <w:suppressAutoHyphens/>
                          </w:pPr>
                          <w:r>
                            <w:rPr>
                              <w:sz w:val="30"/>
                              <w:szCs w:val="30"/>
                            </w:rPr>
                            <w:sym w:font="Wingdings" w:char="F020"/>
                          </w:r>
                        </w:p>
                      </w:tc>
                    </w:sdtContent>
                  </w:sdt>
                  <w:sdt>
                    <w:sdtPr>
                      <w:rPr>
                        <w:sz w:val="30"/>
                        <w:szCs w:val="30"/>
                      </w:rPr>
                      <w:id w:val="-1232769702"/>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75830D7F" w14:textId="05868CB8"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6BCA569D" w14:textId="56289AC6"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0F3E62DC" w14:textId="77777777" w:rsidTr="00402ACE">
                  <w:trPr>
                    <w:trHeight w:hRule="exact" w:val="340"/>
                  </w:trPr>
                  <w:tc>
                    <w:tcPr>
                      <w:tcW w:w="3267" w:type="dxa"/>
                      <w:tcBorders>
                        <w:right w:val="nil"/>
                      </w:tcBorders>
                      <w:tcMar>
                        <w:top w:w="57" w:type="dxa"/>
                        <w:bottom w:w="57" w:type="dxa"/>
                      </w:tcMar>
                      <w:vAlign w:val="bottom"/>
                    </w:tcPr>
                    <w:p w14:paraId="0CC414BF" w14:textId="07D242E4" w:rsidR="00B72C38" w:rsidRPr="00EB209D" w:rsidRDefault="000B2C64" w:rsidP="00402ACE">
                      <w:pPr>
                        <w:ind w:left="113"/>
                        <w:jc w:val="left"/>
                        <w:rPr>
                          <w:rFonts w:ascii="Lelo Bold" w:hAnsi="Lelo Bold"/>
                          <w:color w:val="DCAA41"/>
                        </w:rPr>
                      </w:pPr>
                      <w:sdt>
                        <w:sdtPr>
                          <w:rPr>
                            <w:rFonts w:ascii="Lelo Bold" w:hAnsi="Lelo Bold"/>
                            <w:color w:val="F9C621"/>
                          </w:rPr>
                          <w:id w:val="1354309153"/>
                          <w:lock w:val="sdtContentLocked"/>
                          <w:placeholder>
                            <w:docPart w:val="205EF5189330452382ACE1278DD2EA74"/>
                          </w:placeholder>
                          <w15:appearance w15:val="hidden"/>
                        </w:sdtPr>
                        <w:sdtEndPr/>
                        <w:sdtContent>
                          <w:r w:rsidR="00B72C38" w:rsidRPr="00876DBB">
                            <w:rPr>
                              <w:rFonts w:ascii="Lelo Bold" w:hAnsi="Lelo Bold"/>
                              <w:color w:val="A1151A"/>
                            </w:rPr>
                            <w:t>Kooperationskompetenz</w:t>
                          </w:r>
                        </w:sdtContent>
                      </w:sdt>
                    </w:p>
                  </w:tc>
                  <w:tc>
                    <w:tcPr>
                      <w:tcW w:w="680" w:type="dxa"/>
                      <w:tcBorders>
                        <w:left w:val="nil"/>
                        <w:right w:val="nil"/>
                      </w:tcBorders>
                      <w:tcMar>
                        <w:top w:w="57" w:type="dxa"/>
                        <w:bottom w:w="57" w:type="dxa"/>
                      </w:tcMar>
                      <w:vAlign w:val="bottom"/>
                    </w:tcPr>
                    <w:p w14:paraId="595C9B95" w14:textId="341701B4" w:rsidR="00B72C38" w:rsidRDefault="00B72C38" w:rsidP="00B70E1F">
                      <w:pPr>
                        <w:suppressAutoHyphens/>
                        <w:jc w:val="left"/>
                      </w:pPr>
                    </w:p>
                  </w:tc>
                  <w:tc>
                    <w:tcPr>
                      <w:tcW w:w="680" w:type="dxa"/>
                      <w:tcBorders>
                        <w:left w:val="nil"/>
                        <w:right w:val="nil"/>
                      </w:tcBorders>
                      <w:tcMar>
                        <w:top w:w="57" w:type="dxa"/>
                        <w:bottom w:w="57" w:type="dxa"/>
                      </w:tcMar>
                      <w:vAlign w:val="bottom"/>
                    </w:tcPr>
                    <w:p w14:paraId="50C985CF" w14:textId="750AA2DD" w:rsidR="00B72C38" w:rsidRDefault="00B72C38" w:rsidP="00B70E1F">
                      <w:pPr>
                        <w:suppressAutoHyphens/>
                        <w:jc w:val="left"/>
                      </w:pPr>
                    </w:p>
                  </w:tc>
                  <w:tc>
                    <w:tcPr>
                      <w:tcW w:w="737" w:type="dxa"/>
                      <w:tcBorders>
                        <w:left w:val="nil"/>
                        <w:right w:val="nil"/>
                      </w:tcBorders>
                      <w:tcMar>
                        <w:top w:w="57" w:type="dxa"/>
                        <w:bottom w:w="57" w:type="dxa"/>
                      </w:tcMar>
                      <w:vAlign w:val="bottom"/>
                    </w:tcPr>
                    <w:p w14:paraId="5E1F3881" w14:textId="0895C747" w:rsidR="00B72C38" w:rsidRDefault="00B72C38" w:rsidP="00B70E1F">
                      <w:pPr>
                        <w:suppressAutoHyphens/>
                        <w:jc w:val="left"/>
                      </w:pPr>
                    </w:p>
                  </w:tc>
                  <w:tc>
                    <w:tcPr>
                      <w:tcW w:w="4252" w:type="dxa"/>
                      <w:tcBorders>
                        <w:left w:val="nil"/>
                      </w:tcBorders>
                      <w:tcMar>
                        <w:top w:w="57" w:type="dxa"/>
                        <w:bottom w:w="57" w:type="dxa"/>
                      </w:tcMar>
                      <w:vAlign w:val="bottom"/>
                    </w:tcPr>
                    <w:p w14:paraId="4EEA6EF4" w14:textId="77777777" w:rsidR="00B72C38" w:rsidRDefault="00B72C38" w:rsidP="00B70E1F">
                      <w:pPr>
                        <w:suppressAutoHyphens/>
                        <w:jc w:val="left"/>
                      </w:pPr>
                    </w:p>
                    <w:p w14:paraId="7953645E" w14:textId="4F8F7E3B" w:rsidR="00B72C38" w:rsidRDefault="00B72C38" w:rsidP="00B70E1F">
                      <w:pPr>
                        <w:suppressAutoHyphens/>
                        <w:jc w:val="left"/>
                      </w:pPr>
                    </w:p>
                  </w:tc>
                </w:tr>
                <w:tr w:rsidR="00402ACE" w14:paraId="1CD5E0A3" w14:textId="77777777" w:rsidTr="00402ACE">
                  <w:trPr>
                    <w:trHeight w:val="251"/>
                  </w:trPr>
                  <w:tc>
                    <w:tcPr>
                      <w:tcW w:w="3267" w:type="dxa"/>
                      <w:tcMar>
                        <w:top w:w="57" w:type="dxa"/>
                        <w:bottom w:w="57" w:type="dxa"/>
                      </w:tcMar>
                    </w:tcPr>
                    <w:p w14:paraId="67635D5F" w14:textId="38CC4FD1" w:rsidR="00B72C38" w:rsidRPr="00A258F5" w:rsidRDefault="000B2C64" w:rsidP="00402ACE">
                      <w:pPr>
                        <w:ind w:left="113"/>
                        <w:jc w:val="left"/>
                      </w:pPr>
                      <w:sdt>
                        <w:sdtPr>
                          <w:id w:val="-342477480"/>
                          <w:lock w:val="sdtContentLocked"/>
                          <w:placeholder>
                            <w:docPart w:val="FD66514301BB49D99FF178870088B8FE"/>
                          </w:placeholder>
                          <w15:appearance w15:val="hidden"/>
                        </w:sdtPr>
                        <w:sdtEndPr/>
                        <w:sdtContent>
                          <w:r w:rsidR="00AE2FB8">
                            <w:t>Die Person</w:t>
                          </w:r>
                          <w:r w:rsidR="00DE5729" w:rsidRPr="00E63ACA">
                            <w:t xml:space="preserve"> </w:t>
                          </w:r>
                          <w:r w:rsidR="00B72C38" w:rsidRPr="00E63ACA">
                            <w:t>biete</w:t>
                          </w:r>
                          <w:r w:rsidR="00DE5729">
                            <w:t>t</w:t>
                          </w:r>
                          <w:r w:rsidR="00B72C38" w:rsidRPr="00E63ACA">
                            <w:t xml:space="preserve"> Unterstützung an</w:t>
                          </w:r>
                        </w:sdtContent>
                      </w:sdt>
                    </w:p>
                  </w:tc>
                  <w:sdt>
                    <w:sdtPr>
                      <w:rPr>
                        <w:sz w:val="30"/>
                        <w:szCs w:val="30"/>
                      </w:rPr>
                      <w:id w:val="-623007349"/>
                      <w14:checkbox>
                        <w14:checked w14:val="0"/>
                        <w14:checkedState w14:val="00FC" w14:font="Wingdings"/>
                        <w14:uncheckedState w14:val="0020" w14:font="Wingdings"/>
                      </w14:checkbox>
                    </w:sdtPr>
                    <w:sdtEndPr/>
                    <w:sdtContent>
                      <w:tc>
                        <w:tcPr>
                          <w:tcW w:w="680" w:type="dxa"/>
                          <w:tcMar>
                            <w:top w:w="57" w:type="dxa"/>
                            <w:bottom w:w="57" w:type="dxa"/>
                          </w:tcMar>
                        </w:tcPr>
                        <w:p w14:paraId="6A020257" w14:textId="6FA63770" w:rsidR="00B72C38" w:rsidRDefault="00B72C38" w:rsidP="00711D82">
                          <w:pPr>
                            <w:suppressAutoHyphens/>
                          </w:pPr>
                          <w:r>
                            <w:rPr>
                              <w:sz w:val="30"/>
                              <w:szCs w:val="30"/>
                            </w:rPr>
                            <w:sym w:font="Wingdings" w:char="F020"/>
                          </w:r>
                        </w:p>
                      </w:tc>
                    </w:sdtContent>
                  </w:sdt>
                  <w:sdt>
                    <w:sdtPr>
                      <w:rPr>
                        <w:sz w:val="30"/>
                        <w:szCs w:val="30"/>
                      </w:rPr>
                      <w:id w:val="-1673707468"/>
                      <w14:checkbox>
                        <w14:checked w14:val="0"/>
                        <w14:checkedState w14:val="00FC" w14:font="Wingdings"/>
                        <w14:uncheckedState w14:val="0020" w14:font="Wingdings"/>
                      </w14:checkbox>
                    </w:sdtPr>
                    <w:sdtEndPr/>
                    <w:sdtContent>
                      <w:tc>
                        <w:tcPr>
                          <w:tcW w:w="680" w:type="dxa"/>
                          <w:tcMar>
                            <w:top w:w="57" w:type="dxa"/>
                            <w:bottom w:w="57" w:type="dxa"/>
                          </w:tcMar>
                        </w:tcPr>
                        <w:p w14:paraId="6A20B4F8" w14:textId="4900BCAF" w:rsidR="00B72C38" w:rsidRDefault="00B72C38" w:rsidP="00711D82">
                          <w:pPr>
                            <w:suppressAutoHyphens/>
                          </w:pPr>
                          <w:r>
                            <w:rPr>
                              <w:sz w:val="30"/>
                              <w:szCs w:val="30"/>
                            </w:rPr>
                            <w:sym w:font="Wingdings" w:char="F020"/>
                          </w:r>
                        </w:p>
                      </w:tc>
                    </w:sdtContent>
                  </w:sdt>
                  <w:sdt>
                    <w:sdtPr>
                      <w:rPr>
                        <w:sz w:val="30"/>
                        <w:szCs w:val="30"/>
                      </w:rPr>
                      <w:id w:val="1698124155"/>
                      <w14:checkbox>
                        <w14:checked w14:val="0"/>
                        <w14:checkedState w14:val="00FC" w14:font="Wingdings"/>
                        <w14:uncheckedState w14:val="0020" w14:font="Wingdings"/>
                      </w14:checkbox>
                    </w:sdtPr>
                    <w:sdtEndPr/>
                    <w:sdtContent>
                      <w:tc>
                        <w:tcPr>
                          <w:tcW w:w="737" w:type="dxa"/>
                          <w:tcMar>
                            <w:top w:w="57" w:type="dxa"/>
                            <w:bottom w:w="57" w:type="dxa"/>
                          </w:tcMar>
                        </w:tcPr>
                        <w:p w14:paraId="03CB877B" w14:textId="6349F0A8"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0C61BE80" w14:textId="059905A1"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05122874" w14:textId="77777777" w:rsidTr="00402ACE">
                  <w:trPr>
                    <w:trHeight w:val="251"/>
                  </w:trPr>
                  <w:tc>
                    <w:tcPr>
                      <w:tcW w:w="3267" w:type="dxa"/>
                      <w:tcMar>
                        <w:top w:w="57" w:type="dxa"/>
                        <w:bottom w:w="57" w:type="dxa"/>
                      </w:tcMar>
                    </w:tcPr>
                    <w:p w14:paraId="5417802A" w14:textId="65AE7565" w:rsidR="00B72C38" w:rsidRPr="00A258F5" w:rsidRDefault="000B2C64" w:rsidP="00402ACE">
                      <w:pPr>
                        <w:ind w:left="113"/>
                        <w:jc w:val="left"/>
                      </w:pPr>
                      <w:sdt>
                        <w:sdtPr>
                          <w:id w:val="-2065160038"/>
                          <w:lock w:val="sdtContentLocked"/>
                          <w:placeholder>
                            <w:docPart w:val="FD66514301BB49D99FF178870088B8FE"/>
                          </w:placeholder>
                          <w15:appearance w15:val="hidden"/>
                        </w:sdtPr>
                        <w:sdtEndPr/>
                        <w:sdtContent>
                          <w:r w:rsidR="00AE2FB8">
                            <w:t>Die Person</w:t>
                          </w:r>
                          <w:r w:rsidR="00DE5729" w:rsidRPr="00E63ACA">
                            <w:t xml:space="preserve"> </w:t>
                          </w:r>
                          <w:r w:rsidR="00B72C38" w:rsidRPr="00E63ACA">
                            <w:t>kann Hilfe annehmen</w:t>
                          </w:r>
                        </w:sdtContent>
                      </w:sdt>
                    </w:p>
                  </w:tc>
                  <w:sdt>
                    <w:sdtPr>
                      <w:rPr>
                        <w:sz w:val="30"/>
                        <w:szCs w:val="30"/>
                      </w:rPr>
                      <w:id w:val="1991751072"/>
                      <w14:checkbox>
                        <w14:checked w14:val="0"/>
                        <w14:checkedState w14:val="00FC" w14:font="Wingdings"/>
                        <w14:uncheckedState w14:val="0020" w14:font="Wingdings"/>
                      </w14:checkbox>
                    </w:sdtPr>
                    <w:sdtEndPr/>
                    <w:sdtContent>
                      <w:tc>
                        <w:tcPr>
                          <w:tcW w:w="680" w:type="dxa"/>
                          <w:tcMar>
                            <w:top w:w="57" w:type="dxa"/>
                            <w:bottom w:w="57" w:type="dxa"/>
                          </w:tcMar>
                        </w:tcPr>
                        <w:p w14:paraId="249CB8E1" w14:textId="7DF7A591" w:rsidR="00B72C38" w:rsidRDefault="00B72C38" w:rsidP="00711D82">
                          <w:pPr>
                            <w:suppressAutoHyphens/>
                          </w:pPr>
                          <w:r>
                            <w:rPr>
                              <w:sz w:val="30"/>
                              <w:szCs w:val="30"/>
                            </w:rPr>
                            <w:sym w:font="Wingdings" w:char="F020"/>
                          </w:r>
                        </w:p>
                      </w:tc>
                    </w:sdtContent>
                  </w:sdt>
                  <w:sdt>
                    <w:sdtPr>
                      <w:rPr>
                        <w:sz w:val="30"/>
                        <w:szCs w:val="30"/>
                      </w:rPr>
                      <w:id w:val="253863969"/>
                      <w14:checkbox>
                        <w14:checked w14:val="0"/>
                        <w14:checkedState w14:val="00FC" w14:font="Wingdings"/>
                        <w14:uncheckedState w14:val="0020" w14:font="Wingdings"/>
                      </w14:checkbox>
                    </w:sdtPr>
                    <w:sdtEndPr/>
                    <w:sdtContent>
                      <w:tc>
                        <w:tcPr>
                          <w:tcW w:w="680" w:type="dxa"/>
                          <w:tcMar>
                            <w:top w:w="57" w:type="dxa"/>
                            <w:bottom w:w="57" w:type="dxa"/>
                          </w:tcMar>
                        </w:tcPr>
                        <w:p w14:paraId="2B6D5F9D" w14:textId="7328A53F" w:rsidR="00B72C38" w:rsidRDefault="00B72C38" w:rsidP="00711D82">
                          <w:pPr>
                            <w:suppressAutoHyphens/>
                          </w:pPr>
                          <w:r>
                            <w:rPr>
                              <w:sz w:val="30"/>
                              <w:szCs w:val="30"/>
                            </w:rPr>
                            <w:sym w:font="Wingdings" w:char="F020"/>
                          </w:r>
                        </w:p>
                      </w:tc>
                    </w:sdtContent>
                  </w:sdt>
                  <w:sdt>
                    <w:sdtPr>
                      <w:rPr>
                        <w:sz w:val="30"/>
                        <w:szCs w:val="30"/>
                      </w:rPr>
                      <w:id w:val="1543631799"/>
                      <w14:checkbox>
                        <w14:checked w14:val="0"/>
                        <w14:checkedState w14:val="00FC" w14:font="Wingdings"/>
                        <w14:uncheckedState w14:val="0020" w14:font="Wingdings"/>
                      </w14:checkbox>
                    </w:sdtPr>
                    <w:sdtEndPr/>
                    <w:sdtContent>
                      <w:tc>
                        <w:tcPr>
                          <w:tcW w:w="737" w:type="dxa"/>
                          <w:tcMar>
                            <w:top w:w="57" w:type="dxa"/>
                            <w:bottom w:w="57" w:type="dxa"/>
                          </w:tcMar>
                        </w:tcPr>
                        <w:p w14:paraId="1DF9D5A4" w14:textId="4E6481ED"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68224085" w14:textId="67BC7AA8"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3053528C" w14:textId="77777777" w:rsidTr="00402ACE">
                  <w:trPr>
                    <w:trHeight w:val="251"/>
                  </w:trPr>
                  <w:tc>
                    <w:tcPr>
                      <w:tcW w:w="3267" w:type="dxa"/>
                      <w:tcMar>
                        <w:top w:w="57" w:type="dxa"/>
                        <w:bottom w:w="57" w:type="dxa"/>
                      </w:tcMar>
                    </w:tcPr>
                    <w:p w14:paraId="24A6A077" w14:textId="0B02C594" w:rsidR="00B72C38" w:rsidRPr="00A258F5" w:rsidRDefault="000B2C64" w:rsidP="00402ACE">
                      <w:pPr>
                        <w:ind w:left="113"/>
                        <w:jc w:val="left"/>
                      </w:pPr>
                      <w:sdt>
                        <w:sdtPr>
                          <w:id w:val="-316719593"/>
                          <w:lock w:val="sdtContentLocked"/>
                          <w:placeholder>
                            <w:docPart w:val="FD66514301BB49D99FF178870088B8FE"/>
                          </w:placeholder>
                          <w15:appearance w15:val="hidden"/>
                        </w:sdtPr>
                        <w:sdtEndPr/>
                        <w:sdtContent>
                          <w:r w:rsidR="00AE2FB8">
                            <w:t>Die Person</w:t>
                          </w:r>
                          <w:r w:rsidR="00DE5729" w:rsidRPr="00E63ACA">
                            <w:t xml:space="preserve"> </w:t>
                          </w:r>
                          <w:r w:rsidR="00DE5729">
                            <w:t>übernimmt</w:t>
                          </w:r>
                          <w:r w:rsidR="00B72C38" w:rsidRPr="00E63ACA">
                            <w:t xml:space="preserve"> Verantwortung</w:t>
                          </w:r>
                        </w:sdtContent>
                      </w:sdt>
                    </w:p>
                  </w:tc>
                  <w:sdt>
                    <w:sdtPr>
                      <w:rPr>
                        <w:sz w:val="30"/>
                        <w:szCs w:val="30"/>
                      </w:rPr>
                      <w:id w:val="1048495757"/>
                      <w14:checkbox>
                        <w14:checked w14:val="0"/>
                        <w14:checkedState w14:val="00FC" w14:font="Wingdings"/>
                        <w14:uncheckedState w14:val="0020" w14:font="Wingdings"/>
                      </w14:checkbox>
                    </w:sdtPr>
                    <w:sdtEndPr/>
                    <w:sdtContent>
                      <w:tc>
                        <w:tcPr>
                          <w:tcW w:w="680" w:type="dxa"/>
                          <w:tcMar>
                            <w:top w:w="57" w:type="dxa"/>
                            <w:bottom w:w="57" w:type="dxa"/>
                          </w:tcMar>
                        </w:tcPr>
                        <w:p w14:paraId="2766C328" w14:textId="7BD21E73" w:rsidR="00B72C38" w:rsidRDefault="00B72C38" w:rsidP="00711D82">
                          <w:pPr>
                            <w:suppressAutoHyphens/>
                          </w:pPr>
                          <w:r>
                            <w:rPr>
                              <w:sz w:val="30"/>
                              <w:szCs w:val="30"/>
                            </w:rPr>
                            <w:sym w:font="Wingdings" w:char="F020"/>
                          </w:r>
                        </w:p>
                      </w:tc>
                    </w:sdtContent>
                  </w:sdt>
                  <w:sdt>
                    <w:sdtPr>
                      <w:rPr>
                        <w:sz w:val="30"/>
                        <w:szCs w:val="30"/>
                      </w:rPr>
                      <w:id w:val="1959905972"/>
                      <w14:checkbox>
                        <w14:checked w14:val="0"/>
                        <w14:checkedState w14:val="00FC" w14:font="Wingdings"/>
                        <w14:uncheckedState w14:val="0020" w14:font="Wingdings"/>
                      </w14:checkbox>
                    </w:sdtPr>
                    <w:sdtEndPr/>
                    <w:sdtContent>
                      <w:tc>
                        <w:tcPr>
                          <w:tcW w:w="680" w:type="dxa"/>
                          <w:tcMar>
                            <w:top w:w="57" w:type="dxa"/>
                            <w:bottom w:w="57" w:type="dxa"/>
                          </w:tcMar>
                        </w:tcPr>
                        <w:p w14:paraId="2C59ABC6" w14:textId="2BF86CF7" w:rsidR="00B72C38" w:rsidRDefault="00B72C38" w:rsidP="00711D82">
                          <w:pPr>
                            <w:suppressAutoHyphens/>
                          </w:pPr>
                          <w:r>
                            <w:rPr>
                              <w:sz w:val="30"/>
                              <w:szCs w:val="30"/>
                            </w:rPr>
                            <w:sym w:font="Wingdings" w:char="F020"/>
                          </w:r>
                        </w:p>
                      </w:tc>
                    </w:sdtContent>
                  </w:sdt>
                  <w:sdt>
                    <w:sdtPr>
                      <w:rPr>
                        <w:sz w:val="30"/>
                        <w:szCs w:val="30"/>
                      </w:rPr>
                      <w:id w:val="-1246183961"/>
                      <w14:checkbox>
                        <w14:checked w14:val="0"/>
                        <w14:checkedState w14:val="00FC" w14:font="Wingdings"/>
                        <w14:uncheckedState w14:val="0020" w14:font="Wingdings"/>
                      </w14:checkbox>
                    </w:sdtPr>
                    <w:sdtEndPr/>
                    <w:sdtContent>
                      <w:tc>
                        <w:tcPr>
                          <w:tcW w:w="737" w:type="dxa"/>
                          <w:tcMar>
                            <w:top w:w="57" w:type="dxa"/>
                            <w:bottom w:w="57" w:type="dxa"/>
                          </w:tcMar>
                        </w:tcPr>
                        <w:p w14:paraId="071FA765" w14:textId="6501E5C5" w:rsidR="00B72C38" w:rsidRDefault="00B72C38" w:rsidP="00711D82">
                          <w:pPr>
                            <w:suppressAutoHyphens/>
                          </w:pPr>
                          <w:r>
                            <w:rPr>
                              <w:sz w:val="30"/>
                              <w:szCs w:val="30"/>
                            </w:rPr>
                            <w:sym w:font="Wingdings" w:char="F020"/>
                          </w:r>
                        </w:p>
                      </w:tc>
                    </w:sdtContent>
                  </w:sdt>
                  <w:tc>
                    <w:tcPr>
                      <w:tcW w:w="4252" w:type="dxa"/>
                      <w:tcMar>
                        <w:top w:w="57" w:type="dxa"/>
                        <w:bottom w:w="57" w:type="dxa"/>
                      </w:tcMar>
                    </w:tcPr>
                    <w:p w14:paraId="25EDD6BA" w14:textId="73636D9E" w:rsidR="00B72C38" w:rsidRDefault="00B72C38" w:rsidP="00711D82">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44873BE" w14:textId="77777777" w:rsidTr="00402ACE">
                  <w:trPr>
                    <w:trHeight w:val="251"/>
                  </w:trPr>
                  <w:tc>
                    <w:tcPr>
                      <w:tcW w:w="3267" w:type="dxa"/>
                      <w:tcMar>
                        <w:top w:w="57" w:type="dxa"/>
                        <w:bottom w:w="57" w:type="dxa"/>
                      </w:tcMar>
                    </w:tcPr>
                    <w:p w14:paraId="07928873" w14:textId="517A7289" w:rsidR="00B72C38" w:rsidRPr="00A258F5" w:rsidRDefault="000B2C64" w:rsidP="00402ACE">
                      <w:pPr>
                        <w:ind w:left="113"/>
                        <w:jc w:val="left"/>
                      </w:pPr>
                      <w:sdt>
                        <w:sdtPr>
                          <w:id w:val="115496811"/>
                          <w:lock w:val="sdtContentLocked"/>
                          <w:placeholder>
                            <w:docPart w:val="2365ED7A639A4FFF8D583210EEE057C3"/>
                          </w:placeholder>
                          <w15:appearance w15:val="hidden"/>
                        </w:sdtPr>
                        <w:sdtEndPr/>
                        <w:sdtContent>
                          <w:r w:rsidR="00AE2FB8">
                            <w:t>Die Person</w:t>
                          </w:r>
                          <w:r w:rsidR="00DE5729" w:rsidRPr="00E63ACA">
                            <w:t xml:space="preserve"> </w:t>
                          </w:r>
                          <w:r w:rsidR="00B72C38" w:rsidRPr="00E63ACA">
                            <w:t>kann mit anderen konstruktiv zusammenarbeiten</w:t>
                          </w:r>
                        </w:sdtContent>
                      </w:sdt>
                    </w:p>
                  </w:tc>
                  <w:sdt>
                    <w:sdtPr>
                      <w:rPr>
                        <w:sz w:val="30"/>
                        <w:szCs w:val="30"/>
                      </w:rPr>
                      <w:id w:val="1710843979"/>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1B89511D" w14:textId="5426579B" w:rsidR="00B72C38" w:rsidRDefault="00B72C38" w:rsidP="000007FC">
                          <w:pPr>
                            <w:suppressAutoHyphens/>
                          </w:pPr>
                          <w:r>
                            <w:rPr>
                              <w:sz w:val="30"/>
                              <w:szCs w:val="30"/>
                            </w:rPr>
                            <w:sym w:font="Wingdings" w:char="F020"/>
                          </w:r>
                        </w:p>
                      </w:tc>
                    </w:sdtContent>
                  </w:sdt>
                  <w:sdt>
                    <w:sdtPr>
                      <w:rPr>
                        <w:sz w:val="30"/>
                        <w:szCs w:val="30"/>
                      </w:rPr>
                      <w:id w:val="1405872581"/>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7DF974E3" w14:textId="1DC57C19" w:rsidR="00B72C38" w:rsidRDefault="00B72C38" w:rsidP="000007FC">
                          <w:pPr>
                            <w:suppressAutoHyphens/>
                          </w:pPr>
                          <w:r>
                            <w:rPr>
                              <w:sz w:val="30"/>
                              <w:szCs w:val="30"/>
                            </w:rPr>
                            <w:sym w:font="Wingdings" w:char="F020"/>
                          </w:r>
                        </w:p>
                      </w:tc>
                    </w:sdtContent>
                  </w:sdt>
                  <w:sdt>
                    <w:sdtPr>
                      <w:rPr>
                        <w:sz w:val="30"/>
                        <w:szCs w:val="30"/>
                      </w:rPr>
                      <w:id w:val="-2051601567"/>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660620DF" w14:textId="120F40B6" w:rsidR="00B72C38" w:rsidRDefault="00B72C38" w:rsidP="000007FC">
                          <w:pPr>
                            <w:suppressAutoHyphens/>
                          </w:pPr>
                          <w:r>
                            <w:rPr>
                              <w:sz w:val="30"/>
                              <w:szCs w:val="30"/>
                            </w:rPr>
                            <w:sym w:font="Wingdings" w:char="F020"/>
                          </w:r>
                        </w:p>
                      </w:tc>
                    </w:sdtContent>
                  </w:sdt>
                  <w:tc>
                    <w:tcPr>
                      <w:tcW w:w="4252" w:type="dxa"/>
                      <w:tcMar>
                        <w:top w:w="57" w:type="dxa"/>
                        <w:bottom w:w="57" w:type="dxa"/>
                      </w:tcMar>
                    </w:tcPr>
                    <w:p w14:paraId="5EAD9560" w14:textId="4F0BE224" w:rsidR="00B72C38" w:rsidRDefault="00B72C38"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65BCEA3E" w14:textId="77777777" w:rsidTr="00402ACE">
                  <w:trPr>
                    <w:trHeight w:hRule="exact" w:val="340"/>
                  </w:trPr>
                  <w:tc>
                    <w:tcPr>
                      <w:tcW w:w="3267" w:type="dxa"/>
                      <w:tcBorders>
                        <w:right w:val="nil"/>
                      </w:tcBorders>
                      <w:tcMar>
                        <w:top w:w="57" w:type="dxa"/>
                        <w:bottom w:w="57" w:type="dxa"/>
                      </w:tcMar>
                      <w:vAlign w:val="bottom"/>
                    </w:tcPr>
                    <w:p w14:paraId="2A8D2122" w14:textId="67382791" w:rsidR="00B72C38" w:rsidRPr="00EB209D" w:rsidRDefault="000B2C64" w:rsidP="00402ACE">
                      <w:pPr>
                        <w:ind w:left="113"/>
                        <w:jc w:val="left"/>
                        <w:rPr>
                          <w:rFonts w:ascii="Lelo Bold" w:hAnsi="Lelo Bold"/>
                          <w:color w:val="DCAA41"/>
                        </w:rPr>
                      </w:pPr>
                      <w:sdt>
                        <w:sdtPr>
                          <w:rPr>
                            <w:rFonts w:ascii="Lelo Bold" w:hAnsi="Lelo Bold"/>
                            <w:color w:val="F9C621"/>
                          </w:rPr>
                          <w:id w:val="-526095046"/>
                          <w:lock w:val="sdtContentLocked"/>
                          <w:placeholder>
                            <w:docPart w:val="F38679BA4B604987867B8175489FEAC6"/>
                          </w:placeholder>
                          <w15:appearance w15:val="hidden"/>
                        </w:sdtPr>
                        <w:sdtEndPr/>
                        <w:sdtContent>
                          <w:r w:rsidR="00B72C38" w:rsidRPr="00876DBB">
                            <w:rPr>
                              <w:rFonts w:ascii="Lelo Bold" w:hAnsi="Lelo Bold"/>
                              <w:color w:val="A1151A"/>
                            </w:rPr>
                            <w:t>Teamkompetenz</w:t>
                          </w:r>
                        </w:sdtContent>
                      </w:sdt>
                    </w:p>
                  </w:tc>
                  <w:tc>
                    <w:tcPr>
                      <w:tcW w:w="680" w:type="dxa"/>
                      <w:tcBorders>
                        <w:left w:val="nil"/>
                        <w:right w:val="nil"/>
                      </w:tcBorders>
                      <w:tcMar>
                        <w:top w:w="57" w:type="dxa"/>
                        <w:bottom w:w="57" w:type="dxa"/>
                      </w:tcMar>
                      <w:vAlign w:val="bottom"/>
                    </w:tcPr>
                    <w:p w14:paraId="033CD86B" w14:textId="009D9CBC" w:rsidR="00B72C38" w:rsidRDefault="00B72C38" w:rsidP="00B70E1F">
                      <w:pPr>
                        <w:suppressAutoHyphens/>
                        <w:jc w:val="left"/>
                      </w:pPr>
                    </w:p>
                  </w:tc>
                  <w:tc>
                    <w:tcPr>
                      <w:tcW w:w="680" w:type="dxa"/>
                      <w:tcBorders>
                        <w:left w:val="nil"/>
                        <w:right w:val="nil"/>
                      </w:tcBorders>
                      <w:tcMar>
                        <w:top w:w="57" w:type="dxa"/>
                        <w:bottom w:w="57" w:type="dxa"/>
                      </w:tcMar>
                      <w:vAlign w:val="bottom"/>
                    </w:tcPr>
                    <w:p w14:paraId="504723C9" w14:textId="025B38C5" w:rsidR="00B72C38" w:rsidRDefault="00B72C38" w:rsidP="00B70E1F">
                      <w:pPr>
                        <w:suppressAutoHyphens/>
                        <w:jc w:val="left"/>
                      </w:pPr>
                    </w:p>
                  </w:tc>
                  <w:tc>
                    <w:tcPr>
                      <w:tcW w:w="737" w:type="dxa"/>
                      <w:tcBorders>
                        <w:left w:val="nil"/>
                        <w:right w:val="nil"/>
                      </w:tcBorders>
                      <w:tcMar>
                        <w:top w:w="57" w:type="dxa"/>
                        <w:bottom w:w="57" w:type="dxa"/>
                      </w:tcMar>
                      <w:vAlign w:val="bottom"/>
                    </w:tcPr>
                    <w:p w14:paraId="5434C896" w14:textId="6B56F754" w:rsidR="00B72C38" w:rsidRDefault="00B72C38" w:rsidP="00B70E1F">
                      <w:pPr>
                        <w:suppressAutoHyphens/>
                        <w:jc w:val="left"/>
                      </w:pPr>
                    </w:p>
                  </w:tc>
                  <w:tc>
                    <w:tcPr>
                      <w:tcW w:w="4252" w:type="dxa"/>
                      <w:tcBorders>
                        <w:left w:val="nil"/>
                      </w:tcBorders>
                      <w:tcMar>
                        <w:top w:w="57" w:type="dxa"/>
                        <w:bottom w:w="57" w:type="dxa"/>
                      </w:tcMar>
                      <w:vAlign w:val="bottom"/>
                    </w:tcPr>
                    <w:p w14:paraId="70ACF6F8" w14:textId="77777777" w:rsidR="00B72C38" w:rsidRDefault="00B72C38" w:rsidP="00B70E1F">
                      <w:pPr>
                        <w:suppressAutoHyphens/>
                        <w:jc w:val="left"/>
                      </w:pPr>
                    </w:p>
                    <w:p w14:paraId="046304D4" w14:textId="12AF7876" w:rsidR="00B72C38" w:rsidRDefault="00B72C38" w:rsidP="00B70E1F">
                      <w:pPr>
                        <w:suppressAutoHyphens/>
                        <w:jc w:val="left"/>
                      </w:pPr>
                    </w:p>
                  </w:tc>
                </w:tr>
                <w:tr w:rsidR="00402ACE" w14:paraId="2094320D" w14:textId="77777777" w:rsidTr="00402ACE">
                  <w:trPr>
                    <w:trHeight w:val="251"/>
                  </w:trPr>
                  <w:tc>
                    <w:tcPr>
                      <w:tcW w:w="3267" w:type="dxa"/>
                      <w:tcMar>
                        <w:top w:w="57" w:type="dxa"/>
                        <w:bottom w:w="57" w:type="dxa"/>
                      </w:tcMar>
                    </w:tcPr>
                    <w:p w14:paraId="1B733354" w14:textId="5BC385A1" w:rsidR="00B72C38" w:rsidRPr="00A258F5" w:rsidRDefault="000B2C64" w:rsidP="00402ACE">
                      <w:pPr>
                        <w:ind w:left="113"/>
                        <w:jc w:val="left"/>
                        <w:rPr>
                          <w:bCs/>
                        </w:rPr>
                      </w:pPr>
                      <w:sdt>
                        <w:sdtPr>
                          <w:rPr>
                            <w:bCs/>
                          </w:rPr>
                          <w:id w:val="-2081205515"/>
                          <w:lock w:val="sdtContentLocked"/>
                          <w:placeholder>
                            <w:docPart w:val="BDF8B60A87574D22ABDA3E914CA04B68"/>
                          </w:placeholder>
                          <w15:appearance w15:val="hidden"/>
                        </w:sdtPr>
                        <w:sdtEndPr/>
                        <w:sdtContent>
                          <w:r w:rsidR="00AE2FB8">
                            <w:t>Die Person</w:t>
                          </w:r>
                          <w:r w:rsidR="00DE5729" w:rsidRPr="00E63ACA">
                            <w:rPr>
                              <w:bCs/>
                            </w:rPr>
                            <w:t xml:space="preserve"> </w:t>
                          </w:r>
                          <w:r w:rsidR="00DE5729">
                            <w:rPr>
                              <w:bCs/>
                            </w:rPr>
                            <w:t>ist</w:t>
                          </w:r>
                          <w:r w:rsidR="00B72C38" w:rsidRPr="00E63ACA">
                            <w:rPr>
                              <w:bCs/>
                            </w:rPr>
                            <w:t xml:space="preserve"> hilfsbereit und unterstütz</w:t>
                          </w:r>
                          <w:r w:rsidR="00DE5729">
                            <w:rPr>
                              <w:bCs/>
                            </w:rPr>
                            <w:t>t</w:t>
                          </w:r>
                          <w:r w:rsidR="00B72C38" w:rsidRPr="00E63ACA">
                            <w:rPr>
                              <w:bCs/>
                            </w:rPr>
                            <w:t xml:space="preserve"> andere bei ihren Aufgaben</w:t>
                          </w:r>
                        </w:sdtContent>
                      </w:sdt>
                    </w:p>
                  </w:tc>
                  <w:sdt>
                    <w:sdtPr>
                      <w:rPr>
                        <w:sz w:val="30"/>
                        <w:szCs w:val="30"/>
                      </w:rPr>
                      <w:id w:val="237448962"/>
                      <w14:checkbox>
                        <w14:checked w14:val="0"/>
                        <w14:checkedState w14:val="00FC" w14:font="Wingdings"/>
                        <w14:uncheckedState w14:val="0020" w14:font="Wingdings"/>
                      </w14:checkbox>
                    </w:sdtPr>
                    <w:sdtEndPr/>
                    <w:sdtContent>
                      <w:tc>
                        <w:tcPr>
                          <w:tcW w:w="680" w:type="dxa"/>
                          <w:tcMar>
                            <w:top w:w="57" w:type="dxa"/>
                            <w:bottom w:w="57" w:type="dxa"/>
                          </w:tcMar>
                        </w:tcPr>
                        <w:p w14:paraId="2D84D916" w14:textId="05937678" w:rsidR="00B72C38" w:rsidRDefault="00B72C38" w:rsidP="000007FC">
                          <w:pPr>
                            <w:suppressAutoHyphens/>
                          </w:pPr>
                          <w:r>
                            <w:rPr>
                              <w:sz w:val="30"/>
                              <w:szCs w:val="30"/>
                            </w:rPr>
                            <w:sym w:font="Wingdings" w:char="F020"/>
                          </w:r>
                        </w:p>
                      </w:tc>
                    </w:sdtContent>
                  </w:sdt>
                  <w:sdt>
                    <w:sdtPr>
                      <w:rPr>
                        <w:sz w:val="30"/>
                        <w:szCs w:val="30"/>
                      </w:rPr>
                      <w:id w:val="-1067949673"/>
                      <w14:checkbox>
                        <w14:checked w14:val="0"/>
                        <w14:checkedState w14:val="00FC" w14:font="Wingdings"/>
                        <w14:uncheckedState w14:val="0020" w14:font="Wingdings"/>
                      </w14:checkbox>
                    </w:sdtPr>
                    <w:sdtEndPr/>
                    <w:sdtContent>
                      <w:tc>
                        <w:tcPr>
                          <w:tcW w:w="680" w:type="dxa"/>
                          <w:tcMar>
                            <w:top w:w="57" w:type="dxa"/>
                            <w:bottom w:w="57" w:type="dxa"/>
                          </w:tcMar>
                        </w:tcPr>
                        <w:p w14:paraId="5C88E3FA" w14:textId="4CAA367C" w:rsidR="00B72C38" w:rsidRDefault="00B72C38" w:rsidP="000007FC">
                          <w:pPr>
                            <w:suppressAutoHyphens/>
                          </w:pPr>
                          <w:r>
                            <w:rPr>
                              <w:sz w:val="30"/>
                              <w:szCs w:val="30"/>
                            </w:rPr>
                            <w:sym w:font="Wingdings" w:char="F020"/>
                          </w:r>
                        </w:p>
                      </w:tc>
                    </w:sdtContent>
                  </w:sdt>
                  <w:sdt>
                    <w:sdtPr>
                      <w:rPr>
                        <w:sz w:val="30"/>
                        <w:szCs w:val="30"/>
                      </w:rPr>
                      <w:id w:val="1020124415"/>
                      <w14:checkbox>
                        <w14:checked w14:val="0"/>
                        <w14:checkedState w14:val="00FC" w14:font="Wingdings"/>
                        <w14:uncheckedState w14:val="0020" w14:font="Wingdings"/>
                      </w14:checkbox>
                    </w:sdtPr>
                    <w:sdtEndPr/>
                    <w:sdtContent>
                      <w:tc>
                        <w:tcPr>
                          <w:tcW w:w="737" w:type="dxa"/>
                          <w:tcMar>
                            <w:top w:w="57" w:type="dxa"/>
                            <w:bottom w:w="57" w:type="dxa"/>
                          </w:tcMar>
                        </w:tcPr>
                        <w:p w14:paraId="0A9ED680" w14:textId="47C0577F" w:rsidR="00B72C38" w:rsidRDefault="00B72C38" w:rsidP="000007FC">
                          <w:pPr>
                            <w:suppressAutoHyphens/>
                          </w:pPr>
                          <w:r>
                            <w:rPr>
                              <w:sz w:val="30"/>
                              <w:szCs w:val="30"/>
                            </w:rPr>
                            <w:sym w:font="Wingdings" w:char="F020"/>
                          </w:r>
                        </w:p>
                      </w:tc>
                    </w:sdtContent>
                  </w:sdt>
                  <w:tc>
                    <w:tcPr>
                      <w:tcW w:w="4252" w:type="dxa"/>
                      <w:tcMar>
                        <w:top w:w="57" w:type="dxa"/>
                        <w:bottom w:w="57" w:type="dxa"/>
                      </w:tcMar>
                    </w:tcPr>
                    <w:p w14:paraId="7473FBEA" w14:textId="346F54E3" w:rsidR="00B72C38" w:rsidRDefault="00B72C38"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FC2A06B" w14:textId="77777777" w:rsidTr="00402ACE">
                  <w:trPr>
                    <w:trHeight w:val="251"/>
                  </w:trPr>
                  <w:tc>
                    <w:tcPr>
                      <w:tcW w:w="3267" w:type="dxa"/>
                      <w:tcMar>
                        <w:top w:w="57" w:type="dxa"/>
                        <w:bottom w:w="57" w:type="dxa"/>
                      </w:tcMar>
                    </w:tcPr>
                    <w:p w14:paraId="7050E1E1" w14:textId="1940FA2F" w:rsidR="00B72C38" w:rsidRPr="00A258F5" w:rsidRDefault="000B2C64" w:rsidP="00402ACE">
                      <w:pPr>
                        <w:ind w:left="113"/>
                        <w:jc w:val="left"/>
                        <w:rPr>
                          <w:bCs/>
                        </w:rPr>
                      </w:pPr>
                      <w:sdt>
                        <w:sdtPr>
                          <w:rPr>
                            <w:bCs/>
                          </w:rPr>
                          <w:id w:val="-578903996"/>
                          <w:lock w:val="sdtContentLocked"/>
                          <w:placeholder>
                            <w:docPart w:val="BBD38D4E35684384BB7A61248D5A0BF3"/>
                          </w:placeholder>
                          <w15:appearance w15:val="hidden"/>
                        </w:sdtPr>
                        <w:sdtEndPr/>
                        <w:sdtContent>
                          <w:r w:rsidR="00AE2FB8">
                            <w:t>Die Person</w:t>
                          </w:r>
                          <w:r w:rsidR="00DE5729" w:rsidRPr="00E63ACA">
                            <w:rPr>
                              <w:bCs/>
                            </w:rPr>
                            <w:t xml:space="preserve"> </w:t>
                          </w:r>
                          <w:r w:rsidR="00B72C38" w:rsidRPr="00E63ACA">
                            <w:rPr>
                              <w:bCs/>
                            </w:rPr>
                            <w:t>engagier</w:t>
                          </w:r>
                          <w:r w:rsidR="00DE5729">
                            <w:rPr>
                              <w:bCs/>
                            </w:rPr>
                            <w:t>t</w:t>
                          </w:r>
                          <w:r w:rsidR="00B72C38" w:rsidRPr="00E63ACA">
                            <w:rPr>
                              <w:bCs/>
                            </w:rPr>
                            <w:t xml:space="preserve"> </w:t>
                          </w:r>
                          <w:r w:rsidR="00DE5729">
                            <w:rPr>
                              <w:bCs/>
                            </w:rPr>
                            <w:t>sich</w:t>
                          </w:r>
                          <w:r w:rsidR="00B72C38" w:rsidRPr="00E63ACA">
                            <w:rPr>
                              <w:bCs/>
                            </w:rPr>
                            <w:t xml:space="preserve"> für ein gemeinsames Ziel</w:t>
                          </w:r>
                        </w:sdtContent>
                      </w:sdt>
                    </w:p>
                  </w:tc>
                  <w:sdt>
                    <w:sdtPr>
                      <w:rPr>
                        <w:sz w:val="30"/>
                        <w:szCs w:val="30"/>
                      </w:rPr>
                      <w:id w:val="1509719786"/>
                      <w14:checkbox>
                        <w14:checked w14:val="0"/>
                        <w14:checkedState w14:val="00FC" w14:font="Wingdings"/>
                        <w14:uncheckedState w14:val="0020" w14:font="Wingdings"/>
                      </w14:checkbox>
                    </w:sdtPr>
                    <w:sdtEndPr/>
                    <w:sdtContent>
                      <w:tc>
                        <w:tcPr>
                          <w:tcW w:w="680" w:type="dxa"/>
                          <w:tcMar>
                            <w:top w:w="57" w:type="dxa"/>
                            <w:bottom w:w="57" w:type="dxa"/>
                          </w:tcMar>
                        </w:tcPr>
                        <w:p w14:paraId="69F667AD" w14:textId="1A85F669" w:rsidR="00B72C38" w:rsidRDefault="00B72C38" w:rsidP="000007FC">
                          <w:pPr>
                            <w:suppressAutoHyphens/>
                          </w:pPr>
                          <w:r>
                            <w:rPr>
                              <w:sz w:val="30"/>
                              <w:szCs w:val="30"/>
                            </w:rPr>
                            <w:sym w:font="Wingdings" w:char="F020"/>
                          </w:r>
                        </w:p>
                      </w:tc>
                    </w:sdtContent>
                  </w:sdt>
                  <w:sdt>
                    <w:sdtPr>
                      <w:rPr>
                        <w:sz w:val="30"/>
                        <w:szCs w:val="30"/>
                      </w:rPr>
                      <w:id w:val="612791011"/>
                      <w14:checkbox>
                        <w14:checked w14:val="0"/>
                        <w14:checkedState w14:val="00FC" w14:font="Wingdings"/>
                        <w14:uncheckedState w14:val="0020" w14:font="Wingdings"/>
                      </w14:checkbox>
                    </w:sdtPr>
                    <w:sdtEndPr/>
                    <w:sdtContent>
                      <w:tc>
                        <w:tcPr>
                          <w:tcW w:w="680" w:type="dxa"/>
                          <w:tcMar>
                            <w:top w:w="57" w:type="dxa"/>
                            <w:bottom w:w="57" w:type="dxa"/>
                          </w:tcMar>
                        </w:tcPr>
                        <w:p w14:paraId="2CF44A44" w14:textId="6FDC08A6" w:rsidR="00B72C38" w:rsidRDefault="00B72C38" w:rsidP="000007FC">
                          <w:pPr>
                            <w:suppressAutoHyphens/>
                          </w:pPr>
                          <w:r>
                            <w:rPr>
                              <w:sz w:val="30"/>
                              <w:szCs w:val="30"/>
                            </w:rPr>
                            <w:sym w:font="Wingdings" w:char="F020"/>
                          </w:r>
                        </w:p>
                      </w:tc>
                    </w:sdtContent>
                  </w:sdt>
                  <w:sdt>
                    <w:sdtPr>
                      <w:rPr>
                        <w:sz w:val="30"/>
                        <w:szCs w:val="30"/>
                      </w:rPr>
                      <w:id w:val="-1080206334"/>
                      <w14:checkbox>
                        <w14:checked w14:val="0"/>
                        <w14:checkedState w14:val="00FC" w14:font="Wingdings"/>
                        <w14:uncheckedState w14:val="0020" w14:font="Wingdings"/>
                      </w14:checkbox>
                    </w:sdtPr>
                    <w:sdtEndPr/>
                    <w:sdtContent>
                      <w:tc>
                        <w:tcPr>
                          <w:tcW w:w="737" w:type="dxa"/>
                          <w:tcMar>
                            <w:top w:w="57" w:type="dxa"/>
                            <w:bottom w:w="57" w:type="dxa"/>
                          </w:tcMar>
                        </w:tcPr>
                        <w:p w14:paraId="32D1D431" w14:textId="51C7B7D6" w:rsidR="00B72C38" w:rsidRDefault="00B72C38" w:rsidP="000007FC">
                          <w:pPr>
                            <w:suppressAutoHyphens/>
                          </w:pPr>
                          <w:r>
                            <w:rPr>
                              <w:sz w:val="30"/>
                              <w:szCs w:val="30"/>
                            </w:rPr>
                            <w:sym w:font="Wingdings" w:char="F020"/>
                          </w:r>
                        </w:p>
                      </w:tc>
                    </w:sdtContent>
                  </w:sdt>
                  <w:tc>
                    <w:tcPr>
                      <w:tcW w:w="4252" w:type="dxa"/>
                      <w:tcMar>
                        <w:top w:w="57" w:type="dxa"/>
                        <w:bottom w:w="57" w:type="dxa"/>
                      </w:tcMar>
                    </w:tcPr>
                    <w:p w14:paraId="6B9A768B" w14:textId="1464708A" w:rsidR="00B72C38" w:rsidRDefault="00B72C38"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EB20201" w14:textId="77777777" w:rsidTr="00402ACE">
                  <w:trPr>
                    <w:trHeight w:val="251"/>
                  </w:trPr>
                  <w:tc>
                    <w:tcPr>
                      <w:tcW w:w="3267" w:type="dxa"/>
                      <w:tcMar>
                        <w:top w:w="57" w:type="dxa"/>
                        <w:bottom w:w="57" w:type="dxa"/>
                      </w:tcMar>
                    </w:tcPr>
                    <w:p w14:paraId="0890EE55" w14:textId="35991A8C" w:rsidR="00B72C38" w:rsidRPr="00A258F5" w:rsidRDefault="000B2C64" w:rsidP="00402ACE">
                      <w:pPr>
                        <w:ind w:left="113"/>
                        <w:jc w:val="left"/>
                        <w:rPr>
                          <w:bCs/>
                        </w:rPr>
                      </w:pPr>
                      <w:sdt>
                        <w:sdtPr>
                          <w:rPr>
                            <w:bCs/>
                          </w:rPr>
                          <w:id w:val="-1896499382"/>
                          <w:lock w:val="sdtContentLocked"/>
                          <w:placeholder>
                            <w:docPart w:val="DD603EED802942158E04C1F3A2855AB0"/>
                          </w:placeholder>
                          <w15:appearance w15:val="hidden"/>
                        </w:sdtPr>
                        <w:sdtEndPr/>
                        <w:sdtContent>
                          <w:r w:rsidR="00AE2FB8">
                            <w:t>Die Person</w:t>
                          </w:r>
                          <w:r w:rsidR="00DE5729" w:rsidRPr="00E63ACA">
                            <w:rPr>
                              <w:bCs/>
                            </w:rPr>
                            <w:t xml:space="preserve"> </w:t>
                          </w:r>
                          <w:r w:rsidR="00DE5729">
                            <w:rPr>
                              <w:bCs/>
                            </w:rPr>
                            <w:t xml:space="preserve">ist </w:t>
                          </w:r>
                          <w:r w:rsidR="00B72C38" w:rsidRPr="00E63ACA">
                            <w:rPr>
                              <w:bCs/>
                            </w:rPr>
                            <w:t>offen für Vorschläge anderer</w:t>
                          </w:r>
                        </w:sdtContent>
                      </w:sdt>
                    </w:p>
                  </w:tc>
                  <w:sdt>
                    <w:sdtPr>
                      <w:rPr>
                        <w:sz w:val="30"/>
                        <w:szCs w:val="30"/>
                      </w:rPr>
                      <w:id w:val="1684088354"/>
                      <w14:checkbox>
                        <w14:checked w14:val="0"/>
                        <w14:checkedState w14:val="00FC" w14:font="Wingdings"/>
                        <w14:uncheckedState w14:val="0020" w14:font="Wingdings"/>
                      </w14:checkbox>
                    </w:sdtPr>
                    <w:sdtEndPr/>
                    <w:sdtContent>
                      <w:tc>
                        <w:tcPr>
                          <w:tcW w:w="680" w:type="dxa"/>
                          <w:tcMar>
                            <w:top w:w="57" w:type="dxa"/>
                            <w:bottom w:w="57" w:type="dxa"/>
                          </w:tcMar>
                        </w:tcPr>
                        <w:p w14:paraId="3B13F4F7" w14:textId="56A8F5FC" w:rsidR="00B72C38" w:rsidRDefault="00B72C38" w:rsidP="000007FC">
                          <w:pPr>
                            <w:suppressAutoHyphens/>
                          </w:pPr>
                          <w:r>
                            <w:rPr>
                              <w:sz w:val="30"/>
                              <w:szCs w:val="30"/>
                            </w:rPr>
                            <w:sym w:font="Wingdings" w:char="F020"/>
                          </w:r>
                        </w:p>
                      </w:tc>
                    </w:sdtContent>
                  </w:sdt>
                  <w:sdt>
                    <w:sdtPr>
                      <w:rPr>
                        <w:sz w:val="30"/>
                        <w:szCs w:val="30"/>
                      </w:rPr>
                      <w:id w:val="1087955209"/>
                      <w14:checkbox>
                        <w14:checked w14:val="0"/>
                        <w14:checkedState w14:val="00FC" w14:font="Wingdings"/>
                        <w14:uncheckedState w14:val="0020" w14:font="Wingdings"/>
                      </w14:checkbox>
                    </w:sdtPr>
                    <w:sdtEndPr/>
                    <w:sdtContent>
                      <w:tc>
                        <w:tcPr>
                          <w:tcW w:w="680" w:type="dxa"/>
                          <w:tcMar>
                            <w:top w:w="57" w:type="dxa"/>
                            <w:bottom w:w="57" w:type="dxa"/>
                          </w:tcMar>
                        </w:tcPr>
                        <w:p w14:paraId="07A98984" w14:textId="15050EBB" w:rsidR="00B72C38" w:rsidRDefault="00B72C38" w:rsidP="000007FC">
                          <w:pPr>
                            <w:suppressAutoHyphens/>
                          </w:pPr>
                          <w:r>
                            <w:rPr>
                              <w:sz w:val="30"/>
                              <w:szCs w:val="30"/>
                            </w:rPr>
                            <w:sym w:font="Wingdings" w:char="F020"/>
                          </w:r>
                        </w:p>
                      </w:tc>
                    </w:sdtContent>
                  </w:sdt>
                  <w:sdt>
                    <w:sdtPr>
                      <w:rPr>
                        <w:sz w:val="30"/>
                        <w:szCs w:val="30"/>
                      </w:rPr>
                      <w:id w:val="1952203077"/>
                      <w14:checkbox>
                        <w14:checked w14:val="0"/>
                        <w14:checkedState w14:val="00FC" w14:font="Wingdings"/>
                        <w14:uncheckedState w14:val="0020" w14:font="Wingdings"/>
                      </w14:checkbox>
                    </w:sdtPr>
                    <w:sdtEndPr/>
                    <w:sdtContent>
                      <w:tc>
                        <w:tcPr>
                          <w:tcW w:w="737" w:type="dxa"/>
                          <w:tcMar>
                            <w:top w:w="57" w:type="dxa"/>
                            <w:bottom w:w="57" w:type="dxa"/>
                          </w:tcMar>
                        </w:tcPr>
                        <w:p w14:paraId="0E0D4201" w14:textId="347A8BFF" w:rsidR="00B72C38" w:rsidRDefault="00B72C38" w:rsidP="000007FC">
                          <w:pPr>
                            <w:suppressAutoHyphens/>
                          </w:pPr>
                          <w:r>
                            <w:rPr>
                              <w:sz w:val="30"/>
                              <w:szCs w:val="30"/>
                            </w:rPr>
                            <w:sym w:font="Wingdings" w:char="F020"/>
                          </w:r>
                        </w:p>
                      </w:tc>
                    </w:sdtContent>
                  </w:sdt>
                  <w:tc>
                    <w:tcPr>
                      <w:tcW w:w="4252" w:type="dxa"/>
                      <w:tcMar>
                        <w:top w:w="57" w:type="dxa"/>
                        <w:bottom w:w="57" w:type="dxa"/>
                      </w:tcMar>
                    </w:tcPr>
                    <w:p w14:paraId="6AA608F1" w14:textId="1AA9E1E1" w:rsidR="00B72C38" w:rsidRDefault="00B72C38"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EC16F15" w14:textId="77777777" w:rsidTr="00402ACE">
                  <w:trPr>
                    <w:trHeight w:val="251"/>
                  </w:trPr>
                  <w:tc>
                    <w:tcPr>
                      <w:tcW w:w="3267" w:type="dxa"/>
                      <w:tcMar>
                        <w:top w:w="57" w:type="dxa"/>
                        <w:bottom w:w="57" w:type="dxa"/>
                      </w:tcMar>
                    </w:tcPr>
                    <w:p w14:paraId="0E03D541" w14:textId="62AC8D2A" w:rsidR="00B72C38" w:rsidRPr="00A258F5" w:rsidRDefault="000B2C64" w:rsidP="00402ACE">
                      <w:pPr>
                        <w:ind w:left="113"/>
                        <w:jc w:val="left"/>
                        <w:rPr>
                          <w:bCs/>
                        </w:rPr>
                      </w:pPr>
                      <w:sdt>
                        <w:sdtPr>
                          <w:rPr>
                            <w:bCs/>
                          </w:rPr>
                          <w:id w:val="2073534110"/>
                          <w:lock w:val="sdtContentLocked"/>
                          <w:placeholder>
                            <w:docPart w:val="A21BBA5BBAF04C4F8908F1360E5B30EB"/>
                          </w:placeholder>
                          <w15:appearance w15:val="hidden"/>
                        </w:sdtPr>
                        <w:sdtEndPr/>
                        <w:sdtContent>
                          <w:r w:rsidR="00AE2FB8">
                            <w:t>Die Person</w:t>
                          </w:r>
                          <w:r w:rsidR="00DE5729" w:rsidRPr="00E63ACA">
                            <w:rPr>
                              <w:bCs/>
                            </w:rPr>
                            <w:t xml:space="preserve"> </w:t>
                          </w:r>
                          <w:r w:rsidR="00B72C38" w:rsidRPr="00E63ACA">
                            <w:rPr>
                              <w:bCs/>
                            </w:rPr>
                            <w:t>besp</w:t>
                          </w:r>
                          <w:r w:rsidR="00DE5729">
                            <w:rPr>
                              <w:bCs/>
                            </w:rPr>
                            <w:t>richt</w:t>
                          </w:r>
                          <w:r w:rsidR="00B72C38" w:rsidRPr="00E63ACA">
                            <w:rPr>
                              <w:bCs/>
                            </w:rPr>
                            <w:t xml:space="preserve"> </w:t>
                          </w:r>
                          <w:r w:rsidR="00494F1E">
                            <w:rPr>
                              <w:bCs/>
                            </w:rPr>
                            <w:t>die eigenen</w:t>
                          </w:r>
                          <w:r w:rsidR="00B72C38" w:rsidRPr="00E63ACA">
                            <w:rPr>
                              <w:bCs/>
                            </w:rPr>
                            <w:t xml:space="preserve"> Ergebnisse mit Gruppenmitgliedern</w:t>
                          </w:r>
                        </w:sdtContent>
                      </w:sdt>
                    </w:p>
                  </w:tc>
                  <w:sdt>
                    <w:sdtPr>
                      <w:rPr>
                        <w:sz w:val="30"/>
                        <w:szCs w:val="30"/>
                      </w:rPr>
                      <w:id w:val="-275095569"/>
                      <w14:checkbox>
                        <w14:checked w14:val="0"/>
                        <w14:checkedState w14:val="00FC" w14:font="Wingdings"/>
                        <w14:uncheckedState w14:val="0020" w14:font="Wingdings"/>
                      </w14:checkbox>
                    </w:sdtPr>
                    <w:sdtEndPr/>
                    <w:sdtContent>
                      <w:tc>
                        <w:tcPr>
                          <w:tcW w:w="680" w:type="dxa"/>
                          <w:tcMar>
                            <w:top w:w="57" w:type="dxa"/>
                            <w:bottom w:w="57" w:type="dxa"/>
                          </w:tcMar>
                        </w:tcPr>
                        <w:p w14:paraId="4418DFE0" w14:textId="57E6E427" w:rsidR="00B72C38" w:rsidRDefault="00B72C38" w:rsidP="000007FC">
                          <w:pPr>
                            <w:suppressAutoHyphens/>
                          </w:pPr>
                          <w:r>
                            <w:rPr>
                              <w:sz w:val="30"/>
                              <w:szCs w:val="30"/>
                            </w:rPr>
                            <w:sym w:font="Wingdings" w:char="F020"/>
                          </w:r>
                        </w:p>
                      </w:tc>
                    </w:sdtContent>
                  </w:sdt>
                  <w:sdt>
                    <w:sdtPr>
                      <w:rPr>
                        <w:sz w:val="30"/>
                        <w:szCs w:val="30"/>
                      </w:rPr>
                      <w:id w:val="-1351104683"/>
                      <w14:checkbox>
                        <w14:checked w14:val="0"/>
                        <w14:checkedState w14:val="00FC" w14:font="Wingdings"/>
                        <w14:uncheckedState w14:val="0020" w14:font="Wingdings"/>
                      </w14:checkbox>
                    </w:sdtPr>
                    <w:sdtEndPr/>
                    <w:sdtContent>
                      <w:tc>
                        <w:tcPr>
                          <w:tcW w:w="680" w:type="dxa"/>
                          <w:tcMar>
                            <w:top w:w="57" w:type="dxa"/>
                            <w:bottom w:w="57" w:type="dxa"/>
                          </w:tcMar>
                        </w:tcPr>
                        <w:p w14:paraId="0951763C" w14:textId="504230FB" w:rsidR="00B72C38" w:rsidRDefault="00B72C38" w:rsidP="000007FC">
                          <w:pPr>
                            <w:suppressAutoHyphens/>
                          </w:pPr>
                          <w:r>
                            <w:rPr>
                              <w:sz w:val="30"/>
                              <w:szCs w:val="30"/>
                            </w:rPr>
                            <w:sym w:font="Wingdings" w:char="F020"/>
                          </w:r>
                        </w:p>
                      </w:tc>
                    </w:sdtContent>
                  </w:sdt>
                  <w:sdt>
                    <w:sdtPr>
                      <w:rPr>
                        <w:sz w:val="30"/>
                        <w:szCs w:val="30"/>
                      </w:rPr>
                      <w:id w:val="2047710894"/>
                      <w14:checkbox>
                        <w14:checked w14:val="0"/>
                        <w14:checkedState w14:val="00FC" w14:font="Wingdings"/>
                        <w14:uncheckedState w14:val="0020" w14:font="Wingdings"/>
                      </w14:checkbox>
                    </w:sdtPr>
                    <w:sdtEndPr/>
                    <w:sdtContent>
                      <w:tc>
                        <w:tcPr>
                          <w:tcW w:w="737" w:type="dxa"/>
                          <w:tcMar>
                            <w:top w:w="57" w:type="dxa"/>
                            <w:bottom w:w="57" w:type="dxa"/>
                          </w:tcMar>
                        </w:tcPr>
                        <w:p w14:paraId="153197D1" w14:textId="2CB0D4A1" w:rsidR="00B72C38" w:rsidRDefault="00B72C38" w:rsidP="000007FC">
                          <w:pPr>
                            <w:suppressAutoHyphens/>
                          </w:pPr>
                          <w:r>
                            <w:rPr>
                              <w:sz w:val="30"/>
                              <w:szCs w:val="30"/>
                            </w:rPr>
                            <w:sym w:font="Wingdings" w:char="F020"/>
                          </w:r>
                        </w:p>
                      </w:tc>
                    </w:sdtContent>
                  </w:sdt>
                  <w:tc>
                    <w:tcPr>
                      <w:tcW w:w="4252" w:type="dxa"/>
                      <w:tcMar>
                        <w:top w:w="57" w:type="dxa"/>
                        <w:bottom w:w="57" w:type="dxa"/>
                      </w:tcMar>
                    </w:tcPr>
                    <w:p w14:paraId="6F19E05E" w14:textId="08A922AE" w:rsidR="00B72C38" w:rsidRDefault="00B72C38"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bl>
            </w:sdtContent>
          </w:sdt>
          <w:p w14:paraId="04E8E776" w14:textId="128F43FC" w:rsidR="000237C2" w:rsidRDefault="000237C2" w:rsidP="00A729B7">
            <w:pPr>
              <w:suppressAutoHyphens/>
            </w:pPr>
          </w:p>
        </w:tc>
      </w:tr>
    </w:tbl>
    <w:p w14:paraId="6CC9EFFE" w14:textId="77777777" w:rsidR="000522BD" w:rsidRDefault="000522BD">
      <w:r>
        <w:lastRenderedPageBreak/>
        <w:br w:type="page"/>
      </w:r>
    </w:p>
    <w:tbl>
      <w:tblPr>
        <w:tblStyle w:val="Tabellenraster"/>
        <w:tblW w:w="10029" w:type="dxa"/>
        <w:tblInd w:w="-2" w:type="dxa"/>
        <w:tblCellMar>
          <w:left w:w="0" w:type="dxa"/>
          <w:right w:w="0" w:type="dxa"/>
        </w:tblCellMar>
        <w:tblLook w:val="04A0" w:firstRow="1" w:lastRow="0" w:firstColumn="1" w:lastColumn="0" w:noHBand="0" w:noVBand="1"/>
      </w:tblPr>
      <w:tblGrid>
        <w:gridCol w:w="10029"/>
      </w:tblGrid>
      <w:tr w:rsidR="00825D7F" w14:paraId="367784EE" w14:textId="77777777" w:rsidTr="00B4026C">
        <w:trPr>
          <w:trHeight w:val="164"/>
        </w:trPr>
        <w:tc>
          <w:tcPr>
            <w:tcW w:w="10029" w:type="dxa"/>
            <w:tcBorders>
              <w:top w:val="nil"/>
              <w:left w:val="nil"/>
              <w:bottom w:val="nil"/>
              <w:right w:val="nil"/>
            </w:tcBorders>
          </w:tcPr>
          <w:tbl>
            <w:tblPr>
              <w:tblStyle w:val="Tabellenraster"/>
              <w:tblW w:w="9432" w:type="dxa"/>
              <w:tblCellMar>
                <w:left w:w="0" w:type="dxa"/>
              </w:tblCellMar>
              <w:tblLook w:val="04A0" w:firstRow="1" w:lastRow="0" w:firstColumn="1" w:lastColumn="0" w:noHBand="0" w:noVBand="1"/>
            </w:tblPr>
            <w:tblGrid>
              <w:gridCol w:w="9"/>
              <w:gridCol w:w="901"/>
              <w:gridCol w:w="2274"/>
              <w:gridCol w:w="680"/>
              <w:gridCol w:w="680"/>
              <w:gridCol w:w="749"/>
              <w:gridCol w:w="3908"/>
              <w:gridCol w:w="231"/>
            </w:tblGrid>
            <w:tr w:rsidR="002F331C" w14:paraId="63CB9743" w14:textId="77777777" w:rsidTr="0001511B">
              <w:trPr>
                <w:gridAfter w:val="1"/>
                <w:wAfter w:w="231" w:type="dxa"/>
                <w:trHeight w:val="982"/>
              </w:trPr>
              <w:sdt>
                <w:sdtPr>
                  <w:id w:val="-354893394"/>
                  <w:lock w:val="sdtContentLocked"/>
                  <w:showingPlcHdr/>
                  <w15:appearance w15:val="hidden"/>
                  <w:picture/>
                </w:sdtPr>
                <w:sdtEndPr/>
                <w:sdtContent>
                  <w:tc>
                    <w:tcPr>
                      <w:tcW w:w="910" w:type="dxa"/>
                      <w:gridSpan w:val="2"/>
                      <w:tcBorders>
                        <w:top w:val="nil"/>
                        <w:left w:val="nil"/>
                        <w:bottom w:val="nil"/>
                        <w:right w:val="nil"/>
                      </w:tcBorders>
                    </w:tcPr>
                    <w:p w14:paraId="35715ECF" w14:textId="58BC17E1" w:rsidR="00825D7F" w:rsidRDefault="00825D7F" w:rsidP="000237C2">
                      <w:pPr>
                        <w:suppressAutoHyphens/>
                        <w:spacing w:before="40"/>
                        <w:jc w:val="left"/>
                      </w:pPr>
                      <w:r>
                        <w:drawing>
                          <wp:inline distT="0" distB="0" distL="0" distR="0" wp14:anchorId="42ECFF3C" wp14:editId="4772E583">
                            <wp:extent cx="504000" cy="504000"/>
                            <wp:effectExtent l="0" t="0" r="0" b="0"/>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sdt>
                <w:sdtPr>
                  <w:id w:val="-1831901068"/>
                  <w:lock w:val="sdtContentLocked"/>
                  <w:placeholder>
                    <w:docPart w:val="14EF15B0ED614C609958D199F5F1B2FE"/>
                  </w:placeholder>
                  <w:showingPlcHdr/>
                  <w15:appearance w15:val="hidden"/>
                </w:sdtPr>
                <w:sdtEndPr/>
                <w:sdtContent>
                  <w:tc>
                    <w:tcPr>
                      <w:tcW w:w="8291" w:type="dxa"/>
                      <w:gridSpan w:val="5"/>
                      <w:tcBorders>
                        <w:top w:val="nil"/>
                        <w:left w:val="nil"/>
                        <w:bottom w:val="nil"/>
                        <w:right w:val="nil"/>
                      </w:tcBorders>
                    </w:tcPr>
                    <w:p w14:paraId="11A44917" w14:textId="1A08C415" w:rsidR="00237085" w:rsidRDefault="00EB209D" w:rsidP="00F930B8">
                      <w:pPr>
                        <w:suppressAutoHyphens/>
                        <w:jc w:val="left"/>
                      </w:pPr>
                      <w:r w:rsidRPr="00876DBB">
                        <w:rPr>
                          <w:rFonts w:ascii="Lelo Bold" w:hAnsi="Lelo Bold"/>
                          <w:color w:val="A1151A"/>
                        </w:rPr>
                        <w:t>Methodenkompetenzen</w:t>
                      </w:r>
                      <w:r w:rsidRPr="00876DBB">
                        <w:rPr>
                          <w:color w:val="A1151A"/>
                        </w:rPr>
                        <w:t xml:space="preserve"> </w:t>
                      </w:r>
                      <w:r w:rsidRPr="004D1630">
                        <w:t>sind die Kompetenzen, die Studierende dazu befähigen, Wissen zu reflektieren, zu kreieren und anzuwenden (Querschnittskompetenz)</w:t>
                      </w:r>
                      <w:r>
                        <w:t>.</w:t>
                      </w:r>
                    </w:p>
                    <w:p w14:paraId="4E7E7141" w14:textId="5ACD50DE" w:rsidR="00825D7F" w:rsidRDefault="00825D7F" w:rsidP="00A729B7">
                      <w:pPr>
                        <w:suppressAutoHyphens/>
                      </w:pPr>
                    </w:p>
                  </w:tc>
                </w:sdtContent>
              </w:sdt>
            </w:tr>
            <w:tr w:rsidR="00A33EE7" w:rsidRPr="00A258F5" w14:paraId="13B49FE9" w14:textId="77777777" w:rsidTr="0001511B">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9" w:type="dxa"/>
                <w:trHeight w:hRule="exact" w:val="737"/>
              </w:trPr>
              <w:tc>
                <w:tcPr>
                  <w:tcW w:w="3175" w:type="dxa"/>
                  <w:gridSpan w:val="2"/>
                  <w:shd w:val="clear" w:color="auto" w:fill="A1151A"/>
                  <w:tcMar>
                    <w:top w:w="57" w:type="dxa"/>
                    <w:left w:w="0" w:type="dxa"/>
                    <w:bottom w:w="57" w:type="dxa"/>
                    <w:right w:w="0" w:type="dxa"/>
                  </w:tcMar>
                  <w:vAlign w:val="center"/>
                </w:tcPr>
                <w:p w14:paraId="006FFC54" w14:textId="0C808AD4" w:rsidR="00A33EE7" w:rsidRPr="00A258F5" w:rsidRDefault="00A33EE7" w:rsidP="00A33EE7">
                  <w:pPr>
                    <w:suppressAutoHyphens/>
                    <w:spacing w:line="220" w:lineRule="exact"/>
                    <w:ind w:left="113"/>
                    <w:jc w:val="left"/>
                    <w:rPr>
                      <w:rFonts w:ascii="Lelo Bold" w:hAnsi="Lelo Bold"/>
                      <w:color w:val="FFFFFF" w:themeColor="background1"/>
                    </w:rPr>
                  </w:pPr>
                  <w:r>
                    <w:rPr>
                      <w:rFonts w:ascii="Lelo Bold" w:hAnsi="Lelo Bold"/>
                      <w:bCs/>
                      <w:color w:val="FFFFFF" w:themeColor="background1"/>
                    </w:rPr>
                    <w:t>Methodenkompetenz</w:t>
                  </w:r>
                </w:p>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1257182702"/>
                    <w:lock w:val="contentLocked"/>
                    <w:placeholder>
                      <w:docPart w:val="23BB289452934BB09E0F429365DBF1AB"/>
                    </w:placeholder>
                    <w15:appearance w15:val="hidden"/>
                  </w:sdtPr>
                  <w:sdtEndPr/>
                  <w:sdtContent>
                    <w:p w14:paraId="3B70D71F" w14:textId="60EB3031" w:rsidR="00A33EE7" w:rsidRPr="00A258F5" w:rsidRDefault="00A33EE7" w:rsidP="00A33EE7">
                      <w:pPr>
                        <w:suppressAutoHyphens/>
                        <w:spacing w:line="220" w:lineRule="exact"/>
                        <w:ind w:left="142"/>
                        <w:jc w:val="center"/>
                        <w:rPr>
                          <w:rFonts w:ascii="Lelo Bold" w:hAnsi="Lelo Bold"/>
                          <w:color w:val="FFFFFF" w:themeColor="background1"/>
                        </w:rP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1628702616"/>
                    <w:lock w:val="contentLocked"/>
                    <w:placeholder>
                      <w:docPart w:val="88DD88EEB40241639C8387631735C4B5"/>
                    </w:placeholder>
                    <w15:appearance w15:val="hidden"/>
                  </w:sdtPr>
                  <w:sdtEndPr/>
                  <w:sdtContent>
                    <w:p w14:paraId="6CDBC624" w14:textId="70425559" w:rsidR="00A33EE7" w:rsidRPr="00A258F5" w:rsidRDefault="00A33EE7" w:rsidP="00A33EE7">
                      <w:pPr>
                        <w:suppressAutoHyphens/>
                        <w:spacing w:line="220" w:lineRule="exact"/>
                        <w:ind w:left="142"/>
                        <w:jc w:val="center"/>
                        <w:rPr>
                          <w:rFonts w:ascii="Lelo Bold" w:hAnsi="Lelo Bold"/>
                          <w:color w:val="FFFFFF" w:themeColor="background1"/>
                        </w:rP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749"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306448369"/>
                    <w:lock w:val="contentLocked"/>
                    <w:placeholder>
                      <w:docPart w:val="17EA29B772764559ACCACE4284143DCC"/>
                    </w:placeholder>
                    <w15:appearance w15:val="hidden"/>
                  </w:sdtPr>
                  <w:sdtEndPr/>
                  <w:sdtContent>
                    <w:p w14:paraId="464D40D9" w14:textId="27F552DE" w:rsidR="00A33EE7" w:rsidRPr="00A258F5" w:rsidRDefault="00A33EE7" w:rsidP="00A33EE7">
                      <w:pPr>
                        <w:suppressAutoHyphens/>
                        <w:spacing w:line="220" w:lineRule="exact"/>
                        <w:ind w:left="142"/>
                        <w:jc w:val="center"/>
                        <w:rPr>
                          <w:rFonts w:ascii="Lelo Bold" w:hAnsi="Lelo Bold"/>
                        </w:rPr>
                      </w:pPr>
                      <w:r w:rsidRPr="00402ACE">
                        <w:rPr>
                          <w:rFonts w:ascii="Lelo Bold" w:hAnsi="Lelo Bold" w:cs="Arial"/>
                          <w:bCs/>
                          <w:color w:val="FFFFFF" w:themeColor="background1"/>
                          <w:kern w:val="24"/>
                          <w:sz w:val="16"/>
                          <w:szCs w:val="16"/>
                        </w:rPr>
                        <w:t>Weniger ausge-</w:t>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4139" w:type="dxa"/>
                  <w:gridSpan w:val="2"/>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rPr>
                    <w:id w:val="1197428188"/>
                    <w:lock w:val="contentLocked"/>
                    <w:placeholder>
                      <w:docPart w:val="852A2C5BEC45475D804159D5034FF84A"/>
                    </w:placeholder>
                    <w15:appearance w15:val="hidden"/>
                  </w:sdtPr>
                  <w:sdtEndPr/>
                  <w:sdtContent>
                    <w:p w14:paraId="2A829EF6" w14:textId="77777777" w:rsidR="00AE2FB8" w:rsidRDefault="00AE2FB8" w:rsidP="00AE2FB8">
                      <w:pPr>
                        <w:suppressAutoHyphens/>
                        <w:jc w:val="center"/>
                        <w:rPr>
                          <w:rFonts w:ascii="Lelo Bold" w:hAnsi="Lelo Bold" w:cs="Arial"/>
                          <w:bCs/>
                          <w:color w:val="FFFFFF" w:themeColor="background1"/>
                          <w:kern w:val="24"/>
                        </w:rPr>
                      </w:pPr>
                      <w:r>
                        <w:rPr>
                          <w:rFonts w:ascii="Lelo Bold" w:hAnsi="Lelo Bold" w:cs="Arial"/>
                          <w:bCs/>
                          <w:color w:val="FFFFFF" w:themeColor="background1"/>
                          <w:kern w:val="24"/>
                        </w:rPr>
                        <w:t>Fällt dir ein Beispiel ein, wo das deutlich wurde?</w:t>
                      </w:r>
                    </w:p>
                  </w:sdtContent>
                </w:sdt>
                <w:p w14:paraId="66097404" w14:textId="6CEE94B5" w:rsidR="00A33EE7" w:rsidRPr="00A258F5" w:rsidRDefault="00A33EE7" w:rsidP="00A33EE7">
                  <w:pPr>
                    <w:suppressAutoHyphens/>
                    <w:spacing w:line="220" w:lineRule="exact"/>
                    <w:ind w:left="142"/>
                    <w:jc w:val="center"/>
                    <w:rPr>
                      <w:rFonts w:ascii="Lelo Bold" w:hAnsi="Lelo Bold"/>
                    </w:rPr>
                  </w:pPr>
                </w:p>
              </w:tc>
            </w:tr>
          </w:tbl>
          <w:sdt>
            <w:sdtPr>
              <w:rPr>
                <w:rFonts w:ascii="Lelo Bold" w:hAnsi="Lelo Bold"/>
                <w:bCs/>
                <w:color w:val="FFFFFF" w:themeColor="background1"/>
              </w:rPr>
              <w:id w:val="-939142442"/>
              <w:placeholder>
                <w:docPart w:val="31820FB26FDC4F448734F82C5CD910A2"/>
              </w:placeholder>
            </w:sdtPr>
            <w:sdtEndPr/>
            <w:sdtContent>
              <w:tbl>
                <w:tblPr>
                  <w:tblStyle w:val="Tabellenraster"/>
                  <w:tblW w:w="9417" w:type="dxa"/>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CellMar>
                    <w:left w:w="0" w:type="dxa"/>
                  </w:tblCellMar>
                  <w:tblLook w:val="04A0" w:firstRow="1" w:lastRow="0" w:firstColumn="1" w:lastColumn="0" w:noHBand="0" w:noVBand="1"/>
                </w:tblPr>
                <w:tblGrid>
                  <w:gridCol w:w="3175"/>
                  <w:gridCol w:w="680"/>
                  <w:gridCol w:w="683"/>
                  <w:gridCol w:w="740"/>
                  <w:gridCol w:w="4139"/>
                </w:tblGrid>
                <w:tr w:rsidR="00402ACE" w14:paraId="14B8F5AC" w14:textId="77777777" w:rsidTr="0001511B">
                  <w:trPr>
                    <w:trHeight w:hRule="exact" w:val="340"/>
                  </w:trPr>
                  <w:tc>
                    <w:tcPr>
                      <w:tcW w:w="3175" w:type="dxa"/>
                      <w:tcBorders>
                        <w:right w:val="nil"/>
                      </w:tcBorders>
                      <w:tcMar>
                        <w:top w:w="57" w:type="dxa"/>
                        <w:bottom w:w="57" w:type="dxa"/>
                      </w:tcMar>
                      <w:vAlign w:val="bottom"/>
                    </w:tcPr>
                    <w:p w14:paraId="13677B0C" w14:textId="1443EA4F" w:rsidR="00402ACE" w:rsidRPr="00A258F5" w:rsidRDefault="000B2C64" w:rsidP="00D0503C">
                      <w:pPr>
                        <w:suppressAutoHyphens/>
                        <w:ind w:left="113"/>
                        <w:jc w:val="left"/>
                        <w:rPr>
                          <w:rFonts w:ascii="Lelo Bold" w:hAnsi="Lelo Bold"/>
                        </w:rPr>
                      </w:pPr>
                      <w:sdt>
                        <w:sdtPr>
                          <w:rPr>
                            <w:rFonts w:ascii="Lelo Bold" w:hAnsi="Lelo Bold"/>
                            <w:color w:val="F9C621"/>
                          </w:rPr>
                          <w:id w:val="54129390"/>
                          <w:lock w:val="sdtContentLocked"/>
                          <w:placeholder>
                            <w:docPart w:val="B2FF95C80D27479DB754DE5DC1A9F867"/>
                          </w:placeholder>
                          <w15:appearance w15:val="hidden"/>
                        </w:sdtPr>
                        <w:sdtEndPr/>
                        <w:sdtContent>
                          <w:r w:rsidR="00402ACE" w:rsidRPr="00876DBB">
                            <w:rPr>
                              <w:rFonts w:ascii="Lelo Bold" w:hAnsi="Lelo Bold"/>
                              <w:color w:val="A1151A"/>
                            </w:rPr>
                            <w:t>Forschungsmethoden</w:t>
                          </w:r>
                        </w:sdtContent>
                      </w:sdt>
                    </w:p>
                  </w:tc>
                  <w:tc>
                    <w:tcPr>
                      <w:tcW w:w="680" w:type="dxa"/>
                      <w:tcBorders>
                        <w:left w:val="nil"/>
                        <w:right w:val="nil"/>
                      </w:tcBorders>
                      <w:tcMar>
                        <w:top w:w="57" w:type="dxa"/>
                        <w:bottom w:w="57" w:type="dxa"/>
                      </w:tcMar>
                      <w:vAlign w:val="bottom"/>
                    </w:tcPr>
                    <w:p w14:paraId="03E84731" w14:textId="3FF9C596" w:rsidR="00402ACE" w:rsidRDefault="00402ACE" w:rsidP="00B70E1F">
                      <w:pPr>
                        <w:suppressAutoHyphens/>
                        <w:jc w:val="left"/>
                      </w:pPr>
                    </w:p>
                  </w:tc>
                  <w:tc>
                    <w:tcPr>
                      <w:tcW w:w="683" w:type="dxa"/>
                      <w:tcBorders>
                        <w:left w:val="nil"/>
                        <w:right w:val="nil"/>
                      </w:tcBorders>
                      <w:tcMar>
                        <w:top w:w="57" w:type="dxa"/>
                        <w:bottom w:w="57" w:type="dxa"/>
                      </w:tcMar>
                      <w:vAlign w:val="bottom"/>
                    </w:tcPr>
                    <w:p w14:paraId="00FFCF63" w14:textId="189C51C6" w:rsidR="00402ACE" w:rsidRDefault="00402ACE" w:rsidP="00B70E1F">
                      <w:pPr>
                        <w:suppressAutoHyphens/>
                        <w:jc w:val="left"/>
                      </w:pPr>
                    </w:p>
                  </w:tc>
                  <w:tc>
                    <w:tcPr>
                      <w:tcW w:w="740" w:type="dxa"/>
                      <w:tcBorders>
                        <w:left w:val="nil"/>
                        <w:right w:val="nil"/>
                      </w:tcBorders>
                      <w:tcMar>
                        <w:top w:w="57" w:type="dxa"/>
                        <w:bottom w:w="57" w:type="dxa"/>
                      </w:tcMar>
                      <w:vAlign w:val="bottom"/>
                    </w:tcPr>
                    <w:p w14:paraId="70C3BF5C" w14:textId="0FF72D94" w:rsidR="00402ACE" w:rsidRDefault="00402ACE" w:rsidP="00B70E1F">
                      <w:pPr>
                        <w:suppressAutoHyphens/>
                        <w:jc w:val="left"/>
                      </w:pPr>
                    </w:p>
                  </w:tc>
                  <w:tc>
                    <w:tcPr>
                      <w:tcW w:w="4139" w:type="dxa"/>
                      <w:tcBorders>
                        <w:left w:val="nil"/>
                      </w:tcBorders>
                      <w:tcMar>
                        <w:top w:w="57" w:type="dxa"/>
                        <w:bottom w:w="57" w:type="dxa"/>
                      </w:tcMar>
                      <w:vAlign w:val="bottom"/>
                    </w:tcPr>
                    <w:p w14:paraId="2D57612C" w14:textId="77777777" w:rsidR="00402ACE" w:rsidRDefault="00402ACE" w:rsidP="00B70E1F">
                      <w:pPr>
                        <w:suppressAutoHyphens/>
                        <w:jc w:val="left"/>
                      </w:pPr>
                    </w:p>
                    <w:p w14:paraId="7BAC1BF1" w14:textId="482422C9" w:rsidR="00402ACE" w:rsidRDefault="00402ACE" w:rsidP="00B70E1F">
                      <w:pPr>
                        <w:suppressAutoHyphens/>
                        <w:jc w:val="left"/>
                      </w:pPr>
                    </w:p>
                  </w:tc>
                </w:tr>
                <w:tr w:rsidR="00402ACE" w14:paraId="421E0A8C" w14:textId="77777777" w:rsidTr="0001511B">
                  <w:trPr>
                    <w:trHeight w:val="251"/>
                  </w:trPr>
                  <w:tc>
                    <w:tcPr>
                      <w:tcW w:w="3175" w:type="dxa"/>
                      <w:tcMar>
                        <w:top w:w="57" w:type="dxa"/>
                        <w:bottom w:w="57" w:type="dxa"/>
                      </w:tcMar>
                    </w:tcPr>
                    <w:p w14:paraId="16B58A8C" w14:textId="2293D904" w:rsidR="00402ACE" w:rsidRDefault="000B2C64" w:rsidP="00D0503C">
                      <w:pPr>
                        <w:suppressAutoHyphens/>
                        <w:ind w:left="113"/>
                        <w:jc w:val="left"/>
                      </w:pPr>
                      <w:sdt>
                        <w:sdtPr>
                          <w:id w:val="1095060937"/>
                          <w:lock w:val="sdtContentLocked"/>
                          <w:placeholder>
                            <w:docPart w:val="EA7970B9915040E5A6CE3726A0B28B9A"/>
                          </w:placeholder>
                          <w15:appearance w15:val="hidden"/>
                        </w:sdtPr>
                        <w:sdtEndPr/>
                        <w:sdtContent>
                          <w:r w:rsidR="00AE2FB8">
                            <w:t>Die Person</w:t>
                          </w:r>
                          <w:r w:rsidR="00DE5729" w:rsidRPr="004D1630">
                            <w:t xml:space="preserve"> </w:t>
                          </w:r>
                          <w:r w:rsidR="00402ACE" w:rsidRPr="004D1630">
                            <w:t>beherrsch</w:t>
                          </w:r>
                          <w:r w:rsidR="00DE5729">
                            <w:t>t</w:t>
                          </w:r>
                          <w:r w:rsidR="00402ACE" w:rsidRPr="004D1630">
                            <w:t xml:space="preserve"> qualitative Forschungsmethoden</w:t>
                          </w:r>
                        </w:sdtContent>
                      </w:sdt>
                    </w:p>
                  </w:tc>
                  <w:sdt>
                    <w:sdtPr>
                      <w:rPr>
                        <w:sz w:val="30"/>
                        <w:szCs w:val="30"/>
                      </w:rPr>
                      <w:id w:val="1677079489"/>
                      <w14:checkbox>
                        <w14:checked w14:val="0"/>
                        <w14:checkedState w14:val="00FC" w14:font="Wingdings"/>
                        <w14:uncheckedState w14:val="0020" w14:font="Wingdings"/>
                      </w14:checkbox>
                    </w:sdtPr>
                    <w:sdtEndPr/>
                    <w:sdtContent>
                      <w:tc>
                        <w:tcPr>
                          <w:tcW w:w="680" w:type="dxa"/>
                          <w:tcMar>
                            <w:top w:w="57" w:type="dxa"/>
                            <w:bottom w:w="57" w:type="dxa"/>
                          </w:tcMar>
                        </w:tcPr>
                        <w:p w14:paraId="4D90E624" w14:textId="220AD538" w:rsidR="00402ACE" w:rsidRDefault="00402ACE" w:rsidP="000007FC">
                          <w:pPr>
                            <w:suppressAutoHyphens/>
                          </w:pPr>
                          <w:r>
                            <w:rPr>
                              <w:sz w:val="30"/>
                              <w:szCs w:val="30"/>
                            </w:rPr>
                            <w:sym w:font="Wingdings" w:char="F020"/>
                          </w:r>
                        </w:p>
                      </w:tc>
                    </w:sdtContent>
                  </w:sdt>
                  <w:sdt>
                    <w:sdtPr>
                      <w:rPr>
                        <w:sz w:val="30"/>
                        <w:szCs w:val="30"/>
                      </w:rPr>
                      <w:id w:val="-1123308300"/>
                      <w14:checkbox>
                        <w14:checked w14:val="0"/>
                        <w14:checkedState w14:val="00FC" w14:font="Wingdings"/>
                        <w14:uncheckedState w14:val="0020" w14:font="Wingdings"/>
                      </w14:checkbox>
                    </w:sdtPr>
                    <w:sdtEndPr/>
                    <w:sdtContent>
                      <w:tc>
                        <w:tcPr>
                          <w:tcW w:w="683" w:type="dxa"/>
                          <w:tcMar>
                            <w:top w:w="57" w:type="dxa"/>
                            <w:bottom w:w="57" w:type="dxa"/>
                          </w:tcMar>
                        </w:tcPr>
                        <w:p w14:paraId="4AD9BF48" w14:textId="3988D060" w:rsidR="00402ACE" w:rsidRDefault="00402ACE" w:rsidP="000007FC">
                          <w:pPr>
                            <w:suppressAutoHyphens/>
                          </w:pPr>
                          <w:r>
                            <w:rPr>
                              <w:sz w:val="30"/>
                              <w:szCs w:val="30"/>
                            </w:rPr>
                            <w:sym w:font="Wingdings" w:char="F020"/>
                          </w:r>
                        </w:p>
                      </w:tc>
                    </w:sdtContent>
                  </w:sdt>
                  <w:sdt>
                    <w:sdtPr>
                      <w:rPr>
                        <w:sz w:val="30"/>
                        <w:szCs w:val="30"/>
                      </w:rPr>
                      <w:id w:val="1943718963"/>
                      <w14:checkbox>
                        <w14:checked w14:val="0"/>
                        <w14:checkedState w14:val="00FC" w14:font="Wingdings"/>
                        <w14:uncheckedState w14:val="0020" w14:font="Wingdings"/>
                      </w14:checkbox>
                    </w:sdtPr>
                    <w:sdtEndPr/>
                    <w:sdtContent>
                      <w:tc>
                        <w:tcPr>
                          <w:tcW w:w="740" w:type="dxa"/>
                          <w:tcMar>
                            <w:top w:w="57" w:type="dxa"/>
                            <w:bottom w:w="57" w:type="dxa"/>
                          </w:tcMar>
                        </w:tcPr>
                        <w:p w14:paraId="1E8BFC95" w14:textId="595E4347" w:rsidR="00402ACE" w:rsidRDefault="00402ACE" w:rsidP="000007FC">
                          <w:pPr>
                            <w:suppressAutoHyphens/>
                          </w:pPr>
                          <w:r>
                            <w:rPr>
                              <w:sz w:val="30"/>
                              <w:szCs w:val="30"/>
                            </w:rPr>
                            <w:sym w:font="Wingdings" w:char="F020"/>
                          </w:r>
                        </w:p>
                      </w:tc>
                    </w:sdtContent>
                  </w:sdt>
                  <w:tc>
                    <w:tcPr>
                      <w:tcW w:w="4139" w:type="dxa"/>
                      <w:tcMar>
                        <w:top w:w="57" w:type="dxa"/>
                        <w:bottom w:w="57" w:type="dxa"/>
                      </w:tcMar>
                    </w:tcPr>
                    <w:p w14:paraId="05F5CF4A" w14:textId="3A2D6A9E"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AA2A675" w14:textId="77777777" w:rsidTr="0001511B">
                  <w:trPr>
                    <w:trHeight w:val="251"/>
                  </w:trPr>
                  <w:tc>
                    <w:tcPr>
                      <w:tcW w:w="3175" w:type="dxa"/>
                      <w:tcMar>
                        <w:top w:w="57" w:type="dxa"/>
                        <w:bottom w:w="57" w:type="dxa"/>
                      </w:tcMar>
                    </w:tcPr>
                    <w:p w14:paraId="15876D56" w14:textId="1EBF604E" w:rsidR="00402ACE" w:rsidRDefault="000B2C64" w:rsidP="00D0503C">
                      <w:pPr>
                        <w:suppressAutoHyphens/>
                        <w:ind w:left="113"/>
                        <w:jc w:val="left"/>
                      </w:pPr>
                      <w:sdt>
                        <w:sdtPr>
                          <w:id w:val="-1059314350"/>
                          <w:lock w:val="sdtContentLocked"/>
                          <w:placeholder>
                            <w:docPart w:val="DC53B6D8D833417D9F04D41886F3C011"/>
                          </w:placeholder>
                          <w15:appearance w15:val="hidden"/>
                        </w:sdtPr>
                        <w:sdtEndPr/>
                        <w:sdtContent>
                          <w:r w:rsidR="00AE2FB8">
                            <w:t>Die Person</w:t>
                          </w:r>
                          <w:r w:rsidR="00DE5729" w:rsidRPr="004D1630">
                            <w:t xml:space="preserve"> </w:t>
                          </w:r>
                          <w:r w:rsidR="00402ACE" w:rsidRPr="004D1630">
                            <w:t>beherrsch</w:t>
                          </w:r>
                          <w:r w:rsidR="00DE5729">
                            <w:t>t</w:t>
                          </w:r>
                          <w:r w:rsidR="00402ACE" w:rsidRPr="004D1630">
                            <w:t xml:space="preserve"> quantitative Forschungsmethoden</w:t>
                          </w:r>
                        </w:sdtContent>
                      </w:sdt>
                    </w:p>
                  </w:tc>
                  <w:sdt>
                    <w:sdtPr>
                      <w:rPr>
                        <w:sz w:val="30"/>
                        <w:szCs w:val="30"/>
                      </w:rPr>
                      <w:id w:val="1559828587"/>
                      <w14:checkbox>
                        <w14:checked w14:val="0"/>
                        <w14:checkedState w14:val="00FC" w14:font="Wingdings"/>
                        <w14:uncheckedState w14:val="0020" w14:font="Wingdings"/>
                      </w14:checkbox>
                    </w:sdtPr>
                    <w:sdtEndPr/>
                    <w:sdtContent>
                      <w:tc>
                        <w:tcPr>
                          <w:tcW w:w="680" w:type="dxa"/>
                          <w:tcMar>
                            <w:top w:w="57" w:type="dxa"/>
                            <w:bottom w:w="57" w:type="dxa"/>
                          </w:tcMar>
                        </w:tcPr>
                        <w:p w14:paraId="077A32DE" w14:textId="3C6461A4" w:rsidR="00402ACE" w:rsidRDefault="00402ACE" w:rsidP="000007FC">
                          <w:pPr>
                            <w:suppressAutoHyphens/>
                          </w:pPr>
                          <w:r>
                            <w:rPr>
                              <w:sz w:val="30"/>
                              <w:szCs w:val="30"/>
                            </w:rPr>
                            <w:sym w:font="Wingdings" w:char="F020"/>
                          </w:r>
                        </w:p>
                      </w:tc>
                    </w:sdtContent>
                  </w:sdt>
                  <w:sdt>
                    <w:sdtPr>
                      <w:rPr>
                        <w:sz w:val="30"/>
                        <w:szCs w:val="30"/>
                      </w:rPr>
                      <w:id w:val="217942073"/>
                      <w14:checkbox>
                        <w14:checked w14:val="0"/>
                        <w14:checkedState w14:val="00FC" w14:font="Wingdings"/>
                        <w14:uncheckedState w14:val="0020" w14:font="Wingdings"/>
                      </w14:checkbox>
                    </w:sdtPr>
                    <w:sdtEndPr/>
                    <w:sdtContent>
                      <w:tc>
                        <w:tcPr>
                          <w:tcW w:w="683" w:type="dxa"/>
                          <w:tcMar>
                            <w:top w:w="57" w:type="dxa"/>
                            <w:bottom w:w="57" w:type="dxa"/>
                          </w:tcMar>
                        </w:tcPr>
                        <w:p w14:paraId="75FE3215" w14:textId="6A7BE61C" w:rsidR="00402ACE" w:rsidRDefault="00402ACE" w:rsidP="000007FC">
                          <w:pPr>
                            <w:suppressAutoHyphens/>
                          </w:pPr>
                          <w:r>
                            <w:rPr>
                              <w:sz w:val="30"/>
                              <w:szCs w:val="30"/>
                            </w:rPr>
                            <w:sym w:font="Wingdings" w:char="F020"/>
                          </w:r>
                        </w:p>
                      </w:tc>
                    </w:sdtContent>
                  </w:sdt>
                  <w:sdt>
                    <w:sdtPr>
                      <w:rPr>
                        <w:sz w:val="30"/>
                        <w:szCs w:val="30"/>
                      </w:rPr>
                      <w:id w:val="1145931854"/>
                      <w14:checkbox>
                        <w14:checked w14:val="0"/>
                        <w14:checkedState w14:val="00FC" w14:font="Wingdings"/>
                        <w14:uncheckedState w14:val="0020" w14:font="Wingdings"/>
                      </w14:checkbox>
                    </w:sdtPr>
                    <w:sdtEndPr/>
                    <w:sdtContent>
                      <w:tc>
                        <w:tcPr>
                          <w:tcW w:w="740" w:type="dxa"/>
                          <w:tcMar>
                            <w:top w:w="57" w:type="dxa"/>
                            <w:bottom w:w="57" w:type="dxa"/>
                          </w:tcMar>
                        </w:tcPr>
                        <w:p w14:paraId="33D43BC0" w14:textId="3168F7C3" w:rsidR="00402ACE" w:rsidRDefault="00402ACE" w:rsidP="000007FC">
                          <w:pPr>
                            <w:suppressAutoHyphens/>
                          </w:pPr>
                          <w:r>
                            <w:rPr>
                              <w:sz w:val="30"/>
                              <w:szCs w:val="30"/>
                            </w:rPr>
                            <w:sym w:font="Wingdings" w:char="F020"/>
                          </w:r>
                        </w:p>
                      </w:tc>
                    </w:sdtContent>
                  </w:sdt>
                  <w:tc>
                    <w:tcPr>
                      <w:tcW w:w="4139" w:type="dxa"/>
                      <w:tcMar>
                        <w:top w:w="57" w:type="dxa"/>
                        <w:bottom w:w="57" w:type="dxa"/>
                      </w:tcMar>
                    </w:tcPr>
                    <w:p w14:paraId="0DAE814A" w14:textId="58C4EE0E"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0FDB6B1" w14:textId="77777777" w:rsidTr="0001511B">
                  <w:tc>
                    <w:tcPr>
                      <w:tcW w:w="3175" w:type="dxa"/>
                      <w:tcMar>
                        <w:top w:w="57" w:type="dxa"/>
                        <w:bottom w:w="57" w:type="dxa"/>
                      </w:tcMar>
                    </w:tcPr>
                    <w:p w14:paraId="4CD8C7A5" w14:textId="21F2FC2F" w:rsidR="00402ACE" w:rsidRDefault="000B2C64" w:rsidP="00D0503C">
                      <w:pPr>
                        <w:suppressAutoHyphens/>
                        <w:ind w:left="113"/>
                        <w:jc w:val="left"/>
                      </w:pPr>
                      <w:sdt>
                        <w:sdtPr>
                          <w:id w:val="-1426030161"/>
                          <w:lock w:val="sdtContentLocked"/>
                          <w:placeholder>
                            <w:docPart w:val="DC53B6D8D833417D9F04D41886F3C011"/>
                          </w:placeholder>
                          <w15:appearance w15:val="hidden"/>
                        </w:sdtPr>
                        <w:sdtEndPr/>
                        <w:sdtContent>
                          <w:r w:rsidR="00AE2FB8">
                            <w:t>Die Person</w:t>
                          </w:r>
                          <w:r w:rsidR="00DE5729" w:rsidRPr="004D1630">
                            <w:t xml:space="preserve"> </w:t>
                          </w:r>
                          <w:r w:rsidR="00402ACE" w:rsidRPr="004D1630">
                            <w:t>kenn</w:t>
                          </w:r>
                          <w:r w:rsidR="00DE5729">
                            <w:t>t</w:t>
                          </w:r>
                          <w:r w:rsidR="00402ACE" w:rsidRPr="004D1630">
                            <w:t xml:space="preserve"> die Anforderungen und Standards für kritische Datenerhebung/-bearbeitung</w:t>
                          </w:r>
                        </w:sdtContent>
                      </w:sdt>
                    </w:p>
                  </w:tc>
                  <w:sdt>
                    <w:sdtPr>
                      <w:rPr>
                        <w:sz w:val="30"/>
                        <w:szCs w:val="30"/>
                      </w:rPr>
                      <w:id w:val="423313742"/>
                      <w14:checkbox>
                        <w14:checked w14:val="0"/>
                        <w14:checkedState w14:val="00FC" w14:font="Wingdings"/>
                        <w14:uncheckedState w14:val="0020" w14:font="Wingdings"/>
                      </w14:checkbox>
                    </w:sdtPr>
                    <w:sdtEndPr/>
                    <w:sdtContent>
                      <w:tc>
                        <w:tcPr>
                          <w:tcW w:w="680" w:type="dxa"/>
                          <w:tcMar>
                            <w:top w:w="57" w:type="dxa"/>
                            <w:bottom w:w="57" w:type="dxa"/>
                          </w:tcMar>
                        </w:tcPr>
                        <w:p w14:paraId="336FE992" w14:textId="2CB730F3" w:rsidR="00402ACE" w:rsidRDefault="00402ACE" w:rsidP="000007FC">
                          <w:pPr>
                            <w:suppressAutoHyphens/>
                          </w:pPr>
                          <w:r>
                            <w:rPr>
                              <w:sz w:val="30"/>
                              <w:szCs w:val="30"/>
                            </w:rPr>
                            <w:sym w:font="Wingdings" w:char="F020"/>
                          </w:r>
                        </w:p>
                      </w:tc>
                    </w:sdtContent>
                  </w:sdt>
                  <w:sdt>
                    <w:sdtPr>
                      <w:rPr>
                        <w:sz w:val="30"/>
                        <w:szCs w:val="30"/>
                      </w:rPr>
                      <w:id w:val="-1438747378"/>
                      <w14:checkbox>
                        <w14:checked w14:val="0"/>
                        <w14:checkedState w14:val="00FC" w14:font="Wingdings"/>
                        <w14:uncheckedState w14:val="0020" w14:font="Wingdings"/>
                      </w14:checkbox>
                    </w:sdtPr>
                    <w:sdtEndPr/>
                    <w:sdtContent>
                      <w:tc>
                        <w:tcPr>
                          <w:tcW w:w="683" w:type="dxa"/>
                          <w:tcMar>
                            <w:top w:w="57" w:type="dxa"/>
                            <w:bottom w:w="57" w:type="dxa"/>
                          </w:tcMar>
                        </w:tcPr>
                        <w:p w14:paraId="67605DB4" w14:textId="753161A1" w:rsidR="00402ACE" w:rsidRDefault="00402ACE" w:rsidP="000007FC">
                          <w:pPr>
                            <w:suppressAutoHyphens/>
                          </w:pPr>
                          <w:r>
                            <w:rPr>
                              <w:sz w:val="30"/>
                              <w:szCs w:val="30"/>
                            </w:rPr>
                            <w:sym w:font="Wingdings" w:char="F020"/>
                          </w:r>
                        </w:p>
                      </w:tc>
                    </w:sdtContent>
                  </w:sdt>
                  <w:sdt>
                    <w:sdtPr>
                      <w:rPr>
                        <w:sz w:val="30"/>
                        <w:szCs w:val="30"/>
                      </w:rPr>
                      <w:id w:val="-371455116"/>
                      <w14:checkbox>
                        <w14:checked w14:val="0"/>
                        <w14:checkedState w14:val="00FC" w14:font="Wingdings"/>
                        <w14:uncheckedState w14:val="0020" w14:font="Wingdings"/>
                      </w14:checkbox>
                    </w:sdtPr>
                    <w:sdtEndPr/>
                    <w:sdtContent>
                      <w:tc>
                        <w:tcPr>
                          <w:tcW w:w="740" w:type="dxa"/>
                          <w:tcMar>
                            <w:top w:w="57" w:type="dxa"/>
                            <w:bottom w:w="57" w:type="dxa"/>
                          </w:tcMar>
                        </w:tcPr>
                        <w:p w14:paraId="76F7B028" w14:textId="50D78BB5" w:rsidR="00402ACE" w:rsidRDefault="00402ACE" w:rsidP="000007FC">
                          <w:pPr>
                            <w:suppressAutoHyphens/>
                          </w:pPr>
                          <w:r>
                            <w:rPr>
                              <w:sz w:val="30"/>
                              <w:szCs w:val="30"/>
                            </w:rPr>
                            <w:sym w:font="Wingdings" w:char="F020"/>
                          </w:r>
                        </w:p>
                      </w:tc>
                    </w:sdtContent>
                  </w:sdt>
                  <w:tc>
                    <w:tcPr>
                      <w:tcW w:w="4139" w:type="dxa"/>
                      <w:tcMar>
                        <w:top w:w="57" w:type="dxa"/>
                        <w:bottom w:w="57" w:type="dxa"/>
                      </w:tcMar>
                    </w:tcPr>
                    <w:p w14:paraId="58C4CD1D" w14:textId="0DF5D98B"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5CE0DBAB" w14:textId="77777777" w:rsidTr="0001511B">
                  <w:trPr>
                    <w:trHeight w:val="251"/>
                  </w:trPr>
                  <w:tc>
                    <w:tcPr>
                      <w:tcW w:w="3175" w:type="dxa"/>
                      <w:tcMar>
                        <w:top w:w="57" w:type="dxa"/>
                        <w:bottom w:w="57" w:type="dxa"/>
                      </w:tcMar>
                    </w:tcPr>
                    <w:p w14:paraId="70566004" w14:textId="6F615460" w:rsidR="00402ACE" w:rsidRDefault="000B2C64" w:rsidP="00D0503C">
                      <w:pPr>
                        <w:suppressAutoHyphens/>
                        <w:ind w:left="113"/>
                        <w:jc w:val="left"/>
                      </w:pPr>
                      <w:sdt>
                        <w:sdtPr>
                          <w:id w:val="-1072419467"/>
                          <w:lock w:val="sdtContentLocked"/>
                          <w:placeholder>
                            <w:docPart w:val="DC53B6D8D833417D9F04D41886F3C011"/>
                          </w:placeholder>
                          <w15:appearance w15:val="hidden"/>
                        </w:sdtPr>
                        <w:sdtEndPr/>
                        <w:sdtContent>
                          <w:r w:rsidR="00AE2FB8">
                            <w:t>Die Person</w:t>
                          </w:r>
                          <w:r w:rsidR="00DE5729" w:rsidRPr="004D1630">
                            <w:t xml:space="preserve"> </w:t>
                          </w:r>
                          <w:r w:rsidR="00402ACE" w:rsidRPr="004D1630">
                            <w:t>kann valide Aussagen ab- und herleiten und für andere nachvollziehbar darstellen</w:t>
                          </w:r>
                        </w:sdtContent>
                      </w:sdt>
                    </w:p>
                  </w:tc>
                  <w:sdt>
                    <w:sdtPr>
                      <w:rPr>
                        <w:sz w:val="30"/>
                        <w:szCs w:val="30"/>
                      </w:rPr>
                      <w:id w:val="-278878096"/>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3CAE70BD" w14:textId="26F6F912" w:rsidR="00402ACE" w:rsidRDefault="00402ACE" w:rsidP="000007FC">
                          <w:pPr>
                            <w:suppressAutoHyphens/>
                          </w:pPr>
                          <w:r>
                            <w:rPr>
                              <w:sz w:val="30"/>
                              <w:szCs w:val="30"/>
                            </w:rPr>
                            <w:sym w:font="Wingdings" w:char="F020"/>
                          </w:r>
                        </w:p>
                      </w:tc>
                    </w:sdtContent>
                  </w:sdt>
                  <w:sdt>
                    <w:sdtPr>
                      <w:rPr>
                        <w:sz w:val="30"/>
                        <w:szCs w:val="30"/>
                      </w:rPr>
                      <w:id w:val="930550539"/>
                      <w14:checkbox>
                        <w14:checked w14:val="0"/>
                        <w14:checkedState w14:val="00FC" w14:font="Wingdings"/>
                        <w14:uncheckedState w14:val="0020" w14:font="Wingdings"/>
                      </w14:checkbox>
                    </w:sdtPr>
                    <w:sdtEndPr/>
                    <w:sdtContent>
                      <w:tc>
                        <w:tcPr>
                          <w:tcW w:w="683" w:type="dxa"/>
                          <w:tcBorders>
                            <w:bottom w:val="single" w:sz="6" w:space="0" w:color="D0CECE" w:themeColor="background2" w:themeShade="E6"/>
                          </w:tcBorders>
                          <w:tcMar>
                            <w:top w:w="57" w:type="dxa"/>
                            <w:bottom w:w="57" w:type="dxa"/>
                          </w:tcMar>
                        </w:tcPr>
                        <w:p w14:paraId="0B27E319" w14:textId="6E45B196" w:rsidR="00402ACE" w:rsidRDefault="00402ACE" w:rsidP="000007FC">
                          <w:pPr>
                            <w:suppressAutoHyphens/>
                          </w:pPr>
                          <w:r>
                            <w:rPr>
                              <w:sz w:val="30"/>
                              <w:szCs w:val="30"/>
                            </w:rPr>
                            <w:sym w:font="Wingdings" w:char="F020"/>
                          </w:r>
                        </w:p>
                      </w:tc>
                    </w:sdtContent>
                  </w:sdt>
                  <w:sdt>
                    <w:sdtPr>
                      <w:rPr>
                        <w:sz w:val="30"/>
                        <w:szCs w:val="30"/>
                      </w:rPr>
                      <w:id w:val="-361368810"/>
                      <w14:checkbox>
                        <w14:checked w14:val="0"/>
                        <w14:checkedState w14:val="00FC" w14:font="Wingdings"/>
                        <w14:uncheckedState w14:val="0020" w14:font="Wingdings"/>
                      </w14:checkbox>
                    </w:sdtPr>
                    <w:sdtEndPr/>
                    <w:sdtContent>
                      <w:tc>
                        <w:tcPr>
                          <w:tcW w:w="740" w:type="dxa"/>
                          <w:tcBorders>
                            <w:bottom w:val="single" w:sz="6" w:space="0" w:color="D0CECE" w:themeColor="background2" w:themeShade="E6"/>
                          </w:tcBorders>
                          <w:tcMar>
                            <w:top w:w="57" w:type="dxa"/>
                            <w:bottom w:w="57" w:type="dxa"/>
                          </w:tcMar>
                        </w:tcPr>
                        <w:p w14:paraId="143FE0CB" w14:textId="51F65023" w:rsidR="00402ACE" w:rsidRDefault="00402ACE" w:rsidP="000007FC">
                          <w:pPr>
                            <w:suppressAutoHyphens/>
                          </w:pPr>
                          <w:r>
                            <w:rPr>
                              <w:sz w:val="30"/>
                              <w:szCs w:val="30"/>
                            </w:rPr>
                            <w:sym w:font="Wingdings" w:char="F020"/>
                          </w:r>
                        </w:p>
                      </w:tc>
                    </w:sdtContent>
                  </w:sdt>
                  <w:tc>
                    <w:tcPr>
                      <w:tcW w:w="4139" w:type="dxa"/>
                      <w:tcMar>
                        <w:top w:w="57" w:type="dxa"/>
                        <w:bottom w:w="57" w:type="dxa"/>
                      </w:tcMar>
                    </w:tcPr>
                    <w:p w14:paraId="11F41BF2" w14:textId="10F0FFC7"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50FD25D8" w14:textId="77777777" w:rsidTr="0001511B">
                  <w:trPr>
                    <w:trHeight w:hRule="exact" w:val="340"/>
                  </w:trPr>
                  <w:tc>
                    <w:tcPr>
                      <w:tcW w:w="3175" w:type="dxa"/>
                      <w:tcBorders>
                        <w:right w:val="nil"/>
                      </w:tcBorders>
                      <w:tcMar>
                        <w:top w:w="57" w:type="dxa"/>
                        <w:bottom w:w="57" w:type="dxa"/>
                      </w:tcMar>
                      <w:vAlign w:val="bottom"/>
                    </w:tcPr>
                    <w:p w14:paraId="39581746" w14:textId="12F3D7B8" w:rsidR="00402ACE" w:rsidRPr="00EB209D" w:rsidRDefault="000B2C64" w:rsidP="00D0503C">
                      <w:pPr>
                        <w:suppressAutoHyphens/>
                        <w:ind w:left="113"/>
                        <w:jc w:val="left"/>
                        <w:rPr>
                          <w:rFonts w:ascii="Lelo Bold" w:hAnsi="Lelo Bold"/>
                        </w:rPr>
                      </w:pPr>
                      <w:sdt>
                        <w:sdtPr>
                          <w:rPr>
                            <w:rFonts w:ascii="Lelo Bold" w:hAnsi="Lelo Bold"/>
                            <w:color w:val="F9C621"/>
                          </w:rPr>
                          <w:id w:val="1598981354"/>
                          <w:lock w:val="sdtContentLocked"/>
                          <w:placeholder>
                            <w:docPart w:val="6AA68B7D1B424AA0B102C3BCA3111F8A"/>
                          </w:placeholder>
                          <w15:appearance w15:val="hidden"/>
                        </w:sdtPr>
                        <w:sdtEndPr/>
                        <w:sdtContent>
                          <w:r w:rsidR="00402ACE" w:rsidRPr="00876DBB">
                            <w:rPr>
                              <w:rFonts w:ascii="Lelo Bold" w:hAnsi="Lelo Bold"/>
                              <w:color w:val="A1151A"/>
                            </w:rPr>
                            <w:t>Literale Kompetenz</w:t>
                          </w:r>
                        </w:sdtContent>
                      </w:sdt>
                    </w:p>
                  </w:tc>
                  <w:tc>
                    <w:tcPr>
                      <w:tcW w:w="680" w:type="dxa"/>
                      <w:tcBorders>
                        <w:left w:val="nil"/>
                        <w:right w:val="nil"/>
                      </w:tcBorders>
                      <w:tcMar>
                        <w:top w:w="57" w:type="dxa"/>
                        <w:bottom w:w="57" w:type="dxa"/>
                      </w:tcMar>
                      <w:vAlign w:val="bottom"/>
                    </w:tcPr>
                    <w:p w14:paraId="03819E58" w14:textId="14E2DAD4" w:rsidR="00402ACE" w:rsidRDefault="00402ACE" w:rsidP="00B70E1F">
                      <w:pPr>
                        <w:suppressAutoHyphens/>
                        <w:jc w:val="left"/>
                      </w:pPr>
                    </w:p>
                  </w:tc>
                  <w:tc>
                    <w:tcPr>
                      <w:tcW w:w="683" w:type="dxa"/>
                      <w:tcBorders>
                        <w:left w:val="nil"/>
                        <w:right w:val="nil"/>
                      </w:tcBorders>
                      <w:tcMar>
                        <w:top w:w="57" w:type="dxa"/>
                        <w:bottom w:w="57" w:type="dxa"/>
                      </w:tcMar>
                      <w:vAlign w:val="bottom"/>
                    </w:tcPr>
                    <w:p w14:paraId="1EA43524" w14:textId="2ED74E48" w:rsidR="00402ACE" w:rsidRDefault="00402ACE" w:rsidP="00B70E1F">
                      <w:pPr>
                        <w:suppressAutoHyphens/>
                        <w:jc w:val="left"/>
                      </w:pPr>
                    </w:p>
                  </w:tc>
                  <w:tc>
                    <w:tcPr>
                      <w:tcW w:w="740" w:type="dxa"/>
                      <w:tcBorders>
                        <w:left w:val="nil"/>
                        <w:right w:val="nil"/>
                      </w:tcBorders>
                      <w:tcMar>
                        <w:top w:w="57" w:type="dxa"/>
                        <w:bottom w:w="57" w:type="dxa"/>
                      </w:tcMar>
                      <w:vAlign w:val="bottom"/>
                    </w:tcPr>
                    <w:p w14:paraId="1C976F23" w14:textId="064C0E90" w:rsidR="00402ACE" w:rsidRDefault="00402ACE" w:rsidP="00B70E1F">
                      <w:pPr>
                        <w:suppressAutoHyphens/>
                        <w:jc w:val="left"/>
                      </w:pPr>
                    </w:p>
                  </w:tc>
                  <w:tc>
                    <w:tcPr>
                      <w:tcW w:w="4139" w:type="dxa"/>
                      <w:tcBorders>
                        <w:left w:val="nil"/>
                      </w:tcBorders>
                      <w:tcMar>
                        <w:top w:w="57" w:type="dxa"/>
                        <w:bottom w:w="57" w:type="dxa"/>
                      </w:tcMar>
                      <w:vAlign w:val="bottom"/>
                    </w:tcPr>
                    <w:p w14:paraId="4C3E08B9" w14:textId="77777777" w:rsidR="00402ACE" w:rsidRDefault="00402ACE" w:rsidP="00B70E1F">
                      <w:pPr>
                        <w:suppressAutoHyphens/>
                        <w:jc w:val="left"/>
                      </w:pPr>
                    </w:p>
                    <w:p w14:paraId="2BF0D3E1" w14:textId="0C379AE5" w:rsidR="00402ACE" w:rsidRDefault="00402ACE" w:rsidP="00B70E1F">
                      <w:pPr>
                        <w:suppressAutoHyphens/>
                        <w:jc w:val="left"/>
                      </w:pPr>
                    </w:p>
                  </w:tc>
                </w:tr>
                <w:tr w:rsidR="00402ACE" w14:paraId="53DC9EC5" w14:textId="77777777" w:rsidTr="0001511B">
                  <w:trPr>
                    <w:trHeight w:val="251"/>
                  </w:trPr>
                  <w:tc>
                    <w:tcPr>
                      <w:tcW w:w="3175" w:type="dxa"/>
                      <w:tcMar>
                        <w:top w:w="57" w:type="dxa"/>
                        <w:bottom w:w="57" w:type="dxa"/>
                      </w:tcMar>
                    </w:tcPr>
                    <w:p w14:paraId="1AA1B7C6" w14:textId="7C9A302A" w:rsidR="00402ACE" w:rsidRDefault="000B2C64" w:rsidP="00D0503C">
                      <w:pPr>
                        <w:suppressAutoHyphens/>
                        <w:ind w:left="113"/>
                        <w:jc w:val="left"/>
                      </w:pPr>
                      <w:sdt>
                        <w:sdtPr>
                          <w:id w:val="-460959457"/>
                          <w:lock w:val="sdtContentLocked"/>
                          <w:placeholder>
                            <w:docPart w:val="6AA68B7D1B424AA0B102C3BCA3111F8A"/>
                          </w:placeholder>
                          <w15:appearance w15:val="hidden"/>
                        </w:sdtPr>
                        <w:sdtEndPr/>
                        <w:sdtContent>
                          <w:r w:rsidR="00AE2FB8">
                            <w:t>Die Person</w:t>
                          </w:r>
                          <w:r w:rsidR="00191ACE" w:rsidRPr="004D1630">
                            <w:t xml:space="preserve"> </w:t>
                          </w:r>
                          <w:r w:rsidR="00402ACE" w:rsidRPr="004D1630">
                            <w:t>kann fachwissenschaft</w:t>
                          </w:r>
                          <w:r w:rsidR="00191ACE">
                            <w:noBreakHyphen/>
                          </w:r>
                          <w:r w:rsidR="00402ACE" w:rsidRPr="004D1630">
                            <w:t>li</w:t>
                          </w:r>
                          <w:r w:rsidR="00402ACE">
                            <w:t>che Texte Lesen, Verstehen und z</w:t>
                          </w:r>
                          <w:r w:rsidR="00402ACE" w:rsidRPr="004D1630">
                            <w:t>usammenfassen</w:t>
                          </w:r>
                        </w:sdtContent>
                      </w:sdt>
                    </w:p>
                  </w:tc>
                  <w:sdt>
                    <w:sdtPr>
                      <w:rPr>
                        <w:sz w:val="30"/>
                        <w:szCs w:val="30"/>
                      </w:rPr>
                      <w:id w:val="-1283717958"/>
                      <w14:checkbox>
                        <w14:checked w14:val="0"/>
                        <w14:checkedState w14:val="00FC" w14:font="Wingdings"/>
                        <w14:uncheckedState w14:val="0020" w14:font="Wingdings"/>
                      </w14:checkbox>
                    </w:sdtPr>
                    <w:sdtEndPr/>
                    <w:sdtContent>
                      <w:tc>
                        <w:tcPr>
                          <w:tcW w:w="680" w:type="dxa"/>
                          <w:tcMar>
                            <w:top w:w="57" w:type="dxa"/>
                            <w:bottom w:w="57" w:type="dxa"/>
                          </w:tcMar>
                        </w:tcPr>
                        <w:p w14:paraId="4913D469" w14:textId="355FA6C9" w:rsidR="00402ACE" w:rsidRDefault="00402ACE" w:rsidP="000007FC">
                          <w:pPr>
                            <w:suppressAutoHyphens/>
                          </w:pPr>
                          <w:r>
                            <w:rPr>
                              <w:sz w:val="30"/>
                              <w:szCs w:val="30"/>
                            </w:rPr>
                            <w:sym w:font="Wingdings" w:char="F020"/>
                          </w:r>
                        </w:p>
                      </w:tc>
                    </w:sdtContent>
                  </w:sdt>
                  <w:sdt>
                    <w:sdtPr>
                      <w:rPr>
                        <w:sz w:val="30"/>
                        <w:szCs w:val="30"/>
                      </w:rPr>
                      <w:id w:val="-1364741867"/>
                      <w14:checkbox>
                        <w14:checked w14:val="0"/>
                        <w14:checkedState w14:val="00FC" w14:font="Wingdings"/>
                        <w14:uncheckedState w14:val="0020" w14:font="Wingdings"/>
                      </w14:checkbox>
                    </w:sdtPr>
                    <w:sdtEndPr/>
                    <w:sdtContent>
                      <w:tc>
                        <w:tcPr>
                          <w:tcW w:w="683" w:type="dxa"/>
                          <w:tcMar>
                            <w:top w:w="57" w:type="dxa"/>
                            <w:bottom w:w="57" w:type="dxa"/>
                          </w:tcMar>
                        </w:tcPr>
                        <w:p w14:paraId="18C8A3CD" w14:textId="3B5DCACB" w:rsidR="00402ACE" w:rsidRDefault="00402ACE" w:rsidP="000007FC">
                          <w:pPr>
                            <w:suppressAutoHyphens/>
                          </w:pPr>
                          <w:r>
                            <w:rPr>
                              <w:sz w:val="30"/>
                              <w:szCs w:val="30"/>
                            </w:rPr>
                            <w:sym w:font="Wingdings" w:char="F020"/>
                          </w:r>
                        </w:p>
                      </w:tc>
                    </w:sdtContent>
                  </w:sdt>
                  <w:sdt>
                    <w:sdtPr>
                      <w:rPr>
                        <w:sz w:val="30"/>
                        <w:szCs w:val="30"/>
                      </w:rPr>
                      <w:id w:val="-869145914"/>
                      <w14:checkbox>
                        <w14:checked w14:val="0"/>
                        <w14:checkedState w14:val="00FC" w14:font="Wingdings"/>
                        <w14:uncheckedState w14:val="0020" w14:font="Wingdings"/>
                      </w14:checkbox>
                    </w:sdtPr>
                    <w:sdtEndPr/>
                    <w:sdtContent>
                      <w:tc>
                        <w:tcPr>
                          <w:tcW w:w="740" w:type="dxa"/>
                          <w:tcMar>
                            <w:top w:w="57" w:type="dxa"/>
                            <w:bottom w:w="57" w:type="dxa"/>
                          </w:tcMar>
                        </w:tcPr>
                        <w:p w14:paraId="6440B946" w14:textId="732781F8" w:rsidR="00402ACE" w:rsidRDefault="00402ACE" w:rsidP="000007FC">
                          <w:pPr>
                            <w:suppressAutoHyphens/>
                          </w:pPr>
                          <w:r>
                            <w:rPr>
                              <w:sz w:val="30"/>
                              <w:szCs w:val="30"/>
                            </w:rPr>
                            <w:sym w:font="Wingdings" w:char="F020"/>
                          </w:r>
                        </w:p>
                      </w:tc>
                    </w:sdtContent>
                  </w:sdt>
                  <w:tc>
                    <w:tcPr>
                      <w:tcW w:w="4139" w:type="dxa"/>
                      <w:tcMar>
                        <w:top w:w="57" w:type="dxa"/>
                        <w:bottom w:w="57" w:type="dxa"/>
                      </w:tcMar>
                    </w:tcPr>
                    <w:p w14:paraId="75262815" w14:textId="6763A814"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6309E5A5" w14:textId="77777777" w:rsidTr="0001511B">
                  <w:trPr>
                    <w:trHeight w:val="251"/>
                  </w:trPr>
                  <w:tc>
                    <w:tcPr>
                      <w:tcW w:w="3175" w:type="dxa"/>
                      <w:tcMar>
                        <w:top w:w="57" w:type="dxa"/>
                        <w:bottom w:w="57" w:type="dxa"/>
                      </w:tcMar>
                    </w:tcPr>
                    <w:p w14:paraId="51C3D032" w14:textId="48ED8DC0" w:rsidR="00402ACE" w:rsidRDefault="000B2C64" w:rsidP="00D0503C">
                      <w:pPr>
                        <w:suppressAutoHyphens/>
                        <w:ind w:left="113"/>
                        <w:jc w:val="left"/>
                      </w:pPr>
                      <w:sdt>
                        <w:sdtPr>
                          <w:id w:val="1576700189"/>
                          <w:lock w:val="sdtContentLocked"/>
                          <w:placeholder>
                            <w:docPart w:val="6AA68B7D1B424AA0B102C3BCA3111F8A"/>
                          </w:placeholder>
                          <w15:appearance w15:val="hidden"/>
                        </w:sdtPr>
                        <w:sdtEndPr/>
                        <w:sdtContent>
                          <w:r w:rsidR="00AE2FB8">
                            <w:t>Die Person</w:t>
                          </w:r>
                          <w:r w:rsidR="00191ACE" w:rsidRPr="004D1630">
                            <w:t xml:space="preserve"> </w:t>
                          </w:r>
                          <w:r w:rsidR="00402ACE" w:rsidRPr="004D1630">
                            <w:t>kann relevante Informationen aus verschiedenen Quellen recherchieren</w:t>
                          </w:r>
                        </w:sdtContent>
                      </w:sdt>
                    </w:p>
                  </w:tc>
                  <w:sdt>
                    <w:sdtPr>
                      <w:rPr>
                        <w:sz w:val="30"/>
                        <w:szCs w:val="30"/>
                      </w:rPr>
                      <w:id w:val="-310705812"/>
                      <w14:checkbox>
                        <w14:checked w14:val="0"/>
                        <w14:checkedState w14:val="00FC" w14:font="Wingdings"/>
                        <w14:uncheckedState w14:val="0020" w14:font="Wingdings"/>
                      </w14:checkbox>
                    </w:sdtPr>
                    <w:sdtEndPr/>
                    <w:sdtContent>
                      <w:tc>
                        <w:tcPr>
                          <w:tcW w:w="680" w:type="dxa"/>
                          <w:tcMar>
                            <w:top w:w="57" w:type="dxa"/>
                            <w:bottom w:w="57" w:type="dxa"/>
                          </w:tcMar>
                        </w:tcPr>
                        <w:p w14:paraId="6016E5D4" w14:textId="6016949F" w:rsidR="00402ACE" w:rsidRDefault="00402ACE" w:rsidP="000007FC">
                          <w:pPr>
                            <w:suppressAutoHyphens/>
                          </w:pPr>
                          <w:r>
                            <w:rPr>
                              <w:sz w:val="30"/>
                              <w:szCs w:val="30"/>
                            </w:rPr>
                            <w:sym w:font="Wingdings" w:char="F020"/>
                          </w:r>
                        </w:p>
                      </w:tc>
                    </w:sdtContent>
                  </w:sdt>
                  <w:sdt>
                    <w:sdtPr>
                      <w:rPr>
                        <w:sz w:val="30"/>
                        <w:szCs w:val="30"/>
                      </w:rPr>
                      <w:id w:val="-445692818"/>
                      <w14:checkbox>
                        <w14:checked w14:val="0"/>
                        <w14:checkedState w14:val="00FC" w14:font="Wingdings"/>
                        <w14:uncheckedState w14:val="0020" w14:font="Wingdings"/>
                      </w14:checkbox>
                    </w:sdtPr>
                    <w:sdtEndPr/>
                    <w:sdtContent>
                      <w:tc>
                        <w:tcPr>
                          <w:tcW w:w="683" w:type="dxa"/>
                          <w:tcMar>
                            <w:top w:w="57" w:type="dxa"/>
                            <w:bottom w:w="57" w:type="dxa"/>
                          </w:tcMar>
                        </w:tcPr>
                        <w:p w14:paraId="697BE3C9" w14:textId="725F4FE6" w:rsidR="00402ACE" w:rsidRDefault="00402ACE" w:rsidP="000007FC">
                          <w:pPr>
                            <w:suppressAutoHyphens/>
                          </w:pPr>
                          <w:r>
                            <w:rPr>
                              <w:sz w:val="30"/>
                              <w:szCs w:val="30"/>
                            </w:rPr>
                            <w:sym w:font="Wingdings" w:char="F020"/>
                          </w:r>
                        </w:p>
                      </w:tc>
                    </w:sdtContent>
                  </w:sdt>
                  <w:sdt>
                    <w:sdtPr>
                      <w:rPr>
                        <w:sz w:val="30"/>
                        <w:szCs w:val="30"/>
                      </w:rPr>
                      <w:id w:val="-1937052334"/>
                      <w14:checkbox>
                        <w14:checked w14:val="0"/>
                        <w14:checkedState w14:val="00FC" w14:font="Wingdings"/>
                        <w14:uncheckedState w14:val="0020" w14:font="Wingdings"/>
                      </w14:checkbox>
                    </w:sdtPr>
                    <w:sdtEndPr/>
                    <w:sdtContent>
                      <w:tc>
                        <w:tcPr>
                          <w:tcW w:w="740" w:type="dxa"/>
                          <w:tcMar>
                            <w:top w:w="57" w:type="dxa"/>
                            <w:bottom w:w="57" w:type="dxa"/>
                          </w:tcMar>
                        </w:tcPr>
                        <w:p w14:paraId="50DE73D4" w14:textId="20B05805" w:rsidR="00402ACE" w:rsidRDefault="00402ACE" w:rsidP="000007FC">
                          <w:pPr>
                            <w:suppressAutoHyphens/>
                          </w:pPr>
                          <w:r>
                            <w:rPr>
                              <w:sz w:val="30"/>
                              <w:szCs w:val="30"/>
                            </w:rPr>
                            <w:sym w:font="Wingdings" w:char="F020"/>
                          </w:r>
                        </w:p>
                      </w:tc>
                    </w:sdtContent>
                  </w:sdt>
                  <w:tc>
                    <w:tcPr>
                      <w:tcW w:w="4139" w:type="dxa"/>
                      <w:tcMar>
                        <w:top w:w="57" w:type="dxa"/>
                        <w:bottom w:w="57" w:type="dxa"/>
                      </w:tcMar>
                    </w:tcPr>
                    <w:p w14:paraId="22C7B8D1" w14:textId="6EE5BF20"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2458D3DB" w14:textId="77777777" w:rsidTr="0001511B">
                  <w:trPr>
                    <w:trHeight w:val="251"/>
                  </w:trPr>
                  <w:tc>
                    <w:tcPr>
                      <w:tcW w:w="3175" w:type="dxa"/>
                      <w:tcMar>
                        <w:top w:w="57" w:type="dxa"/>
                        <w:bottom w:w="57" w:type="dxa"/>
                      </w:tcMar>
                    </w:tcPr>
                    <w:p w14:paraId="0DBBC75E" w14:textId="7BFA9BB9" w:rsidR="00402ACE" w:rsidRDefault="000B2C64" w:rsidP="00D0503C">
                      <w:pPr>
                        <w:suppressAutoHyphens/>
                        <w:ind w:left="113"/>
                        <w:jc w:val="left"/>
                      </w:pPr>
                      <w:sdt>
                        <w:sdtPr>
                          <w:id w:val="128832839"/>
                          <w:lock w:val="sdtContentLocked"/>
                          <w:placeholder>
                            <w:docPart w:val="41D2A4AD2C0142CCAA929A61DA9F9B5E"/>
                          </w:placeholder>
                          <w15:appearance w15:val="hidden"/>
                        </w:sdtPr>
                        <w:sdtEndPr/>
                        <w:sdtContent>
                          <w:r w:rsidR="00AE2FB8">
                            <w:t>Die Person</w:t>
                          </w:r>
                          <w:r w:rsidR="00191ACE" w:rsidRPr="004D1630">
                            <w:t xml:space="preserve"> </w:t>
                          </w:r>
                          <w:r w:rsidR="00402ACE" w:rsidRPr="004D1630">
                            <w:t xml:space="preserve">kann </w:t>
                          </w:r>
                          <w:r w:rsidR="00191ACE">
                            <w:t>sich</w:t>
                          </w:r>
                          <w:r w:rsidR="00402ACE" w:rsidRPr="004D1630">
                            <w:t xml:space="preserve"> an der Kommunikation im Fach beteiligen</w:t>
                          </w:r>
                        </w:sdtContent>
                      </w:sdt>
                    </w:p>
                  </w:tc>
                  <w:sdt>
                    <w:sdtPr>
                      <w:rPr>
                        <w:sz w:val="30"/>
                        <w:szCs w:val="30"/>
                      </w:rPr>
                      <w:id w:val="-225146324"/>
                      <w14:checkbox>
                        <w14:checked w14:val="0"/>
                        <w14:checkedState w14:val="00FC" w14:font="Wingdings"/>
                        <w14:uncheckedState w14:val="0020" w14:font="Wingdings"/>
                      </w14:checkbox>
                    </w:sdtPr>
                    <w:sdtEndPr/>
                    <w:sdtContent>
                      <w:tc>
                        <w:tcPr>
                          <w:tcW w:w="680" w:type="dxa"/>
                          <w:tcMar>
                            <w:top w:w="57" w:type="dxa"/>
                            <w:bottom w:w="57" w:type="dxa"/>
                          </w:tcMar>
                        </w:tcPr>
                        <w:p w14:paraId="77DC29D3" w14:textId="655694FD" w:rsidR="00402ACE" w:rsidRDefault="00402ACE" w:rsidP="007A12FC">
                          <w:pPr>
                            <w:suppressAutoHyphens/>
                          </w:pPr>
                          <w:r>
                            <w:rPr>
                              <w:sz w:val="30"/>
                              <w:szCs w:val="30"/>
                            </w:rPr>
                            <w:sym w:font="Wingdings" w:char="F020"/>
                          </w:r>
                        </w:p>
                      </w:tc>
                    </w:sdtContent>
                  </w:sdt>
                  <w:sdt>
                    <w:sdtPr>
                      <w:rPr>
                        <w:sz w:val="30"/>
                        <w:szCs w:val="30"/>
                      </w:rPr>
                      <w:id w:val="537627539"/>
                      <w14:checkbox>
                        <w14:checked w14:val="0"/>
                        <w14:checkedState w14:val="00FC" w14:font="Wingdings"/>
                        <w14:uncheckedState w14:val="0020" w14:font="Wingdings"/>
                      </w14:checkbox>
                    </w:sdtPr>
                    <w:sdtEndPr/>
                    <w:sdtContent>
                      <w:tc>
                        <w:tcPr>
                          <w:tcW w:w="683" w:type="dxa"/>
                          <w:tcMar>
                            <w:top w:w="57" w:type="dxa"/>
                            <w:bottom w:w="57" w:type="dxa"/>
                          </w:tcMar>
                        </w:tcPr>
                        <w:p w14:paraId="543D8B32" w14:textId="71347B1B" w:rsidR="00402ACE" w:rsidRDefault="00402ACE" w:rsidP="007A12FC">
                          <w:pPr>
                            <w:suppressAutoHyphens/>
                          </w:pPr>
                          <w:r>
                            <w:rPr>
                              <w:sz w:val="30"/>
                              <w:szCs w:val="30"/>
                            </w:rPr>
                            <w:sym w:font="Wingdings" w:char="F020"/>
                          </w:r>
                        </w:p>
                      </w:tc>
                    </w:sdtContent>
                  </w:sdt>
                  <w:sdt>
                    <w:sdtPr>
                      <w:rPr>
                        <w:sz w:val="30"/>
                        <w:szCs w:val="30"/>
                      </w:rPr>
                      <w:id w:val="-176817689"/>
                      <w14:checkbox>
                        <w14:checked w14:val="0"/>
                        <w14:checkedState w14:val="00FC" w14:font="Wingdings"/>
                        <w14:uncheckedState w14:val="0020" w14:font="Wingdings"/>
                      </w14:checkbox>
                    </w:sdtPr>
                    <w:sdtEndPr/>
                    <w:sdtContent>
                      <w:tc>
                        <w:tcPr>
                          <w:tcW w:w="740" w:type="dxa"/>
                          <w:tcMar>
                            <w:top w:w="57" w:type="dxa"/>
                            <w:bottom w:w="57" w:type="dxa"/>
                          </w:tcMar>
                        </w:tcPr>
                        <w:p w14:paraId="5811EDA1" w14:textId="5A332011" w:rsidR="00402ACE" w:rsidRDefault="00402ACE" w:rsidP="007A12FC">
                          <w:pPr>
                            <w:suppressAutoHyphens/>
                          </w:pPr>
                          <w:r>
                            <w:rPr>
                              <w:sz w:val="30"/>
                              <w:szCs w:val="30"/>
                            </w:rPr>
                            <w:sym w:font="Wingdings" w:char="F020"/>
                          </w:r>
                        </w:p>
                      </w:tc>
                    </w:sdtContent>
                  </w:sdt>
                  <w:tc>
                    <w:tcPr>
                      <w:tcW w:w="4139" w:type="dxa"/>
                      <w:tcMar>
                        <w:top w:w="57" w:type="dxa"/>
                        <w:bottom w:w="57" w:type="dxa"/>
                      </w:tcMar>
                    </w:tcPr>
                    <w:p w14:paraId="2D6204A4" w14:textId="1DE173B4"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65C24108" w14:textId="77777777" w:rsidTr="0001511B">
                  <w:trPr>
                    <w:trHeight w:val="251"/>
                  </w:trPr>
                  <w:tc>
                    <w:tcPr>
                      <w:tcW w:w="3175" w:type="dxa"/>
                      <w:tcMar>
                        <w:top w:w="57" w:type="dxa"/>
                        <w:bottom w:w="57" w:type="dxa"/>
                      </w:tcMar>
                    </w:tcPr>
                    <w:p w14:paraId="7EC44EF3" w14:textId="41650B60" w:rsidR="00402ACE" w:rsidRDefault="000B2C64" w:rsidP="00D0503C">
                      <w:pPr>
                        <w:suppressAutoHyphens/>
                        <w:ind w:left="113"/>
                        <w:jc w:val="left"/>
                      </w:pPr>
                      <w:sdt>
                        <w:sdtPr>
                          <w:id w:val="404572823"/>
                          <w:lock w:val="sdtContentLocked"/>
                          <w:placeholder>
                            <w:docPart w:val="B561DD61246345BE8CBD987CBB419093"/>
                          </w:placeholder>
                          <w15:appearance w15:val="hidden"/>
                        </w:sdtPr>
                        <w:sdtEndPr/>
                        <w:sdtContent>
                          <w:r w:rsidR="00AE2FB8">
                            <w:t>Die Person</w:t>
                          </w:r>
                          <w:r w:rsidR="00191ACE" w:rsidRPr="004D1630">
                            <w:t xml:space="preserve"> </w:t>
                          </w:r>
                          <w:r w:rsidR="00191ACE">
                            <w:t>kennt</w:t>
                          </w:r>
                          <w:r w:rsidR="00402ACE" w:rsidRPr="004D1630">
                            <w:t xml:space="preserve"> Grundsätze des wissenschaftlichen Arbeitens </w:t>
                          </w:r>
                          <w:r w:rsidR="00494F1E">
                            <w:t>der eigenen</w:t>
                          </w:r>
                          <w:r w:rsidR="00402ACE" w:rsidRPr="004D1630">
                            <w:t xml:space="preserve"> Disziplin und kann sie anwenden</w:t>
                          </w:r>
                        </w:sdtContent>
                      </w:sdt>
                    </w:p>
                  </w:tc>
                  <w:sdt>
                    <w:sdtPr>
                      <w:rPr>
                        <w:sz w:val="30"/>
                        <w:szCs w:val="30"/>
                      </w:rPr>
                      <w:id w:val="1307964013"/>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4C15AAAD" w14:textId="4983F0D3" w:rsidR="00402ACE" w:rsidRDefault="00402ACE" w:rsidP="007A12FC">
                          <w:pPr>
                            <w:suppressAutoHyphens/>
                          </w:pPr>
                          <w:r>
                            <w:rPr>
                              <w:sz w:val="30"/>
                              <w:szCs w:val="30"/>
                            </w:rPr>
                            <w:sym w:font="Wingdings" w:char="F020"/>
                          </w:r>
                        </w:p>
                      </w:tc>
                    </w:sdtContent>
                  </w:sdt>
                  <w:sdt>
                    <w:sdtPr>
                      <w:rPr>
                        <w:sz w:val="30"/>
                        <w:szCs w:val="30"/>
                      </w:rPr>
                      <w:id w:val="-1071421410"/>
                      <w14:checkbox>
                        <w14:checked w14:val="0"/>
                        <w14:checkedState w14:val="00FC" w14:font="Wingdings"/>
                        <w14:uncheckedState w14:val="0020" w14:font="Wingdings"/>
                      </w14:checkbox>
                    </w:sdtPr>
                    <w:sdtEndPr/>
                    <w:sdtContent>
                      <w:tc>
                        <w:tcPr>
                          <w:tcW w:w="683" w:type="dxa"/>
                          <w:tcBorders>
                            <w:bottom w:val="single" w:sz="6" w:space="0" w:color="D0CECE" w:themeColor="background2" w:themeShade="E6"/>
                          </w:tcBorders>
                          <w:tcMar>
                            <w:top w:w="57" w:type="dxa"/>
                            <w:bottom w:w="57" w:type="dxa"/>
                          </w:tcMar>
                        </w:tcPr>
                        <w:p w14:paraId="764185FC" w14:textId="45C790F8" w:rsidR="00402ACE" w:rsidRDefault="00402ACE" w:rsidP="007A12FC">
                          <w:pPr>
                            <w:suppressAutoHyphens/>
                          </w:pPr>
                          <w:r>
                            <w:rPr>
                              <w:sz w:val="30"/>
                              <w:szCs w:val="30"/>
                            </w:rPr>
                            <w:sym w:font="Wingdings" w:char="F020"/>
                          </w:r>
                        </w:p>
                      </w:tc>
                    </w:sdtContent>
                  </w:sdt>
                  <w:sdt>
                    <w:sdtPr>
                      <w:rPr>
                        <w:sz w:val="30"/>
                        <w:szCs w:val="30"/>
                      </w:rPr>
                      <w:id w:val="-1649823837"/>
                      <w14:checkbox>
                        <w14:checked w14:val="0"/>
                        <w14:checkedState w14:val="00FC" w14:font="Wingdings"/>
                        <w14:uncheckedState w14:val="0020" w14:font="Wingdings"/>
                      </w14:checkbox>
                    </w:sdtPr>
                    <w:sdtEndPr/>
                    <w:sdtContent>
                      <w:tc>
                        <w:tcPr>
                          <w:tcW w:w="740" w:type="dxa"/>
                          <w:tcBorders>
                            <w:bottom w:val="single" w:sz="6" w:space="0" w:color="D0CECE" w:themeColor="background2" w:themeShade="E6"/>
                          </w:tcBorders>
                          <w:tcMar>
                            <w:top w:w="57" w:type="dxa"/>
                            <w:bottom w:w="57" w:type="dxa"/>
                          </w:tcMar>
                        </w:tcPr>
                        <w:p w14:paraId="4ABE1E44" w14:textId="7974567B" w:rsidR="00402ACE" w:rsidRDefault="00402ACE" w:rsidP="007A12FC">
                          <w:pPr>
                            <w:suppressAutoHyphens/>
                          </w:pPr>
                          <w:r>
                            <w:rPr>
                              <w:sz w:val="30"/>
                              <w:szCs w:val="30"/>
                            </w:rPr>
                            <w:sym w:font="Wingdings" w:char="F020"/>
                          </w:r>
                        </w:p>
                      </w:tc>
                    </w:sdtContent>
                  </w:sdt>
                  <w:tc>
                    <w:tcPr>
                      <w:tcW w:w="4139" w:type="dxa"/>
                      <w:tcMar>
                        <w:top w:w="57" w:type="dxa"/>
                        <w:bottom w:w="57" w:type="dxa"/>
                      </w:tcMar>
                    </w:tcPr>
                    <w:p w14:paraId="4A98DF7B" w14:textId="6445F814"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549C282A" w14:textId="77777777" w:rsidTr="0001511B">
                  <w:trPr>
                    <w:trHeight w:hRule="exact" w:val="340"/>
                  </w:trPr>
                  <w:tc>
                    <w:tcPr>
                      <w:tcW w:w="3175" w:type="dxa"/>
                      <w:tcBorders>
                        <w:right w:val="nil"/>
                      </w:tcBorders>
                      <w:tcMar>
                        <w:top w:w="57" w:type="dxa"/>
                        <w:bottom w:w="57" w:type="dxa"/>
                      </w:tcMar>
                      <w:vAlign w:val="bottom"/>
                    </w:tcPr>
                    <w:p w14:paraId="6845B774" w14:textId="6A5518BE" w:rsidR="00402ACE" w:rsidRPr="00876DBB" w:rsidRDefault="000B2C64" w:rsidP="00D0503C">
                      <w:pPr>
                        <w:suppressAutoHyphens/>
                        <w:ind w:left="113"/>
                        <w:jc w:val="left"/>
                        <w:rPr>
                          <w:rFonts w:ascii="Lelo Bold" w:hAnsi="Lelo Bold"/>
                          <w:color w:val="A1151A"/>
                        </w:rPr>
                      </w:pPr>
                      <w:sdt>
                        <w:sdtPr>
                          <w:rPr>
                            <w:rFonts w:ascii="Lelo Bold" w:hAnsi="Lelo Bold"/>
                            <w:color w:val="A1151A"/>
                          </w:rPr>
                          <w:id w:val="-1153062629"/>
                          <w:lock w:val="sdtContentLocked"/>
                          <w:placeholder>
                            <w:docPart w:val="145CF502EC50447CA8CAAC056D1EBDDE"/>
                          </w:placeholder>
                          <w15:appearance w15:val="hidden"/>
                        </w:sdtPr>
                        <w:sdtEndPr/>
                        <w:sdtContent>
                          <w:r w:rsidR="00402ACE" w:rsidRPr="00876DBB">
                            <w:rPr>
                              <w:rFonts w:ascii="Lelo Bold" w:hAnsi="Lelo Bold"/>
                              <w:color w:val="A1151A"/>
                            </w:rPr>
                            <w:t>Mathematische Kompetenz</w:t>
                          </w:r>
                        </w:sdtContent>
                      </w:sdt>
                    </w:p>
                  </w:tc>
                  <w:tc>
                    <w:tcPr>
                      <w:tcW w:w="680" w:type="dxa"/>
                      <w:tcBorders>
                        <w:left w:val="nil"/>
                        <w:right w:val="nil"/>
                      </w:tcBorders>
                      <w:tcMar>
                        <w:top w:w="57" w:type="dxa"/>
                        <w:bottom w:w="57" w:type="dxa"/>
                      </w:tcMar>
                      <w:vAlign w:val="bottom"/>
                    </w:tcPr>
                    <w:p w14:paraId="559BDE64" w14:textId="7AD3027B" w:rsidR="00402ACE" w:rsidRDefault="00402ACE" w:rsidP="00B70E1F">
                      <w:pPr>
                        <w:suppressAutoHyphens/>
                        <w:jc w:val="left"/>
                      </w:pPr>
                    </w:p>
                  </w:tc>
                  <w:tc>
                    <w:tcPr>
                      <w:tcW w:w="683" w:type="dxa"/>
                      <w:tcBorders>
                        <w:left w:val="nil"/>
                        <w:right w:val="nil"/>
                      </w:tcBorders>
                      <w:tcMar>
                        <w:top w:w="57" w:type="dxa"/>
                        <w:bottom w:w="57" w:type="dxa"/>
                      </w:tcMar>
                      <w:vAlign w:val="bottom"/>
                    </w:tcPr>
                    <w:p w14:paraId="57AF88D4" w14:textId="31072995" w:rsidR="00402ACE" w:rsidRDefault="00402ACE" w:rsidP="00B70E1F">
                      <w:pPr>
                        <w:suppressAutoHyphens/>
                        <w:jc w:val="left"/>
                      </w:pPr>
                    </w:p>
                  </w:tc>
                  <w:tc>
                    <w:tcPr>
                      <w:tcW w:w="740" w:type="dxa"/>
                      <w:tcBorders>
                        <w:left w:val="nil"/>
                        <w:right w:val="nil"/>
                      </w:tcBorders>
                      <w:tcMar>
                        <w:top w:w="57" w:type="dxa"/>
                        <w:bottom w:w="57" w:type="dxa"/>
                      </w:tcMar>
                      <w:vAlign w:val="bottom"/>
                    </w:tcPr>
                    <w:p w14:paraId="04211971" w14:textId="1033DF38" w:rsidR="00402ACE" w:rsidRDefault="00402ACE" w:rsidP="00B70E1F">
                      <w:pPr>
                        <w:suppressAutoHyphens/>
                        <w:jc w:val="left"/>
                      </w:pPr>
                    </w:p>
                  </w:tc>
                  <w:tc>
                    <w:tcPr>
                      <w:tcW w:w="4139" w:type="dxa"/>
                      <w:tcBorders>
                        <w:left w:val="nil"/>
                      </w:tcBorders>
                      <w:tcMar>
                        <w:top w:w="57" w:type="dxa"/>
                        <w:bottom w:w="57" w:type="dxa"/>
                      </w:tcMar>
                      <w:vAlign w:val="bottom"/>
                    </w:tcPr>
                    <w:p w14:paraId="227627CA" w14:textId="77777777" w:rsidR="00402ACE" w:rsidRDefault="00402ACE" w:rsidP="00B70E1F">
                      <w:pPr>
                        <w:suppressAutoHyphens/>
                        <w:jc w:val="left"/>
                      </w:pPr>
                    </w:p>
                    <w:p w14:paraId="2E6E32B5" w14:textId="02E190A1" w:rsidR="00402ACE" w:rsidRDefault="00402ACE" w:rsidP="00B70E1F">
                      <w:pPr>
                        <w:suppressAutoHyphens/>
                        <w:jc w:val="left"/>
                      </w:pPr>
                    </w:p>
                  </w:tc>
                </w:tr>
                <w:tr w:rsidR="00402ACE" w14:paraId="00773530" w14:textId="77777777" w:rsidTr="0001511B">
                  <w:trPr>
                    <w:trHeight w:val="251"/>
                  </w:trPr>
                  <w:tc>
                    <w:tcPr>
                      <w:tcW w:w="3175" w:type="dxa"/>
                      <w:tcMar>
                        <w:top w:w="57" w:type="dxa"/>
                        <w:bottom w:w="57" w:type="dxa"/>
                      </w:tcMar>
                    </w:tcPr>
                    <w:p w14:paraId="05BDA801" w14:textId="15F8A5B8" w:rsidR="00402ACE" w:rsidRDefault="000B2C64" w:rsidP="00D0503C">
                      <w:pPr>
                        <w:suppressAutoHyphens/>
                        <w:ind w:left="113"/>
                        <w:jc w:val="left"/>
                      </w:pPr>
                      <w:sdt>
                        <w:sdtPr>
                          <w:id w:val="97994551"/>
                          <w:lock w:val="sdtContentLocked"/>
                          <w:placeholder>
                            <w:docPart w:val="145CF502EC50447CA8CAAC056D1EBDDE"/>
                          </w:placeholder>
                          <w15:appearance w15:val="hidden"/>
                        </w:sdtPr>
                        <w:sdtEndPr/>
                        <w:sdtContent>
                          <w:r w:rsidR="00AE2FB8">
                            <w:t>Die Person</w:t>
                          </w:r>
                          <w:r w:rsidR="00191ACE" w:rsidRPr="004D1630">
                            <w:t xml:space="preserve"> </w:t>
                          </w:r>
                          <w:r w:rsidR="00402ACE" w:rsidRPr="004D1630">
                            <w:t>beherrsch</w:t>
                          </w:r>
                          <w:r w:rsidR="00191ACE">
                            <w:t>t</w:t>
                          </w:r>
                          <w:r w:rsidR="00402ACE" w:rsidRPr="004D1630">
                            <w:t xml:space="preserve"> die notwendigen mathematischen Grundlagen </w:t>
                          </w:r>
                          <w:r w:rsidR="00494F1E">
                            <w:t>des eigenen</w:t>
                          </w:r>
                          <w:r w:rsidR="00402ACE" w:rsidRPr="004D1630">
                            <w:t xml:space="preserve"> Faches</w:t>
                          </w:r>
                        </w:sdtContent>
                      </w:sdt>
                    </w:p>
                  </w:tc>
                  <w:sdt>
                    <w:sdtPr>
                      <w:rPr>
                        <w:sz w:val="30"/>
                        <w:szCs w:val="30"/>
                      </w:rPr>
                      <w:id w:val="-1505362965"/>
                      <w14:checkbox>
                        <w14:checked w14:val="0"/>
                        <w14:checkedState w14:val="00FC" w14:font="Wingdings"/>
                        <w14:uncheckedState w14:val="0020" w14:font="Wingdings"/>
                      </w14:checkbox>
                    </w:sdtPr>
                    <w:sdtEndPr/>
                    <w:sdtContent>
                      <w:tc>
                        <w:tcPr>
                          <w:tcW w:w="680" w:type="dxa"/>
                          <w:tcMar>
                            <w:top w:w="57" w:type="dxa"/>
                            <w:bottom w:w="57" w:type="dxa"/>
                          </w:tcMar>
                        </w:tcPr>
                        <w:p w14:paraId="57E2F28C" w14:textId="6266B13B" w:rsidR="00402ACE" w:rsidRDefault="00402ACE" w:rsidP="000007FC">
                          <w:pPr>
                            <w:suppressAutoHyphens/>
                          </w:pPr>
                          <w:r>
                            <w:rPr>
                              <w:sz w:val="30"/>
                              <w:szCs w:val="30"/>
                            </w:rPr>
                            <w:sym w:font="Wingdings" w:char="F020"/>
                          </w:r>
                        </w:p>
                      </w:tc>
                    </w:sdtContent>
                  </w:sdt>
                  <w:sdt>
                    <w:sdtPr>
                      <w:rPr>
                        <w:sz w:val="30"/>
                        <w:szCs w:val="30"/>
                      </w:rPr>
                      <w:id w:val="-886947213"/>
                      <w14:checkbox>
                        <w14:checked w14:val="0"/>
                        <w14:checkedState w14:val="00FC" w14:font="Wingdings"/>
                        <w14:uncheckedState w14:val="0020" w14:font="Wingdings"/>
                      </w14:checkbox>
                    </w:sdtPr>
                    <w:sdtEndPr/>
                    <w:sdtContent>
                      <w:tc>
                        <w:tcPr>
                          <w:tcW w:w="683" w:type="dxa"/>
                          <w:tcMar>
                            <w:top w:w="57" w:type="dxa"/>
                            <w:bottom w:w="57" w:type="dxa"/>
                          </w:tcMar>
                        </w:tcPr>
                        <w:p w14:paraId="387FC9F0" w14:textId="4FEAEE4E" w:rsidR="00402ACE" w:rsidRDefault="00402ACE" w:rsidP="000007FC">
                          <w:pPr>
                            <w:suppressAutoHyphens/>
                          </w:pPr>
                          <w:r>
                            <w:rPr>
                              <w:sz w:val="30"/>
                              <w:szCs w:val="30"/>
                            </w:rPr>
                            <w:sym w:font="Wingdings" w:char="F020"/>
                          </w:r>
                        </w:p>
                      </w:tc>
                    </w:sdtContent>
                  </w:sdt>
                  <w:sdt>
                    <w:sdtPr>
                      <w:rPr>
                        <w:sz w:val="30"/>
                        <w:szCs w:val="30"/>
                      </w:rPr>
                      <w:id w:val="-1790974429"/>
                      <w14:checkbox>
                        <w14:checked w14:val="0"/>
                        <w14:checkedState w14:val="00FC" w14:font="Wingdings"/>
                        <w14:uncheckedState w14:val="0020" w14:font="Wingdings"/>
                      </w14:checkbox>
                    </w:sdtPr>
                    <w:sdtEndPr/>
                    <w:sdtContent>
                      <w:tc>
                        <w:tcPr>
                          <w:tcW w:w="740" w:type="dxa"/>
                          <w:tcMar>
                            <w:top w:w="57" w:type="dxa"/>
                            <w:bottom w:w="57" w:type="dxa"/>
                          </w:tcMar>
                        </w:tcPr>
                        <w:p w14:paraId="1972D74E" w14:textId="5945DFCC" w:rsidR="00402ACE" w:rsidRDefault="00402ACE" w:rsidP="000007FC">
                          <w:pPr>
                            <w:suppressAutoHyphens/>
                          </w:pPr>
                          <w:r>
                            <w:rPr>
                              <w:sz w:val="30"/>
                              <w:szCs w:val="30"/>
                            </w:rPr>
                            <w:sym w:font="Wingdings" w:char="F020"/>
                          </w:r>
                        </w:p>
                      </w:tc>
                    </w:sdtContent>
                  </w:sdt>
                  <w:tc>
                    <w:tcPr>
                      <w:tcW w:w="4139" w:type="dxa"/>
                      <w:tcMar>
                        <w:top w:w="57" w:type="dxa"/>
                        <w:bottom w:w="57" w:type="dxa"/>
                      </w:tcMar>
                    </w:tcPr>
                    <w:p w14:paraId="3DE7CB83" w14:textId="0716A301"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00D9138D" w14:textId="77777777" w:rsidTr="0001511B">
                  <w:trPr>
                    <w:trHeight w:val="251"/>
                  </w:trPr>
                  <w:tc>
                    <w:tcPr>
                      <w:tcW w:w="3175" w:type="dxa"/>
                      <w:tcBorders>
                        <w:bottom w:val="single" w:sz="6" w:space="0" w:color="D0CECE" w:themeColor="background2" w:themeShade="E6"/>
                      </w:tcBorders>
                      <w:tcMar>
                        <w:top w:w="57" w:type="dxa"/>
                        <w:bottom w:w="57" w:type="dxa"/>
                      </w:tcMar>
                    </w:tcPr>
                    <w:p w14:paraId="784028AF" w14:textId="3952B405" w:rsidR="00402ACE" w:rsidRDefault="000B2C64" w:rsidP="00D0503C">
                      <w:pPr>
                        <w:suppressAutoHyphens/>
                        <w:ind w:left="113"/>
                        <w:jc w:val="left"/>
                      </w:pPr>
                      <w:sdt>
                        <w:sdtPr>
                          <w:id w:val="192283104"/>
                          <w:lock w:val="sdtContentLocked"/>
                          <w:placeholder>
                            <w:docPart w:val="145CF502EC50447CA8CAAC056D1EBDDE"/>
                          </w:placeholder>
                          <w15:appearance w15:val="hidden"/>
                        </w:sdtPr>
                        <w:sdtEndPr/>
                        <w:sdtContent>
                          <w:r w:rsidR="00AE2FB8">
                            <w:t>Die Person</w:t>
                          </w:r>
                          <w:r w:rsidR="00191ACE" w:rsidRPr="004D1630">
                            <w:t xml:space="preserve"> </w:t>
                          </w:r>
                          <w:r w:rsidR="00402ACE" w:rsidRPr="004D1630">
                            <w:t>kann mathematische Daten aus Grafiken und Texten herausarbeiten und verstehen</w:t>
                          </w:r>
                        </w:sdtContent>
                      </w:sdt>
                    </w:p>
                  </w:tc>
                  <w:sdt>
                    <w:sdtPr>
                      <w:rPr>
                        <w:sz w:val="30"/>
                        <w:szCs w:val="30"/>
                      </w:rPr>
                      <w:id w:val="305899289"/>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5065AEE5" w14:textId="63294483" w:rsidR="00402ACE" w:rsidRDefault="00402ACE" w:rsidP="000007FC">
                          <w:pPr>
                            <w:suppressAutoHyphens/>
                          </w:pPr>
                          <w:r>
                            <w:rPr>
                              <w:sz w:val="30"/>
                              <w:szCs w:val="30"/>
                            </w:rPr>
                            <w:sym w:font="Wingdings" w:char="F020"/>
                          </w:r>
                        </w:p>
                      </w:tc>
                    </w:sdtContent>
                  </w:sdt>
                  <w:sdt>
                    <w:sdtPr>
                      <w:rPr>
                        <w:sz w:val="30"/>
                        <w:szCs w:val="30"/>
                      </w:rPr>
                      <w:id w:val="-1076818182"/>
                      <w14:checkbox>
                        <w14:checked w14:val="0"/>
                        <w14:checkedState w14:val="00FC" w14:font="Wingdings"/>
                        <w14:uncheckedState w14:val="0020" w14:font="Wingdings"/>
                      </w14:checkbox>
                    </w:sdtPr>
                    <w:sdtEndPr/>
                    <w:sdtContent>
                      <w:tc>
                        <w:tcPr>
                          <w:tcW w:w="683" w:type="dxa"/>
                          <w:tcBorders>
                            <w:bottom w:val="single" w:sz="6" w:space="0" w:color="D0CECE" w:themeColor="background2" w:themeShade="E6"/>
                          </w:tcBorders>
                          <w:tcMar>
                            <w:top w:w="57" w:type="dxa"/>
                            <w:bottom w:w="57" w:type="dxa"/>
                          </w:tcMar>
                        </w:tcPr>
                        <w:p w14:paraId="67F36D2B" w14:textId="5810F1C2" w:rsidR="00402ACE" w:rsidRDefault="00402ACE" w:rsidP="000007FC">
                          <w:pPr>
                            <w:suppressAutoHyphens/>
                          </w:pPr>
                          <w:r>
                            <w:rPr>
                              <w:sz w:val="30"/>
                              <w:szCs w:val="30"/>
                            </w:rPr>
                            <w:sym w:font="Wingdings" w:char="F020"/>
                          </w:r>
                        </w:p>
                      </w:tc>
                    </w:sdtContent>
                  </w:sdt>
                  <w:sdt>
                    <w:sdtPr>
                      <w:rPr>
                        <w:sz w:val="30"/>
                        <w:szCs w:val="30"/>
                      </w:rPr>
                      <w:id w:val="-864978624"/>
                      <w14:checkbox>
                        <w14:checked w14:val="0"/>
                        <w14:checkedState w14:val="00FC" w14:font="Wingdings"/>
                        <w14:uncheckedState w14:val="0020" w14:font="Wingdings"/>
                      </w14:checkbox>
                    </w:sdtPr>
                    <w:sdtEndPr/>
                    <w:sdtContent>
                      <w:tc>
                        <w:tcPr>
                          <w:tcW w:w="740" w:type="dxa"/>
                          <w:tcBorders>
                            <w:bottom w:val="single" w:sz="6" w:space="0" w:color="D0CECE" w:themeColor="background2" w:themeShade="E6"/>
                          </w:tcBorders>
                          <w:tcMar>
                            <w:top w:w="57" w:type="dxa"/>
                            <w:bottom w:w="57" w:type="dxa"/>
                          </w:tcMar>
                        </w:tcPr>
                        <w:p w14:paraId="00AFECA2" w14:textId="2C3C2011" w:rsidR="00402ACE" w:rsidRDefault="00402ACE" w:rsidP="000007FC">
                          <w:pPr>
                            <w:suppressAutoHyphens/>
                          </w:pPr>
                          <w:r>
                            <w:rPr>
                              <w:sz w:val="30"/>
                              <w:szCs w:val="30"/>
                            </w:rPr>
                            <w:sym w:font="Wingdings" w:char="F020"/>
                          </w:r>
                        </w:p>
                      </w:tc>
                    </w:sdtContent>
                  </w:sdt>
                  <w:tc>
                    <w:tcPr>
                      <w:tcW w:w="4139" w:type="dxa"/>
                      <w:tcBorders>
                        <w:bottom w:val="single" w:sz="6" w:space="0" w:color="D0CECE" w:themeColor="background2" w:themeShade="E6"/>
                      </w:tcBorders>
                      <w:tcMar>
                        <w:top w:w="57" w:type="dxa"/>
                        <w:bottom w:w="57" w:type="dxa"/>
                      </w:tcMar>
                    </w:tcPr>
                    <w:p w14:paraId="719F219A" w14:textId="79EC3E74"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0C357978" w14:textId="77777777" w:rsidTr="0001511B">
                  <w:trPr>
                    <w:trHeight w:hRule="exact" w:val="737"/>
                  </w:trPr>
                  <w:tc>
                    <w:tcPr>
                      <w:tcW w:w="3175" w:type="dxa"/>
                      <w:tcBorders>
                        <w:top w:val="nil"/>
                      </w:tcBorders>
                      <w:shd w:val="clear" w:color="auto" w:fill="A1151A"/>
                      <w:tcMar>
                        <w:top w:w="57" w:type="dxa"/>
                        <w:bottom w:w="57" w:type="dxa"/>
                      </w:tcMar>
                      <w:vAlign w:val="center"/>
                    </w:tcPr>
                    <w:p w14:paraId="556B05C3" w14:textId="77777777" w:rsidR="00A33EE7" w:rsidRDefault="00A33EE7" w:rsidP="00A33EE7">
                      <w:pPr>
                        <w:suppressAutoHyphens/>
                        <w:spacing w:line="220" w:lineRule="exact"/>
                        <w:ind w:left="113"/>
                        <w:jc w:val="center"/>
                      </w:pPr>
                    </w:p>
                  </w:tc>
                  <w:tc>
                    <w:tcPr>
                      <w:tcW w:w="680"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694657614"/>
                        <w:lock w:val="contentLocked"/>
                        <w:placeholder>
                          <w:docPart w:val="02D5CDDE51E4423E91B8E9084FF87E4F"/>
                        </w:placeholder>
                        <w15:appearance w15:val="hidden"/>
                      </w:sdtPr>
                      <w:sdtEndPr/>
                      <w:sdtContent>
                        <w:p w14:paraId="05C8E362" w14:textId="0255B388" w:rsidR="00A33EE7" w:rsidRPr="006E0DC7" w:rsidRDefault="00A33EE7" w:rsidP="00A33EE7">
                          <w:pPr>
                            <w:suppressAutoHyphens/>
                            <w:spacing w:line="220" w:lineRule="exact"/>
                            <w:jc w:val="center"/>
                            <w:rPr>
                              <w:sz w:val="30"/>
                              <w:szCs w:val="30"/>
                            </w:rP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3"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334456766"/>
                        <w:lock w:val="contentLocked"/>
                        <w:placeholder>
                          <w:docPart w:val="2C92EE7C25284CCC9B7DB8C5F9E4A1D2"/>
                        </w:placeholder>
                        <w15:appearance w15:val="hidden"/>
                      </w:sdtPr>
                      <w:sdtEndPr/>
                      <w:sdtContent>
                        <w:p w14:paraId="06C7DC67" w14:textId="4C09F9F4" w:rsidR="00A33EE7" w:rsidRPr="006E0DC7" w:rsidRDefault="00A33EE7" w:rsidP="00A33EE7">
                          <w:pPr>
                            <w:suppressAutoHyphens/>
                            <w:spacing w:line="220" w:lineRule="exact"/>
                            <w:jc w:val="center"/>
                            <w:rPr>
                              <w:sz w:val="30"/>
                              <w:szCs w:val="30"/>
                            </w:rP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740"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1805114287"/>
                        <w:lock w:val="contentLocked"/>
                        <w:placeholder>
                          <w:docPart w:val="880B992559FD4FE1B105A2008B3019D3"/>
                        </w:placeholder>
                        <w15:appearance w15:val="hidden"/>
                      </w:sdtPr>
                      <w:sdtEndPr/>
                      <w:sdtContent>
                        <w:p w14:paraId="3C5F1EEE" w14:textId="34B40A88" w:rsidR="00A33EE7" w:rsidRPr="006E0DC7" w:rsidRDefault="00A33EE7" w:rsidP="00A33EE7">
                          <w:pPr>
                            <w:suppressAutoHyphens/>
                            <w:spacing w:line="220" w:lineRule="exact"/>
                            <w:jc w:val="center"/>
                            <w:rPr>
                              <w:sz w:val="30"/>
                              <w:szCs w:val="30"/>
                            </w:rPr>
                          </w:pPr>
                          <w:r w:rsidRPr="00402ACE">
                            <w:rPr>
                              <w:rFonts w:ascii="Lelo Bold" w:hAnsi="Lelo Bold" w:cs="Arial"/>
                              <w:bCs/>
                              <w:color w:val="FFFFFF" w:themeColor="background1"/>
                              <w:kern w:val="24"/>
                              <w:sz w:val="16"/>
                              <w:szCs w:val="16"/>
                            </w:rPr>
                            <w:t>Weniger ausge-</w:t>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4139"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rPr>
                        <w:id w:val="775839031"/>
                        <w:lock w:val="contentLocked"/>
                        <w:placeholder>
                          <w:docPart w:val="1103282D26234EB2BAC6E8FB7601316D"/>
                        </w:placeholder>
                        <w15:appearance w15:val="hidden"/>
                      </w:sdtPr>
                      <w:sdtEndPr/>
                      <w:sdtContent>
                        <w:p w14:paraId="2B131EC2" w14:textId="77777777" w:rsidR="00AE2FB8" w:rsidRDefault="00AE2FB8" w:rsidP="00AE2FB8">
                          <w:pPr>
                            <w:suppressAutoHyphens/>
                            <w:jc w:val="center"/>
                            <w:rPr>
                              <w:rFonts w:ascii="Lelo Bold" w:hAnsi="Lelo Bold" w:cs="Arial"/>
                              <w:bCs/>
                              <w:color w:val="FFFFFF" w:themeColor="background1"/>
                              <w:kern w:val="24"/>
                            </w:rPr>
                          </w:pPr>
                          <w:r>
                            <w:rPr>
                              <w:rFonts w:ascii="Lelo Bold" w:hAnsi="Lelo Bold" w:cs="Arial"/>
                              <w:bCs/>
                              <w:color w:val="FFFFFF" w:themeColor="background1"/>
                              <w:kern w:val="24"/>
                            </w:rPr>
                            <w:t>Fällt dir ein Beispiel ein, wo das deutlich wurde?</w:t>
                          </w:r>
                        </w:p>
                      </w:sdtContent>
                    </w:sdt>
                    <w:p w14:paraId="2F2DD447" w14:textId="73DE5D5C" w:rsidR="00A33EE7" w:rsidRDefault="00A33EE7" w:rsidP="00A33EE7">
                      <w:pPr>
                        <w:suppressAutoHyphens/>
                        <w:spacing w:line="220" w:lineRule="exact"/>
                        <w:jc w:val="center"/>
                      </w:pPr>
                    </w:p>
                  </w:tc>
                </w:tr>
                <w:tr w:rsidR="00402ACE" w14:paraId="6786404A" w14:textId="77777777" w:rsidTr="0001511B">
                  <w:trPr>
                    <w:trHeight w:val="251"/>
                  </w:trPr>
                  <w:tc>
                    <w:tcPr>
                      <w:tcW w:w="3175" w:type="dxa"/>
                      <w:tcMar>
                        <w:top w:w="57" w:type="dxa"/>
                        <w:bottom w:w="57" w:type="dxa"/>
                      </w:tcMar>
                    </w:tcPr>
                    <w:p w14:paraId="22CFAC6A" w14:textId="095466FB" w:rsidR="00402ACE" w:rsidRDefault="000B2C64" w:rsidP="00D0503C">
                      <w:pPr>
                        <w:suppressAutoHyphens/>
                        <w:ind w:left="113"/>
                        <w:jc w:val="left"/>
                      </w:pPr>
                      <w:sdt>
                        <w:sdtPr>
                          <w:id w:val="-938518278"/>
                          <w:placeholder>
                            <w:docPart w:val="4F9DC73287C6402E8C6D9360438A9FE9"/>
                          </w:placeholder>
                        </w:sdtPr>
                        <w:sdtEndPr/>
                        <w:sdtContent>
                          <w:r w:rsidR="00AE2FB8">
                            <w:t>Die Person</w:t>
                          </w:r>
                          <w:r w:rsidR="00191ACE" w:rsidRPr="004D1630">
                            <w:t xml:space="preserve"> </w:t>
                          </w:r>
                          <w:r w:rsidR="00402ACE" w:rsidRPr="004D1630">
                            <w:t xml:space="preserve">kann statistische Daten auswerten, analysieren und in den </w:t>
                          </w:r>
                          <w:r w:rsidR="00402ACE">
                            <w:t>g</w:t>
                          </w:r>
                          <w:r w:rsidR="00402ACE" w:rsidRPr="004D1630">
                            <w:t>esundheitswissen</w:t>
                          </w:r>
                          <w:r w:rsidR="00402ACE">
                            <w:t>-</w:t>
                          </w:r>
                          <w:r w:rsidR="00402ACE" w:rsidRPr="004D1630">
                            <w:t>schaftlichen Kontext setzen</w:t>
                          </w:r>
                        </w:sdtContent>
                      </w:sdt>
                    </w:p>
                  </w:tc>
                  <w:sdt>
                    <w:sdtPr>
                      <w:rPr>
                        <w:sz w:val="30"/>
                        <w:szCs w:val="30"/>
                      </w:rPr>
                      <w:id w:val="-842850964"/>
                      <w14:checkbox>
                        <w14:checked w14:val="0"/>
                        <w14:checkedState w14:val="00FC" w14:font="Wingdings"/>
                        <w14:uncheckedState w14:val="0020" w14:font="Wingdings"/>
                      </w14:checkbox>
                    </w:sdtPr>
                    <w:sdtEndPr/>
                    <w:sdtContent>
                      <w:tc>
                        <w:tcPr>
                          <w:tcW w:w="680" w:type="dxa"/>
                          <w:tcMar>
                            <w:top w:w="57" w:type="dxa"/>
                            <w:bottom w:w="57" w:type="dxa"/>
                          </w:tcMar>
                        </w:tcPr>
                        <w:p w14:paraId="14162E16" w14:textId="1D923ED5" w:rsidR="00402ACE" w:rsidRDefault="00402ACE" w:rsidP="000007FC">
                          <w:pPr>
                            <w:suppressAutoHyphens/>
                          </w:pPr>
                          <w:r>
                            <w:rPr>
                              <w:sz w:val="30"/>
                              <w:szCs w:val="30"/>
                            </w:rPr>
                            <w:sym w:font="Wingdings" w:char="F020"/>
                          </w:r>
                        </w:p>
                      </w:tc>
                    </w:sdtContent>
                  </w:sdt>
                  <w:sdt>
                    <w:sdtPr>
                      <w:rPr>
                        <w:sz w:val="30"/>
                        <w:szCs w:val="30"/>
                      </w:rPr>
                      <w:id w:val="292943582"/>
                      <w14:checkbox>
                        <w14:checked w14:val="0"/>
                        <w14:checkedState w14:val="00FC" w14:font="Wingdings"/>
                        <w14:uncheckedState w14:val="0020" w14:font="Wingdings"/>
                      </w14:checkbox>
                    </w:sdtPr>
                    <w:sdtEndPr/>
                    <w:sdtContent>
                      <w:tc>
                        <w:tcPr>
                          <w:tcW w:w="683" w:type="dxa"/>
                          <w:tcMar>
                            <w:top w:w="57" w:type="dxa"/>
                            <w:bottom w:w="57" w:type="dxa"/>
                          </w:tcMar>
                        </w:tcPr>
                        <w:p w14:paraId="31F2BD39" w14:textId="0C8F2A4D" w:rsidR="00402ACE" w:rsidRDefault="00402ACE" w:rsidP="000007FC">
                          <w:pPr>
                            <w:suppressAutoHyphens/>
                          </w:pPr>
                          <w:r>
                            <w:rPr>
                              <w:sz w:val="30"/>
                              <w:szCs w:val="30"/>
                            </w:rPr>
                            <w:sym w:font="Wingdings" w:char="F020"/>
                          </w:r>
                        </w:p>
                      </w:tc>
                    </w:sdtContent>
                  </w:sdt>
                  <w:sdt>
                    <w:sdtPr>
                      <w:rPr>
                        <w:sz w:val="30"/>
                        <w:szCs w:val="30"/>
                      </w:rPr>
                      <w:id w:val="496703840"/>
                      <w14:checkbox>
                        <w14:checked w14:val="0"/>
                        <w14:checkedState w14:val="00FC" w14:font="Wingdings"/>
                        <w14:uncheckedState w14:val="0020" w14:font="Wingdings"/>
                      </w14:checkbox>
                    </w:sdtPr>
                    <w:sdtEndPr/>
                    <w:sdtContent>
                      <w:tc>
                        <w:tcPr>
                          <w:tcW w:w="740" w:type="dxa"/>
                          <w:tcMar>
                            <w:top w:w="57" w:type="dxa"/>
                            <w:bottom w:w="57" w:type="dxa"/>
                          </w:tcMar>
                        </w:tcPr>
                        <w:p w14:paraId="485210E1" w14:textId="71CE6027" w:rsidR="00402ACE" w:rsidRDefault="00402ACE" w:rsidP="000007FC">
                          <w:pPr>
                            <w:suppressAutoHyphens/>
                          </w:pPr>
                          <w:r>
                            <w:rPr>
                              <w:sz w:val="30"/>
                              <w:szCs w:val="30"/>
                            </w:rPr>
                            <w:sym w:font="Wingdings" w:char="F020"/>
                          </w:r>
                        </w:p>
                      </w:tc>
                    </w:sdtContent>
                  </w:sdt>
                  <w:tc>
                    <w:tcPr>
                      <w:tcW w:w="4139" w:type="dxa"/>
                      <w:tcMar>
                        <w:top w:w="57" w:type="dxa"/>
                        <w:bottom w:w="57" w:type="dxa"/>
                      </w:tcMar>
                    </w:tcPr>
                    <w:p w14:paraId="34F2F3F8" w14:textId="38249603"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46AD757" w14:textId="77777777" w:rsidTr="0001511B">
                  <w:trPr>
                    <w:trHeight w:val="251"/>
                  </w:trPr>
                  <w:tc>
                    <w:tcPr>
                      <w:tcW w:w="3175" w:type="dxa"/>
                      <w:tcMar>
                        <w:top w:w="57" w:type="dxa"/>
                        <w:bottom w:w="57" w:type="dxa"/>
                      </w:tcMar>
                    </w:tcPr>
                    <w:p w14:paraId="4221231D" w14:textId="33494F43" w:rsidR="00402ACE" w:rsidRDefault="000B2C64" w:rsidP="00D0503C">
                      <w:pPr>
                        <w:suppressAutoHyphens/>
                        <w:ind w:left="113"/>
                        <w:jc w:val="left"/>
                      </w:pPr>
                      <w:sdt>
                        <w:sdtPr>
                          <w:id w:val="-1297133186"/>
                          <w:lock w:val="sdtContentLocked"/>
                          <w:placeholder>
                            <w:docPart w:val="4F9DC73287C6402E8C6D9360438A9FE9"/>
                          </w:placeholder>
                          <w15:appearance w15:val="hidden"/>
                        </w:sdtPr>
                        <w:sdtEndPr/>
                        <w:sdtContent>
                          <w:r w:rsidR="00AE2FB8">
                            <w:t>Die Person</w:t>
                          </w:r>
                          <w:r w:rsidR="00191ACE" w:rsidRPr="004D1630">
                            <w:t xml:space="preserve"> </w:t>
                          </w:r>
                          <w:r w:rsidR="00402ACE" w:rsidRPr="004D1630">
                            <w:t>kann demografische Daten auswerten, analysieren und in den gesundheitswissen</w:t>
                          </w:r>
                          <w:r w:rsidR="00402ACE">
                            <w:t>-</w:t>
                          </w:r>
                          <w:r w:rsidR="00402ACE" w:rsidRPr="004D1630">
                            <w:t>schaftlichen Kontext setzen</w:t>
                          </w:r>
                        </w:sdtContent>
                      </w:sdt>
                    </w:p>
                  </w:tc>
                  <w:sdt>
                    <w:sdtPr>
                      <w:rPr>
                        <w:sz w:val="30"/>
                        <w:szCs w:val="30"/>
                      </w:rPr>
                      <w:id w:val="590515380"/>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0C4CE69B" w14:textId="25CDBE93" w:rsidR="00402ACE" w:rsidRDefault="00402ACE" w:rsidP="000007FC">
                          <w:pPr>
                            <w:suppressAutoHyphens/>
                          </w:pPr>
                          <w:r>
                            <w:rPr>
                              <w:sz w:val="30"/>
                              <w:szCs w:val="30"/>
                            </w:rPr>
                            <w:sym w:font="Wingdings" w:char="F020"/>
                          </w:r>
                        </w:p>
                      </w:tc>
                    </w:sdtContent>
                  </w:sdt>
                  <w:sdt>
                    <w:sdtPr>
                      <w:rPr>
                        <w:sz w:val="30"/>
                        <w:szCs w:val="30"/>
                      </w:rPr>
                      <w:id w:val="1156195881"/>
                      <w14:checkbox>
                        <w14:checked w14:val="0"/>
                        <w14:checkedState w14:val="00FC" w14:font="Wingdings"/>
                        <w14:uncheckedState w14:val="0020" w14:font="Wingdings"/>
                      </w14:checkbox>
                    </w:sdtPr>
                    <w:sdtEndPr/>
                    <w:sdtContent>
                      <w:tc>
                        <w:tcPr>
                          <w:tcW w:w="683" w:type="dxa"/>
                          <w:tcBorders>
                            <w:bottom w:val="single" w:sz="6" w:space="0" w:color="D0CECE" w:themeColor="background2" w:themeShade="E6"/>
                          </w:tcBorders>
                          <w:tcMar>
                            <w:top w:w="57" w:type="dxa"/>
                            <w:bottom w:w="57" w:type="dxa"/>
                          </w:tcMar>
                        </w:tcPr>
                        <w:p w14:paraId="7D377E54" w14:textId="76351284" w:rsidR="00402ACE" w:rsidRDefault="00402ACE" w:rsidP="000007FC">
                          <w:pPr>
                            <w:suppressAutoHyphens/>
                          </w:pPr>
                          <w:r>
                            <w:rPr>
                              <w:sz w:val="30"/>
                              <w:szCs w:val="30"/>
                            </w:rPr>
                            <w:sym w:font="Wingdings" w:char="F020"/>
                          </w:r>
                        </w:p>
                      </w:tc>
                    </w:sdtContent>
                  </w:sdt>
                  <w:sdt>
                    <w:sdtPr>
                      <w:rPr>
                        <w:sz w:val="30"/>
                        <w:szCs w:val="30"/>
                      </w:rPr>
                      <w:id w:val="950203572"/>
                      <w14:checkbox>
                        <w14:checked w14:val="0"/>
                        <w14:checkedState w14:val="00FC" w14:font="Wingdings"/>
                        <w14:uncheckedState w14:val="0020" w14:font="Wingdings"/>
                      </w14:checkbox>
                    </w:sdtPr>
                    <w:sdtEndPr/>
                    <w:sdtContent>
                      <w:tc>
                        <w:tcPr>
                          <w:tcW w:w="740" w:type="dxa"/>
                          <w:tcBorders>
                            <w:bottom w:val="single" w:sz="6" w:space="0" w:color="D0CECE" w:themeColor="background2" w:themeShade="E6"/>
                          </w:tcBorders>
                          <w:tcMar>
                            <w:top w:w="57" w:type="dxa"/>
                            <w:bottom w:w="57" w:type="dxa"/>
                          </w:tcMar>
                        </w:tcPr>
                        <w:p w14:paraId="54F65B4B" w14:textId="3F7B3C09" w:rsidR="00402ACE" w:rsidRDefault="00402ACE" w:rsidP="000007FC">
                          <w:pPr>
                            <w:suppressAutoHyphens/>
                          </w:pPr>
                          <w:r>
                            <w:rPr>
                              <w:sz w:val="30"/>
                              <w:szCs w:val="30"/>
                            </w:rPr>
                            <w:sym w:font="Wingdings" w:char="F020"/>
                          </w:r>
                        </w:p>
                      </w:tc>
                    </w:sdtContent>
                  </w:sdt>
                  <w:tc>
                    <w:tcPr>
                      <w:tcW w:w="4139" w:type="dxa"/>
                      <w:tcMar>
                        <w:top w:w="57" w:type="dxa"/>
                        <w:bottom w:w="57" w:type="dxa"/>
                      </w:tcMar>
                    </w:tcPr>
                    <w:p w14:paraId="03C5556D" w14:textId="2637DFBF"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3C225F44" w14:textId="77777777" w:rsidTr="0001511B">
                  <w:trPr>
                    <w:trHeight w:hRule="exact" w:val="340"/>
                  </w:trPr>
                  <w:tc>
                    <w:tcPr>
                      <w:tcW w:w="3175" w:type="dxa"/>
                      <w:tcBorders>
                        <w:right w:val="nil"/>
                      </w:tcBorders>
                      <w:tcMar>
                        <w:top w:w="57" w:type="dxa"/>
                        <w:bottom w:w="57" w:type="dxa"/>
                      </w:tcMar>
                      <w:vAlign w:val="bottom"/>
                    </w:tcPr>
                    <w:p w14:paraId="51D40CE8" w14:textId="697ACDA3" w:rsidR="00402ACE" w:rsidRPr="00EB209D" w:rsidRDefault="000B2C64" w:rsidP="00D0503C">
                      <w:pPr>
                        <w:suppressAutoHyphens/>
                        <w:ind w:left="113"/>
                        <w:jc w:val="left"/>
                        <w:rPr>
                          <w:rFonts w:ascii="Lelo Bold" w:hAnsi="Lelo Bold"/>
                          <w:color w:val="F9C621"/>
                        </w:rPr>
                      </w:pPr>
                      <w:sdt>
                        <w:sdtPr>
                          <w:rPr>
                            <w:rFonts w:ascii="Lelo Bold" w:hAnsi="Lelo Bold"/>
                            <w:color w:val="F9C621"/>
                          </w:rPr>
                          <w:id w:val="1314907734"/>
                          <w:lock w:val="sdtContentLocked"/>
                          <w:placeholder>
                            <w:docPart w:val="4F9DC73287C6402E8C6D9360438A9FE9"/>
                          </w:placeholder>
                          <w15:appearance w15:val="hidden"/>
                        </w:sdtPr>
                        <w:sdtEndPr/>
                        <w:sdtContent>
                          <w:r w:rsidR="00402ACE" w:rsidRPr="00876DBB">
                            <w:rPr>
                              <w:rFonts w:ascii="Lelo Bold" w:hAnsi="Lelo Bold"/>
                              <w:color w:val="A1151A"/>
                            </w:rPr>
                            <w:t>Medienkompetenz </w:t>
                          </w:r>
                        </w:sdtContent>
                      </w:sdt>
                    </w:p>
                  </w:tc>
                  <w:tc>
                    <w:tcPr>
                      <w:tcW w:w="680" w:type="dxa"/>
                      <w:tcBorders>
                        <w:left w:val="nil"/>
                        <w:right w:val="nil"/>
                      </w:tcBorders>
                      <w:tcMar>
                        <w:top w:w="57" w:type="dxa"/>
                        <w:bottom w:w="57" w:type="dxa"/>
                      </w:tcMar>
                      <w:vAlign w:val="bottom"/>
                    </w:tcPr>
                    <w:p w14:paraId="4EFFF420" w14:textId="1A5FE67A" w:rsidR="00402ACE" w:rsidRDefault="00402ACE" w:rsidP="00B70E1F">
                      <w:pPr>
                        <w:suppressAutoHyphens/>
                        <w:jc w:val="left"/>
                      </w:pPr>
                    </w:p>
                  </w:tc>
                  <w:tc>
                    <w:tcPr>
                      <w:tcW w:w="683" w:type="dxa"/>
                      <w:tcBorders>
                        <w:left w:val="nil"/>
                        <w:right w:val="nil"/>
                      </w:tcBorders>
                      <w:tcMar>
                        <w:top w:w="57" w:type="dxa"/>
                        <w:bottom w:w="57" w:type="dxa"/>
                      </w:tcMar>
                      <w:vAlign w:val="bottom"/>
                    </w:tcPr>
                    <w:p w14:paraId="4C455347" w14:textId="2F34DF1B" w:rsidR="00402ACE" w:rsidRDefault="00402ACE" w:rsidP="00B70E1F">
                      <w:pPr>
                        <w:suppressAutoHyphens/>
                        <w:jc w:val="left"/>
                      </w:pPr>
                    </w:p>
                  </w:tc>
                  <w:tc>
                    <w:tcPr>
                      <w:tcW w:w="740" w:type="dxa"/>
                      <w:tcBorders>
                        <w:left w:val="nil"/>
                        <w:right w:val="nil"/>
                      </w:tcBorders>
                      <w:tcMar>
                        <w:top w:w="57" w:type="dxa"/>
                        <w:bottom w:w="57" w:type="dxa"/>
                      </w:tcMar>
                      <w:vAlign w:val="bottom"/>
                    </w:tcPr>
                    <w:p w14:paraId="1A98BAF7" w14:textId="00B808C3" w:rsidR="00402ACE" w:rsidRDefault="00402ACE" w:rsidP="00B70E1F">
                      <w:pPr>
                        <w:suppressAutoHyphens/>
                        <w:jc w:val="left"/>
                      </w:pPr>
                    </w:p>
                  </w:tc>
                  <w:tc>
                    <w:tcPr>
                      <w:tcW w:w="4139" w:type="dxa"/>
                      <w:tcBorders>
                        <w:left w:val="nil"/>
                      </w:tcBorders>
                      <w:tcMar>
                        <w:top w:w="57" w:type="dxa"/>
                        <w:bottom w:w="57" w:type="dxa"/>
                      </w:tcMar>
                      <w:vAlign w:val="bottom"/>
                    </w:tcPr>
                    <w:p w14:paraId="776EC75B" w14:textId="77777777" w:rsidR="00402ACE" w:rsidRDefault="00402ACE" w:rsidP="00B70E1F">
                      <w:pPr>
                        <w:suppressAutoHyphens/>
                        <w:jc w:val="left"/>
                      </w:pPr>
                    </w:p>
                    <w:p w14:paraId="460EAD7D" w14:textId="1AE5A81B" w:rsidR="00402ACE" w:rsidRDefault="00402ACE" w:rsidP="00B70E1F">
                      <w:pPr>
                        <w:suppressAutoHyphens/>
                        <w:jc w:val="left"/>
                      </w:pPr>
                    </w:p>
                  </w:tc>
                </w:tr>
                <w:tr w:rsidR="00402ACE" w14:paraId="2489E01D" w14:textId="77777777" w:rsidTr="0001511B">
                  <w:trPr>
                    <w:trHeight w:val="251"/>
                  </w:trPr>
                  <w:tc>
                    <w:tcPr>
                      <w:tcW w:w="3175" w:type="dxa"/>
                      <w:tcMar>
                        <w:top w:w="57" w:type="dxa"/>
                        <w:bottom w:w="57" w:type="dxa"/>
                      </w:tcMar>
                    </w:tcPr>
                    <w:p w14:paraId="0DAD78CA" w14:textId="2C80787F" w:rsidR="00402ACE" w:rsidRDefault="000B2C64" w:rsidP="00D0503C">
                      <w:pPr>
                        <w:suppressAutoHyphens/>
                        <w:ind w:left="113"/>
                        <w:jc w:val="left"/>
                      </w:pPr>
                      <w:sdt>
                        <w:sdtPr>
                          <w:id w:val="-1542743538"/>
                          <w:lock w:val="sdtContentLocked"/>
                          <w:placeholder>
                            <w:docPart w:val="9BB86ABE9814447FA7089FF0EB02A6A9"/>
                          </w:placeholder>
                          <w15:appearance w15:val="hidden"/>
                        </w:sdtPr>
                        <w:sdtEndPr/>
                        <w:sdtContent>
                          <w:r w:rsidR="00AE2FB8">
                            <w:t>Die Person</w:t>
                          </w:r>
                          <w:r w:rsidR="00191ACE" w:rsidRPr="004D1630">
                            <w:t xml:space="preserve"> </w:t>
                          </w:r>
                          <w:r w:rsidR="00402ACE" w:rsidRPr="004D1630">
                            <w:t>kenn</w:t>
                          </w:r>
                          <w:r w:rsidR="00191ACE">
                            <w:t>t</w:t>
                          </w:r>
                          <w:r w:rsidR="00402ACE" w:rsidRPr="004D1630">
                            <w:t xml:space="preserve"> verschiedene Medien(formate) und kann sie benennen</w:t>
                          </w:r>
                        </w:sdtContent>
                      </w:sdt>
                    </w:p>
                  </w:tc>
                  <w:sdt>
                    <w:sdtPr>
                      <w:rPr>
                        <w:sz w:val="30"/>
                        <w:szCs w:val="30"/>
                      </w:rPr>
                      <w:id w:val="-2079351971"/>
                      <w14:checkbox>
                        <w14:checked w14:val="0"/>
                        <w14:checkedState w14:val="00FC" w14:font="Wingdings"/>
                        <w14:uncheckedState w14:val="0020" w14:font="Wingdings"/>
                      </w14:checkbox>
                    </w:sdtPr>
                    <w:sdtEndPr/>
                    <w:sdtContent>
                      <w:tc>
                        <w:tcPr>
                          <w:tcW w:w="680" w:type="dxa"/>
                          <w:tcMar>
                            <w:top w:w="57" w:type="dxa"/>
                            <w:bottom w:w="57" w:type="dxa"/>
                          </w:tcMar>
                        </w:tcPr>
                        <w:p w14:paraId="52FFA2FE" w14:textId="7C6D2C23" w:rsidR="00402ACE" w:rsidRDefault="00402ACE" w:rsidP="000007FC">
                          <w:pPr>
                            <w:suppressAutoHyphens/>
                          </w:pPr>
                          <w:r>
                            <w:rPr>
                              <w:sz w:val="30"/>
                              <w:szCs w:val="30"/>
                            </w:rPr>
                            <w:sym w:font="Wingdings" w:char="F020"/>
                          </w:r>
                        </w:p>
                      </w:tc>
                    </w:sdtContent>
                  </w:sdt>
                  <w:sdt>
                    <w:sdtPr>
                      <w:rPr>
                        <w:sz w:val="30"/>
                        <w:szCs w:val="30"/>
                      </w:rPr>
                      <w:id w:val="-1927107194"/>
                      <w14:checkbox>
                        <w14:checked w14:val="0"/>
                        <w14:checkedState w14:val="00FC" w14:font="Wingdings"/>
                        <w14:uncheckedState w14:val="0020" w14:font="Wingdings"/>
                      </w14:checkbox>
                    </w:sdtPr>
                    <w:sdtEndPr/>
                    <w:sdtContent>
                      <w:tc>
                        <w:tcPr>
                          <w:tcW w:w="683" w:type="dxa"/>
                          <w:tcMar>
                            <w:top w:w="57" w:type="dxa"/>
                            <w:bottom w:w="57" w:type="dxa"/>
                          </w:tcMar>
                        </w:tcPr>
                        <w:p w14:paraId="341CBA4C" w14:textId="46602DDF" w:rsidR="00402ACE" w:rsidRDefault="00402ACE" w:rsidP="000007FC">
                          <w:pPr>
                            <w:suppressAutoHyphens/>
                          </w:pPr>
                          <w:r>
                            <w:rPr>
                              <w:sz w:val="30"/>
                              <w:szCs w:val="30"/>
                            </w:rPr>
                            <w:sym w:font="Wingdings" w:char="F020"/>
                          </w:r>
                        </w:p>
                      </w:tc>
                    </w:sdtContent>
                  </w:sdt>
                  <w:sdt>
                    <w:sdtPr>
                      <w:rPr>
                        <w:sz w:val="30"/>
                        <w:szCs w:val="30"/>
                      </w:rPr>
                      <w:id w:val="1411123477"/>
                      <w14:checkbox>
                        <w14:checked w14:val="0"/>
                        <w14:checkedState w14:val="00FC" w14:font="Wingdings"/>
                        <w14:uncheckedState w14:val="0020" w14:font="Wingdings"/>
                      </w14:checkbox>
                    </w:sdtPr>
                    <w:sdtEndPr/>
                    <w:sdtContent>
                      <w:tc>
                        <w:tcPr>
                          <w:tcW w:w="740" w:type="dxa"/>
                          <w:tcMar>
                            <w:top w:w="57" w:type="dxa"/>
                            <w:bottom w:w="57" w:type="dxa"/>
                          </w:tcMar>
                        </w:tcPr>
                        <w:p w14:paraId="4D23CF26" w14:textId="307729DC" w:rsidR="00402ACE" w:rsidRDefault="00402ACE" w:rsidP="000007FC">
                          <w:pPr>
                            <w:suppressAutoHyphens/>
                          </w:pPr>
                          <w:r>
                            <w:rPr>
                              <w:sz w:val="30"/>
                              <w:szCs w:val="30"/>
                            </w:rPr>
                            <w:sym w:font="Wingdings" w:char="F020"/>
                          </w:r>
                        </w:p>
                      </w:tc>
                    </w:sdtContent>
                  </w:sdt>
                  <w:tc>
                    <w:tcPr>
                      <w:tcW w:w="4139" w:type="dxa"/>
                      <w:tcMar>
                        <w:top w:w="57" w:type="dxa"/>
                        <w:bottom w:w="57" w:type="dxa"/>
                      </w:tcMar>
                    </w:tcPr>
                    <w:p w14:paraId="23CDAD9B" w14:textId="4887F81B"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0DC7D2E8" w14:textId="77777777" w:rsidTr="0001511B">
                  <w:trPr>
                    <w:trHeight w:val="251"/>
                  </w:trPr>
                  <w:tc>
                    <w:tcPr>
                      <w:tcW w:w="3175" w:type="dxa"/>
                      <w:tcMar>
                        <w:top w:w="57" w:type="dxa"/>
                        <w:bottom w:w="57" w:type="dxa"/>
                      </w:tcMar>
                    </w:tcPr>
                    <w:p w14:paraId="586772FA" w14:textId="020AE45A" w:rsidR="00402ACE" w:rsidRDefault="000B2C64" w:rsidP="00D0503C">
                      <w:pPr>
                        <w:suppressAutoHyphens/>
                        <w:ind w:left="113"/>
                        <w:jc w:val="left"/>
                      </w:pPr>
                      <w:sdt>
                        <w:sdtPr>
                          <w:id w:val="456460189"/>
                          <w:lock w:val="sdtContentLocked"/>
                          <w:placeholder>
                            <w:docPart w:val="9BB86ABE9814447FA7089FF0EB02A6A9"/>
                          </w:placeholder>
                          <w15:appearance w15:val="hidden"/>
                        </w:sdtPr>
                        <w:sdtEndPr/>
                        <w:sdtContent>
                          <w:r w:rsidR="00AE2FB8">
                            <w:t>Die Person</w:t>
                          </w:r>
                          <w:r w:rsidR="00191ACE" w:rsidRPr="004D1630">
                            <w:t xml:space="preserve"> </w:t>
                          </w:r>
                          <w:r w:rsidR="00402ACE" w:rsidRPr="004D1630">
                            <w:t>kann Medien(formate) kritisch und reflektiert nutzen</w:t>
                          </w:r>
                        </w:sdtContent>
                      </w:sdt>
                    </w:p>
                  </w:tc>
                  <w:sdt>
                    <w:sdtPr>
                      <w:rPr>
                        <w:sz w:val="30"/>
                        <w:szCs w:val="30"/>
                      </w:rPr>
                      <w:id w:val="-566410389"/>
                      <w14:checkbox>
                        <w14:checked w14:val="0"/>
                        <w14:checkedState w14:val="00FC" w14:font="Wingdings"/>
                        <w14:uncheckedState w14:val="0020" w14:font="Wingdings"/>
                      </w14:checkbox>
                    </w:sdtPr>
                    <w:sdtEndPr/>
                    <w:sdtContent>
                      <w:tc>
                        <w:tcPr>
                          <w:tcW w:w="680" w:type="dxa"/>
                          <w:tcMar>
                            <w:top w:w="57" w:type="dxa"/>
                            <w:bottom w:w="57" w:type="dxa"/>
                          </w:tcMar>
                        </w:tcPr>
                        <w:p w14:paraId="13B2D4BD" w14:textId="127CE15B" w:rsidR="00402ACE" w:rsidRDefault="00402ACE" w:rsidP="000007FC">
                          <w:pPr>
                            <w:suppressAutoHyphens/>
                          </w:pPr>
                          <w:r>
                            <w:rPr>
                              <w:sz w:val="30"/>
                              <w:szCs w:val="30"/>
                            </w:rPr>
                            <w:sym w:font="Wingdings" w:char="F020"/>
                          </w:r>
                        </w:p>
                      </w:tc>
                    </w:sdtContent>
                  </w:sdt>
                  <w:sdt>
                    <w:sdtPr>
                      <w:rPr>
                        <w:sz w:val="30"/>
                        <w:szCs w:val="30"/>
                      </w:rPr>
                      <w:id w:val="-1075115246"/>
                      <w14:checkbox>
                        <w14:checked w14:val="0"/>
                        <w14:checkedState w14:val="00FC" w14:font="Wingdings"/>
                        <w14:uncheckedState w14:val="0020" w14:font="Wingdings"/>
                      </w14:checkbox>
                    </w:sdtPr>
                    <w:sdtEndPr/>
                    <w:sdtContent>
                      <w:tc>
                        <w:tcPr>
                          <w:tcW w:w="683" w:type="dxa"/>
                          <w:tcMar>
                            <w:top w:w="57" w:type="dxa"/>
                            <w:bottom w:w="57" w:type="dxa"/>
                          </w:tcMar>
                        </w:tcPr>
                        <w:p w14:paraId="4E980A0F" w14:textId="74522166" w:rsidR="00402ACE" w:rsidRDefault="00402ACE" w:rsidP="000007FC">
                          <w:pPr>
                            <w:suppressAutoHyphens/>
                          </w:pPr>
                          <w:r>
                            <w:rPr>
                              <w:sz w:val="30"/>
                              <w:szCs w:val="30"/>
                            </w:rPr>
                            <w:sym w:font="Wingdings" w:char="F020"/>
                          </w:r>
                        </w:p>
                      </w:tc>
                    </w:sdtContent>
                  </w:sdt>
                  <w:sdt>
                    <w:sdtPr>
                      <w:rPr>
                        <w:sz w:val="30"/>
                        <w:szCs w:val="30"/>
                      </w:rPr>
                      <w:id w:val="-182434703"/>
                      <w14:checkbox>
                        <w14:checked w14:val="0"/>
                        <w14:checkedState w14:val="00FC" w14:font="Wingdings"/>
                        <w14:uncheckedState w14:val="0020" w14:font="Wingdings"/>
                      </w14:checkbox>
                    </w:sdtPr>
                    <w:sdtEndPr/>
                    <w:sdtContent>
                      <w:tc>
                        <w:tcPr>
                          <w:tcW w:w="740" w:type="dxa"/>
                          <w:tcMar>
                            <w:top w:w="57" w:type="dxa"/>
                            <w:bottom w:w="57" w:type="dxa"/>
                          </w:tcMar>
                        </w:tcPr>
                        <w:p w14:paraId="39C6D284" w14:textId="3E3CD604" w:rsidR="00402ACE" w:rsidRDefault="00402ACE" w:rsidP="000007FC">
                          <w:pPr>
                            <w:suppressAutoHyphens/>
                          </w:pPr>
                          <w:r>
                            <w:rPr>
                              <w:sz w:val="30"/>
                              <w:szCs w:val="30"/>
                            </w:rPr>
                            <w:sym w:font="Wingdings" w:char="F020"/>
                          </w:r>
                        </w:p>
                      </w:tc>
                    </w:sdtContent>
                  </w:sdt>
                  <w:tc>
                    <w:tcPr>
                      <w:tcW w:w="4139" w:type="dxa"/>
                      <w:tcMar>
                        <w:top w:w="57" w:type="dxa"/>
                        <w:bottom w:w="57" w:type="dxa"/>
                      </w:tcMar>
                    </w:tcPr>
                    <w:p w14:paraId="229D7615" w14:textId="7228235F"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50B2218" w14:textId="77777777" w:rsidTr="0001511B">
                  <w:trPr>
                    <w:trHeight w:val="251"/>
                  </w:trPr>
                  <w:tc>
                    <w:tcPr>
                      <w:tcW w:w="3175" w:type="dxa"/>
                      <w:tcMar>
                        <w:top w:w="57" w:type="dxa"/>
                        <w:bottom w:w="57" w:type="dxa"/>
                      </w:tcMar>
                    </w:tcPr>
                    <w:p w14:paraId="45F2C880" w14:textId="15C352BE" w:rsidR="00402ACE" w:rsidRPr="00A258F5" w:rsidRDefault="000B2C64" w:rsidP="00D0503C">
                      <w:pPr>
                        <w:suppressAutoHyphens/>
                        <w:ind w:left="113"/>
                        <w:jc w:val="left"/>
                      </w:pPr>
                      <w:sdt>
                        <w:sdtPr>
                          <w:id w:val="88129547"/>
                          <w:lock w:val="sdtContentLocked"/>
                          <w:placeholder>
                            <w:docPart w:val="9BB86ABE9814447FA7089FF0EB02A6A9"/>
                          </w:placeholder>
                          <w15:appearance w15:val="hidden"/>
                        </w:sdtPr>
                        <w:sdtEndPr/>
                        <w:sdtContent>
                          <w:r w:rsidR="00AE2FB8">
                            <w:t>Die Person</w:t>
                          </w:r>
                          <w:r w:rsidR="00191ACE" w:rsidRPr="004D1630">
                            <w:t xml:space="preserve"> </w:t>
                          </w:r>
                          <w:r w:rsidR="00402ACE" w:rsidRPr="004D1630">
                            <w:t>kann unterschiedliche Medien(formate) kontext-,</w:t>
                          </w:r>
                          <w:r w:rsidR="00402ACE">
                            <w:br/>
                          </w:r>
                          <w:r w:rsidR="00402ACE" w:rsidRPr="004D1630">
                            <w:t xml:space="preserve"> situations- und zielgruppenbezogen gestalten</w:t>
                          </w:r>
                        </w:sdtContent>
                      </w:sdt>
                    </w:p>
                  </w:tc>
                  <w:sdt>
                    <w:sdtPr>
                      <w:rPr>
                        <w:sz w:val="30"/>
                        <w:szCs w:val="30"/>
                      </w:rPr>
                      <w:id w:val="1738821581"/>
                      <w14:checkbox>
                        <w14:checked w14:val="0"/>
                        <w14:checkedState w14:val="00FC" w14:font="Wingdings"/>
                        <w14:uncheckedState w14:val="0020" w14:font="Wingdings"/>
                      </w14:checkbox>
                    </w:sdtPr>
                    <w:sdtEndPr/>
                    <w:sdtContent>
                      <w:tc>
                        <w:tcPr>
                          <w:tcW w:w="680" w:type="dxa"/>
                          <w:tcMar>
                            <w:top w:w="57" w:type="dxa"/>
                            <w:bottom w:w="57" w:type="dxa"/>
                          </w:tcMar>
                        </w:tcPr>
                        <w:p w14:paraId="0E02B583" w14:textId="06020390" w:rsidR="00402ACE" w:rsidRDefault="00402ACE" w:rsidP="000007FC">
                          <w:pPr>
                            <w:suppressAutoHyphens/>
                          </w:pPr>
                          <w:r>
                            <w:rPr>
                              <w:sz w:val="30"/>
                              <w:szCs w:val="30"/>
                            </w:rPr>
                            <w:sym w:font="Wingdings" w:char="F020"/>
                          </w:r>
                        </w:p>
                      </w:tc>
                    </w:sdtContent>
                  </w:sdt>
                  <w:sdt>
                    <w:sdtPr>
                      <w:rPr>
                        <w:sz w:val="30"/>
                        <w:szCs w:val="30"/>
                      </w:rPr>
                      <w:id w:val="-743873104"/>
                      <w14:checkbox>
                        <w14:checked w14:val="0"/>
                        <w14:checkedState w14:val="00FC" w14:font="Wingdings"/>
                        <w14:uncheckedState w14:val="0020" w14:font="Wingdings"/>
                      </w14:checkbox>
                    </w:sdtPr>
                    <w:sdtEndPr/>
                    <w:sdtContent>
                      <w:tc>
                        <w:tcPr>
                          <w:tcW w:w="683" w:type="dxa"/>
                          <w:tcMar>
                            <w:top w:w="57" w:type="dxa"/>
                            <w:bottom w:w="57" w:type="dxa"/>
                          </w:tcMar>
                        </w:tcPr>
                        <w:p w14:paraId="18FA225B" w14:textId="7CEEA8D2" w:rsidR="00402ACE" w:rsidRDefault="00402ACE" w:rsidP="000007FC">
                          <w:pPr>
                            <w:suppressAutoHyphens/>
                          </w:pPr>
                          <w:r>
                            <w:rPr>
                              <w:sz w:val="30"/>
                              <w:szCs w:val="30"/>
                            </w:rPr>
                            <w:sym w:font="Wingdings" w:char="F020"/>
                          </w:r>
                        </w:p>
                      </w:tc>
                    </w:sdtContent>
                  </w:sdt>
                  <w:sdt>
                    <w:sdtPr>
                      <w:rPr>
                        <w:sz w:val="30"/>
                        <w:szCs w:val="30"/>
                      </w:rPr>
                      <w:id w:val="2073853601"/>
                      <w14:checkbox>
                        <w14:checked w14:val="0"/>
                        <w14:checkedState w14:val="00FC" w14:font="Wingdings"/>
                        <w14:uncheckedState w14:val="0020" w14:font="Wingdings"/>
                      </w14:checkbox>
                    </w:sdtPr>
                    <w:sdtEndPr/>
                    <w:sdtContent>
                      <w:tc>
                        <w:tcPr>
                          <w:tcW w:w="740" w:type="dxa"/>
                          <w:tcMar>
                            <w:top w:w="57" w:type="dxa"/>
                            <w:bottom w:w="57" w:type="dxa"/>
                          </w:tcMar>
                        </w:tcPr>
                        <w:p w14:paraId="4F04C6A3" w14:textId="3425633F" w:rsidR="00402ACE" w:rsidRDefault="00402ACE" w:rsidP="000007FC">
                          <w:pPr>
                            <w:suppressAutoHyphens/>
                          </w:pPr>
                          <w:r>
                            <w:rPr>
                              <w:sz w:val="30"/>
                              <w:szCs w:val="30"/>
                            </w:rPr>
                            <w:sym w:font="Wingdings" w:char="F020"/>
                          </w:r>
                        </w:p>
                      </w:tc>
                    </w:sdtContent>
                  </w:sdt>
                  <w:tc>
                    <w:tcPr>
                      <w:tcW w:w="4139" w:type="dxa"/>
                      <w:tcMar>
                        <w:top w:w="57" w:type="dxa"/>
                        <w:bottom w:w="57" w:type="dxa"/>
                      </w:tcMar>
                    </w:tcPr>
                    <w:p w14:paraId="4D33532F" w14:textId="6B2C3C9D" w:rsidR="00402ACE" w:rsidRDefault="00402ACE" w:rsidP="000007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3EE989B" w14:textId="77777777" w:rsidTr="0001511B">
                  <w:trPr>
                    <w:trHeight w:val="251"/>
                  </w:trPr>
                  <w:tc>
                    <w:tcPr>
                      <w:tcW w:w="3175" w:type="dxa"/>
                      <w:tcMar>
                        <w:top w:w="57" w:type="dxa"/>
                        <w:bottom w:w="57" w:type="dxa"/>
                      </w:tcMar>
                    </w:tcPr>
                    <w:p w14:paraId="5727BB66" w14:textId="0E1217B5" w:rsidR="00402ACE" w:rsidRPr="00A258F5" w:rsidRDefault="000B2C64" w:rsidP="00D0503C">
                      <w:pPr>
                        <w:suppressAutoHyphens/>
                        <w:ind w:left="113"/>
                        <w:jc w:val="left"/>
                      </w:pPr>
                      <w:sdt>
                        <w:sdtPr>
                          <w:id w:val="607472201"/>
                          <w:lock w:val="sdtContentLocked"/>
                          <w:placeholder>
                            <w:docPart w:val="9D4FBD50097D4A2E8A85E6851AF3FA14"/>
                          </w:placeholder>
                          <w15:appearance w15:val="hidden"/>
                        </w:sdtPr>
                        <w:sdtEndPr/>
                        <w:sdtContent>
                          <w:r w:rsidR="00AE2FB8">
                            <w:t>Die Person</w:t>
                          </w:r>
                          <w:r w:rsidR="00191ACE" w:rsidRPr="004D1630">
                            <w:t xml:space="preserve"> </w:t>
                          </w:r>
                          <w:r w:rsidR="00402ACE" w:rsidRPr="004D1630">
                            <w:t>kann Medien(formate) auf den gesundheitswissenschaftlichen Kontext übertragen und diese zielgerichtet anwenden</w:t>
                          </w:r>
                        </w:sdtContent>
                      </w:sdt>
                    </w:p>
                  </w:tc>
                  <w:sdt>
                    <w:sdtPr>
                      <w:rPr>
                        <w:sz w:val="30"/>
                        <w:szCs w:val="30"/>
                      </w:rPr>
                      <w:id w:val="990288917"/>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A4D193D" w14:textId="5A964F5C" w:rsidR="00402ACE" w:rsidRDefault="00402ACE" w:rsidP="007A12FC">
                          <w:pPr>
                            <w:suppressAutoHyphens/>
                          </w:pPr>
                          <w:r>
                            <w:rPr>
                              <w:sz w:val="30"/>
                              <w:szCs w:val="30"/>
                            </w:rPr>
                            <w:sym w:font="Wingdings" w:char="F020"/>
                          </w:r>
                        </w:p>
                      </w:tc>
                    </w:sdtContent>
                  </w:sdt>
                  <w:sdt>
                    <w:sdtPr>
                      <w:rPr>
                        <w:sz w:val="30"/>
                        <w:szCs w:val="30"/>
                      </w:rPr>
                      <w:id w:val="1133986345"/>
                      <w14:checkbox>
                        <w14:checked w14:val="0"/>
                        <w14:checkedState w14:val="00FC" w14:font="Wingdings"/>
                        <w14:uncheckedState w14:val="0020" w14:font="Wingdings"/>
                      </w14:checkbox>
                    </w:sdtPr>
                    <w:sdtEndPr/>
                    <w:sdtContent>
                      <w:tc>
                        <w:tcPr>
                          <w:tcW w:w="683" w:type="dxa"/>
                          <w:tcBorders>
                            <w:bottom w:val="single" w:sz="6" w:space="0" w:color="D0CECE" w:themeColor="background2" w:themeShade="E6"/>
                          </w:tcBorders>
                          <w:tcMar>
                            <w:top w:w="57" w:type="dxa"/>
                            <w:bottom w:w="57" w:type="dxa"/>
                          </w:tcMar>
                        </w:tcPr>
                        <w:p w14:paraId="6ACE0330" w14:textId="7186976C" w:rsidR="00402ACE" w:rsidRDefault="00402ACE" w:rsidP="007A12FC">
                          <w:pPr>
                            <w:suppressAutoHyphens/>
                          </w:pPr>
                          <w:r>
                            <w:rPr>
                              <w:sz w:val="30"/>
                              <w:szCs w:val="30"/>
                            </w:rPr>
                            <w:sym w:font="Wingdings" w:char="F020"/>
                          </w:r>
                        </w:p>
                      </w:tc>
                    </w:sdtContent>
                  </w:sdt>
                  <w:sdt>
                    <w:sdtPr>
                      <w:rPr>
                        <w:sz w:val="30"/>
                        <w:szCs w:val="30"/>
                      </w:rPr>
                      <w:id w:val="2014561709"/>
                      <w14:checkbox>
                        <w14:checked w14:val="0"/>
                        <w14:checkedState w14:val="00FC" w14:font="Wingdings"/>
                        <w14:uncheckedState w14:val="0020" w14:font="Wingdings"/>
                      </w14:checkbox>
                    </w:sdtPr>
                    <w:sdtEndPr/>
                    <w:sdtContent>
                      <w:tc>
                        <w:tcPr>
                          <w:tcW w:w="740" w:type="dxa"/>
                          <w:tcBorders>
                            <w:bottom w:val="single" w:sz="6" w:space="0" w:color="D0CECE" w:themeColor="background2" w:themeShade="E6"/>
                          </w:tcBorders>
                          <w:tcMar>
                            <w:top w:w="57" w:type="dxa"/>
                            <w:bottom w:w="57" w:type="dxa"/>
                          </w:tcMar>
                        </w:tcPr>
                        <w:p w14:paraId="7C5D33F5" w14:textId="71ED8709" w:rsidR="00402ACE" w:rsidRDefault="00402ACE" w:rsidP="007A12FC">
                          <w:pPr>
                            <w:suppressAutoHyphens/>
                          </w:pPr>
                          <w:r>
                            <w:rPr>
                              <w:sz w:val="30"/>
                              <w:szCs w:val="30"/>
                            </w:rPr>
                            <w:sym w:font="Wingdings" w:char="F020"/>
                          </w:r>
                        </w:p>
                      </w:tc>
                    </w:sdtContent>
                  </w:sdt>
                  <w:tc>
                    <w:tcPr>
                      <w:tcW w:w="4139" w:type="dxa"/>
                      <w:tcMar>
                        <w:top w:w="57" w:type="dxa"/>
                        <w:bottom w:w="57" w:type="dxa"/>
                      </w:tcMar>
                    </w:tcPr>
                    <w:p w14:paraId="5C285FC3" w14:textId="00786367"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5E5E9AF" w14:textId="77777777" w:rsidTr="0001511B">
                  <w:trPr>
                    <w:trHeight w:hRule="exact" w:val="340"/>
                  </w:trPr>
                  <w:tc>
                    <w:tcPr>
                      <w:tcW w:w="3175" w:type="dxa"/>
                      <w:tcBorders>
                        <w:right w:val="nil"/>
                      </w:tcBorders>
                      <w:tcMar>
                        <w:top w:w="57" w:type="dxa"/>
                        <w:bottom w:w="57" w:type="dxa"/>
                      </w:tcMar>
                      <w:vAlign w:val="bottom"/>
                    </w:tcPr>
                    <w:p w14:paraId="436120D7" w14:textId="3D6FFC6A" w:rsidR="00402ACE" w:rsidRPr="00EB209D" w:rsidRDefault="000B2C64" w:rsidP="00D0503C">
                      <w:pPr>
                        <w:suppressAutoHyphens/>
                        <w:ind w:left="113"/>
                        <w:jc w:val="left"/>
                        <w:rPr>
                          <w:rFonts w:ascii="Lelo Bold" w:hAnsi="Lelo Bold"/>
                          <w:color w:val="DCAA41"/>
                        </w:rPr>
                      </w:pPr>
                      <w:sdt>
                        <w:sdtPr>
                          <w:rPr>
                            <w:rFonts w:ascii="Lelo Bold" w:hAnsi="Lelo Bold"/>
                            <w:color w:val="F9C621"/>
                          </w:rPr>
                          <w:id w:val="409355686"/>
                          <w:lock w:val="sdtContentLocked"/>
                          <w:placeholder>
                            <w:docPart w:val="18A137247E9C4EF3B3587E303CB99F6A"/>
                          </w:placeholder>
                          <w15:appearance w15:val="hidden"/>
                        </w:sdtPr>
                        <w:sdtEndPr/>
                        <w:sdtContent>
                          <w:r w:rsidR="00402ACE" w:rsidRPr="00876DBB">
                            <w:rPr>
                              <w:rFonts w:ascii="Lelo Bold" w:hAnsi="Lelo Bold"/>
                              <w:color w:val="A1151A"/>
                            </w:rPr>
                            <w:t>Präsentationskompetenz</w:t>
                          </w:r>
                        </w:sdtContent>
                      </w:sdt>
                    </w:p>
                  </w:tc>
                  <w:tc>
                    <w:tcPr>
                      <w:tcW w:w="680" w:type="dxa"/>
                      <w:tcBorders>
                        <w:left w:val="nil"/>
                        <w:right w:val="nil"/>
                      </w:tcBorders>
                      <w:tcMar>
                        <w:top w:w="57" w:type="dxa"/>
                        <w:bottom w:w="57" w:type="dxa"/>
                      </w:tcMar>
                      <w:vAlign w:val="bottom"/>
                    </w:tcPr>
                    <w:p w14:paraId="0035AA3B" w14:textId="7F2D5BF0" w:rsidR="00402ACE" w:rsidRDefault="00402ACE" w:rsidP="00B70E1F">
                      <w:pPr>
                        <w:suppressAutoHyphens/>
                        <w:jc w:val="left"/>
                      </w:pPr>
                    </w:p>
                  </w:tc>
                  <w:tc>
                    <w:tcPr>
                      <w:tcW w:w="683" w:type="dxa"/>
                      <w:tcBorders>
                        <w:left w:val="nil"/>
                        <w:right w:val="nil"/>
                      </w:tcBorders>
                      <w:tcMar>
                        <w:top w:w="57" w:type="dxa"/>
                        <w:bottom w:w="57" w:type="dxa"/>
                      </w:tcMar>
                      <w:vAlign w:val="bottom"/>
                    </w:tcPr>
                    <w:p w14:paraId="25D04FE9" w14:textId="3DE46CC3" w:rsidR="00402ACE" w:rsidRDefault="00402ACE" w:rsidP="00B70E1F">
                      <w:pPr>
                        <w:suppressAutoHyphens/>
                        <w:jc w:val="left"/>
                      </w:pPr>
                    </w:p>
                  </w:tc>
                  <w:tc>
                    <w:tcPr>
                      <w:tcW w:w="740" w:type="dxa"/>
                      <w:tcBorders>
                        <w:left w:val="nil"/>
                        <w:right w:val="nil"/>
                      </w:tcBorders>
                      <w:tcMar>
                        <w:top w:w="57" w:type="dxa"/>
                        <w:bottom w:w="57" w:type="dxa"/>
                      </w:tcMar>
                      <w:vAlign w:val="bottom"/>
                    </w:tcPr>
                    <w:p w14:paraId="43965325" w14:textId="606C82D7" w:rsidR="00402ACE" w:rsidRDefault="00402ACE" w:rsidP="00B70E1F">
                      <w:pPr>
                        <w:suppressAutoHyphens/>
                        <w:jc w:val="left"/>
                      </w:pPr>
                    </w:p>
                  </w:tc>
                  <w:tc>
                    <w:tcPr>
                      <w:tcW w:w="4139" w:type="dxa"/>
                      <w:tcBorders>
                        <w:left w:val="nil"/>
                      </w:tcBorders>
                      <w:tcMar>
                        <w:top w:w="57" w:type="dxa"/>
                        <w:bottom w:w="57" w:type="dxa"/>
                      </w:tcMar>
                      <w:vAlign w:val="bottom"/>
                    </w:tcPr>
                    <w:p w14:paraId="6FAD5427" w14:textId="77777777" w:rsidR="00402ACE" w:rsidRDefault="00402ACE" w:rsidP="00B70E1F">
                      <w:pPr>
                        <w:suppressAutoHyphens/>
                        <w:jc w:val="left"/>
                      </w:pPr>
                    </w:p>
                    <w:p w14:paraId="2574336F" w14:textId="6FE2ED0F" w:rsidR="00402ACE" w:rsidRDefault="00402ACE" w:rsidP="00B70E1F">
                      <w:pPr>
                        <w:suppressAutoHyphens/>
                        <w:jc w:val="left"/>
                      </w:pPr>
                    </w:p>
                  </w:tc>
                </w:tr>
                <w:tr w:rsidR="00402ACE" w14:paraId="365BE237" w14:textId="77777777" w:rsidTr="0001511B">
                  <w:trPr>
                    <w:trHeight w:val="251"/>
                  </w:trPr>
                  <w:tc>
                    <w:tcPr>
                      <w:tcW w:w="3175" w:type="dxa"/>
                      <w:tcMar>
                        <w:top w:w="57" w:type="dxa"/>
                        <w:bottom w:w="57" w:type="dxa"/>
                      </w:tcMar>
                    </w:tcPr>
                    <w:p w14:paraId="1042DFE7" w14:textId="759AC1BD" w:rsidR="00402ACE" w:rsidRPr="00A258F5" w:rsidRDefault="000B2C64" w:rsidP="00D0503C">
                      <w:pPr>
                        <w:suppressAutoHyphens/>
                        <w:ind w:left="113"/>
                        <w:jc w:val="left"/>
                      </w:pPr>
                      <w:sdt>
                        <w:sdtPr>
                          <w:id w:val="-37736637"/>
                          <w:lock w:val="sdtContentLocked"/>
                          <w:placeholder>
                            <w:docPart w:val="77DC497331324A7696465A410F3B5111"/>
                          </w:placeholder>
                          <w15:appearance w15:val="hidden"/>
                        </w:sdtPr>
                        <w:sdtEndPr/>
                        <w:sdtContent>
                          <w:r w:rsidR="00AE2FB8">
                            <w:t>Die Person</w:t>
                          </w:r>
                          <w:r w:rsidR="00191ACE" w:rsidRPr="004D1630">
                            <w:t xml:space="preserve"> </w:t>
                          </w:r>
                          <w:r w:rsidR="00402ACE" w:rsidRPr="004D1630">
                            <w:t>kann Inhalte kontext-, situations- und zielgruppenbezogen aufbereiten und darstellen</w:t>
                          </w:r>
                        </w:sdtContent>
                      </w:sdt>
                    </w:p>
                  </w:tc>
                  <w:sdt>
                    <w:sdtPr>
                      <w:rPr>
                        <w:sz w:val="30"/>
                        <w:szCs w:val="30"/>
                      </w:rPr>
                      <w:id w:val="-275632169"/>
                      <w14:checkbox>
                        <w14:checked w14:val="0"/>
                        <w14:checkedState w14:val="00FC" w14:font="Wingdings"/>
                        <w14:uncheckedState w14:val="0020" w14:font="Wingdings"/>
                      </w14:checkbox>
                    </w:sdtPr>
                    <w:sdtEndPr/>
                    <w:sdtContent>
                      <w:tc>
                        <w:tcPr>
                          <w:tcW w:w="680" w:type="dxa"/>
                          <w:tcMar>
                            <w:top w:w="57" w:type="dxa"/>
                            <w:bottom w:w="57" w:type="dxa"/>
                          </w:tcMar>
                        </w:tcPr>
                        <w:p w14:paraId="7094682C" w14:textId="256F5554" w:rsidR="00402ACE" w:rsidRDefault="00402ACE" w:rsidP="007A12FC">
                          <w:pPr>
                            <w:suppressAutoHyphens/>
                          </w:pPr>
                          <w:r>
                            <w:rPr>
                              <w:sz w:val="30"/>
                              <w:szCs w:val="30"/>
                            </w:rPr>
                            <w:sym w:font="Wingdings" w:char="F020"/>
                          </w:r>
                        </w:p>
                      </w:tc>
                    </w:sdtContent>
                  </w:sdt>
                  <w:sdt>
                    <w:sdtPr>
                      <w:rPr>
                        <w:sz w:val="30"/>
                        <w:szCs w:val="30"/>
                      </w:rPr>
                      <w:id w:val="-1833519537"/>
                      <w14:checkbox>
                        <w14:checked w14:val="0"/>
                        <w14:checkedState w14:val="00FC" w14:font="Wingdings"/>
                        <w14:uncheckedState w14:val="0020" w14:font="Wingdings"/>
                      </w14:checkbox>
                    </w:sdtPr>
                    <w:sdtEndPr/>
                    <w:sdtContent>
                      <w:tc>
                        <w:tcPr>
                          <w:tcW w:w="683" w:type="dxa"/>
                          <w:tcMar>
                            <w:top w:w="57" w:type="dxa"/>
                            <w:bottom w:w="57" w:type="dxa"/>
                          </w:tcMar>
                        </w:tcPr>
                        <w:p w14:paraId="086D563A" w14:textId="365D38B2" w:rsidR="00402ACE" w:rsidRDefault="00402ACE" w:rsidP="007A12FC">
                          <w:pPr>
                            <w:suppressAutoHyphens/>
                          </w:pPr>
                          <w:r>
                            <w:rPr>
                              <w:sz w:val="30"/>
                              <w:szCs w:val="30"/>
                            </w:rPr>
                            <w:sym w:font="Wingdings" w:char="F020"/>
                          </w:r>
                        </w:p>
                      </w:tc>
                    </w:sdtContent>
                  </w:sdt>
                  <w:sdt>
                    <w:sdtPr>
                      <w:rPr>
                        <w:sz w:val="30"/>
                        <w:szCs w:val="30"/>
                      </w:rPr>
                      <w:id w:val="1282535546"/>
                      <w14:checkbox>
                        <w14:checked w14:val="0"/>
                        <w14:checkedState w14:val="00FC" w14:font="Wingdings"/>
                        <w14:uncheckedState w14:val="0020" w14:font="Wingdings"/>
                      </w14:checkbox>
                    </w:sdtPr>
                    <w:sdtEndPr/>
                    <w:sdtContent>
                      <w:tc>
                        <w:tcPr>
                          <w:tcW w:w="740" w:type="dxa"/>
                          <w:tcMar>
                            <w:top w:w="57" w:type="dxa"/>
                            <w:bottom w:w="57" w:type="dxa"/>
                          </w:tcMar>
                        </w:tcPr>
                        <w:p w14:paraId="65919475" w14:textId="1DDAC434" w:rsidR="00402ACE" w:rsidRDefault="00402ACE" w:rsidP="007A12FC">
                          <w:pPr>
                            <w:suppressAutoHyphens/>
                          </w:pPr>
                          <w:r>
                            <w:rPr>
                              <w:sz w:val="30"/>
                              <w:szCs w:val="30"/>
                            </w:rPr>
                            <w:sym w:font="Wingdings" w:char="F020"/>
                          </w:r>
                        </w:p>
                      </w:tc>
                    </w:sdtContent>
                  </w:sdt>
                  <w:tc>
                    <w:tcPr>
                      <w:tcW w:w="4139" w:type="dxa"/>
                      <w:tcMar>
                        <w:top w:w="57" w:type="dxa"/>
                        <w:bottom w:w="57" w:type="dxa"/>
                      </w:tcMar>
                    </w:tcPr>
                    <w:p w14:paraId="20ECC55A" w14:textId="2CF1BE47"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1D562BD8" w14:textId="77777777" w:rsidTr="0001511B">
                  <w:trPr>
                    <w:trHeight w:val="251"/>
                  </w:trPr>
                  <w:tc>
                    <w:tcPr>
                      <w:tcW w:w="3175" w:type="dxa"/>
                      <w:tcMar>
                        <w:top w:w="57" w:type="dxa"/>
                        <w:bottom w:w="57" w:type="dxa"/>
                      </w:tcMar>
                    </w:tcPr>
                    <w:p w14:paraId="7E022D9F" w14:textId="2E0B491C" w:rsidR="00402ACE" w:rsidRPr="00A258F5" w:rsidRDefault="000B2C64" w:rsidP="00D0503C">
                      <w:pPr>
                        <w:suppressAutoHyphens/>
                        <w:ind w:left="113"/>
                        <w:jc w:val="left"/>
                      </w:pPr>
                      <w:sdt>
                        <w:sdtPr>
                          <w:id w:val="1383900123"/>
                          <w:lock w:val="sdtContentLocked"/>
                          <w:placeholder>
                            <w:docPart w:val="03B69A1A1E1241D784093F87343889CD"/>
                          </w:placeholder>
                          <w15:appearance w15:val="hidden"/>
                        </w:sdtPr>
                        <w:sdtEndPr/>
                        <w:sdtContent>
                          <w:r w:rsidR="00AE2FB8">
                            <w:t>Die Person</w:t>
                          </w:r>
                          <w:r w:rsidR="00191ACE" w:rsidRPr="004D1630">
                            <w:t xml:space="preserve"> </w:t>
                          </w:r>
                          <w:r w:rsidR="00402ACE" w:rsidRPr="004D1630">
                            <w:t>kann vor anderen frei sprechen und souverän präsentieren</w:t>
                          </w:r>
                        </w:sdtContent>
                      </w:sdt>
                    </w:p>
                  </w:tc>
                  <w:sdt>
                    <w:sdtPr>
                      <w:rPr>
                        <w:sz w:val="30"/>
                        <w:szCs w:val="30"/>
                      </w:rPr>
                      <w:id w:val="1124965266"/>
                      <w14:checkbox>
                        <w14:checked w14:val="0"/>
                        <w14:checkedState w14:val="00FC" w14:font="Wingdings"/>
                        <w14:uncheckedState w14:val="0020" w14:font="Wingdings"/>
                      </w14:checkbox>
                    </w:sdtPr>
                    <w:sdtEndPr/>
                    <w:sdtContent>
                      <w:tc>
                        <w:tcPr>
                          <w:tcW w:w="680" w:type="dxa"/>
                          <w:tcMar>
                            <w:top w:w="57" w:type="dxa"/>
                            <w:bottom w:w="57" w:type="dxa"/>
                          </w:tcMar>
                        </w:tcPr>
                        <w:p w14:paraId="349D1E34" w14:textId="365C9077" w:rsidR="00402ACE" w:rsidRDefault="00402ACE" w:rsidP="007A12FC">
                          <w:pPr>
                            <w:suppressAutoHyphens/>
                          </w:pPr>
                          <w:r>
                            <w:rPr>
                              <w:sz w:val="30"/>
                              <w:szCs w:val="30"/>
                            </w:rPr>
                            <w:sym w:font="Wingdings" w:char="F020"/>
                          </w:r>
                        </w:p>
                      </w:tc>
                    </w:sdtContent>
                  </w:sdt>
                  <w:sdt>
                    <w:sdtPr>
                      <w:rPr>
                        <w:sz w:val="30"/>
                        <w:szCs w:val="30"/>
                      </w:rPr>
                      <w:id w:val="2121418428"/>
                      <w14:checkbox>
                        <w14:checked w14:val="0"/>
                        <w14:checkedState w14:val="00FC" w14:font="Wingdings"/>
                        <w14:uncheckedState w14:val="0020" w14:font="Wingdings"/>
                      </w14:checkbox>
                    </w:sdtPr>
                    <w:sdtEndPr/>
                    <w:sdtContent>
                      <w:tc>
                        <w:tcPr>
                          <w:tcW w:w="683" w:type="dxa"/>
                          <w:tcMar>
                            <w:top w:w="57" w:type="dxa"/>
                            <w:bottom w:w="57" w:type="dxa"/>
                          </w:tcMar>
                        </w:tcPr>
                        <w:p w14:paraId="0A9C8B08" w14:textId="7903BD82" w:rsidR="00402ACE" w:rsidRDefault="00402ACE" w:rsidP="007A12FC">
                          <w:pPr>
                            <w:suppressAutoHyphens/>
                          </w:pPr>
                          <w:r>
                            <w:rPr>
                              <w:sz w:val="30"/>
                              <w:szCs w:val="30"/>
                            </w:rPr>
                            <w:sym w:font="Wingdings" w:char="F020"/>
                          </w:r>
                        </w:p>
                      </w:tc>
                    </w:sdtContent>
                  </w:sdt>
                  <w:sdt>
                    <w:sdtPr>
                      <w:rPr>
                        <w:sz w:val="30"/>
                        <w:szCs w:val="30"/>
                      </w:rPr>
                      <w:id w:val="-194697024"/>
                      <w14:checkbox>
                        <w14:checked w14:val="0"/>
                        <w14:checkedState w14:val="00FC" w14:font="Wingdings"/>
                        <w14:uncheckedState w14:val="0020" w14:font="Wingdings"/>
                      </w14:checkbox>
                    </w:sdtPr>
                    <w:sdtEndPr/>
                    <w:sdtContent>
                      <w:tc>
                        <w:tcPr>
                          <w:tcW w:w="740" w:type="dxa"/>
                          <w:tcMar>
                            <w:top w:w="57" w:type="dxa"/>
                            <w:bottom w:w="57" w:type="dxa"/>
                          </w:tcMar>
                        </w:tcPr>
                        <w:p w14:paraId="328E7917" w14:textId="113FC62A" w:rsidR="00402ACE" w:rsidRDefault="00402ACE" w:rsidP="007A12FC">
                          <w:pPr>
                            <w:suppressAutoHyphens/>
                          </w:pPr>
                          <w:r>
                            <w:rPr>
                              <w:sz w:val="30"/>
                              <w:szCs w:val="30"/>
                            </w:rPr>
                            <w:sym w:font="Wingdings" w:char="F020"/>
                          </w:r>
                        </w:p>
                      </w:tc>
                    </w:sdtContent>
                  </w:sdt>
                  <w:tc>
                    <w:tcPr>
                      <w:tcW w:w="4139" w:type="dxa"/>
                      <w:tcMar>
                        <w:top w:w="57" w:type="dxa"/>
                        <w:bottom w:w="57" w:type="dxa"/>
                      </w:tcMar>
                    </w:tcPr>
                    <w:p w14:paraId="00F04A11" w14:textId="5436E708"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70E24CAF" w14:textId="77777777" w:rsidTr="0001511B">
                  <w:trPr>
                    <w:trHeight w:val="251"/>
                  </w:trPr>
                  <w:tc>
                    <w:tcPr>
                      <w:tcW w:w="3175" w:type="dxa"/>
                      <w:tcMar>
                        <w:top w:w="57" w:type="dxa"/>
                        <w:bottom w:w="57" w:type="dxa"/>
                      </w:tcMar>
                    </w:tcPr>
                    <w:p w14:paraId="0DDCC3C2" w14:textId="68EDA719" w:rsidR="00402ACE" w:rsidRPr="00A258F5" w:rsidRDefault="000B2C64" w:rsidP="00D0503C">
                      <w:pPr>
                        <w:suppressAutoHyphens/>
                        <w:ind w:left="113"/>
                        <w:jc w:val="left"/>
                      </w:pPr>
                      <w:sdt>
                        <w:sdtPr>
                          <w:id w:val="2130127425"/>
                          <w:lock w:val="sdtContentLocked"/>
                          <w:placeholder>
                            <w:docPart w:val="8AEB4B274B45462AA179AE48AA6B3A3A"/>
                          </w:placeholder>
                          <w15:appearance w15:val="hidden"/>
                        </w:sdtPr>
                        <w:sdtEndPr/>
                        <w:sdtContent>
                          <w:r w:rsidR="00AE2FB8">
                            <w:t>Die Person</w:t>
                          </w:r>
                          <w:r w:rsidR="00191ACE" w:rsidRPr="004D1630">
                            <w:t xml:space="preserve"> </w:t>
                          </w:r>
                          <w:r w:rsidR="00402ACE" w:rsidRPr="004D1630">
                            <w:t>kann unterschiedliche Medien(formate) einsetzen</w:t>
                          </w:r>
                        </w:sdtContent>
                      </w:sdt>
                    </w:p>
                  </w:tc>
                  <w:sdt>
                    <w:sdtPr>
                      <w:rPr>
                        <w:sz w:val="30"/>
                        <w:szCs w:val="30"/>
                      </w:rPr>
                      <w:id w:val="-2079207041"/>
                      <w14:checkbox>
                        <w14:checked w14:val="0"/>
                        <w14:checkedState w14:val="00FC" w14:font="Wingdings"/>
                        <w14:uncheckedState w14:val="0020" w14:font="Wingdings"/>
                      </w14:checkbox>
                    </w:sdtPr>
                    <w:sdtEndPr/>
                    <w:sdtContent>
                      <w:tc>
                        <w:tcPr>
                          <w:tcW w:w="680" w:type="dxa"/>
                          <w:tcMar>
                            <w:top w:w="57" w:type="dxa"/>
                            <w:bottom w:w="57" w:type="dxa"/>
                          </w:tcMar>
                        </w:tcPr>
                        <w:p w14:paraId="694E90A0" w14:textId="5BD80FF2" w:rsidR="00402ACE" w:rsidRDefault="00402ACE" w:rsidP="007A12FC">
                          <w:pPr>
                            <w:suppressAutoHyphens/>
                          </w:pPr>
                          <w:r>
                            <w:rPr>
                              <w:sz w:val="30"/>
                              <w:szCs w:val="30"/>
                            </w:rPr>
                            <w:sym w:font="Wingdings" w:char="F020"/>
                          </w:r>
                        </w:p>
                      </w:tc>
                    </w:sdtContent>
                  </w:sdt>
                  <w:sdt>
                    <w:sdtPr>
                      <w:rPr>
                        <w:sz w:val="30"/>
                        <w:szCs w:val="30"/>
                      </w:rPr>
                      <w:id w:val="1315383283"/>
                      <w14:checkbox>
                        <w14:checked w14:val="0"/>
                        <w14:checkedState w14:val="00FC" w14:font="Wingdings"/>
                        <w14:uncheckedState w14:val="0020" w14:font="Wingdings"/>
                      </w14:checkbox>
                    </w:sdtPr>
                    <w:sdtEndPr/>
                    <w:sdtContent>
                      <w:tc>
                        <w:tcPr>
                          <w:tcW w:w="683" w:type="dxa"/>
                          <w:tcMar>
                            <w:top w:w="57" w:type="dxa"/>
                            <w:bottom w:w="57" w:type="dxa"/>
                          </w:tcMar>
                        </w:tcPr>
                        <w:p w14:paraId="060F3397" w14:textId="19535347" w:rsidR="00402ACE" w:rsidRDefault="00402ACE" w:rsidP="007A12FC">
                          <w:pPr>
                            <w:suppressAutoHyphens/>
                          </w:pPr>
                          <w:r>
                            <w:rPr>
                              <w:sz w:val="30"/>
                              <w:szCs w:val="30"/>
                            </w:rPr>
                            <w:sym w:font="Wingdings" w:char="F020"/>
                          </w:r>
                        </w:p>
                      </w:tc>
                    </w:sdtContent>
                  </w:sdt>
                  <w:sdt>
                    <w:sdtPr>
                      <w:rPr>
                        <w:sz w:val="30"/>
                        <w:szCs w:val="30"/>
                      </w:rPr>
                      <w:id w:val="-678822498"/>
                      <w14:checkbox>
                        <w14:checked w14:val="0"/>
                        <w14:checkedState w14:val="00FC" w14:font="Wingdings"/>
                        <w14:uncheckedState w14:val="0020" w14:font="Wingdings"/>
                      </w14:checkbox>
                    </w:sdtPr>
                    <w:sdtEndPr/>
                    <w:sdtContent>
                      <w:tc>
                        <w:tcPr>
                          <w:tcW w:w="740" w:type="dxa"/>
                          <w:tcMar>
                            <w:top w:w="57" w:type="dxa"/>
                            <w:bottom w:w="57" w:type="dxa"/>
                          </w:tcMar>
                        </w:tcPr>
                        <w:p w14:paraId="103AE167" w14:textId="3CFE10F0" w:rsidR="00402ACE" w:rsidRDefault="00402ACE" w:rsidP="007A12FC">
                          <w:pPr>
                            <w:suppressAutoHyphens/>
                          </w:pPr>
                          <w:r>
                            <w:rPr>
                              <w:sz w:val="30"/>
                              <w:szCs w:val="30"/>
                            </w:rPr>
                            <w:sym w:font="Wingdings" w:char="F020"/>
                          </w:r>
                        </w:p>
                      </w:tc>
                    </w:sdtContent>
                  </w:sdt>
                  <w:tc>
                    <w:tcPr>
                      <w:tcW w:w="4139" w:type="dxa"/>
                      <w:tcMar>
                        <w:top w:w="57" w:type="dxa"/>
                        <w:bottom w:w="57" w:type="dxa"/>
                      </w:tcMar>
                    </w:tcPr>
                    <w:p w14:paraId="39AB04C2" w14:textId="7663B3EA"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7B01932" w14:textId="77777777" w:rsidTr="0001511B">
                  <w:trPr>
                    <w:trHeight w:val="251"/>
                  </w:trPr>
                  <w:tc>
                    <w:tcPr>
                      <w:tcW w:w="3175" w:type="dxa"/>
                      <w:tcBorders>
                        <w:bottom w:val="single" w:sz="6" w:space="0" w:color="D0CECE" w:themeColor="background2" w:themeShade="E6"/>
                      </w:tcBorders>
                      <w:tcMar>
                        <w:top w:w="57" w:type="dxa"/>
                        <w:bottom w:w="57" w:type="dxa"/>
                      </w:tcMar>
                    </w:tcPr>
                    <w:p w14:paraId="34A4B6FB" w14:textId="5AC3CE34" w:rsidR="00402ACE" w:rsidRPr="00A258F5" w:rsidRDefault="000B2C64" w:rsidP="00D0503C">
                      <w:pPr>
                        <w:suppressAutoHyphens/>
                        <w:ind w:left="113"/>
                        <w:jc w:val="left"/>
                      </w:pPr>
                      <w:sdt>
                        <w:sdtPr>
                          <w:id w:val="-1170407931"/>
                          <w:lock w:val="sdtContentLocked"/>
                          <w:placeholder>
                            <w:docPart w:val="6287B9A90412493DB40083F696E42E5D"/>
                          </w:placeholder>
                          <w15:appearance w15:val="hidden"/>
                        </w:sdtPr>
                        <w:sdtEndPr/>
                        <w:sdtContent>
                          <w:r w:rsidR="00AE2FB8">
                            <w:t>Die Person</w:t>
                          </w:r>
                          <w:r w:rsidR="00191ACE" w:rsidRPr="004D1630">
                            <w:t xml:space="preserve"> </w:t>
                          </w:r>
                          <w:r w:rsidR="00402ACE" w:rsidRPr="004D1630">
                            <w:t>setz</w:t>
                          </w:r>
                          <w:r w:rsidR="00191ACE">
                            <w:t>t</w:t>
                          </w:r>
                          <w:r w:rsidR="00402ACE" w:rsidRPr="004D1630">
                            <w:t xml:space="preserve"> Visualisierungen kontext-, situations- und zielgruppenbezogen ein</w:t>
                          </w:r>
                        </w:sdtContent>
                      </w:sdt>
                    </w:p>
                  </w:tc>
                  <w:sdt>
                    <w:sdtPr>
                      <w:rPr>
                        <w:sz w:val="30"/>
                        <w:szCs w:val="30"/>
                      </w:rPr>
                      <w:id w:val="-1415931750"/>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E0C9A1F" w14:textId="184BB05B" w:rsidR="00402ACE" w:rsidRDefault="00402ACE" w:rsidP="007A12FC">
                          <w:pPr>
                            <w:suppressAutoHyphens/>
                          </w:pPr>
                          <w:r>
                            <w:rPr>
                              <w:sz w:val="30"/>
                              <w:szCs w:val="30"/>
                            </w:rPr>
                            <w:sym w:font="Wingdings" w:char="F020"/>
                          </w:r>
                        </w:p>
                      </w:tc>
                    </w:sdtContent>
                  </w:sdt>
                  <w:sdt>
                    <w:sdtPr>
                      <w:rPr>
                        <w:sz w:val="30"/>
                        <w:szCs w:val="30"/>
                      </w:rPr>
                      <w:id w:val="-1373073408"/>
                      <w14:checkbox>
                        <w14:checked w14:val="0"/>
                        <w14:checkedState w14:val="00FC" w14:font="Wingdings"/>
                        <w14:uncheckedState w14:val="0020" w14:font="Wingdings"/>
                      </w14:checkbox>
                    </w:sdtPr>
                    <w:sdtEndPr/>
                    <w:sdtContent>
                      <w:tc>
                        <w:tcPr>
                          <w:tcW w:w="683" w:type="dxa"/>
                          <w:tcBorders>
                            <w:bottom w:val="single" w:sz="6" w:space="0" w:color="D0CECE" w:themeColor="background2" w:themeShade="E6"/>
                          </w:tcBorders>
                          <w:tcMar>
                            <w:top w:w="57" w:type="dxa"/>
                            <w:bottom w:w="57" w:type="dxa"/>
                          </w:tcMar>
                        </w:tcPr>
                        <w:p w14:paraId="3481500F" w14:textId="23604A16" w:rsidR="00402ACE" w:rsidRDefault="00402ACE" w:rsidP="007A12FC">
                          <w:pPr>
                            <w:suppressAutoHyphens/>
                          </w:pPr>
                          <w:r>
                            <w:rPr>
                              <w:sz w:val="30"/>
                              <w:szCs w:val="30"/>
                            </w:rPr>
                            <w:sym w:font="Wingdings" w:char="F020"/>
                          </w:r>
                        </w:p>
                      </w:tc>
                    </w:sdtContent>
                  </w:sdt>
                  <w:sdt>
                    <w:sdtPr>
                      <w:rPr>
                        <w:sz w:val="30"/>
                        <w:szCs w:val="30"/>
                      </w:rPr>
                      <w:id w:val="-1494637666"/>
                      <w14:checkbox>
                        <w14:checked w14:val="0"/>
                        <w14:checkedState w14:val="00FC" w14:font="Wingdings"/>
                        <w14:uncheckedState w14:val="0020" w14:font="Wingdings"/>
                      </w14:checkbox>
                    </w:sdtPr>
                    <w:sdtEndPr/>
                    <w:sdtContent>
                      <w:tc>
                        <w:tcPr>
                          <w:tcW w:w="740" w:type="dxa"/>
                          <w:tcBorders>
                            <w:bottom w:val="single" w:sz="6" w:space="0" w:color="D0CECE" w:themeColor="background2" w:themeShade="E6"/>
                          </w:tcBorders>
                          <w:tcMar>
                            <w:top w:w="57" w:type="dxa"/>
                            <w:bottom w:w="57" w:type="dxa"/>
                          </w:tcMar>
                        </w:tcPr>
                        <w:p w14:paraId="5FE91D26" w14:textId="667CC24D" w:rsidR="00402ACE" w:rsidRDefault="00402ACE" w:rsidP="007A12FC">
                          <w:pPr>
                            <w:suppressAutoHyphens/>
                          </w:pPr>
                          <w:r>
                            <w:rPr>
                              <w:sz w:val="30"/>
                              <w:szCs w:val="30"/>
                            </w:rPr>
                            <w:sym w:font="Wingdings" w:char="F020"/>
                          </w:r>
                        </w:p>
                      </w:tc>
                    </w:sdtContent>
                  </w:sdt>
                  <w:tc>
                    <w:tcPr>
                      <w:tcW w:w="4139" w:type="dxa"/>
                      <w:tcBorders>
                        <w:bottom w:val="single" w:sz="6" w:space="0" w:color="D0CECE" w:themeColor="background2" w:themeShade="E6"/>
                      </w:tcBorders>
                      <w:tcMar>
                        <w:top w:w="57" w:type="dxa"/>
                        <w:bottom w:w="57" w:type="dxa"/>
                      </w:tcMar>
                    </w:tcPr>
                    <w:p w14:paraId="3F0897B0" w14:textId="42A09DB3"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303DAB75" w14:textId="77777777" w:rsidTr="0001511B">
                  <w:trPr>
                    <w:trHeight w:val="251"/>
                  </w:trPr>
                  <w:tc>
                    <w:tcPr>
                      <w:tcW w:w="3175" w:type="dxa"/>
                      <w:tcBorders>
                        <w:left w:val="nil"/>
                        <w:bottom w:val="nil"/>
                        <w:right w:val="nil"/>
                      </w:tcBorders>
                      <w:tcMar>
                        <w:top w:w="57" w:type="dxa"/>
                        <w:bottom w:w="57" w:type="dxa"/>
                      </w:tcMar>
                    </w:tcPr>
                    <w:p w14:paraId="42132B3B" w14:textId="2407DA2F" w:rsidR="00402ACE" w:rsidRDefault="00402ACE" w:rsidP="00D0503C">
                      <w:pPr>
                        <w:suppressAutoHyphens/>
                        <w:ind w:left="113"/>
                        <w:jc w:val="left"/>
                      </w:pPr>
                    </w:p>
                  </w:tc>
                  <w:tc>
                    <w:tcPr>
                      <w:tcW w:w="680" w:type="dxa"/>
                      <w:tcBorders>
                        <w:left w:val="nil"/>
                        <w:bottom w:val="nil"/>
                        <w:right w:val="nil"/>
                      </w:tcBorders>
                      <w:tcMar>
                        <w:top w:w="57" w:type="dxa"/>
                        <w:bottom w:w="57" w:type="dxa"/>
                      </w:tcMar>
                    </w:tcPr>
                    <w:p w14:paraId="746E4C13" w14:textId="1E7E4B45" w:rsidR="00402ACE" w:rsidRDefault="00402ACE" w:rsidP="007A12FC">
                      <w:pPr>
                        <w:suppressAutoHyphens/>
                        <w:rPr>
                          <w:sz w:val="30"/>
                          <w:szCs w:val="30"/>
                        </w:rPr>
                      </w:pPr>
                    </w:p>
                  </w:tc>
                  <w:tc>
                    <w:tcPr>
                      <w:tcW w:w="683" w:type="dxa"/>
                      <w:tcBorders>
                        <w:left w:val="nil"/>
                        <w:bottom w:val="nil"/>
                        <w:right w:val="nil"/>
                      </w:tcBorders>
                      <w:tcMar>
                        <w:top w:w="57" w:type="dxa"/>
                        <w:bottom w:w="57" w:type="dxa"/>
                      </w:tcMar>
                    </w:tcPr>
                    <w:p w14:paraId="46696658" w14:textId="77777777" w:rsidR="00402ACE" w:rsidRDefault="00402ACE" w:rsidP="007A12FC">
                      <w:pPr>
                        <w:suppressAutoHyphens/>
                        <w:rPr>
                          <w:sz w:val="30"/>
                          <w:szCs w:val="30"/>
                        </w:rPr>
                      </w:pPr>
                    </w:p>
                  </w:tc>
                  <w:tc>
                    <w:tcPr>
                      <w:tcW w:w="740" w:type="dxa"/>
                      <w:tcBorders>
                        <w:left w:val="nil"/>
                        <w:bottom w:val="nil"/>
                        <w:right w:val="nil"/>
                      </w:tcBorders>
                      <w:tcMar>
                        <w:top w:w="57" w:type="dxa"/>
                        <w:bottom w:w="57" w:type="dxa"/>
                      </w:tcMar>
                    </w:tcPr>
                    <w:p w14:paraId="5488181B" w14:textId="77777777" w:rsidR="00402ACE" w:rsidRDefault="00402ACE" w:rsidP="007A12FC">
                      <w:pPr>
                        <w:suppressAutoHyphens/>
                        <w:rPr>
                          <w:sz w:val="30"/>
                          <w:szCs w:val="30"/>
                        </w:rPr>
                      </w:pPr>
                    </w:p>
                  </w:tc>
                  <w:tc>
                    <w:tcPr>
                      <w:tcW w:w="4139" w:type="dxa"/>
                      <w:tcBorders>
                        <w:left w:val="nil"/>
                        <w:bottom w:val="nil"/>
                        <w:right w:val="nil"/>
                      </w:tcBorders>
                      <w:tcMar>
                        <w:top w:w="57" w:type="dxa"/>
                        <w:bottom w:w="57" w:type="dxa"/>
                      </w:tcMar>
                    </w:tcPr>
                    <w:p w14:paraId="70210F44" w14:textId="77777777" w:rsidR="00402ACE" w:rsidRDefault="00402ACE" w:rsidP="007A12FC">
                      <w:pPr>
                        <w:suppressAutoHyphens/>
                      </w:pPr>
                    </w:p>
                    <w:p w14:paraId="35CDB8F7" w14:textId="48E7652B" w:rsidR="00402ACE" w:rsidRDefault="00402ACE" w:rsidP="007A12FC">
                      <w:pPr>
                        <w:suppressAutoHyphens/>
                      </w:pPr>
                    </w:p>
                  </w:tc>
                </w:tr>
                <w:tr w:rsidR="00A33EE7" w14:paraId="339B513A" w14:textId="77777777" w:rsidTr="0001511B">
                  <w:trPr>
                    <w:trHeight w:hRule="exact" w:val="737"/>
                  </w:trPr>
                  <w:tc>
                    <w:tcPr>
                      <w:tcW w:w="3175" w:type="dxa"/>
                      <w:tcBorders>
                        <w:top w:val="nil"/>
                      </w:tcBorders>
                      <w:shd w:val="clear" w:color="auto" w:fill="A1151A"/>
                      <w:tcMar>
                        <w:top w:w="57" w:type="dxa"/>
                        <w:bottom w:w="57" w:type="dxa"/>
                      </w:tcMar>
                    </w:tcPr>
                    <w:p w14:paraId="36BC4AB6" w14:textId="77777777" w:rsidR="00A33EE7" w:rsidRDefault="00A33EE7" w:rsidP="00A33EE7">
                      <w:pPr>
                        <w:suppressAutoHyphens/>
                        <w:spacing w:line="220" w:lineRule="exact"/>
                        <w:ind w:left="113"/>
                        <w:jc w:val="center"/>
                        <w:rPr>
                          <w:rFonts w:ascii="Lelo Bold" w:hAnsi="Lelo Bold"/>
                          <w:color w:val="F9C621"/>
                        </w:rPr>
                      </w:pPr>
                    </w:p>
                  </w:tc>
                  <w:tc>
                    <w:tcPr>
                      <w:tcW w:w="680" w:type="dxa"/>
                      <w:tcBorders>
                        <w:top w:val="nil"/>
                        <w:bottom w:val="single" w:sz="6" w:space="0" w:color="D0CECE" w:themeColor="background2" w:themeShade="E6"/>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1089654477"/>
                        <w:lock w:val="contentLocked"/>
                        <w:placeholder>
                          <w:docPart w:val="6F47B7EC5B954E798A5DDD5528275380"/>
                        </w:placeholder>
                        <w15:appearance w15:val="hidden"/>
                      </w:sdtPr>
                      <w:sdtEndPr/>
                      <w:sdtContent>
                        <w:p w14:paraId="708B01F4" w14:textId="413B1B60" w:rsidR="00A33EE7" w:rsidRDefault="00A33EE7" w:rsidP="00A33EE7">
                          <w:pPr>
                            <w:suppressAutoHyphens/>
                            <w:spacing w:line="220" w:lineRule="exact"/>
                            <w:jc w:val="cente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3" w:type="dxa"/>
                      <w:tcBorders>
                        <w:top w:val="nil"/>
                        <w:bottom w:val="single" w:sz="6" w:space="0" w:color="D0CECE" w:themeColor="background2" w:themeShade="E6"/>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85203856"/>
                        <w:lock w:val="contentLocked"/>
                        <w:placeholder>
                          <w:docPart w:val="346F0D60F3164C0EA6042912D2BF1571"/>
                        </w:placeholder>
                        <w15:appearance w15:val="hidden"/>
                      </w:sdtPr>
                      <w:sdtEndPr/>
                      <w:sdtContent>
                        <w:p w14:paraId="1FD6E5AE" w14:textId="05665F5E" w:rsidR="00A33EE7" w:rsidRDefault="00A33EE7" w:rsidP="00A33EE7">
                          <w:pPr>
                            <w:suppressAutoHyphens/>
                            <w:spacing w:line="220" w:lineRule="exact"/>
                            <w:jc w:val="cente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740" w:type="dxa"/>
                      <w:tcBorders>
                        <w:top w:val="nil"/>
                        <w:bottom w:val="single" w:sz="6" w:space="0" w:color="D0CECE" w:themeColor="background2" w:themeShade="E6"/>
                      </w:tcBorders>
                      <w:shd w:val="clear" w:color="auto" w:fill="A1151A"/>
                      <w:tcMar>
                        <w:top w:w="57" w:type="dxa"/>
                        <w:bottom w:w="57" w:type="dxa"/>
                      </w:tcMar>
                      <w:vAlign w:val="center"/>
                    </w:tcPr>
                    <w:sdt>
                      <w:sdtPr>
                        <w:rPr>
                          <w:rFonts w:ascii="Lelo Bold" w:hAnsi="Lelo Bold" w:cs="Arial"/>
                          <w:bCs/>
                          <w:color w:val="FFFFFF" w:themeColor="background1"/>
                          <w:kern w:val="24"/>
                          <w:sz w:val="16"/>
                          <w:szCs w:val="16"/>
                        </w:rPr>
                        <w:id w:val="-1456324556"/>
                        <w:lock w:val="contentLocked"/>
                        <w:placeholder>
                          <w:docPart w:val="44BFBFB0ADFB4C5C9930DAD7DE586278"/>
                        </w:placeholder>
                        <w15:appearance w15:val="hidden"/>
                      </w:sdtPr>
                      <w:sdtEndPr/>
                      <w:sdtContent>
                        <w:p w14:paraId="1235F764" w14:textId="1A0F9CC1" w:rsidR="00A33EE7" w:rsidRDefault="00A33EE7" w:rsidP="00A33EE7">
                          <w:pPr>
                            <w:suppressAutoHyphens/>
                            <w:spacing w:line="220" w:lineRule="exact"/>
                            <w:jc w:val="center"/>
                          </w:pPr>
                          <w:r w:rsidRPr="00402ACE">
                            <w:rPr>
                              <w:rFonts w:ascii="Lelo Bold" w:hAnsi="Lelo Bold" w:cs="Arial"/>
                              <w:bCs/>
                              <w:color w:val="FFFFFF" w:themeColor="background1"/>
                              <w:kern w:val="24"/>
                              <w:sz w:val="16"/>
                              <w:szCs w:val="16"/>
                            </w:rPr>
                            <w:t>Weniger ausge-</w:t>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4139" w:type="dxa"/>
                      <w:tcBorders>
                        <w:top w:val="nil"/>
                      </w:tcBorders>
                      <w:shd w:val="clear" w:color="auto" w:fill="A1151A"/>
                      <w:tcMar>
                        <w:top w:w="57" w:type="dxa"/>
                        <w:bottom w:w="57" w:type="dxa"/>
                      </w:tcMar>
                      <w:vAlign w:val="center"/>
                    </w:tcPr>
                    <w:sdt>
                      <w:sdtPr>
                        <w:rPr>
                          <w:rFonts w:ascii="Lelo Bold" w:hAnsi="Lelo Bold" w:cs="Arial"/>
                          <w:bCs/>
                          <w:color w:val="FFFFFF" w:themeColor="background1"/>
                          <w:kern w:val="24"/>
                        </w:rPr>
                        <w:id w:val="989832803"/>
                        <w:lock w:val="contentLocked"/>
                        <w:placeholder>
                          <w:docPart w:val="4AE334B513E54E339613681778F2A1D4"/>
                        </w:placeholder>
                        <w15:appearance w15:val="hidden"/>
                      </w:sdtPr>
                      <w:sdtEndPr/>
                      <w:sdtContent>
                        <w:p w14:paraId="430FF211" w14:textId="77777777" w:rsidR="00AE2FB8" w:rsidRDefault="00AE2FB8" w:rsidP="00AE2FB8">
                          <w:pPr>
                            <w:suppressAutoHyphens/>
                            <w:jc w:val="center"/>
                            <w:rPr>
                              <w:rFonts w:ascii="Lelo Bold" w:hAnsi="Lelo Bold" w:cs="Arial"/>
                              <w:bCs/>
                              <w:color w:val="FFFFFF" w:themeColor="background1"/>
                              <w:kern w:val="24"/>
                            </w:rPr>
                          </w:pPr>
                          <w:r>
                            <w:rPr>
                              <w:rFonts w:ascii="Lelo Bold" w:hAnsi="Lelo Bold" w:cs="Arial"/>
                              <w:bCs/>
                              <w:color w:val="FFFFFF" w:themeColor="background1"/>
                              <w:kern w:val="24"/>
                            </w:rPr>
                            <w:t>Fällt dir ein Beispiel ein, wo das deutlich wurde?</w:t>
                          </w:r>
                        </w:p>
                      </w:sdtContent>
                    </w:sdt>
                    <w:p w14:paraId="7D474E7F" w14:textId="7A7CD1DC" w:rsidR="00A33EE7" w:rsidRDefault="00A33EE7" w:rsidP="00A33EE7">
                      <w:pPr>
                        <w:suppressAutoHyphens/>
                        <w:spacing w:line="220" w:lineRule="exact"/>
                        <w:jc w:val="center"/>
                      </w:pPr>
                    </w:p>
                  </w:tc>
                </w:tr>
                <w:tr w:rsidR="00402ACE" w14:paraId="24347566" w14:textId="77777777" w:rsidTr="0001511B">
                  <w:trPr>
                    <w:trHeight w:hRule="exact" w:val="340"/>
                  </w:trPr>
                  <w:tc>
                    <w:tcPr>
                      <w:tcW w:w="3175" w:type="dxa"/>
                      <w:tcBorders>
                        <w:right w:val="nil"/>
                      </w:tcBorders>
                      <w:tcMar>
                        <w:top w:w="57" w:type="dxa"/>
                        <w:bottom w:w="57" w:type="dxa"/>
                      </w:tcMar>
                      <w:vAlign w:val="bottom"/>
                    </w:tcPr>
                    <w:p w14:paraId="49C38056" w14:textId="59872CAD" w:rsidR="00402ACE" w:rsidRPr="00EB209D" w:rsidRDefault="000B2C64" w:rsidP="00D0503C">
                      <w:pPr>
                        <w:suppressAutoHyphens/>
                        <w:ind w:left="113"/>
                        <w:jc w:val="left"/>
                        <w:rPr>
                          <w:rFonts w:ascii="Lelo Bold" w:hAnsi="Lelo Bold"/>
                          <w:color w:val="F9C621"/>
                        </w:rPr>
                      </w:pPr>
                      <w:sdt>
                        <w:sdtPr>
                          <w:rPr>
                            <w:rFonts w:ascii="Lelo Bold" w:hAnsi="Lelo Bold"/>
                            <w:color w:val="F9C621"/>
                          </w:rPr>
                          <w:id w:val="1670597095"/>
                          <w:lock w:val="sdtContentLocked"/>
                          <w:placeholder>
                            <w:docPart w:val="A2ED9FC3C4B34F1D8372DBE80AD52B6E"/>
                          </w:placeholder>
                          <w15:appearance w15:val="hidden"/>
                        </w:sdtPr>
                        <w:sdtEndPr/>
                        <w:sdtContent>
                          <w:r w:rsidR="00402ACE" w:rsidRPr="00876DBB">
                            <w:rPr>
                              <w:rFonts w:ascii="Lelo Bold" w:hAnsi="Lelo Bold"/>
                              <w:color w:val="A1151A"/>
                            </w:rPr>
                            <w:t>Problemlösekompetenz</w:t>
                          </w:r>
                        </w:sdtContent>
                      </w:sdt>
                    </w:p>
                  </w:tc>
                  <w:tc>
                    <w:tcPr>
                      <w:tcW w:w="680" w:type="dxa"/>
                      <w:tcBorders>
                        <w:left w:val="nil"/>
                        <w:right w:val="nil"/>
                      </w:tcBorders>
                      <w:tcMar>
                        <w:top w:w="57" w:type="dxa"/>
                        <w:bottom w:w="57" w:type="dxa"/>
                      </w:tcMar>
                      <w:vAlign w:val="bottom"/>
                    </w:tcPr>
                    <w:p w14:paraId="6C1F2FAB" w14:textId="1A002978" w:rsidR="00402ACE" w:rsidRDefault="00402ACE" w:rsidP="00B70E1F">
                      <w:pPr>
                        <w:suppressAutoHyphens/>
                        <w:jc w:val="left"/>
                      </w:pPr>
                    </w:p>
                  </w:tc>
                  <w:tc>
                    <w:tcPr>
                      <w:tcW w:w="683" w:type="dxa"/>
                      <w:tcBorders>
                        <w:left w:val="nil"/>
                        <w:right w:val="nil"/>
                      </w:tcBorders>
                      <w:tcMar>
                        <w:top w:w="57" w:type="dxa"/>
                        <w:bottom w:w="57" w:type="dxa"/>
                      </w:tcMar>
                      <w:vAlign w:val="bottom"/>
                    </w:tcPr>
                    <w:p w14:paraId="03749774" w14:textId="3A48E82F" w:rsidR="00402ACE" w:rsidRDefault="00402ACE" w:rsidP="00B70E1F">
                      <w:pPr>
                        <w:suppressAutoHyphens/>
                        <w:jc w:val="left"/>
                      </w:pPr>
                    </w:p>
                  </w:tc>
                  <w:tc>
                    <w:tcPr>
                      <w:tcW w:w="740" w:type="dxa"/>
                      <w:tcBorders>
                        <w:left w:val="nil"/>
                        <w:right w:val="nil"/>
                      </w:tcBorders>
                      <w:tcMar>
                        <w:top w:w="57" w:type="dxa"/>
                        <w:bottom w:w="57" w:type="dxa"/>
                      </w:tcMar>
                      <w:vAlign w:val="bottom"/>
                    </w:tcPr>
                    <w:p w14:paraId="2AE2F903" w14:textId="0785FD09" w:rsidR="00402ACE" w:rsidRDefault="00402ACE" w:rsidP="00B70E1F">
                      <w:pPr>
                        <w:suppressAutoHyphens/>
                        <w:jc w:val="left"/>
                      </w:pPr>
                    </w:p>
                  </w:tc>
                  <w:tc>
                    <w:tcPr>
                      <w:tcW w:w="4139" w:type="dxa"/>
                      <w:tcBorders>
                        <w:left w:val="nil"/>
                      </w:tcBorders>
                      <w:tcMar>
                        <w:top w:w="57" w:type="dxa"/>
                        <w:bottom w:w="57" w:type="dxa"/>
                      </w:tcMar>
                      <w:vAlign w:val="bottom"/>
                    </w:tcPr>
                    <w:p w14:paraId="5F2B11CB" w14:textId="77777777" w:rsidR="00402ACE" w:rsidRDefault="00402ACE" w:rsidP="00B70E1F">
                      <w:pPr>
                        <w:suppressAutoHyphens/>
                        <w:jc w:val="left"/>
                      </w:pPr>
                    </w:p>
                    <w:p w14:paraId="685872AE" w14:textId="4CC93CB7" w:rsidR="00402ACE" w:rsidRDefault="00402ACE" w:rsidP="00B70E1F">
                      <w:pPr>
                        <w:suppressAutoHyphens/>
                        <w:jc w:val="left"/>
                      </w:pPr>
                    </w:p>
                  </w:tc>
                </w:tr>
                <w:tr w:rsidR="00402ACE" w14:paraId="57D75EA0" w14:textId="77777777" w:rsidTr="0001511B">
                  <w:trPr>
                    <w:trHeight w:val="251"/>
                  </w:trPr>
                  <w:tc>
                    <w:tcPr>
                      <w:tcW w:w="3175" w:type="dxa"/>
                      <w:tcMar>
                        <w:top w:w="57" w:type="dxa"/>
                        <w:bottom w:w="57" w:type="dxa"/>
                      </w:tcMar>
                    </w:tcPr>
                    <w:p w14:paraId="0B888B05" w14:textId="73D33CA0" w:rsidR="00402ACE" w:rsidRPr="00A258F5" w:rsidRDefault="000B2C64" w:rsidP="00D0503C">
                      <w:pPr>
                        <w:suppressAutoHyphens/>
                        <w:ind w:left="113"/>
                        <w:jc w:val="left"/>
                        <w:rPr>
                          <w:bCs/>
                        </w:rPr>
                      </w:pPr>
                      <w:sdt>
                        <w:sdtPr>
                          <w:rPr>
                            <w:bCs/>
                          </w:rPr>
                          <w:id w:val="-2048136752"/>
                          <w:lock w:val="sdtContentLocked"/>
                          <w:placeholder>
                            <w:docPart w:val="AC6F5E40BCD3406CAD58231D1FC3F541"/>
                          </w:placeholder>
                          <w15:appearance w15:val="hidden"/>
                        </w:sdtPr>
                        <w:sdtEndPr/>
                        <w:sdtContent>
                          <w:r w:rsidR="00AE2FB8">
                            <w:t>Die Person</w:t>
                          </w:r>
                          <w:r w:rsidR="00191ACE" w:rsidRPr="004D1630">
                            <w:rPr>
                              <w:bCs/>
                            </w:rPr>
                            <w:t xml:space="preserve"> </w:t>
                          </w:r>
                          <w:r w:rsidR="00402ACE" w:rsidRPr="004D1630">
                            <w:rPr>
                              <w:bCs/>
                            </w:rPr>
                            <w:t>kann Probleme erkennen</w:t>
                          </w:r>
                        </w:sdtContent>
                      </w:sdt>
                    </w:p>
                  </w:tc>
                  <w:sdt>
                    <w:sdtPr>
                      <w:rPr>
                        <w:sz w:val="30"/>
                        <w:szCs w:val="30"/>
                      </w:rPr>
                      <w:id w:val="-177357680"/>
                      <w14:checkbox>
                        <w14:checked w14:val="0"/>
                        <w14:checkedState w14:val="00FC" w14:font="Wingdings"/>
                        <w14:uncheckedState w14:val="0020" w14:font="Wingdings"/>
                      </w14:checkbox>
                    </w:sdtPr>
                    <w:sdtEndPr/>
                    <w:sdtContent>
                      <w:tc>
                        <w:tcPr>
                          <w:tcW w:w="680" w:type="dxa"/>
                          <w:tcMar>
                            <w:top w:w="57" w:type="dxa"/>
                            <w:bottom w:w="57" w:type="dxa"/>
                          </w:tcMar>
                        </w:tcPr>
                        <w:p w14:paraId="104A04CD" w14:textId="7A299FBE" w:rsidR="00402ACE" w:rsidRDefault="00402ACE" w:rsidP="007A12FC">
                          <w:pPr>
                            <w:suppressAutoHyphens/>
                          </w:pPr>
                          <w:r>
                            <w:rPr>
                              <w:sz w:val="30"/>
                              <w:szCs w:val="30"/>
                            </w:rPr>
                            <w:sym w:font="Wingdings" w:char="F020"/>
                          </w:r>
                        </w:p>
                      </w:tc>
                    </w:sdtContent>
                  </w:sdt>
                  <w:sdt>
                    <w:sdtPr>
                      <w:rPr>
                        <w:sz w:val="30"/>
                        <w:szCs w:val="30"/>
                      </w:rPr>
                      <w:id w:val="1053730304"/>
                      <w14:checkbox>
                        <w14:checked w14:val="0"/>
                        <w14:checkedState w14:val="00FC" w14:font="Wingdings"/>
                        <w14:uncheckedState w14:val="0020" w14:font="Wingdings"/>
                      </w14:checkbox>
                    </w:sdtPr>
                    <w:sdtEndPr/>
                    <w:sdtContent>
                      <w:tc>
                        <w:tcPr>
                          <w:tcW w:w="683" w:type="dxa"/>
                          <w:tcMar>
                            <w:top w:w="57" w:type="dxa"/>
                            <w:bottom w:w="57" w:type="dxa"/>
                          </w:tcMar>
                        </w:tcPr>
                        <w:p w14:paraId="02A6F8FA" w14:textId="63E5F494" w:rsidR="00402ACE" w:rsidRDefault="00402ACE" w:rsidP="007A12FC">
                          <w:pPr>
                            <w:suppressAutoHyphens/>
                          </w:pPr>
                          <w:r>
                            <w:rPr>
                              <w:sz w:val="30"/>
                              <w:szCs w:val="30"/>
                            </w:rPr>
                            <w:sym w:font="Wingdings" w:char="F020"/>
                          </w:r>
                        </w:p>
                      </w:tc>
                    </w:sdtContent>
                  </w:sdt>
                  <w:sdt>
                    <w:sdtPr>
                      <w:rPr>
                        <w:sz w:val="30"/>
                        <w:szCs w:val="30"/>
                      </w:rPr>
                      <w:id w:val="-1154294793"/>
                      <w14:checkbox>
                        <w14:checked w14:val="0"/>
                        <w14:checkedState w14:val="00FC" w14:font="Wingdings"/>
                        <w14:uncheckedState w14:val="0020" w14:font="Wingdings"/>
                      </w14:checkbox>
                    </w:sdtPr>
                    <w:sdtEndPr/>
                    <w:sdtContent>
                      <w:tc>
                        <w:tcPr>
                          <w:tcW w:w="740" w:type="dxa"/>
                          <w:tcMar>
                            <w:top w:w="57" w:type="dxa"/>
                            <w:bottom w:w="57" w:type="dxa"/>
                          </w:tcMar>
                        </w:tcPr>
                        <w:p w14:paraId="5AAA53C1" w14:textId="6DAEA76A" w:rsidR="00402ACE" w:rsidRDefault="00402ACE" w:rsidP="007A12FC">
                          <w:pPr>
                            <w:suppressAutoHyphens/>
                          </w:pPr>
                          <w:r>
                            <w:rPr>
                              <w:sz w:val="30"/>
                              <w:szCs w:val="30"/>
                            </w:rPr>
                            <w:sym w:font="Wingdings" w:char="F020"/>
                          </w:r>
                        </w:p>
                      </w:tc>
                    </w:sdtContent>
                  </w:sdt>
                  <w:tc>
                    <w:tcPr>
                      <w:tcW w:w="4139" w:type="dxa"/>
                      <w:tcMar>
                        <w:top w:w="57" w:type="dxa"/>
                        <w:bottom w:w="57" w:type="dxa"/>
                      </w:tcMar>
                    </w:tcPr>
                    <w:p w14:paraId="093F2E14" w14:textId="2A752F57"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CEBE51C" w14:textId="77777777" w:rsidTr="0001511B">
                  <w:trPr>
                    <w:trHeight w:val="251"/>
                  </w:trPr>
                  <w:tc>
                    <w:tcPr>
                      <w:tcW w:w="3175" w:type="dxa"/>
                      <w:tcMar>
                        <w:top w:w="57" w:type="dxa"/>
                        <w:bottom w:w="57" w:type="dxa"/>
                      </w:tcMar>
                    </w:tcPr>
                    <w:p w14:paraId="7C560427" w14:textId="1CB9170A" w:rsidR="00402ACE" w:rsidRPr="00A258F5" w:rsidRDefault="000B2C64" w:rsidP="00D0503C">
                      <w:pPr>
                        <w:suppressAutoHyphens/>
                        <w:ind w:left="113"/>
                        <w:jc w:val="left"/>
                        <w:rPr>
                          <w:bCs/>
                        </w:rPr>
                      </w:pPr>
                      <w:sdt>
                        <w:sdtPr>
                          <w:rPr>
                            <w:bCs/>
                          </w:rPr>
                          <w:id w:val="1210994868"/>
                          <w:lock w:val="sdtContentLocked"/>
                          <w:placeholder>
                            <w:docPart w:val="A027E48B058E4577841A99E98A813B2E"/>
                          </w:placeholder>
                          <w15:appearance w15:val="hidden"/>
                        </w:sdtPr>
                        <w:sdtEndPr/>
                        <w:sdtContent>
                          <w:r w:rsidR="00AE2FB8">
                            <w:t>Die Person</w:t>
                          </w:r>
                          <w:r w:rsidR="00191ACE" w:rsidRPr="00A3433E">
                            <w:rPr>
                              <w:bCs/>
                            </w:rPr>
                            <w:t xml:space="preserve"> </w:t>
                          </w:r>
                          <w:r w:rsidR="00402ACE" w:rsidRPr="00A3433E">
                            <w:rPr>
                              <w:bCs/>
                            </w:rPr>
                            <w:t>kann Hilfe in Anspruch nehmen</w:t>
                          </w:r>
                        </w:sdtContent>
                      </w:sdt>
                    </w:p>
                  </w:tc>
                  <w:sdt>
                    <w:sdtPr>
                      <w:rPr>
                        <w:sz w:val="30"/>
                        <w:szCs w:val="30"/>
                      </w:rPr>
                      <w:id w:val="-114522207"/>
                      <w14:checkbox>
                        <w14:checked w14:val="0"/>
                        <w14:checkedState w14:val="00FC" w14:font="Wingdings"/>
                        <w14:uncheckedState w14:val="0020" w14:font="Wingdings"/>
                      </w14:checkbox>
                    </w:sdtPr>
                    <w:sdtEndPr/>
                    <w:sdtContent>
                      <w:tc>
                        <w:tcPr>
                          <w:tcW w:w="680" w:type="dxa"/>
                          <w:tcMar>
                            <w:top w:w="57" w:type="dxa"/>
                            <w:bottom w:w="57" w:type="dxa"/>
                          </w:tcMar>
                        </w:tcPr>
                        <w:p w14:paraId="0AEA38D1" w14:textId="4C9E010B" w:rsidR="00402ACE" w:rsidRDefault="00402ACE" w:rsidP="007A12FC">
                          <w:pPr>
                            <w:suppressAutoHyphens/>
                          </w:pPr>
                          <w:r>
                            <w:rPr>
                              <w:sz w:val="30"/>
                              <w:szCs w:val="30"/>
                            </w:rPr>
                            <w:sym w:font="Wingdings" w:char="F020"/>
                          </w:r>
                        </w:p>
                      </w:tc>
                    </w:sdtContent>
                  </w:sdt>
                  <w:sdt>
                    <w:sdtPr>
                      <w:rPr>
                        <w:sz w:val="30"/>
                        <w:szCs w:val="30"/>
                      </w:rPr>
                      <w:id w:val="-2036642011"/>
                      <w14:checkbox>
                        <w14:checked w14:val="0"/>
                        <w14:checkedState w14:val="00FC" w14:font="Wingdings"/>
                        <w14:uncheckedState w14:val="0020" w14:font="Wingdings"/>
                      </w14:checkbox>
                    </w:sdtPr>
                    <w:sdtEndPr/>
                    <w:sdtContent>
                      <w:tc>
                        <w:tcPr>
                          <w:tcW w:w="683" w:type="dxa"/>
                          <w:tcMar>
                            <w:top w:w="57" w:type="dxa"/>
                            <w:bottom w:w="57" w:type="dxa"/>
                          </w:tcMar>
                        </w:tcPr>
                        <w:p w14:paraId="56926C16" w14:textId="25D17B80" w:rsidR="00402ACE" w:rsidRDefault="00402ACE" w:rsidP="007A12FC">
                          <w:pPr>
                            <w:suppressAutoHyphens/>
                          </w:pPr>
                          <w:r>
                            <w:rPr>
                              <w:sz w:val="30"/>
                              <w:szCs w:val="30"/>
                            </w:rPr>
                            <w:sym w:font="Wingdings" w:char="F020"/>
                          </w:r>
                        </w:p>
                      </w:tc>
                    </w:sdtContent>
                  </w:sdt>
                  <w:sdt>
                    <w:sdtPr>
                      <w:rPr>
                        <w:sz w:val="30"/>
                        <w:szCs w:val="30"/>
                      </w:rPr>
                      <w:id w:val="-2016985777"/>
                      <w14:checkbox>
                        <w14:checked w14:val="0"/>
                        <w14:checkedState w14:val="00FC" w14:font="Wingdings"/>
                        <w14:uncheckedState w14:val="0020" w14:font="Wingdings"/>
                      </w14:checkbox>
                    </w:sdtPr>
                    <w:sdtEndPr/>
                    <w:sdtContent>
                      <w:tc>
                        <w:tcPr>
                          <w:tcW w:w="740" w:type="dxa"/>
                          <w:tcMar>
                            <w:top w:w="57" w:type="dxa"/>
                            <w:bottom w:w="57" w:type="dxa"/>
                          </w:tcMar>
                        </w:tcPr>
                        <w:p w14:paraId="4A4970BE" w14:textId="5204FB01" w:rsidR="00402ACE" w:rsidRDefault="00402ACE" w:rsidP="007A12FC">
                          <w:pPr>
                            <w:suppressAutoHyphens/>
                          </w:pPr>
                          <w:r>
                            <w:rPr>
                              <w:sz w:val="30"/>
                              <w:szCs w:val="30"/>
                            </w:rPr>
                            <w:sym w:font="Wingdings" w:char="F020"/>
                          </w:r>
                        </w:p>
                      </w:tc>
                    </w:sdtContent>
                  </w:sdt>
                  <w:tc>
                    <w:tcPr>
                      <w:tcW w:w="4139" w:type="dxa"/>
                      <w:tcMar>
                        <w:top w:w="57" w:type="dxa"/>
                        <w:bottom w:w="57" w:type="dxa"/>
                      </w:tcMar>
                    </w:tcPr>
                    <w:p w14:paraId="3653EE5B" w14:textId="6EF12568"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4F018A2A" w14:textId="77777777" w:rsidTr="0001511B">
                  <w:trPr>
                    <w:trHeight w:val="251"/>
                  </w:trPr>
                  <w:tc>
                    <w:tcPr>
                      <w:tcW w:w="3175" w:type="dxa"/>
                      <w:tcMar>
                        <w:top w:w="57" w:type="dxa"/>
                        <w:bottom w:w="57" w:type="dxa"/>
                      </w:tcMar>
                    </w:tcPr>
                    <w:p w14:paraId="10C14B07" w14:textId="6BC843EA" w:rsidR="00402ACE" w:rsidRPr="00A258F5" w:rsidRDefault="000B2C64" w:rsidP="00D0503C">
                      <w:pPr>
                        <w:suppressAutoHyphens/>
                        <w:ind w:left="113"/>
                        <w:jc w:val="left"/>
                        <w:rPr>
                          <w:bCs/>
                        </w:rPr>
                      </w:pPr>
                      <w:sdt>
                        <w:sdtPr>
                          <w:rPr>
                            <w:bCs/>
                          </w:rPr>
                          <w:id w:val="489528093"/>
                          <w:lock w:val="sdtContentLocked"/>
                          <w:placeholder>
                            <w:docPart w:val="3C7CCF1321424CDCBAC0E56320D0CD8B"/>
                          </w:placeholder>
                          <w15:appearance w15:val="hidden"/>
                        </w:sdtPr>
                        <w:sdtEndPr/>
                        <w:sdtContent>
                          <w:r w:rsidR="00AE2FB8">
                            <w:t>Die Person</w:t>
                          </w:r>
                          <w:r w:rsidR="00191ACE" w:rsidRPr="00A3433E">
                            <w:rPr>
                              <w:bCs/>
                            </w:rPr>
                            <w:t xml:space="preserve"> </w:t>
                          </w:r>
                          <w:r w:rsidR="00402ACE" w:rsidRPr="00A3433E">
                            <w:rPr>
                              <w:bCs/>
                            </w:rPr>
                            <w:t>kann unterschiedliche Lösungswege entwickeln</w:t>
                          </w:r>
                        </w:sdtContent>
                      </w:sdt>
                    </w:p>
                  </w:tc>
                  <w:sdt>
                    <w:sdtPr>
                      <w:rPr>
                        <w:sz w:val="30"/>
                        <w:szCs w:val="30"/>
                      </w:rPr>
                      <w:id w:val="-890962832"/>
                      <w14:checkbox>
                        <w14:checked w14:val="0"/>
                        <w14:checkedState w14:val="00FC" w14:font="Wingdings"/>
                        <w14:uncheckedState w14:val="0020" w14:font="Wingdings"/>
                      </w14:checkbox>
                    </w:sdtPr>
                    <w:sdtEndPr/>
                    <w:sdtContent>
                      <w:tc>
                        <w:tcPr>
                          <w:tcW w:w="680" w:type="dxa"/>
                          <w:tcMar>
                            <w:top w:w="57" w:type="dxa"/>
                            <w:bottom w:w="57" w:type="dxa"/>
                          </w:tcMar>
                        </w:tcPr>
                        <w:p w14:paraId="6267F593" w14:textId="10A6C626" w:rsidR="00402ACE" w:rsidRDefault="00402ACE" w:rsidP="007A12FC">
                          <w:pPr>
                            <w:suppressAutoHyphens/>
                          </w:pPr>
                          <w:r>
                            <w:rPr>
                              <w:sz w:val="30"/>
                              <w:szCs w:val="30"/>
                            </w:rPr>
                            <w:sym w:font="Wingdings" w:char="F020"/>
                          </w:r>
                        </w:p>
                      </w:tc>
                    </w:sdtContent>
                  </w:sdt>
                  <w:sdt>
                    <w:sdtPr>
                      <w:rPr>
                        <w:sz w:val="30"/>
                        <w:szCs w:val="30"/>
                      </w:rPr>
                      <w:id w:val="-943001150"/>
                      <w14:checkbox>
                        <w14:checked w14:val="0"/>
                        <w14:checkedState w14:val="00FC" w14:font="Wingdings"/>
                        <w14:uncheckedState w14:val="0020" w14:font="Wingdings"/>
                      </w14:checkbox>
                    </w:sdtPr>
                    <w:sdtEndPr/>
                    <w:sdtContent>
                      <w:tc>
                        <w:tcPr>
                          <w:tcW w:w="683" w:type="dxa"/>
                          <w:tcMar>
                            <w:top w:w="57" w:type="dxa"/>
                            <w:bottom w:w="57" w:type="dxa"/>
                          </w:tcMar>
                        </w:tcPr>
                        <w:p w14:paraId="494504C8" w14:textId="1A7630BA" w:rsidR="00402ACE" w:rsidRDefault="00402ACE" w:rsidP="007A12FC">
                          <w:pPr>
                            <w:suppressAutoHyphens/>
                          </w:pPr>
                          <w:r>
                            <w:rPr>
                              <w:sz w:val="30"/>
                              <w:szCs w:val="30"/>
                            </w:rPr>
                            <w:sym w:font="Wingdings" w:char="F020"/>
                          </w:r>
                        </w:p>
                      </w:tc>
                    </w:sdtContent>
                  </w:sdt>
                  <w:sdt>
                    <w:sdtPr>
                      <w:rPr>
                        <w:sz w:val="30"/>
                        <w:szCs w:val="30"/>
                      </w:rPr>
                      <w:id w:val="19678588"/>
                      <w14:checkbox>
                        <w14:checked w14:val="0"/>
                        <w14:checkedState w14:val="00FC" w14:font="Wingdings"/>
                        <w14:uncheckedState w14:val="0020" w14:font="Wingdings"/>
                      </w14:checkbox>
                    </w:sdtPr>
                    <w:sdtEndPr/>
                    <w:sdtContent>
                      <w:tc>
                        <w:tcPr>
                          <w:tcW w:w="740" w:type="dxa"/>
                          <w:tcMar>
                            <w:top w:w="57" w:type="dxa"/>
                            <w:bottom w:w="57" w:type="dxa"/>
                          </w:tcMar>
                        </w:tcPr>
                        <w:p w14:paraId="77D55A93" w14:textId="568EF865" w:rsidR="00402ACE" w:rsidRDefault="00402ACE" w:rsidP="007A12FC">
                          <w:pPr>
                            <w:suppressAutoHyphens/>
                          </w:pPr>
                          <w:r>
                            <w:rPr>
                              <w:sz w:val="30"/>
                              <w:szCs w:val="30"/>
                            </w:rPr>
                            <w:sym w:font="Wingdings" w:char="F020"/>
                          </w:r>
                        </w:p>
                      </w:tc>
                    </w:sdtContent>
                  </w:sdt>
                  <w:tc>
                    <w:tcPr>
                      <w:tcW w:w="4139" w:type="dxa"/>
                      <w:tcMar>
                        <w:top w:w="57" w:type="dxa"/>
                        <w:bottom w:w="57" w:type="dxa"/>
                      </w:tcMar>
                    </w:tcPr>
                    <w:p w14:paraId="66CC846F" w14:textId="32AFE2D3" w:rsidR="00402ACE" w:rsidRDefault="00402ACE"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02ACE" w14:paraId="53EABB2B" w14:textId="77777777" w:rsidTr="0001511B">
                  <w:trPr>
                    <w:trHeight w:val="251"/>
                  </w:trPr>
                  <w:tc>
                    <w:tcPr>
                      <w:tcW w:w="3175" w:type="dxa"/>
                      <w:tcMar>
                        <w:top w:w="57" w:type="dxa"/>
                        <w:bottom w:w="57" w:type="dxa"/>
                      </w:tcMar>
                    </w:tcPr>
                    <w:p w14:paraId="091E400F" w14:textId="102186DB" w:rsidR="00402ACE" w:rsidRPr="00A258F5" w:rsidRDefault="000B2C64" w:rsidP="00D0503C">
                      <w:pPr>
                        <w:suppressAutoHyphens/>
                        <w:ind w:left="113"/>
                        <w:jc w:val="left"/>
                        <w:rPr>
                          <w:bCs/>
                        </w:rPr>
                      </w:pPr>
                      <w:sdt>
                        <w:sdtPr>
                          <w:rPr>
                            <w:bCs/>
                          </w:rPr>
                          <w:id w:val="202995688"/>
                          <w:lock w:val="sdtContentLocked"/>
                          <w:placeholder>
                            <w:docPart w:val="5FC6B35812E147AAAEA49318305743B4"/>
                          </w:placeholder>
                          <w15:appearance w15:val="hidden"/>
                        </w:sdtPr>
                        <w:sdtEndPr/>
                        <w:sdtContent>
                          <w:r w:rsidR="00AE2FB8">
                            <w:t>Die Person</w:t>
                          </w:r>
                          <w:r w:rsidR="00191ACE" w:rsidRPr="00A3433E">
                            <w:rPr>
                              <w:bCs/>
                            </w:rPr>
                            <w:t xml:space="preserve"> </w:t>
                          </w:r>
                          <w:r w:rsidR="00402ACE" w:rsidRPr="00A3433E">
                            <w:rPr>
                              <w:bCs/>
                            </w:rPr>
                            <w:t>kann Lösungen anregen</w:t>
                          </w:r>
                        </w:sdtContent>
                      </w:sdt>
                    </w:p>
                  </w:tc>
                  <w:sdt>
                    <w:sdtPr>
                      <w:rPr>
                        <w:sz w:val="30"/>
                        <w:szCs w:val="30"/>
                      </w:rPr>
                      <w:id w:val="-1705477704"/>
                      <w14:checkbox>
                        <w14:checked w14:val="0"/>
                        <w14:checkedState w14:val="00FC" w14:font="Wingdings"/>
                        <w14:uncheckedState w14:val="0020" w14:font="Wingdings"/>
                      </w14:checkbox>
                    </w:sdtPr>
                    <w:sdtEndPr/>
                    <w:sdtContent>
                      <w:tc>
                        <w:tcPr>
                          <w:tcW w:w="680" w:type="dxa"/>
                          <w:tcMar>
                            <w:top w:w="57" w:type="dxa"/>
                            <w:bottom w:w="57" w:type="dxa"/>
                          </w:tcMar>
                        </w:tcPr>
                        <w:p w14:paraId="688C27E9" w14:textId="7066F67D" w:rsidR="00402ACE" w:rsidRDefault="00402ACE" w:rsidP="007A12FC">
                          <w:pPr>
                            <w:suppressAutoHyphens/>
                          </w:pPr>
                          <w:r>
                            <w:rPr>
                              <w:sz w:val="30"/>
                              <w:szCs w:val="30"/>
                            </w:rPr>
                            <w:sym w:font="Wingdings" w:char="F020"/>
                          </w:r>
                        </w:p>
                      </w:tc>
                    </w:sdtContent>
                  </w:sdt>
                  <w:sdt>
                    <w:sdtPr>
                      <w:rPr>
                        <w:sz w:val="30"/>
                        <w:szCs w:val="30"/>
                      </w:rPr>
                      <w:id w:val="-436521528"/>
                      <w14:checkbox>
                        <w14:checked w14:val="0"/>
                        <w14:checkedState w14:val="00FC" w14:font="Wingdings"/>
                        <w14:uncheckedState w14:val="0020" w14:font="Wingdings"/>
                      </w14:checkbox>
                    </w:sdtPr>
                    <w:sdtEndPr/>
                    <w:sdtContent>
                      <w:tc>
                        <w:tcPr>
                          <w:tcW w:w="683" w:type="dxa"/>
                          <w:tcMar>
                            <w:top w:w="57" w:type="dxa"/>
                            <w:bottom w:w="57" w:type="dxa"/>
                          </w:tcMar>
                        </w:tcPr>
                        <w:p w14:paraId="63E3F2C7" w14:textId="76C351BB" w:rsidR="00402ACE" w:rsidRDefault="00402ACE" w:rsidP="007A12FC">
                          <w:pPr>
                            <w:suppressAutoHyphens/>
                          </w:pPr>
                          <w:r>
                            <w:rPr>
                              <w:sz w:val="30"/>
                              <w:szCs w:val="30"/>
                            </w:rPr>
                            <w:sym w:font="Wingdings" w:char="F020"/>
                          </w:r>
                        </w:p>
                      </w:tc>
                    </w:sdtContent>
                  </w:sdt>
                  <w:sdt>
                    <w:sdtPr>
                      <w:rPr>
                        <w:sz w:val="30"/>
                        <w:szCs w:val="30"/>
                      </w:rPr>
                      <w:id w:val="-1922567215"/>
                      <w14:checkbox>
                        <w14:checked w14:val="0"/>
                        <w14:checkedState w14:val="00FC" w14:font="Wingdings"/>
                        <w14:uncheckedState w14:val="0020" w14:font="Wingdings"/>
                      </w14:checkbox>
                    </w:sdtPr>
                    <w:sdtEndPr/>
                    <w:sdtContent>
                      <w:tc>
                        <w:tcPr>
                          <w:tcW w:w="740" w:type="dxa"/>
                          <w:tcMar>
                            <w:top w:w="57" w:type="dxa"/>
                            <w:bottom w:w="57" w:type="dxa"/>
                          </w:tcMar>
                        </w:tcPr>
                        <w:p w14:paraId="3AE5B407" w14:textId="7135B52F" w:rsidR="00402ACE" w:rsidRDefault="00402ACE" w:rsidP="007A12FC">
                          <w:pPr>
                            <w:suppressAutoHyphens/>
                          </w:pPr>
                          <w:r>
                            <w:rPr>
                              <w:sz w:val="30"/>
                              <w:szCs w:val="30"/>
                            </w:rPr>
                            <w:sym w:font="Wingdings" w:char="F020"/>
                          </w:r>
                        </w:p>
                      </w:tc>
                    </w:sdtContent>
                  </w:sdt>
                  <w:tc>
                    <w:tcPr>
                      <w:tcW w:w="4139" w:type="dxa"/>
                      <w:tcMar>
                        <w:top w:w="57" w:type="dxa"/>
                        <w:bottom w:w="57" w:type="dxa"/>
                      </w:tcMar>
                    </w:tcPr>
                    <w:p w14:paraId="210B91F2" w14:textId="7F851285" w:rsidR="00402ACE" w:rsidRDefault="00402ACE" w:rsidP="007A12FC">
                      <w:pPr>
                        <w:suppressAutoHyphens/>
                      </w:pPr>
                      <w:r>
                        <w:fldChar w:fldCharType="begin">
                          <w:ffData>
                            <w:name w:val="Text4"/>
                            <w:enabled/>
                            <w:calcOnExit w:val="0"/>
                            <w:textInput/>
                          </w:ffData>
                        </w:fldChar>
                      </w:r>
                      <w:bookmarkStart w:id="3" w:name="Text4"/>
                      <w:r>
                        <w:instrText xml:space="preserve"> FORMTEXT </w:instrText>
                      </w:r>
                      <w:r>
                        <w:fldChar w:fldCharType="separate"/>
                      </w:r>
                      <w:r>
                        <w:t> </w:t>
                      </w:r>
                      <w:r>
                        <w:t> </w:t>
                      </w:r>
                      <w:r>
                        <w:t> </w:t>
                      </w:r>
                      <w:r>
                        <w:t> </w:t>
                      </w:r>
                      <w:r>
                        <w:t> </w:t>
                      </w:r>
                      <w:r>
                        <w:fldChar w:fldCharType="end"/>
                      </w:r>
                      <w:bookmarkEnd w:id="3"/>
                      <w:r>
                        <w:fldChar w:fldCharType="begin">
                          <w:ffData>
                            <w:name w:val="Text2"/>
                            <w:enabled/>
                            <w:calcOnExit w:val="0"/>
                            <w:textInput/>
                          </w:ffData>
                        </w:fldChar>
                      </w:r>
                      <w:r>
                        <w:instrText xml:space="preserve"> FORMTEXT </w:instrText>
                      </w:r>
                      <w:r w:rsidR="000B2C64">
                        <w:fldChar w:fldCharType="separate"/>
                      </w:r>
                      <w:r>
                        <w:fldChar w:fldCharType="end"/>
                      </w:r>
                    </w:p>
                  </w:tc>
                </w:tr>
              </w:tbl>
            </w:sdtContent>
          </w:sdt>
          <w:p w14:paraId="1E51780E" w14:textId="5FB230BB" w:rsidR="009F74F2" w:rsidRDefault="009F74F2" w:rsidP="00A729B7">
            <w:pPr>
              <w:suppressAutoHyphens/>
            </w:pPr>
          </w:p>
        </w:tc>
      </w:tr>
      <w:tr w:rsidR="009F74F2" w14:paraId="2B867138" w14:textId="77777777" w:rsidTr="00B4026C">
        <w:trPr>
          <w:trHeight w:val="164"/>
        </w:trPr>
        <w:tc>
          <w:tcPr>
            <w:tcW w:w="10029" w:type="dxa"/>
            <w:tcBorders>
              <w:top w:val="nil"/>
              <w:left w:val="nil"/>
              <w:bottom w:val="nil"/>
              <w:right w:val="nil"/>
            </w:tcBorders>
          </w:tcPr>
          <w:p w14:paraId="59787954" w14:textId="77777777" w:rsidR="009F74F2" w:rsidRDefault="009F74F2" w:rsidP="000237C2">
            <w:pPr>
              <w:suppressAutoHyphens/>
              <w:spacing w:before="40"/>
              <w:jc w:val="left"/>
            </w:pPr>
          </w:p>
          <w:tbl>
            <w:tblPr>
              <w:tblStyle w:val="Tabellenraster"/>
              <w:tblW w:w="9348" w:type="dxa"/>
              <w:tblCellMar>
                <w:left w:w="0" w:type="dxa"/>
              </w:tblCellMar>
              <w:tblLook w:val="04A0" w:firstRow="1" w:lastRow="0" w:firstColumn="1" w:lastColumn="0" w:noHBand="0" w:noVBand="1"/>
            </w:tblPr>
            <w:tblGrid>
              <w:gridCol w:w="8"/>
              <w:gridCol w:w="900"/>
              <w:gridCol w:w="2091"/>
              <w:gridCol w:w="680"/>
              <w:gridCol w:w="680"/>
              <w:gridCol w:w="737"/>
              <w:gridCol w:w="4096"/>
              <w:gridCol w:w="156"/>
            </w:tblGrid>
            <w:tr w:rsidR="00EC0D90" w:rsidRPr="00EB209D" w14:paraId="071A3131" w14:textId="77777777" w:rsidTr="00A33EE7">
              <w:trPr>
                <w:gridAfter w:val="1"/>
                <w:wAfter w:w="156" w:type="dxa"/>
                <w:trHeight w:hRule="exact" w:val="964"/>
              </w:trPr>
              <w:sdt>
                <w:sdtPr>
                  <w:id w:val="-778569854"/>
                  <w:lock w:val="sdtLocked"/>
                  <w:showingPlcHdr/>
                  <w15:appearance w15:val="hidden"/>
                  <w:picture/>
                </w:sdtPr>
                <w:sdtEndPr/>
                <w:sdtContent>
                  <w:tc>
                    <w:tcPr>
                      <w:tcW w:w="908" w:type="dxa"/>
                      <w:gridSpan w:val="2"/>
                      <w:tcBorders>
                        <w:top w:val="nil"/>
                        <w:left w:val="nil"/>
                        <w:bottom w:val="nil"/>
                        <w:right w:val="nil"/>
                      </w:tcBorders>
                    </w:tcPr>
                    <w:p w14:paraId="2FA85DBE" w14:textId="77777777" w:rsidR="00EC0D90" w:rsidRPr="002F331C" w:rsidRDefault="00EC0D90" w:rsidP="00EC0D90">
                      <w:pPr>
                        <w:suppressAutoHyphens/>
                        <w:spacing w:before="40"/>
                        <w:jc w:val="left"/>
                      </w:pPr>
                      <w:r>
                        <w:drawing>
                          <wp:inline distT="0" distB="0" distL="0" distR="0" wp14:anchorId="12DDC732" wp14:editId="5229E5A0">
                            <wp:extent cx="503555" cy="391886"/>
                            <wp:effectExtent l="0" t="0" r="0" b="8255"/>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176"/>
                                    <a:stretch/>
                                  </pic:blipFill>
                                  <pic:spPr bwMode="auto">
                                    <a:xfrm>
                                      <a:off x="0" y="0"/>
                                      <a:ext cx="504000" cy="392232"/>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id w:val="-751127507"/>
                  <w:lock w:val="sdtContentLocked"/>
                  <w:placeholder>
                    <w:docPart w:val="FAAAEBC7F38E4D3FAD52678F27360591"/>
                  </w:placeholder>
                  <w:showingPlcHdr/>
                  <w15:appearance w15:val="hidden"/>
                </w:sdtPr>
                <w:sdtEndPr/>
                <w:sdtContent>
                  <w:tc>
                    <w:tcPr>
                      <w:tcW w:w="8284" w:type="dxa"/>
                      <w:gridSpan w:val="5"/>
                      <w:tcBorders>
                        <w:top w:val="nil"/>
                        <w:left w:val="nil"/>
                        <w:bottom w:val="nil"/>
                        <w:right w:val="nil"/>
                      </w:tcBorders>
                    </w:tcPr>
                    <w:p w14:paraId="34E66E17" w14:textId="3A932BE1" w:rsidR="00EC0D90" w:rsidRPr="00EB209D" w:rsidRDefault="00EC0D90" w:rsidP="00F930B8">
                      <w:pPr>
                        <w:suppressAutoHyphens/>
                        <w:spacing w:line="280" w:lineRule="exact"/>
                        <w:jc w:val="left"/>
                        <w:rPr>
                          <w:iCs/>
                        </w:rPr>
                      </w:pPr>
                      <w:r w:rsidRPr="00876DBB">
                        <w:rPr>
                          <w:rFonts w:ascii="Lelo Bold" w:hAnsi="Lelo Bold"/>
                          <w:color w:val="A1151A"/>
                        </w:rPr>
                        <w:t>Fachkompetenzen</w:t>
                      </w:r>
                      <w:r w:rsidRPr="00876DBB">
                        <w:rPr>
                          <w:color w:val="A1151A"/>
                        </w:rPr>
                        <w:t xml:space="preserve"> </w:t>
                      </w:r>
                      <w:r w:rsidRPr="00A3433E">
                        <w:t>befähigen dazu, berufs- oder fachtypische Aufgaben selbstständig und situationsadäquat bewältigen zu können, wobei Fachwissen eine n</w:t>
                      </w:r>
                      <w:r>
                        <w:t>otwendige Grundlage darstellt (i</w:t>
                      </w:r>
                      <w:r w:rsidRPr="00A3433E">
                        <w:rPr>
                          <w:iCs/>
                        </w:rPr>
                        <w:t>n Anlehnung an Krämer und Müller-Naevecke 2014)</w:t>
                      </w:r>
                      <w:r>
                        <w:rPr>
                          <w:iCs/>
                        </w:rPr>
                        <w:t>.</w:t>
                      </w:r>
                    </w:p>
                  </w:tc>
                </w:sdtContent>
              </w:sdt>
            </w:tr>
            <w:tr w:rsidR="00A33EE7" w:rsidRPr="00A258F5" w14:paraId="7C842CFF"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hRule="exact" w:val="737"/>
              </w:trPr>
              <w:tc>
                <w:tcPr>
                  <w:tcW w:w="2991" w:type="dxa"/>
                  <w:gridSpan w:val="2"/>
                  <w:shd w:val="clear" w:color="auto" w:fill="A1151A"/>
                  <w:tcMar>
                    <w:top w:w="57" w:type="dxa"/>
                    <w:left w:w="0" w:type="dxa"/>
                    <w:bottom w:w="57" w:type="dxa"/>
                    <w:right w:w="0" w:type="dxa"/>
                  </w:tcMar>
                  <w:vAlign w:val="center"/>
                </w:tcPr>
                <w:p w14:paraId="4F12E5A0" w14:textId="792F0B77" w:rsidR="00A33EE7" w:rsidRPr="00A258F5" w:rsidRDefault="00A33EE7" w:rsidP="00A33EE7">
                  <w:pPr>
                    <w:suppressAutoHyphens/>
                    <w:spacing w:line="220" w:lineRule="exact"/>
                    <w:ind w:left="113"/>
                    <w:jc w:val="left"/>
                    <w:rPr>
                      <w:rFonts w:ascii="Lelo Bold" w:hAnsi="Lelo Bold"/>
                      <w:color w:val="FFFFFF" w:themeColor="background1"/>
                    </w:rPr>
                  </w:pPr>
                  <w:r>
                    <w:rPr>
                      <w:rFonts w:ascii="Lelo Bold" w:hAnsi="Lelo Bold"/>
                      <w:bCs/>
                      <w:color w:val="FFFFFF" w:themeColor="background1"/>
                    </w:rPr>
                    <w:t>Fachkompetenz</w:t>
                  </w:r>
                </w:p>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1019624990"/>
                    <w:lock w:val="contentLocked"/>
                    <w:placeholder>
                      <w:docPart w:val="E4CD0F7279D04439932439B9A3841AA2"/>
                    </w:placeholder>
                    <w15:appearance w15:val="hidden"/>
                  </w:sdtPr>
                  <w:sdtEndPr/>
                  <w:sdtContent>
                    <w:p w14:paraId="55326DBA" w14:textId="2B38403E" w:rsidR="00A33EE7" w:rsidRPr="00A258F5" w:rsidRDefault="00A33EE7" w:rsidP="00A33EE7">
                      <w:pPr>
                        <w:suppressAutoHyphens/>
                        <w:spacing w:line="220" w:lineRule="exact"/>
                        <w:jc w:val="center"/>
                        <w:rPr>
                          <w:rFonts w:ascii="Lelo Bold" w:hAnsi="Lelo Bold"/>
                          <w:color w:val="FFFFFF" w:themeColor="background1"/>
                        </w:rP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1815376322"/>
                    <w:lock w:val="contentLocked"/>
                    <w:placeholder>
                      <w:docPart w:val="6D137DE361B340ACB8285BD4666BC38D"/>
                    </w:placeholder>
                    <w15:appearance w15:val="hidden"/>
                  </w:sdtPr>
                  <w:sdtEndPr/>
                  <w:sdtContent>
                    <w:p w14:paraId="766E57D0" w14:textId="0FA0FC0A" w:rsidR="00A33EE7" w:rsidRPr="00A258F5" w:rsidRDefault="00A33EE7" w:rsidP="00A33EE7">
                      <w:pPr>
                        <w:suppressAutoHyphens/>
                        <w:spacing w:line="220" w:lineRule="exact"/>
                        <w:jc w:val="center"/>
                        <w:rPr>
                          <w:rFonts w:ascii="Lelo Bold" w:hAnsi="Lelo Bold"/>
                          <w:color w:val="FFFFFF" w:themeColor="background1"/>
                        </w:rP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737"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2107258120"/>
                    <w:lock w:val="contentLocked"/>
                    <w:placeholder>
                      <w:docPart w:val="9070D4D2A8934D8597CC1495EAE44E03"/>
                    </w:placeholder>
                    <w15:appearance w15:val="hidden"/>
                  </w:sdtPr>
                  <w:sdtEndPr/>
                  <w:sdtContent>
                    <w:p w14:paraId="022BC652" w14:textId="07EB2918" w:rsidR="00A33EE7" w:rsidRPr="00A258F5" w:rsidRDefault="00A33EE7" w:rsidP="00A33EE7">
                      <w:pPr>
                        <w:suppressAutoHyphens/>
                        <w:spacing w:line="220" w:lineRule="exact"/>
                        <w:jc w:val="center"/>
                        <w:rPr>
                          <w:rFonts w:ascii="Lelo Bold" w:hAnsi="Lelo Bold"/>
                        </w:rPr>
                      </w:pPr>
                      <w:r w:rsidRPr="00402ACE">
                        <w:rPr>
                          <w:rFonts w:ascii="Lelo Bold" w:hAnsi="Lelo Bold" w:cs="Arial"/>
                          <w:bCs/>
                          <w:color w:val="FFFFFF" w:themeColor="background1"/>
                          <w:kern w:val="24"/>
                          <w:sz w:val="16"/>
                          <w:szCs w:val="16"/>
                        </w:rPr>
                        <w:t>Weniger ausge-</w:t>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4252" w:type="dxa"/>
                  <w:gridSpan w:val="2"/>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rPr>
                    <w:id w:val="-771856145"/>
                    <w:lock w:val="contentLocked"/>
                    <w:placeholder>
                      <w:docPart w:val="0D1B48F020EE4002883976183801EED2"/>
                    </w:placeholder>
                    <w15:appearance w15:val="hidden"/>
                  </w:sdtPr>
                  <w:sdtEndPr/>
                  <w:sdtContent>
                    <w:p w14:paraId="7FD6F48D" w14:textId="77777777" w:rsidR="00AE2FB8" w:rsidRDefault="00AE2FB8" w:rsidP="00AE2FB8">
                      <w:pPr>
                        <w:suppressAutoHyphens/>
                        <w:jc w:val="center"/>
                        <w:rPr>
                          <w:rFonts w:ascii="Lelo Bold" w:hAnsi="Lelo Bold" w:cs="Arial"/>
                          <w:bCs/>
                          <w:color w:val="FFFFFF" w:themeColor="background1"/>
                          <w:kern w:val="24"/>
                        </w:rPr>
                      </w:pPr>
                      <w:r>
                        <w:rPr>
                          <w:rFonts w:ascii="Lelo Bold" w:hAnsi="Lelo Bold" w:cs="Arial"/>
                          <w:bCs/>
                          <w:color w:val="FFFFFF" w:themeColor="background1"/>
                          <w:kern w:val="24"/>
                        </w:rPr>
                        <w:t>Fällt dir ein Beispiel ein, wo das deutlich wurde?</w:t>
                      </w:r>
                    </w:p>
                  </w:sdtContent>
                </w:sdt>
                <w:p w14:paraId="7259DD1A" w14:textId="0C8CFFB4" w:rsidR="00A33EE7" w:rsidRPr="00A258F5" w:rsidRDefault="00A33EE7" w:rsidP="00A33EE7">
                  <w:pPr>
                    <w:suppressAutoHyphens/>
                    <w:spacing w:line="220" w:lineRule="exact"/>
                    <w:jc w:val="center"/>
                    <w:rPr>
                      <w:rFonts w:ascii="Lelo Bold" w:hAnsi="Lelo Bold"/>
                    </w:rPr>
                  </w:pPr>
                </w:p>
              </w:tc>
            </w:tr>
            <w:tr w:rsidR="00A33EE7" w14:paraId="0CCD1B55"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hRule="exact" w:val="340"/>
              </w:trPr>
              <w:tc>
                <w:tcPr>
                  <w:tcW w:w="2991" w:type="dxa"/>
                  <w:gridSpan w:val="2"/>
                  <w:tcBorders>
                    <w:right w:val="nil"/>
                  </w:tcBorders>
                  <w:tcMar>
                    <w:top w:w="57" w:type="dxa"/>
                    <w:bottom w:w="57" w:type="dxa"/>
                  </w:tcMar>
                  <w:vAlign w:val="bottom"/>
                </w:tcPr>
                <w:p w14:paraId="75BF2AE5" w14:textId="77777777" w:rsidR="00A33EE7" w:rsidRPr="00A258F5" w:rsidRDefault="000B2C64" w:rsidP="00D0503C">
                  <w:pPr>
                    <w:suppressAutoHyphens/>
                    <w:ind w:left="113"/>
                    <w:jc w:val="left"/>
                    <w:rPr>
                      <w:rFonts w:ascii="Lelo Bold" w:hAnsi="Lelo Bold"/>
                    </w:rPr>
                  </w:pPr>
                  <w:sdt>
                    <w:sdtPr>
                      <w:rPr>
                        <w:rFonts w:ascii="Lelo Bold" w:hAnsi="Lelo Bold"/>
                        <w:color w:val="F9C621"/>
                      </w:rPr>
                      <w:id w:val="-189229488"/>
                      <w:lock w:val="contentLocked"/>
                      <w:placeholder>
                        <w:docPart w:val="1812CE199F514FE9894EAEA2FE58AE2F"/>
                      </w:placeholder>
                      <w15:appearance w15:val="hidden"/>
                    </w:sdtPr>
                    <w:sdtEndPr/>
                    <w:sdtContent>
                      <w:r w:rsidR="00A33EE7" w:rsidRPr="00876DBB">
                        <w:rPr>
                          <w:rFonts w:ascii="Lelo Bold" w:hAnsi="Lelo Bold"/>
                          <w:color w:val="A1151A"/>
                        </w:rPr>
                        <w:t>Fachsprachenkenntnisse</w:t>
                      </w:r>
                    </w:sdtContent>
                  </w:sdt>
                </w:p>
              </w:tc>
              <w:tc>
                <w:tcPr>
                  <w:tcW w:w="680" w:type="dxa"/>
                  <w:tcBorders>
                    <w:left w:val="nil"/>
                    <w:right w:val="nil"/>
                  </w:tcBorders>
                  <w:tcMar>
                    <w:top w:w="57" w:type="dxa"/>
                    <w:bottom w:w="57" w:type="dxa"/>
                  </w:tcMar>
                  <w:vAlign w:val="bottom"/>
                </w:tcPr>
                <w:p w14:paraId="41DD8190" w14:textId="77777777" w:rsidR="00A33EE7" w:rsidRDefault="00A33EE7" w:rsidP="00EC0D90">
                  <w:pPr>
                    <w:suppressAutoHyphens/>
                    <w:jc w:val="left"/>
                  </w:pPr>
                </w:p>
              </w:tc>
              <w:tc>
                <w:tcPr>
                  <w:tcW w:w="680" w:type="dxa"/>
                  <w:tcBorders>
                    <w:left w:val="nil"/>
                    <w:right w:val="nil"/>
                  </w:tcBorders>
                  <w:tcMar>
                    <w:top w:w="57" w:type="dxa"/>
                    <w:bottom w:w="57" w:type="dxa"/>
                  </w:tcMar>
                  <w:vAlign w:val="bottom"/>
                </w:tcPr>
                <w:p w14:paraId="69C03A37" w14:textId="77777777" w:rsidR="00A33EE7" w:rsidRDefault="00A33EE7" w:rsidP="00EC0D90">
                  <w:pPr>
                    <w:suppressAutoHyphens/>
                    <w:jc w:val="left"/>
                  </w:pPr>
                </w:p>
              </w:tc>
              <w:tc>
                <w:tcPr>
                  <w:tcW w:w="737" w:type="dxa"/>
                  <w:tcBorders>
                    <w:left w:val="nil"/>
                    <w:right w:val="nil"/>
                  </w:tcBorders>
                  <w:tcMar>
                    <w:top w:w="57" w:type="dxa"/>
                    <w:bottom w:w="57" w:type="dxa"/>
                  </w:tcMar>
                  <w:vAlign w:val="bottom"/>
                </w:tcPr>
                <w:p w14:paraId="0E864612" w14:textId="77777777" w:rsidR="00A33EE7" w:rsidRDefault="00A33EE7" w:rsidP="00EC0D90">
                  <w:pPr>
                    <w:suppressAutoHyphens/>
                    <w:jc w:val="left"/>
                  </w:pPr>
                </w:p>
              </w:tc>
              <w:tc>
                <w:tcPr>
                  <w:tcW w:w="4252" w:type="dxa"/>
                  <w:gridSpan w:val="2"/>
                  <w:tcBorders>
                    <w:left w:val="nil"/>
                  </w:tcBorders>
                  <w:tcMar>
                    <w:top w:w="57" w:type="dxa"/>
                    <w:bottom w:w="57" w:type="dxa"/>
                  </w:tcMar>
                  <w:vAlign w:val="bottom"/>
                </w:tcPr>
                <w:p w14:paraId="7D6B5D89" w14:textId="77777777" w:rsidR="00A33EE7" w:rsidRDefault="00A33EE7" w:rsidP="00EC0D90">
                  <w:pPr>
                    <w:suppressAutoHyphens/>
                    <w:jc w:val="left"/>
                  </w:pPr>
                </w:p>
                <w:p w14:paraId="1AF03926" w14:textId="77777777" w:rsidR="00A33EE7" w:rsidRDefault="00A33EE7" w:rsidP="00EC0D90">
                  <w:pPr>
                    <w:suppressAutoHyphens/>
                    <w:jc w:val="left"/>
                  </w:pPr>
                </w:p>
              </w:tc>
            </w:tr>
            <w:tr w:rsidR="00A33EE7" w14:paraId="78BB024F"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339E4C05" w14:textId="26D493CF" w:rsidR="00A33EE7" w:rsidRDefault="000B2C64" w:rsidP="00D0503C">
                  <w:pPr>
                    <w:suppressAutoHyphens/>
                    <w:ind w:left="113"/>
                    <w:jc w:val="left"/>
                  </w:pPr>
                  <w:sdt>
                    <w:sdtPr>
                      <w:id w:val="-539124284"/>
                      <w:lock w:val="contentLocked"/>
                      <w:placeholder>
                        <w:docPart w:val="29BABE3005824BC89AD46DB37B378442"/>
                      </w:placeholder>
                      <w15:appearance w15:val="hidden"/>
                    </w:sdtPr>
                    <w:sdtEndPr/>
                    <w:sdtContent>
                      <w:r w:rsidR="00AE2FB8">
                        <w:t>Die Person</w:t>
                      </w:r>
                      <w:r w:rsidR="00191ACE" w:rsidRPr="00A3433E">
                        <w:t xml:space="preserve"> </w:t>
                      </w:r>
                      <w:r w:rsidR="00A33EE7" w:rsidRPr="00A3433E">
                        <w:t>kann einschlägige Fachterminologie verwenden</w:t>
                      </w:r>
                    </w:sdtContent>
                  </w:sdt>
                </w:p>
              </w:tc>
              <w:sdt>
                <w:sdtPr>
                  <w:rPr>
                    <w:sz w:val="30"/>
                    <w:szCs w:val="30"/>
                  </w:rPr>
                  <w:id w:val="-1133643561"/>
                  <w14:checkbox>
                    <w14:checked w14:val="0"/>
                    <w14:checkedState w14:val="00FC" w14:font="Wingdings"/>
                    <w14:uncheckedState w14:val="0020" w14:font="Wingdings"/>
                  </w14:checkbox>
                </w:sdtPr>
                <w:sdtEndPr/>
                <w:sdtContent>
                  <w:tc>
                    <w:tcPr>
                      <w:tcW w:w="680" w:type="dxa"/>
                      <w:tcMar>
                        <w:top w:w="57" w:type="dxa"/>
                        <w:bottom w:w="57" w:type="dxa"/>
                      </w:tcMar>
                    </w:tcPr>
                    <w:p w14:paraId="5AD721E0" w14:textId="77777777" w:rsidR="00A33EE7" w:rsidRDefault="00A33EE7" w:rsidP="00EC0D90">
                      <w:pPr>
                        <w:suppressAutoHyphens/>
                      </w:pPr>
                      <w:r>
                        <w:rPr>
                          <w:sz w:val="30"/>
                          <w:szCs w:val="30"/>
                        </w:rPr>
                        <w:sym w:font="Wingdings" w:char="F020"/>
                      </w:r>
                    </w:p>
                  </w:tc>
                </w:sdtContent>
              </w:sdt>
              <w:sdt>
                <w:sdtPr>
                  <w:rPr>
                    <w:sz w:val="30"/>
                    <w:szCs w:val="30"/>
                  </w:rPr>
                  <w:id w:val="-1023478286"/>
                  <w14:checkbox>
                    <w14:checked w14:val="0"/>
                    <w14:checkedState w14:val="00FC" w14:font="Wingdings"/>
                    <w14:uncheckedState w14:val="0020" w14:font="Wingdings"/>
                  </w14:checkbox>
                </w:sdtPr>
                <w:sdtEndPr/>
                <w:sdtContent>
                  <w:tc>
                    <w:tcPr>
                      <w:tcW w:w="680" w:type="dxa"/>
                      <w:tcMar>
                        <w:top w:w="57" w:type="dxa"/>
                        <w:bottom w:w="57" w:type="dxa"/>
                      </w:tcMar>
                    </w:tcPr>
                    <w:p w14:paraId="0A3B61D9" w14:textId="77777777" w:rsidR="00A33EE7" w:rsidRDefault="00A33EE7" w:rsidP="00EC0D90">
                      <w:pPr>
                        <w:suppressAutoHyphens/>
                      </w:pPr>
                      <w:r>
                        <w:rPr>
                          <w:sz w:val="30"/>
                          <w:szCs w:val="30"/>
                        </w:rPr>
                        <w:sym w:font="Wingdings" w:char="F020"/>
                      </w:r>
                    </w:p>
                  </w:tc>
                </w:sdtContent>
              </w:sdt>
              <w:sdt>
                <w:sdtPr>
                  <w:rPr>
                    <w:sz w:val="30"/>
                    <w:szCs w:val="30"/>
                  </w:rPr>
                  <w:id w:val="-1521308853"/>
                  <w14:checkbox>
                    <w14:checked w14:val="0"/>
                    <w14:checkedState w14:val="00FC" w14:font="Wingdings"/>
                    <w14:uncheckedState w14:val="0020" w14:font="Wingdings"/>
                  </w14:checkbox>
                </w:sdtPr>
                <w:sdtEndPr/>
                <w:sdtContent>
                  <w:tc>
                    <w:tcPr>
                      <w:tcW w:w="737" w:type="dxa"/>
                      <w:tcMar>
                        <w:top w:w="57" w:type="dxa"/>
                        <w:bottom w:w="57" w:type="dxa"/>
                      </w:tcMar>
                    </w:tcPr>
                    <w:p w14:paraId="232582A6" w14:textId="77777777"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53BF9B70"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196B1B7A"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39547CBF" w14:textId="0ACA7C46" w:rsidR="00A33EE7" w:rsidRDefault="000B2C64" w:rsidP="00D0503C">
                  <w:pPr>
                    <w:suppressAutoHyphens/>
                    <w:ind w:left="113"/>
                    <w:jc w:val="left"/>
                  </w:pPr>
                  <w:sdt>
                    <w:sdtPr>
                      <w:id w:val="2017650954"/>
                      <w:lock w:val="contentLocked"/>
                      <w:placeholder>
                        <w:docPart w:val="3874DD4CA2C340B1AC18E0FB0902EC4D"/>
                      </w:placeholder>
                      <w15:appearance w15:val="hidden"/>
                    </w:sdtPr>
                    <w:sdtEndPr/>
                    <w:sdtContent>
                      <w:r w:rsidR="00AE2FB8">
                        <w:t>Die Person</w:t>
                      </w:r>
                      <w:r w:rsidR="00191ACE" w:rsidRPr="00A3433E">
                        <w:t xml:space="preserve"> </w:t>
                      </w:r>
                      <w:r w:rsidR="00A33EE7" w:rsidRPr="00A3433E">
                        <w:t xml:space="preserve">kann </w:t>
                      </w:r>
                      <w:r w:rsidR="00494F1E">
                        <w:t xml:space="preserve">im eigenen </w:t>
                      </w:r>
                      <w:r w:rsidR="00A33EE7" w:rsidRPr="00A3433E">
                        <w:t>Fach angemessen kommunizieren</w:t>
                      </w:r>
                    </w:sdtContent>
                  </w:sdt>
                </w:p>
              </w:tc>
              <w:sdt>
                <w:sdtPr>
                  <w:rPr>
                    <w:sz w:val="30"/>
                    <w:szCs w:val="30"/>
                  </w:rPr>
                  <w:id w:val="-1549295245"/>
                  <w14:checkbox>
                    <w14:checked w14:val="0"/>
                    <w14:checkedState w14:val="00FC" w14:font="Wingdings"/>
                    <w14:uncheckedState w14:val="0020" w14:font="Wingdings"/>
                  </w14:checkbox>
                </w:sdtPr>
                <w:sdtEndPr/>
                <w:sdtContent>
                  <w:tc>
                    <w:tcPr>
                      <w:tcW w:w="680" w:type="dxa"/>
                      <w:tcMar>
                        <w:top w:w="57" w:type="dxa"/>
                        <w:bottom w:w="57" w:type="dxa"/>
                      </w:tcMar>
                    </w:tcPr>
                    <w:p w14:paraId="79428286" w14:textId="77777777" w:rsidR="00A33EE7" w:rsidRDefault="00A33EE7" w:rsidP="00EC0D90">
                      <w:pPr>
                        <w:suppressAutoHyphens/>
                      </w:pPr>
                      <w:r>
                        <w:rPr>
                          <w:sz w:val="30"/>
                          <w:szCs w:val="30"/>
                        </w:rPr>
                        <w:sym w:font="Wingdings" w:char="F020"/>
                      </w:r>
                    </w:p>
                  </w:tc>
                </w:sdtContent>
              </w:sdt>
              <w:sdt>
                <w:sdtPr>
                  <w:rPr>
                    <w:sz w:val="30"/>
                    <w:szCs w:val="30"/>
                  </w:rPr>
                  <w:id w:val="528226234"/>
                  <w14:checkbox>
                    <w14:checked w14:val="0"/>
                    <w14:checkedState w14:val="00FC" w14:font="Wingdings"/>
                    <w14:uncheckedState w14:val="0020" w14:font="Wingdings"/>
                  </w14:checkbox>
                </w:sdtPr>
                <w:sdtEndPr/>
                <w:sdtContent>
                  <w:tc>
                    <w:tcPr>
                      <w:tcW w:w="680" w:type="dxa"/>
                      <w:tcMar>
                        <w:top w:w="57" w:type="dxa"/>
                        <w:bottom w:w="57" w:type="dxa"/>
                      </w:tcMar>
                    </w:tcPr>
                    <w:p w14:paraId="07965867" w14:textId="77777777" w:rsidR="00A33EE7" w:rsidRDefault="00A33EE7" w:rsidP="00EC0D90">
                      <w:pPr>
                        <w:suppressAutoHyphens/>
                      </w:pPr>
                      <w:r>
                        <w:rPr>
                          <w:sz w:val="30"/>
                          <w:szCs w:val="30"/>
                        </w:rPr>
                        <w:sym w:font="Wingdings" w:char="F020"/>
                      </w:r>
                    </w:p>
                  </w:tc>
                </w:sdtContent>
              </w:sdt>
              <w:sdt>
                <w:sdtPr>
                  <w:rPr>
                    <w:sz w:val="30"/>
                    <w:szCs w:val="30"/>
                  </w:rPr>
                  <w:id w:val="-2092462697"/>
                  <w14:checkbox>
                    <w14:checked w14:val="0"/>
                    <w14:checkedState w14:val="00FC" w14:font="Wingdings"/>
                    <w14:uncheckedState w14:val="0020" w14:font="Wingdings"/>
                  </w14:checkbox>
                </w:sdtPr>
                <w:sdtEndPr/>
                <w:sdtContent>
                  <w:tc>
                    <w:tcPr>
                      <w:tcW w:w="737" w:type="dxa"/>
                      <w:tcMar>
                        <w:top w:w="57" w:type="dxa"/>
                        <w:bottom w:w="57" w:type="dxa"/>
                      </w:tcMar>
                    </w:tcPr>
                    <w:p w14:paraId="2DCA1580" w14:textId="77777777"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056BF38D"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20998945"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3D09D416" w14:textId="5B966708" w:rsidR="00A33EE7" w:rsidRDefault="000B2C64" w:rsidP="00D0503C">
                  <w:pPr>
                    <w:suppressAutoHyphens/>
                    <w:ind w:left="113"/>
                    <w:jc w:val="left"/>
                  </w:pPr>
                  <w:sdt>
                    <w:sdtPr>
                      <w:id w:val="-1086758570"/>
                      <w:lock w:val="contentLocked"/>
                      <w:placeholder>
                        <w:docPart w:val="39C77A5D75654067AF1EDB3BF7F414FA"/>
                      </w:placeholder>
                      <w15:appearance w15:val="hidden"/>
                    </w:sdtPr>
                    <w:sdtEndPr/>
                    <w:sdtContent>
                      <w:r w:rsidR="00AE2FB8">
                        <w:t>Die Person</w:t>
                      </w:r>
                      <w:r w:rsidR="00191ACE" w:rsidRPr="00A3433E">
                        <w:t xml:space="preserve"> </w:t>
                      </w:r>
                      <w:r w:rsidR="00A33EE7" w:rsidRPr="00A3433E">
                        <w:t>kann Fachliteratur verstehen</w:t>
                      </w:r>
                    </w:sdtContent>
                  </w:sdt>
                </w:p>
              </w:tc>
              <w:sdt>
                <w:sdtPr>
                  <w:rPr>
                    <w:sz w:val="30"/>
                    <w:szCs w:val="30"/>
                  </w:rPr>
                  <w:id w:val="-2105413979"/>
                  <w14:checkbox>
                    <w14:checked w14:val="0"/>
                    <w14:checkedState w14:val="00FC" w14:font="Wingdings"/>
                    <w14:uncheckedState w14:val="0020" w14:font="Wingdings"/>
                  </w14:checkbox>
                </w:sdtPr>
                <w:sdtEndPr/>
                <w:sdtContent>
                  <w:tc>
                    <w:tcPr>
                      <w:tcW w:w="680" w:type="dxa"/>
                      <w:tcMar>
                        <w:top w:w="57" w:type="dxa"/>
                        <w:bottom w:w="57" w:type="dxa"/>
                      </w:tcMar>
                    </w:tcPr>
                    <w:p w14:paraId="3D1A35BF" w14:textId="77777777" w:rsidR="00A33EE7" w:rsidRDefault="00A33EE7" w:rsidP="00EC0D90">
                      <w:pPr>
                        <w:suppressAutoHyphens/>
                      </w:pPr>
                      <w:r>
                        <w:rPr>
                          <w:sz w:val="30"/>
                          <w:szCs w:val="30"/>
                        </w:rPr>
                        <w:sym w:font="Wingdings" w:char="F020"/>
                      </w:r>
                    </w:p>
                  </w:tc>
                </w:sdtContent>
              </w:sdt>
              <w:sdt>
                <w:sdtPr>
                  <w:rPr>
                    <w:sz w:val="30"/>
                    <w:szCs w:val="30"/>
                  </w:rPr>
                  <w:id w:val="-1795664914"/>
                  <w14:checkbox>
                    <w14:checked w14:val="0"/>
                    <w14:checkedState w14:val="00FC" w14:font="Wingdings"/>
                    <w14:uncheckedState w14:val="0020" w14:font="Wingdings"/>
                  </w14:checkbox>
                </w:sdtPr>
                <w:sdtEndPr/>
                <w:sdtContent>
                  <w:tc>
                    <w:tcPr>
                      <w:tcW w:w="680" w:type="dxa"/>
                      <w:tcMar>
                        <w:top w:w="57" w:type="dxa"/>
                        <w:bottom w:w="57" w:type="dxa"/>
                      </w:tcMar>
                    </w:tcPr>
                    <w:p w14:paraId="318CAD7D" w14:textId="77777777" w:rsidR="00A33EE7" w:rsidRDefault="00A33EE7" w:rsidP="00EC0D90">
                      <w:pPr>
                        <w:suppressAutoHyphens/>
                      </w:pPr>
                      <w:r>
                        <w:rPr>
                          <w:sz w:val="30"/>
                          <w:szCs w:val="30"/>
                        </w:rPr>
                        <w:sym w:font="Wingdings" w:char="F020"/>
                      </w:r>
                    </w:p>
                  </w:tc>
                </w:sdtContent>
              </w:sdt>
              <w:sdt>
                <w:sdtPr>
                  <w:rPr>
                    <w:sz w:val="30"/>
                    <w:szCs w:val="30"/>
                  </w:rPr>
                  <w:id w:val="414139924"/>
                  <w14:checkbox>
                    <w14:checked w14:val="0"/>
                    <w14:checkedState w14:val="00FC" w14:font="Wingdings"/>
                    <w14:uncheckedState w14:val="0020" w14:font="Wingdings"/>
                  </w14:checkbox>
                </w:sdtPr>
                <w:sdtEndPr/>
                <w:sdtContent>
                  <w:tc>
                    <w:tcPr>
                      <w:tcW w:w="737" w:type="dxa"/>
                      <w:tcMar>
                        <w:top w:w="57" w:type="dxa"/>
                        <w:bottom w:w="57" w:type="dxa"/>
                      </w:tcMar>
                    </w:tcPr>
                    <w:p w14:paraId="7CE86AB9" w14:textId="77777777"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448AEC56"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0DE4E890"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3D33D05E" w14:textId="46E99388" w:rsidR="00A33EE7" w:rsidRDefault="000B2C64" w:rsidP="00D0503C">
                  <w:pPr>
                    <w:suppressAutoHyphens/>
                    <w:ind w:left="113"/>
                    <w:jc w:val="left"/>
                  </w:pPr>
                  <w:sdt>
                    <w:sdtPr>
                      <w:id w:val="633832213"/>
                      <w:lock w:val="contentLocked"/>
                      <w:placeholder>
                        <w:docPart w:val="0E1DAD83A1DB49679DC4AC5FC081FE51"/>
                      </w:placeholder>
                      <w15:appearance w15:val="hidden"/>
                    </w:sdtPr>
                    <w:sdtEndPr/>
                    <w:sdtContent>
                      <w:r w:rsidR="00AE2FB8">
                        <w:t>Die Person</w:t>
                      </w:r>
                      <w:r w:rsidR="00191ACE" w:rsidRPr="00A3433E">
                        <w:t xml:space="preserve"> </w:t>
                      </w:r>
                      <w:r w:rsidR="00A33EE7" w:rsidRPr="00A3433E">
                        <w:t>kann Fachtexte erstellen</w:t>
                      </w:r>
                    </w:sdtContent>
                  </w:sdt>
                </w:p>
              </w:tc>
              <w:sdt>
                <w:sdtPr>
                  <w:rPr>
                    <w:sz w:val="30"/>
                    <w:szCs w:val="30"/>
                  </w:rPr>
                  <w:id w:val="303367734"/>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07CD77C0" w14:textId="77777777" w:rsidR="00A33EE7" w:rsidRDefault="00A33EE7" w:rsidP="00EC0D90">
                      <w:pPr>
                        <w:suppressAutoHyphens/>
                      </w:pPr>
                      <w:r>
                        <w:rPr>
                          <w:sz w:val="30"/>
                          <w:szCs w:val="30"/>
                        </w:rPr>
                        <w:sym w:font="Wingdings" w:char="F020"/>
                      </w:r>
                    </w:p>
                  </w:tc>
                </w:sdtContent>
              </w:sdt>
              <w:sdt>
                <w:sdtPr>
                  <w:rPr>
                    <w:sz w:val="30"/>
                    <w:szCs w:val="30"/>
                  </w:rPr>
                  <w:id w:val="-1784330481"/>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7077ACCE" w14:textId="77777777" w:rsidR="00A33EE7" w:rsidRDefault="00A33EE7" w:rsidP="00EC0D90">
                      <w:pPr>
                        <w:suppressAutoHyphens/>
                      </w:pPr>
                      <w:r>
                        <w:rPr>
                          <w:sz w:val="30"/>
                          <w:szCs w:val="30"/>
                        </w:rPr>
                        <w:sym w:font="Wingdings" w:char="F020"/>
                      </w:r>
                    </w:p>
                  </w:tc>
                </w:sdtContent>
              </w:sdt>
              <w:sdt>
                <w:sdtPr>
                  <w:rPr>
                    <w:sz w:val="30"/>
                    <w:szCs w:val="30"/>
                  </w:rPr>
                  <w:id w:val="1478498229"/>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3A2D538C" w14:textId="77777777"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0A9EEC89"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26FE2E66"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hRule="exact" w:val="340"/>
              </w:trPr>
              <w:tc>
                <w:tcPr>
                  <w:tcW w:w="2991" w:type="dxa"/>
                  <w:gridSpan w:val="2"/>
                  <w:tcBorders>
                    <w:right w:val="nil"/>
                  </w:tcBorders>
                  <w:tcMar>
                    <w:top w:w="57" w:type="dxa"/>
                    <w:bottom w:w="57" w:type="dxa"/>
                  </w:tcMar>
                  <w:vAlign w:val="bottom"/>
                </w:tcPr>
                <w:p w14:paraId="21BA96E9" w14:textId="77777777" w:rsidR="00A33EE7" w:rsidRDefault="000B2C64" w:rsidP="00D0503C">
                  <w:pPr>
                    <w:suppressAutoHyphens/>
                    <w:ind w:left="113"/>
                    <w:jc w:val="left"/>
                  </w:pPr>
                  <w:sdt>
                    <w:sdtPr>
                      <w:rPr>
                        <w:b/>
                        <w:bCs/>
                        <w:color w:val="F9C621"/>
                      </w:rPr>
                      <w:id w:val="1206221536"/>
                      <w:lock w:val="contentLocked"/>
                      <w:placeholder>
                        <w:docPart w:val="E16DEEDFB314474FB2E93CA5A46CE788"/>
                      </w:placeholder>
                      <w15:appearance w15:val="hidden"/>
                    </w:sdtPr>
                    <w:sdtEndPr/>
                    <w:sdtContent>
                      <w:r w:rsidR="00A33EE7" w:rsidRPr="00876DBB">
                        <w:rPr>
                          <w:b/>
                          <w:bCs/>
                          <w:color w:val="A1151A"/>
                        </w:rPr>
                        <w:t>Fremdsprachenkentnisse</w:t>
                      </w:r>
                    </w:sdtContent>
                  </w:sdt>
                </w:p>
              </w:tc>
              <w:tc>
                <w:tcPr>
                  <w:tcW w:w="680" w:type="dxa"/>
                  <w:tcBorders>
                    <w:left w:val="nil"/>
                    <w:right w:val="nil"/>
                  </w:tcBorders>
                  <w:tcMar>
                    <w:top w:w="57" w:type="dxa"/>
                    <w:bottom w:w="57" w:type="dxa"/>
                  </w:tcMar>
                  <w:vAlign w:val="bottom"/>
                </w:tcPr>
                <w:p w14:paraId="0E3C1DC6" w14:textId="77777777" w:rsidR="00A33EE7" w:rsidRDefault="00A33EE7" w:rsidP="00EC0D90">
                  <w:pPr>
                    <w:suppressAutoHyphens/>
                    <w:jc w:val="left"/>
                  </w:pPr>
                </w:p>
              </w:tc>
              <w:tc>
                <w:tcPr>
                  <w:tcW w:w="680" w:type="dxa"/>
                  <w:tcBorders>
                    <w:left w:val="nil"/>
                    <w:right w:val="nil"/>
                  </w:tcBorders>
                  <w:tcMar>
                    <w:top w:w="57" w:type="dxa"/>
                    <w:bottom w:w="57" w:type="dxa"/>
                  </w:tcMar>
                  <w:vAlign w:val="bottom"/>
                </w:tcPr>
                <w:p w14:paraId="334EE017" w14:textId="77777777" w:rsidR="00A33EE7" w:rsidRDefault="00A33EE7" w:rsidP="00EC0D90">
                  <w:pPr>
                    <w:suppressAutoHyphens/>
                    <w:jc w:val="left"/>
                  </w:pPr>
                </w:p>
              </w:tc>
              <w:tc>
                <w:tcPr>
                  <w:tcW w:w="737" w:type="dxa"/>
                  <w:tcBorders>
                    <w:left w:val="nil"/>
                    <w:right w:val="nil"/>
                  </w:tcBorders>
                  <w:tcMar>
                    <w:top w:w="57" w:type="dxa"/>
                    <w:bottom w:w="57" w:type="dxa"/>
                  </w:tcMar>
                  <w:vAlign w:val="bottom"/>
                </w:tcPr>
                <w:p w14:paraId="73F79DCE" w14:textId="77777777" w:rsidR="00A33EE7" w:rsidRDefault="00A33EE7" w:rsidP="00EC0D90">
                  <w:pPr>
                    <w:suppressAutoHyphens/>
                    <w:jc w:val="left"/>
                  </w:pPr>
                </w:p>
              </w:tc>
              <w:tc>
                <w:tcPr>
                  <w:tcW w:w="4252" w:type="dxa"/>
                  <w:gridSpan w:val="2"/>
                  <w:tcBorders>
                    <w:left w:val="nil"/>
                  </w:tcBorders>
                  <w:tcMar>
                    <w:top w:w="57" w:type="dxa"/>
                    <w:bottom w:w="57" w:type="dxa"/>
                  </w:tcMar>
                  <w:vAlign w:val="bottom"/>
                </w:tcPr>
                <w:p w14:paraId="7BEA3F45" w14:textId="77777777" w:rsidR="00A33EE7" w:rsidRDefault="00A33EE7" w:rsidP="00EC0D90">
                  <w:pPr>
                    <w:suppressAutoHyphens/>
                    <w:jc w:val="left"/>
                  </w:pPr>
                </w:p>
                <w:p w14:paraId="648A4176" w14:textId="77777777" w:rsidR="00A33EE7" w:rsidRDefault="00A33EE7" w:rsidP="00EC0D90">
                  <w:pPr>
                    <w:suppressAutoHyphens/>
                    <w:jc w:val="left"/>
                  </w:pPr>
                </w:p>
              </w:tc>
            </w:tr>
            <w:tr w:rsidR="00A33EE7" w14:paraId="4E42A244"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0046D36E" w14:textId="2BBDED59" w:rsidR="00A33EE7" w:rsidRDefault="000B2C64" w:rsidP="00D0503C">
                  <w:pPr>
                    <w:suppressAutoHyphens/>
                    <w:ind w:left="113"/>
                    <w:jc w:val="left"/>
                  </w:pPr>
                  <w:sdt>
                    <w:sdtPr>
                      <w:id w:val="1305733816"/>
                      <w:lock w:val="contentLocked"/>
                      <w:placeholder>
                        <w:docPart w:val="3EB5B844DBA64F2E8033A85D061A8029"/>
                      </w:placeholder>
                      <w15:appearance w15:val="hidden"/>
                    </w:sdtPr>
                    <w:sdtEndPr/>
                    <w:sdtContent>
                      <w:r w:rsidR="00AE2FB8">
                        <w:t>Die Person</w:t>
                      </w:r>
                      <w:r w:rsidR="00191ACE" w:rsidRPr="00A3433E">
                        <w:t xml:space="preserve"> </w:t>
                      </w:r>
                      <w:r w:rsidR="00A33EE7" w:rsidRPr="00A3433E">
                        <w:t>kann englische Fachliteratur lesen, auswerten und analysieren</w:t>
                      </w:r>
                    </w:sdtContent>
                  </w:sdt>
                </w:p>
              </w:tc>
              <w:sdt>
                <w:sdtPr>
                  <w:rPr>
                    <w:sz w:val="30"/>
                    <w:szCs w:val="30"/>
                  </w:rPr>
                  <w:id w:val="-15387786"/>
                  <w14:checkbox>
                    <w14:checked w14:val="0"/>
                    <w14:checkedState w14:val="00FC" w14:font="Wingdings"/>
                    <w14:uncheckedState w14:val="0020" w14:font="Wingdings"/>
                  </w14:checkbox>
                </w:sdtPr>
                <w:sdtEndPr/>
                <w:sdtContent>
                  <w:tc>
                    <w:tcPr>
                      <w:tcW w:w="680" w:type="dxa"/>
                      <w:tcMar>
                        <w:top w:w="57" w:type="dxa"/>
                        <w:bottom w:w="57" w:type="dxa"/>
                      </w:tcMar>
                    </w:tcPr>
                    <w:p w14:paraId="3829C44E" w14:textId="77777777" w:rsidR="00A33EE7" w:rsidRDefault="00A33EE7" w:rsidP="00EC0D90">
                      <w:pPr>
                        <w:suppressAutoHyphens/>
                      </w:pPr>
                      <w:r>
                        <w:rPr>
                          <w:sz w:val="30"/>
                          <w:szCs w:val="30"/>
                        </w:rPr>
                        <w:sym w:font="Wingdings" w:char="F020"/>
                      </w:r>
                    </w:p>
                  </w:tc>
                </w:sdtContent>
              </w:sdt>
              <w:sdt>
                <w:sdtPr>
                  <w:rPr>
                    <w:sz w:val="30"/>
                    <w:szCs w:val="30"/>
                  </w:rPr>
                  <w:id w:val="-1843616738"/>
                  <w14:checkbox>
                    <w14:checked w14:val="0"/>
                    <w14:checkedState w14:val="00FC" w14:font="Wingdings"/>
                    <w14:uncheckedState w14:val="0020" w14:font="Wingdings"/>
                  </w14:checkbox>
                </w:sdtPr>
                <w:sdtEndPr/>
                <w:sdtContent>
                  <w:tc>
                    <w:tcPr>
                      <w:tcW w:w="680" w:type="dxa"/>
                      <w:tcMar>
                        <w:top w:w="57" w:type="dxa"/>
                        <w:bottom w:w="57" w:type="dxa"/>
                      </w:tcMar>
                    </w:tcPr>
                    <w:p w14:paraId="355CB7A9" w14:textId="23F85E0A" w:rsidR="00A33EE7" w:rsidRDefault="00A33EE7" w:rsidP="00EC0D90">
                      <w:pPr>
                        <w:suppressAutoHyphens/>
                      </w:pPr>
                      <w:r>
                        <w:rPr>
                          <w:sz w:val="30"/>
                          <w:szCs w:val="30"/>
                        </w:rPr>
                        <w:sym w:font="Wingdings" w:char="F020"/>
                      </w:r>
                    </w:p>
                  </w:tc>
                </w:sdtContent>
              </w:sdt>
              <w:sdt>
                <w:sdtPr>
                  <w:rPr>
                    <w:sz w:val="30"/>
                    <w:szCs w:val="30"/>
                  </w:rPr>
                  <w:id w:val="2103071301"/>
                  <w14:checkbox>
                    <w14:checked w14:val="0"/>
                    <w14:checkedState w14:val="00FC" w14:font="Wingdings"/>
                    <w14:uncheckedState w14:val="0020" w14:font="Wingdings"/>
                  </w14:checkbox>
                </w:sdtPr>
                <w:sdtEndPr/>
                <w:sdtContent>
                  <w:tc>
                    <w:tcPr>
                      <w:tcW w:w="737" w:type="dxa"/>
                      <w:tcMar>
                        <w:top w:w="57" w:type="dxa"/>
                        <w:bottom w:w="57" w:type="dxa"/>
                      </w:tcMar>
                    </w:tcPr>
                    <w:p w14:paraId="40FE8FA8" w14:textId="148E3E8D"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468743D8"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62A4E46E"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6D57E61D" w14:textId="145D77EF" w:rsidR="00A33EE7" w:rsidRDefault="000B2C64" w:rsidP="00D0503C">
                  <w:pPr>
                    <w:suppressAutoHyphens/>
                    <w:ind w:left="113"/>
                    <w:jc w:val="left"/>
                  </w:pPr>
                  <w:sdt>
                    <w:sdtPr>
                      <w:id w:val="-1909535048"/>
                      <w:lock w:val="contentLocked"/>
                      <w:placeholder>
                        <w:docPart w:val="55ADC1119B78432BA85AE46710CAAA94"/>
                      </w:placeholder>
                      <w15:appearance w15:val="hidden"/>
                    </w:sdtPr>
                    <w:sdtEndPr/>
                    <w:sdtContent>
                      <w:r w:rsidR="00AE2FB8">
                        <w:t>Die Person</w:t>
                      </w:r>
                      <w:r w:rsidR="00191ACE" w:rsidRPr="00A3433E">
                        <w:t xml:space="preserve"> </w:t>
                      </w:r>
                      <w:r w:rsidR="00A33EE7" w:rsidRPr="00A3433E">
                        <w:t xml:space="preserve">kann </w:t>
                      </w:r>
                      <w:r w:rsidR="00191ACE">
                        <w:t>sich</w:t>
                      </w:r>
                      <w:r w:rsidR="00A33EE7" w:rsidRPr="00A3433E">
                        <w:t xml:space="preserve"> in Englisch inhaltlich angemessen und formal korrekt mündlich ausdrücken</w:t>
                      </w:r>
                    </w:sdtContent>
                  </w:sdt>
                </w:p>
              </w:tc>
              <w:sdt>
                <w:sdtPr>
                  <w:rPr>
                    <w:sz w:val="30"/>
                    <w:szCs w:val="30"/>
                  </w:rPr>
                  <w:id w:val="-749190477"/>
                  <w14:checkbox>
                    <w14:checked w14:val="0"/>
                    <w14:checkedState w14:val="00FC" w14:font="Wingdings"/>
                    <w14:uncheckedState w14:val="0020" w14:font="Wingdings"/>
                  </w14:checkbox>
                </w:sdtPr>
                <w:sdtEndPr/>
                <w:sdtContent>
                  <w:tc>
                    <w:tcPr>
                      <w:tcW w:w="680" w:type="dxa"/>
                      <w:tcMar>
                        <w:top w:w="57" w:type="dxa"/>
                        <w:bottom w:w="57" w:type="dxa"/>
                      </w:tcMar>
                    </w:tcPr>
                    <w:p w14:paraId="6023D773" w14:textId="77777777" w:rsidR="00A33EE7" w:rsidRDefault="00A33EE7" w:rsidP="00EC0D90">
                      <w:pPr>
                        <w:suppressAutoHyphens/>
                      </w:pPr>
                      <w:r>
                        <w:rPr>
                          <w:sz w:val="30"/>
                          <w:szCs w:val="30"/>
                        </w:rPr>
                        <w:sym w:font="Wingdings" w:char="F020"/>
                      </w:r>
                    </w:p>
                  </w:tc>
                </w:sdtContent>
              </w:sdt>
              <w:sdt>
                <w:sdtPr>
                  <w:rPr>
                    <w:sz w:val="30"/>
                    <w:szCs w:val="30"/>
                  </w:rPr>
                  <w:id w:val="253104586"/>
                  <w14:checkbox>
                    <w14:checked w14:val="0"/>
                    <w14:checkedState w14:val="00FC" w14:font="Wingdings"/>
                    <w14:uncheckedState w14:val="0020" w14:font="Wingdings"/>
                  </w14:checkbox>
                </w:sdtPr>
                <w:sdtEndPr/>
                <w:sdtContent>
                  <w:tc>
                    <w:tcPr>
                      <w:tcW w:w="680" w:type="dxa"/>
                      <w:tcMar>
                        <w:top w:w="57" w:type="dxa"/>
                        <w:bottom w:w="57" w:type="dxa"/>
                      </w:tcMar>
                    </w:tcPr>
                    <w:p w14:paraId="5A0D4CCA" w14:textId="77777777" w:rsidR="00A33EE7" w:rsidRDefault="00A33EE7" w:rsidP="00EC0D90">
                      <w:pPr>
                        <w:suppressAutoHyphens/>
                      </w:pPr>
                      <w:r>
                        <w:rPr>
                          <w:sz w:val="30"/>
                          <w:szCs w:val="30"/>
                        </w:rPr>
                        <w:sym w:font="Wingdings" w:char="F020"/>
                      </w:r>
                    </w:p>
                  </w:tc>
                </w:sdtContent>
              </w:sdt>
              <w:sdt>
                <w:sdtPr>
                  <w:rPr>
                    <w:sz w:val="30"/>
                    <w:szCs w:val="30"/>
                  </w:rPr>
                  <w:id w:val="-1363356878"/>
                  <w14:checkbox>
                    <w14:checked w14:val="0"/>
                    <w14:checkedState w14:val="00FC" w14:font="Wingdings"/>
                    <w14:uncheckedState w14:val="0020" w14:font="Wingdings"/>
                  </w14:checkbox>
                </w:sdtPr>
                <w:sdtEndPr/>
                <w:sdtContent>
                  <w:tc>
                    <w:tcPr>
                      <w:tcW w:w="737" w:type="dxa"/>
                      <w:tcMar>
                        <w:top w:w="57" w:type="dxa"/>
                        <w:bottom w:w="57" w:type="dxa"/>
                      </w:tcMar>
                    </w:tcPr>
                    <w:p w14:paraId="4B47BE72" w14:textId="77777777"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38BA6AED"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598AA8E9" w14:textId="77777777" w:rsidTr="00A33EE7">
              <w:tblPrEx>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PrEx>
              <w:trPr>
                <w:gridBefore w:val="1"/>
                <w:wBefore w:w="8" w:type="dxa"/>
                <w:trHeight w:val="251"/>
              </w:trPr>
              <w:tc>
                <w:tcPr>
                  <w:tcW w:w="2991" w:type="dxa"/>
                  <w:gridSpan w:val="2"/>
                  <w:tcMar>
                    <w:top w:w="57" w:type="dxa"/>
                    <w:bottom w:w="57" w:type="dxa"/>
                  </w:tcMar>
                </w:tcPr>
                <w:p w14:paraId="00BCB170" w14:textId="1E8A9E8C" w:rsidR="00A33EE7" w:rsidRDefault="000B2C64" w:rsidP="00D0503C">
                  <w:pPr>
                    <w:suppressAutoHyphens/>
                    <w:ind w:left="113"/>
                    <w:jc w:val="left"/>
                  </w:pPr>
                  <w:sdt>
                    <w:sdtPr>
                      <w:id w:val="1123967642"/>
                      <w:lock w:val="contentLocked"/>
                      <w:placeholder>
                        <w:docPart w:val="CA913670CF324A2AA028370C1E81C6A6"/>
                      </w:placeholder>
                      <w15:appearance w15:val="hidden"/>
                    </w:sdtPr>
                    <w:sdtEndPr/>
                    <w:sdtContent>
                      <w:r w:rsidR="00AE2FB8">
                        <w:t>Die Person</w:t>
                      </w:r>
                      <w:r w:rsidR="00191ACE" w:rsidRPr="00A3433E">
                        <w:t xml:space="preserve"> </w:t>
                      </w:r>
                      <w:r w:rsidR="00A33EE7" w:rsidRPr="00A3433E">
                        <w:t>beherrsch</w:t>
                      </w:r>
                      <w:r w:rsidR="00191ACE">
                        <w:t>t</w:t>
                      </w:r>
                      <w:r w:rsidR="00A33EE7" w:rsidRPr="00A3433E">
                        <w:t xml:space="preserve"> Grundlagen einer weiteren Fremdsprache</w:t>
                      </w:r>
                    </w:sdtContent>
                  </w:sdt>
                </w:p>
              </w:tc>
              <w:sdt>
                <w:sdtPr>
                  <w:rPr>
                    <w:sz w:val="30"/>
                    <w:szCs w:val="30"/>
                  </w:rPr>
                  <w:id w:val="366112427"/>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61EFD5F9" w14:textId="77777777" w:rsidR="00A33EE7" w:rsidRDefault="00A33EE7" w:rsidP="00EC0D90">
                      <w:pPr>
                        <w:suppressAutoHyphens/>
                      </w:pPr>
                      <w:r>
                        <w:rPr>
                          <w:sz w:val="30"/>
                          <w:szCs w:val="30"/>
                        </w:rPr>
                        <w:sym w:font="Wingdings" w:char="F020"/>
                      </w:r>
                    </w:p>
                  </w:tc>
                </w:sdtContent>
              </w:sdt>
              <w:sdt>
                <w:sdtPr>
                  <w:rPr>
                    <w:sz w:val="30"/>
                    <w:szCs w:val="30"/>
                  </w:rPr>
                  <w:id w:val="-587934117"/>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48F0ABD1" w14:textId="77777777" w:rsidR="00A33EE7" w:rsidRDefault="00A33EE7" w:rsidP="00EC0D90">
                      <w:pPr>
                        <w:suppressAutoHyphens/>
                      </w:pPr>
                      <w:r>
                        <w:rPr>
                          <w:sz w:val="30"/>
                          <w:szCs w:val="30"/>
                        </w:rPr>
                        <w:sym w:font="Wingdings" w:char="F020"/>
                      </w:r>
                    </w:p>
                  </w:tc>
                </w:sdtContent>
              </w:sdt>
              <w:sdt>
                <w:sdtPr>
                  <w:rPr>
                    <w:sz w:val="30"/>
                    <w:szCs w:val="30"/>
                  </w:rPr>
                  <w:id w:val="-1156913554"/>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53FC479E" w14:textId="77777777" w:rsidR="00A33EE7" w:rsidRDefault="00A33EE7" w:rsidP="00EC0D90">
                      <w:pPr>
                        <w:suppressAutoHyphens/>
                      </w:pPr>
                      <w:r>
                        <w:rPr>
                          <w:sz w:val="30"/>
                          <w:szCs w:val="30"/>
                        </w:rPr>
                        <w:sym w:font="Wingdings" w:char="F020"/>
                      </w:r>
                    </w:p>
                  </w:tc>
                </w:sdtContent>
              </w:sdt>
              <w:tc>
                <w:tcPr>
                  <w:tcW w:w="4252" w:type="dxa"/>
                  <w:gridSpan w:val="2"/>
                  <w:tcMar>
                    <w:top w:w="57" w:type="dxa"/>
                    <w:bottom w:w="57" w:type="dxa"/>
                  </w:tcMar>
                </w:tcPr>
                <w:p w14:paraId="0ECC955C" w14:textId="77777777" w:rsidR="00A33EE7" w:rsidRDefault="00A33EE7" w:rsidP="00EC0D90">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bl>
          <w:p w14:paraId="3753F90E" w14:textId="00AF2058" w:rsidR="00EC0D90" w:rsidRDefault="00EC0D90" w:rsidP="006F0601">
            <w:pPr>
              <w:suppressAutoHyphens/>
              <w:jc w:val="left"/>
            </w:pPr>
          </w:p>
        </w:tc>
      </w:tr>
    </w:tbl>
    <w:p w14:paraId="35D52018" w14:textId="77777777" w:rsidR="008C2381" w:rsidRDefault="008C2381" w:rsidP="00EC0D90">
      <w:pPr>
        <w:suppressAutoHyphens/>
        <w:spacing w:line="220" w:lineRule="exact"/>
        <w:ind w:left="139"/>
        <w:jc w:val="left"/>
        <w:rPr>
          <w:rFonts w:ascii="Lelo Bold" w:hAnsi="Lelo Bold"/>
          <w:color w:val="FFFFFF" w:themeColor="background1"/>
        </w:rPr>
        <w:sectPr w:rsidR="008C2381" w:rsidSect="00B56458">
          <w:headerReference w:type="default" r:id="rId13"/>
          <w:footerReference w:type="default" r:id="rId14"/>
          <w:pgSz w:w="11906" w:h="16838"/>
          <w:pgMar w:top="2410" w:right="1417" w:bottom="851" w:left="1417" w:header="340" w:footer="708" w:gutter="0"/>
          <w:cols w:space="708"/>
          <w:docGrid w:linePitch="360"/>
        </w:sectPr>
      </w:pPr>
    </w:p>
    <w:tbl>
      <w:tblPr>
        <w:tblStyle w:val="Tabellenraster"/>
        <w:tblW w:w="10029" w:type="dxa"/>
        <w:tblInd w:w="-2" w:type="dxa"/>
        <w:tblCellMar>
          <w:left w:w="0" w:type="dxa"/>
          <w:right w:w="0" w:type="dxa"/>
        </w:tblCellMar>
        <w:tblLook w:val="04A0" w:firstRow="1" w:lastRow="0" w:firstColumn="1" w:lastColumn="0" w:noHBand="0" w:noVBand="1"/>
      </w:tblPr>
      <w:tblGrid>
        <w:gridCol w:w="10029"/>
      </w:tblGrid>
      <w:tr w:rsidR="00825D7F" w14:paraId="2D1382B4" w14:textId="77777777" w:rsidTr="00B4026C">
        <w:trPr>
          <w:trHeight w:val="11844"/>
        </w:trPr>
        <w:tc>
          <w:tcPr>
            <w:tcW w:w="10029" w:type="dxa"/>
            <w:tcBorders>
              <w:top w:val="nil"/>
              <w:left w:val="nil"/>
              <w:bottom w:val="nil"/>
              <w:right w:val="nil"/>
            </w:tcBorders>
          </w:tcPr>
          <w:tbl>
            <w:tblPr>
              <w:tblStyle w:val="Tabellenraster"/>
              <w:tblW w:w="9460" w:type="dxa"/>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CellMar>
                <w:left w:w="0" w:type="dxa"/>
              </w:tblCellMar>
              <w:tblLook w:val="04A0" w:firstRow="1" w:lastRow="0" w:firstColumn="1" w:lastColumn="0" w:noHBand="0" w:noVBand="1"/>
            </w:tblPr>
            <w:tblGrid>
              <w:gridCol w:w="4132"/>
              <w:gridCol w:w="680"/>
              <w:gridCol w:w="680"/>
              <w:gridCol w:w="737"/>
              <w:gridCol w:w="3231"/>
            </w:tblGrid>
            <w:tr w:rsidR="00A33EE7" w:rsidRPr="00A258F5" w14:paraId="2171456D" w14:textId="77777777" w:rsidTr="00F930B8">
              <w:trPr>
                <w:trHeight w:hRule="exact" w:val="737"/>
              </w:trPr>
              <w:tc>
                <w:tcPr>
                  <w:tcW w:w="4132" w:type="dxa"/>
                  <w:shd w:val="clear" w:color="auto" w:fill="A1151A"/>
                  <w:tcMar>
                    <w:top w:w="57" w:type="dxa"/>
                    <w:left w:w="0" w:type="dxa"/>
                    <w:bottom w:w="57" w:type="dxa"/>
                    <w:right w:w="0" w:type="dxa"/>
                  </w:tcMar>
                  <w:vAlign w:val="center"/>
                </w:tcPr>
                <w:p w14:paraId="7588824D" w14:textId="3B292DF7" w:rsidR="00A33EE7" w:rsidRPr="00A258F5" w:rsidRDefault="00A33EE7" w:rsidP="00A33EE7">
                  <w:pPr>
                    <w:suppressAutoHyphens/>
                    <w:spacing w:line="220" w:lineRule="exact"/>
                    <w:ind w:left="113"/>
                    <w:jc w:val="left"/>
                    <w:rPr>
                      <w:rFonts w:ascii="Lelo Bold" w:hAnsi="Lelo Bold"/>
                      <w:color w:val="FFFFFF" w:themeColor="background1"/>
                    </w:rPr>
                  </w:pPr>
                </w:p>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1857922931"/>
                    <w:lock w:val="contentLocked"/>
                    <w:placeholder>
                      <w:docPart w:val="808353FCDED040269786C6EFF16DC67D"/>
                    </w:placeholder>
                    <w15:appearance w15:val="hidden"/>
                  </w:sdtPr>
                  <w:sdtEndPr/>
                  <w:sdtContent>
                    <w:p w14:paraId="22408B19" w14:textId="2E3B301F" w:rsidR="00A33EE7" w:rsidRPr="00A258F5" w:rsidRDefault="00A33EE7" w:rsidP="00A33EE7">
                      <w:pPr>
                        <w:suppressAutoHyphens/>
                        <w:spacing w:line="220" w:lineRule="exact"/>
                        <w:jc w:val="center"/>
                        <w:rPr>
                          <w:rFonts w:ascii="Lelo Bold" w:hAnsi="Lelo Bold"/>
                          <w:color w:val="FFFFFF" w:themeColor="background1"/>
                        </w:rPr>
                      </w:pPr>
                      <w:r w:rsidRPr="00402ACE">
                        <w:rPr>
                          <w:rFonts w:ascii="Lelo Bold" w:hAnsi="Lelo Bold" w:cs="Arial"/>
                          <w:bCs/>
                          <w:color w:val="FFFFFF" w:themeColor="background1"/>
                          <w:kern w:val="24"/>
                          <w:sz w:val="16"/>
                          <w:szCs w:val="16"/>
                        </w:rPr>
                        <w:t>Sehr 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680"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941117052"/>
                    <w:lock w:val="contentLocked"/>
                    <w:placeholder>
                      <w:docPart w:val="93127D508C0B4A4CAE33D1852203463F"/>
                    </w:placeholder>
                    <w15:appearance w15:val="hidden"/>
                  </w:sdtPr>
                  <w:sdtEndPr/>
                  <w:sdtContent>
                    <w:p w14:paraId="2544BF3B" w14:textId="600E2E69" w:rsidR="00A33EE7" w:rsidRPr="00A258F5" w:rsidRDefault="00A33EE7" w:rsidP="00A33EE7">
                      <w:pPr>
                        <w:suppressAutoHyphens/>
                        <w:spacing w:line="220" w:lineRule="exact"/>
                        <w:jc w:val="center"/>
                        <w:rPr>
                          <w:rFonts w:ascii="Lelo Bold" w:hAnsi="Lelo Bold"/>
                          <w:color w:val="FFFFFF" w:themeColor="background1"/>
                        </w:rPr>
                      </w:pPr>
                      <w:r w:rsidRPr="00402ACE">
                        <w:rPr>
                          <w:rFonts w:ascii="Lelo Bold" w:hAnsi="Lelo Bold" w:cs="Arial"/>
                          <w:bCs/>
                          <w:color w:val="FFFFFF" w:themeColor="background1"/>
                          <w:kern w:val="24"/>
                          <w:sz w:val="16"/>
                          <w:szCs w:val="16"/>
                        </w:rPr>
                        <w:t>ausge</w:t>
                      </w:r>
                      <w:r w:rsidRPr="00402ACE">
                        <w:rPr>
                          <w:rFonts w:ascii="Lelo Bold" w:hAnsi="Lelo Bold" w:cs="Arial"/>
                          <w:bCs/>
                          <w:color w:val="FFFFFF" w:themeColor="background1"/>
                          <w:kern w:val="24"/>
                          <w:sz w:val="16"/>
                          <w:szCs w:val="16"/>
                        </w:rPr>
                        <w:noBreakHyphen/>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737" w:type="dxa"/>
                  <w:tcBorders>
                    <w:bottom w:val="single" w:sz="6" w:space="0" w:color="D0CECE" w:themeColor="background2" w:themeShade="E6"/>
                  </w:tcBorders>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sz w:val="16"/>
                      <w:szCs w:val="16"/>
                    </w:rPr>
                    <w:id w:val="994921850"/>
                    <w:lock w:val="contentLocked"/>
                    <w:placeholder>
                      <w:docPart w:val="F902C7391FE84467B7F8C9DBD38E49A4"/>
                    </w:placeholder>
                    <w15:appearance w15:val="hidden"/>
                  </w:sdtPr>
                  <w:sdtEndPr/>
                  <w:sdtContent>
                    <w:p w14:paraId="5968F8C6" w14:textId="7B835DA0" w:rsidR="00A33EE7" w:rsidRPr="00A258F5" w:rsidRDefault="00A33EE7" w:rsidP="00A33EE7">
                      <w:pPr>
                        <w:suppressAutoHyphens/>
                        <w:spacing w:line="220" w:lineRule="exact"/>
                        <w:jc w:val="center"/>
                        <w:rPr>
                          <w:rFonts w:ascii="Lelo Bold" w:hAnsi="Lelo Bold"/>
                        </w:rPr>
                      </w:pPr>
                      <w:r w:rsidRPr="00402ACE">
                        <w:rPr>
                          <w:rFonts w:ascii="Lelo Bold" w:hAnsi="Lelo Bold" w:cs="Arial"/>
                          <w:bCs/>
                          <w:color w:val="FFFFFF" w:themeColor="background1"/>
                          <w:kern w:val="24"/>
                          <w:sz w:val="16"/>
                          <w:szCs w:val="16"/>
                        </w:rPr>
                        <w:t>Weniger ausge-</w:t>
                      </w:r>
                      <w:r>
                        <w:rPr>
                          <w:rFonts w:ascii="Lelo Bold" w:hAnsi="Lelo Bold" w:cs="Arial"/>
                          <w:bCs/>
                          <w:color w:val="FFFFFF" w:themeColor="background1"/>
                          <w:kern w:val="24"/>
                          <w:sz w:val="16"/>
                          <w:szCs w:val="16"/>
                        </w:rPr>
                        <w:br/>
                      </w:r>
                      <w:r w:rsidRPr="00402ACE">
                        <w:rPr>
                          <w:rFonts w:ascii="Lelo Bold" w:hAnsi="Lelo Bold" w:cs="Arial"/>
                          <w:bCs/>
                          <w:color w:val="FFFFFF" w:themeColor="background1"/>
                          <w:kern w:val="24"/>
                          <w:sz w:val="16"/>
                          <w:szCs w:val="16"/>
                        </w:rPr>
                        <w:t>prägt</w:t>
                      </w:r>
                    </w:p>
                  </w:sdtContent>
                </w:sdt>
              </w:tc>
              <w:tc>
                <w:tcPr>
                  <w:tcW w:w="3231" w:type="dxa"/>
                  <w:shd w:val="clear" w:color="auto" w:fill="A1151A"/>
                  <w:tcMar>
                    <w:top w:w="57" w:type="dxa"/>
                    <w:left w:w="0" w:type="dxa"/>
                    <w:bottom w:w="57" w:type="dxa"/>
                    <w:right w:w="0" w:type="dxa"/>
                  </w:tcMar>
                  <w:vAlign w:val="center"/>
                </w:tcPr>
                <w:sdt>
                  <w:sdtPr>
                    <w:rPr>
                      <w:rFonts w:ascii="Lelo Bold" w:hAnsi="Lelo Bold" w:cs="Arial"/>
                      <w:bCs/>
                      <w:color w:val="FFFFFF" w:themeColor="background1"/>
                      <w:kern w:val="24"/>
                    </w:rPr>
                    <w:id w:val="302431926"/>
                    <w:lock w:val="contentLocked"/>
                    <w:placeholder>
                      <w:docPart w:val="2481CF5AFDEF48F78F954D82A665DA32"/>
                    </w:placeholder>
                    <w15:appearance w15:val="hidden"/>
                  </w:sdtPr>
                  <w:sdtEndPr/>
                  <w:sdtContent>
                    <w:p w14:paraId="5A130D67" w14:textId="77777777" w:rsidR="00AE2FB8" w:rsidRDefault="00AE2FB8" w:rsidP="00AE2FB8">
                      <w:pPr>
                        <w:suppressAutoHyphens/>
                        <w:jc w:val="center"/>
                        <w:rPr>
                          <w:rFonts w:ascii="Lelo Bold" w:hAnsi="Lelo Bold" w:cs="Arial"/>
                          <w:bCs/>
                          <w:color w:val="FFFFFF" w:themeColor="background1"/>
                          <w:kern w:val="24"/>
                        </w:rPr>
                      </w:pPr>
                      <w:r>
                        <w:rPr>
                          <w:rFonts w:ascii="Lelo Bold" w:hAnsi="Lelo Bold" w:cs="Arial"/>
                          <w:bCs/>
                          <w:color w:val="FFFFFF" w:themeColor="background1"/>
                          <w:kern w:val="24"/>
                        </w:rPr>
                        <w:t>Fällt dir ein Beispiel ein, wo das deutlich wurde?</w:t>
                      </w:r>
                    </w:p>
                  </w:sdtContent>
                </w:sdt>
                <w:p w14:paraId="705C568D" w14:textId="089212D4" w:rsidR="00A33EE7" w:rsidRPr="00A258F5" w:rsidRDefault="00A33EE7" w:rsidP="00A33EE7">
                  <w:pPr>
                    <w:suppressAutoHyphens/>
                    <w:spacing w:line="220" w:lineRule="exact"/>
                    <w:jc w:val="center"/>
                    <w:rPr>
                      <w:rFonts w:ascii="Lelo Bold" w:hAnsi="Lelo Bold"/>
                    </w:rPr>
                  </w:pPr>
                </w:p>
              </w:tc>
            </w:tr>
            <w:tr w:rsidR="00A33EE7" w14:paraId="4942DFCF" w14:textId="77777777" w:rsidTr="00F930B8">
              <w:trPr>
                <w:trHeight w:hRule="exact" w:val="340"/>
              </w:trPr>
              <w:tc>
                <w:tcPr>
                  <w:tcW w:w="4132" w:type="dxa"/>
                  <w:tcBorders>
                    <w:right w:val="nil"/>
                  </w:tcBorders>
                  <w:tcMar>
                    <w:top w:w="57" w:type="dxa"/>
                    <w:bottom w:w="57" w:type="dxa"/>
                  </w:tcMar>
                  <w:vAlign w:val="bottom"/>
                </w:tcPr>
                <w:p w14:paraId="2DD03FC2" w14:textId="06907FDF" w:rsidR="00A33EE7" w:rsidRPr="00EB209D" w:rsidRDefault="000B2C64" w:rsidP="00D0503C">
                  <w:pPr>
                    <w:suppressAutoHyphens/>
                    <w:ind w:left="113"/>
                    <w:jc w:val="left"/>
                    <w:rPr>
                      <w:rFonts w:ascii="Lelo Bold" w:hAnsi="Lelo Bold"/>
                      <w:color w:val="F9C621"/>
                    </w:rPr>
                  </w:pPr>
                  <w:sdt>
                    <w:sdtPr>
                      <w:rPr>
                        <w:rFonts w:ascii="Lelo Bold" w:hAnsi="Lelo Bold"/>
                        <w:color w:val="F9C621"/>
                      </w:rPr>
                      <w:id w:val="-519318320"/>
                      <w:lock w:val="sdtContentLocked"/>
                      <w:placeholder>
                        <w:docPart w:val="E6E873215D764540A0DC137182D1A272"/>
                      </w:placeholder>
                      <w15:appearance w15:val="hidden"/>
                    </w:sdtPr>
                    <w:sdtEndPr/>
                    <w:sdtContent>
                      <w:r w:rsidR="00A33EE7" w:rsidRPr="00876DBB">
                        <w:rPr>
                          <w:rFonts w:ascii="Lelo Bold" w:hAnsi="Lelo Bold"/>
                          <w:color w:val="A1151A"/>
                        </w:rPr>
                        <w:t>Gesundheitssystemkenntnisse</w:t>
                      </w:r>
                    </w:sdtContent>
                  </w:sdt>
                </w:p>
              </w:tc>
              <w:tc>
                <w:tcPr>
                  <w:tcW w:w="680" w:type="dxa"/>
                  <w:tcBorders>
                    <w:left w:val="nil"/>
                    <w:right w:val="nil"/>
                  </w:tcBorders>
                  <w:tcMar>
                    <w:top w:w="57" w:type="dxa"/>
                    <w:bottom w:w="57" w:type="dxa"/>
                  </w:tcMar>
                  <w:vAlign w:val="bottom"/>
                </w:tcPr>
                <w:p w14:paraId="292AB83D" w14:textId="218A2B34" w:rsidR="00A33EE7" w:rsidRDefault="00A33EE7" w:rsidP="00C81756">
                  <w:pPr>
                    <w:suppressAutoHyphens/>
                    <w:jc w:val="left"/>
                  </w:pPr>
                </w:p>
              </w:tc>
              <w:tc>
                <w:tcPr>
                  <w:tcW w:w="680" w:type="dxa"/>
                  <w:tcBorders>
                    <w:left w:val="nil"/>
                    <w:right w:val="nil"/>
                  </w:tcBorders>
                  <w:tcMar>
                    <w:top w:w="57" w:type="dxa"/>
                    <w:bottom w:w="57" w:type="dxa"/>
                  </w:tcMar>
                  <w:vAlign w:val="bottom"/>
                </w:tcPr>
                <w:p w14:paraId="66EACFEE" w14:textId="75C855A2" w:rsidR="00A33EE7" w:rsidRDefault="00A33EE7" w:rsidP="00C81756">
                  <w:pPr>
                    <w:suppressAutoHyphens/>
                    <w:jc w:val="left"/>
                  </w:pPr>
                </w:p>
              </w:tc>
              <w:tc>
                <w:tcPr>
                  <w:tcW w:w="737" w:type="dxa"/>
                  <w:tcBorders>
                    <w:left w:val="nil"/>
                    <w:right w:val="nil"/>
                  </w:tcBorders>
                  <w:tcMar>
                    <w:top w:w="57" w:type="dxa"/>
                    <w:bottom w:w="57" w:type="dxa"/>
                  </w:tcMar>
                  <w:vAlign w:val="bottom"/>
                </w:tcPr>
                <w:p w14:paraId="5937BA25" w14:textId="5F55B331" w:rsidR="00A33EE7" w:rsidRDefault="00A33EE7" w:rsidP="00C81756">
                  <w:pPr>
                    <w:suppressAutoHyphens/>
                    <w:jc w:val="left"/>
                  </w:pPr>
                </w:p>
              </w:tc>
              <w:tc>
                <w:tcPr>
                  <w:tcW w:w="3231" w:type="dxa"/>
                  <w:tcBorders>
                    <w:left w:val="nil"/>
                  </w:tcBorders>
                  <w:tcMar>
                    <w:top w:w="57" w:type="dxa"/>
                    <w:bottom w:w="57" w:type="dxa"/>
                  </w:tcMar>
                  <w:vAlign w:val="bottom"/>
                </w:tcPr>
                <w:p w14:paraId="245F6F7F" w14:textId="77777777" w:rsidR="00A33EE7" w:rsidRDefault="00A33EE7" w:rsidP="00C81756">
                  <w:pPr>
                    <w:suppressAutoHyphens/>
                    <w:jc w:val="left"/>
                  </w:pPr>
                </w:p>
                <w:p w14:paraId="26CE092E" w14:textId="492826A5" w:rsidR="00A33EE7" w:rsidRDefault="00A33EE7" w:rsidP="00C81756">
                  <w:pPr>
                    <w:suppressAutoHyphens/>
                    <w:jc w:val="left"/>
                  </w:pPr>
                </w:p>
              </w:tc>
            </w:tr>
            <w:tr w:rsidR="00A33EE7" w14:paraId="0D453EF4" w14:textId="77777777" w:rsidTr="00F930B8">
              <w:trPr>
                <w:trHeight w:val="251"/>
              </w:trPr>
              <w:tc>
                <w:tcPr>
                  <w:tcW w:w="4132" w:type="dxa"/>
                  <w:tcMar>
                    <w:top w:w="57" w:type="dxa"/>
                    <w:bottom w:w="57" w:type="dxa"/>
                  </w:tcMar>
                </w:tcPr>
                <w:p w14:paraId="2590E796" w14:textId="2DFB065D" w:rsidR="00A33EE7" w:rsidRDefault="000B2C64" w:rsidP="00D0503C">
                  <w:pPr>
                    <w:suppressAutoHyphens/>
                    <w:ind w:left="113"/>
                    <w:jc w:val="left"/>
                  </w:pPr>
                  <w:sdt>
                    <w:sdtPr>
                      <w:id w:val="706762629"/>
                      <w:lock w:val="sdtContentLocked"/>
                      <w:placeholder>
                        <w:docPart w:val="5357F2BD8BBA44CFA5C949B49C546EA0"/>
                      </w:placeholder>
                      <w15:appearance w15:val="hidden"/>
                    </w:sdtPr>
                    <w:sdtEndPr/>
                    <w:sdtContent>
                      <w:r w:rsidR="00AE2FB8">
                        <w:t>Die Person</w:t>
                      </w:r>
                      <w:r w:rsidR="00191ACE" w:rsidRPr="00A3433E">
                        <w:t xml:space="preserve"> </w:t>
                      </w:r>
                      <w:r w:rsidR="00A33EE7" w:rsidRPr="00A3433E">
                        <w:t>kenn</w:t>
                      </w:r>
                      <w:r w:rsidR="00191ACE">
                        <w:t>t</w:t>
                      </w:r>
                      <w:r w:rsidR="00A33EE7" w:rsidRPr="00A3433E">
                        <w:t xml:space="preserve"> zentrale Institutionen und Akteure(innen) nationaler und internationaler </w:t>
                      </w:r>
                      <w:r w:rsidR="00A33EE7">
                        <w:t>G</w:t>
                      </w:r>
                      <w:r w:rsidR="00A33EE7" w:rsidRPr="00A3433E">
                        <w:t>esundheitssysteme</w:t>
                      </w:r>
                    </w:sdtContent>
                  </w:sdt>
                </w:p>
              </w:tc>
              <w:sdt>
                <w:sdtPr>
                  <w:rPr>
                    <w:sz w:val="30"/>
                    <w:szCs w:val="30"/>
                  </w:rPr>
                  <w:id w:val="595214826"/>
                  <w14:checkbox>
                    <w14:checked w14:val="0"/>
                    <w14:checkedState w14:val="00FC" w14:font="Wingdings"/>
                    <w14:uncheckedState w14:val="0020" w14:font="Wingdings"/>
                  </w14:checkbox>
                </w:sdtPr>
                <w:sdtEndPr/>
                <w:sdtContent>
                  <w:tc>
                    <w:tcPr>
                      <w:tcW w:w="680" w:type="dxa"/>
                      <w:tcMar>
                        <w:top w:w="57" w:type="dxa"/>
                        <w:bottom w:w="57" w:type="dxa"/>
                      </w:tcMar>
                    </w:tcPr>
                    <w:p w14:paraId="431121BC" w14:textId="68B1B0D9" w:rsidR="00A33EE7" w:rsidRDefault="00A33EE7" w:rsidP="007A12FC">
                      <w:pPr>
                        <w:suppressAutoHyphens/>
                      </w:pPr>
                      <w:r>
                        <w:rPr>
                          <w:sz w:val="30"/>
                          <w:szCs w:val="30"/>
                        </w:rPr>
                        <w:sym w:font="Wingdings" w:char="F020"/>
                      </w:r>
                    </w:p>
                  </w:tc>
                </w:sdtContent>
              </w:sdt>
              <w:sdt>
                <w:sdtPr>
                  <w:rPr>
                    <w:sz w:val="30"/>
                    <w:szCs w:val="30"/>
                  </w:rPr>
                  <w:id w:val="47033565"/>
                  <w14:checkbox>
                    <w14:checked w14:val="0"/>
                    <w14:checkedState w14:val="00FC" w14:font="Wingdings"/>
                    <w14:uncheckedState w14:val="0020" w14:font="Wingdings"/>
                  </w14:checkbox>
                </w:sdtPr>
                <w:sdtEndPr/>
                <w:sdtContent>
                  <w:tc>
                    <w:tcPr>
                      <w:tcW w:w="680" w:type="dxa"/>
                      <w:tcMar>
                        <w:top w:w="57" w:type="dxa"/>
                        <w:bottom w:w="57" w:type="dxa"/>
                      </w:tcMar>
                    </w:tcPr>
                    <w:p w14:paraId="034804A3" w14:textId="6CE8A189" w:rsidR="00A33EE7" w:rsidRDefault="00A33EE7" w:rsidP="007A12FC">
                      <w:pPr>
                        <w:suppressAutoHyphens/>
                      </w:pPr>
                      <w:r>
                        <w:rPr>
                          <w:sz w:val="30"/>
                          <w:szCs w:val="30"/>
                        </w:rPr>
                        <w:sym w:font="Wingdings" w:char="F020"/>
                      </w:r>
                    </w:p>
                  </w:tc>
                </w:sdtContent>
              </w:sdt>
              <w:sdt>
                <w:sdtPr>
                  <w:rPr>
                    <w:sz w:val="30"/>
                    <w:szCs w:val="30"/>
                  </w:rPr>
                  <w:id w:val="-66807375"/>
                  <w14:checkbox>
                    <w14:checked w14:val="0"/>
                    <w14:checkedState w14:val="00FC" w14:font="Wingdings"/>
                    <w14:uncheckedState w14:val="0020" w14:font="Wingdings"/>
                  </w14:checkbox>
                </w:sdtPr>
                <w:sdtEndPr/>
                <w:sdtContent>
                  <w:tc>
                    <w:tcPr>
                      <w:tcW w:w="737" w:type="dxa"/>
                      <w:tcMar>
                        <w:top w:w="57" w:type="dxa"/>
                        <w:bottom w:w="57" w:type="dxa"/>
                      </w:tcMar>
                    </w:tcPr>
                    <w:p w14:paraId="7CE6A4CC" w14:textId="6E137E4E" w:rsidR="00A33EE7" w:rsidRDefault="00A33EE7" w:rsidP="007A12FC">
                      <w:pPr>
                        <w:suppressAutoHyphens/>
                      </w:pPr>
                      <w:r>
                        <w:rPr>
                          <w:sz w:val="30"/>
                          <w:szCs w:val="30"/>
                        </w:rPr>
                        <w:sym w:font="Wingdings" w:char="F020"/>
                      </w:r>
                    </w:p>
                  </w:tc>
                </w:sdtContent>
              </w:sdt>
              <w:tc>
                <w:tcPr>
                  <w:tcW w:w="3231" w:type="dxa"/>
                  <w:tcMar>
                    <w:top w:w="57" w:type="dxa"/>
                    <w:bottom w:w="57" w:type="dxa"/>
                  </w:tcMar>
                </w:tcPr>
                <w:p w14:paraId="24D7FE58" w14:textId="32BC94B0" w:rsidR="00A33EE7" w:rsidRDefault="00A33EE7"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69F99EB0" w14:textId="77777777" w:rsidTr="00F930B8">
              <w:trPr>
                <w:trHeight w:val="251"/>
              </w:trPr>
              <w:tc>
                <w:tcPr>
                  <w:tcW w:w="4132" w:type="dxa"/>
                  <w:tcBorders>
                    <w:bottom w:val="single" w:sz="6" w:space="0" w:color="D0CECE" w:themeColor="background2" w:themeShade="E6"/>
                  </w:tcBorders>
                  <w:tcMar>
                    <w:top w:w="57" w:type="dxa"/>
                    <w:bottom w:w="57" w:type="dxa"/>
                  </w:tcMar>
                </w:tcPr>
                <w:p w14:paraId="348CC6F8" w14:textId="064856CD" w:rsidR="00A33EE7" w:rsidRDefault="000B2C64" w:rsidP="00D0503C">
                  <w:pPr>
                    <w:suppressAutoHyphens/>
                    <w:ind w:left="113"/>
                    <w:jc w:val="left"/>
                  </w:pPr>
                  <w:sdt>
                    <w:sdtPr>
                      <w:id w:val="1617714110"/>
                      <w:lock w:val="sdtContentLocked"/>
                      <w:placeholder>
                        <w:docPart w:val="287AC63F970247C4AA40C5C92DB7ED07"/>
                      </w:placeholder>
                      <w15:appearance w15:val="hidden"/>
                    </w:sdtPr>
                    <w:sdtEndPr/>
                    <w:sdtContent>
                      <w:r w:rsidR="00AE2FB8">
                        <w:t>Die Person</w:t>
                      </w:r>
                      <w:r w:rsidR="00191ACE" w:rsidRPr="00A3433E">
                        <w:t xml:space="preserve"> </w:t>
                      </w:r>
                      <w:r w:rsidR="00A33EE7" w:rsidRPr="00A3433E">
                        <w:t>kann Grundmerkmale nationaler und internationaler Gesundheitssysteme benennen</w:t>
                      </w:r>
                    </w:sdtContent>
                  </w:sdt>
                </w:p>
              </w:tc>
              <w:sdt>
                <w:sdtPr>
                  <w:rPr>
                    <w:sz w:val="30"/>
                    <w:szCs w:val="30"/>
                  </w:rPr>
                  <w:id w:val="-134566261"/>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17B9F801" w14:textId="337B883F" w:rsidR="00A33EE7" w:rsidRDefault="00A33EE7" w:rsidP="007A12FC">
                      <w:pPr>
                        <w:suppressAutoHyphens/>
                      </w:pPr>
                      <w:r>
                        <w:rPr>
                          <w:sz w:val="30"/>
                          <w:szCs w:val="30"/>
                        </w:rPr>
                        <w:sym w:font="Wingdings" w:char="F020"/>
                      </w:r>
                    </w:p>
                  </w:tc>
                </w:sdtContent>
              </w:sdt>
              <w:sdt>
                <w:sdtPr>
                  <w:rPr>
                    <w:sz w:val="30"/>
                    <w:szCs w:val="30"/>
                  </w:rPr>
                  <w:id w:val="2034612261"/>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546C0505" w14:textId="5963F293" w:rsidR="00A33EE7" w:rsidRDefault="00A33EE7" w:rsidP="007A12FC">
                      <w:pPr>
                        <w:suppressAutoHyphens/>
                      </w:pPr>
                      <w:r>
                        <w:rPr>
                          <w:sz w:val="30"/>
                          <w:szCs w:val="30"/>
                        </w:rPr>
                        <w:sym w:font="Wingdings" w:char="F020"/>
                      </w:r>
                    </w:p>
                  </w:tc>
                </w:sdtContent>
              </w:sdt>
              <w:sdt>
                <w:sdtPr>
                  <w:rPr>
                    <w:sz w:val="30"/>
                    <w:szCs w:val="30"/>
                  </w:rPr>
                  <w:id w:val="-1038587559"/>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4F0975AB" w14:textId="2FD706D2" w:rsidR="00A33EE7" w:rsidRDefault="00A33EE7" w:rsidP="007A12FC">
                      <w:pPr>
                        <w:suppressAutoHyphens/>
                      </w:pPr>
                      <w:r>
                        <w:rPr>
                          <w:sz w:val="30"/>
                          <w:szCs w:val="30"/>
                        </w:rPr>
                        <w:sym w:font="Wingdings" w:char="F020"/>
                      </w:r>
                    </w:p>
                  </w:tc>
                </w:sdtContent>
              </w:sdt>
              <w:tc>
                <w:tcPr>
                  <w:tcW w:w="3231" w:type="dxa"/>
                  <w:tcBorders>
                    <w:bottom w:val="single" w:sz="6" w:space="0" w:color="D0CECE" w:themeColor="background2" w:themeShade="E6"/>
                  </w:tcBorders>
                  <w:tcMar>
                    <w:top w:w="57" w:type="dxa"/>
                    <w:bottom w:w="57" w:type="dxa"/>
                  </w:tcMar>
                </w:tcPr>
                <w:p w14:paraId="05BE20B6" w14:textId="4717A2BF" w:rsidR="00A33EE7" w:rsidRDefault="00A33EE7"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1BEDE914" w14:textId="77777777" w:rsidTr="00F930B8">
              <w:trPr>
                <w:trHeight w:val="251"/>
              </w:trPr>
              <w:tc>
                <w:tcPr>
                  <w:tcW w:w="4132" w:type="dxa"/>
                  <w:tcMar>
                    <w:top w:w="57" w:type="dxa"/>
                    <w:bottom w:w="57" w:type="dxa"/>
                  </w:tcMar>
                </w:tcPr>
                <w:p w14:paraId="3A74194A" w14:textId="68634F42" w:rsidR="00A33EE7" w:rsidRDefault="000B2C64" w:rsidP="00D0503C">
                  <w:pPr>
                    <w:suppressAutoHyphens/>
                    <w:ind w:left="113"/>
                    <w:jc w:val="left"/>
                  </w:pPr>
                  <w:sdt>
                    <w:sdtPr>
                      <w:id w:val="1126433794"/>
                      <w:lock w:val="sdtContentLocked"/>
                      <w:placeholder>
                        <w:docPart w:val="287AC63F970247C4AA40C5C92DB7ED07"/>
                      </w:placeholder>
                      <w15:appearance w15:val="hidden"/>
                    </w:sdtPr>
                    <w:sdtEndPr/>
                    <w:sdtContent>
                      <w:r w:rsidR="00AE2FB8">
                        <w:t>Die Person</w:t>
                      </w:r>
                      <w:r w:rsidR="00191ACE" w:rsidRPr="00A3433E">
                        <w:t xml:space="preserve"> </w:t>
                      </w:r>
                      <w:r w:rsidR="00A33EE7" w:rsidRPr="00A3433E">
                        <w:t>verfüg</w:t>
                      </w:r>
                      <w:r w:rsidR="00191ACE">
                        <w:t>t</w:t>
                      </w:r>
                      <w:r w:rsidR="00A33EE7" w:rsidRPr="00A3433E">
                        <w:t xml:space="preserve"> über ein kritisches Verständnis der wichtigsten Theorien, Prinzipien sowie Denk- und Handlungsmuster in Bezug auf Gesundheit und Krankheit</w:t>
                      </w:r>
                    </w:sdtContent>
                  </w:sdt>
                </w:p>
              </w:tc>
              <w:sdt>
                <w:sdtPr>
                  <w:rPr>
                    <w:sz w:val="30"/>
                    <w:szCs w:val="30"/>
                  </w:rPr>
                  <w:id w:val="-1193914138"/>
                  <w14:checkbox>
                    <w14:checked w14:val="0"/>
                    <w14:checkedState w14:val="00FC" w14:font="Wingdings"/>
                    <w14:uncheckedState w14:val="0020" w14:font="Wingdings"/>
                  </w14:checkbox>
                </w:sdtPr>
                <w:sdtEndPr/>
                <w:sdtContent>
                  <w:tc>
                    <w:tcPr>
                      <w:tcW w:w="680" w:type="dxa"/>
                      <w:tcMar>
                        <w:top w:w="57" w:type="dxa"/>
                        <w:bottom w:w="57" w:type="dxa"/>
                      </w:tcMar>
                    </w:tcPr>
                    <w:p w14:paraId="12FB0114" w14:textId="235E7E83" w:rsidR="00A33EE7" w:rsidRDefault="00A33EE7" w:rsidP="007A12FC">
                      <w:pPr>
                        <w:suppressAutoHyphens/>
                      </w:pPr>
                      <w:r>
                        <w:rPr>
                          <w:sz w:val="30"/>
                          <w:szCs w:val="30"/>
                        </w:rPr>
                        <w:sym w:font="Wingdings" w:char="F020"/>
                      </w:r>
                    </w:p>
                  </w:tc>
                </w:sdtContent>
              </w:sdt>
              <w:sdt>
                <w:sdtPr>
                  <w:rPr>
                    <w:sz w:val="30"/>
                    <w:szCs w:val="30"/>
                  </w:rPr>
                  <w:id w:val="-667783496"/>
                  <w14:checkbox>
                    <w14:checked w14:val="0"/>
                    <w14:checkedState w14:val="00FC" w14:font="Wingdings"/>
                    <w14:uncheckedState w14:val="0020" w14:font="Wingdings"/>
                  </w14:checkbox>
                </w:sdtPr>
                <w:sdtEndPr/>
                <w:sdtContent>
                  <w:tc>
                    <w:tcPr>
                      <w:tcW w:w="680" w:type="dxa"/>
                      <w:tcMar>
                        <w:top w:w="57" w:type="dxa"/>
                        <w:bottom w:w="57" w:type="dxa"/>
                      </w:tcMar>
                    </w:tcPr>
                    <w:p w14:paraId="426523E6" w14:textId="52268D59" w:rsidR="00A33EE7" w:rsidRDefault="00A33EE7" w:rsidP="007A12FC">
                      <w:pPr>
                        <w:suppressAutoHyphens/>
                      </w:pPr>
                      <w:r>
                        <w:rPr>
                          <w:sz w:val="30"/>
                          <w:szCs w:val="30"/>
                        </w:rPr>
                        <w:sym w:font="Wingdings" w:char="F020"/>
                      </w:r>
                    </w:p>
                  </w:tc>
                </w:sdtContent>
              </w:sdt>
              <w:sdt>
                <w:sdtPr>
                  <w:rPr>
                    <w:sz w:val="30"/>
                    <w:szCs w:val="30"/>
                  </w:rPr>
                  <w:id w:val="-561332014"/>
                  <w14:checkbox>
                    <w14:checked w14:val="0"/>
                    <w14:checkedState w14:val="00FC" w14:font="Wingdings"/>
                    <w14:uncheckedState w14:val="0020" w14:font="Wingdings"/>
                  </w14:checkbox>
                </w:sdtPr>
                <w:sdtEndPr/>
                <w:sdtContent>
                  <w:tc>
                    <w:tcPr>
                      <w:tcW w:w="737" w:type="dxa"/>
                      <w:tcMar>
                        <w:top w:w="57" w:type="dxa"/>
                        <w:bottom w:w="57" w:type="dxa"/>
                      </w:tcMar>
                    </w:tcPr>
                    <w:p w14:paraId="3D1EFAE8" w14:textId="017EBE5E" w:rsidR="00A33EE7" w:rsidRDefault="00A33EE7" w:rsidP="007A12FC">
                      <w:pPr>
                        <w:suppressAutoHyphens/>
                      </w:pPr>
                      <w:r>
                        <w:rPr>
                          <w:sz w:val="30"/>
                          <w:szCs w:val="30"/>
                        </w:rPr>
                        <w:sym w:font="Wingdings" w:char="F020"/>
                      </w:r>
                    </w:p>
                  </w:tc>
                </w:sdtContent>
              </w:sdt>
              <w:tc>
                <w:tcPr>
                  <w:tcW w:w="3231" w:type="dxa"/>
                  <w:tcMar>
                    <w:top w:w="57" w:type="dxa"/>
                    <w:bottom w:w="57" w:type="dxa"/>
                  </w:tcMar>
                </w:tcPr>
                <w:p w14:paraId="6F3D40DA" w14:textId="46276881" w:rsidR="00A33EE7" w:rsidRDefault="00A33EE7" w:rsidP="007A12F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02330629" w14:textId="77777777" w:rsidTr="00F930B8">
              <w:trPr>
                <w:trHeight w:val="251"/>
              </w:trPr>
              <w:tc>
                <w:tcPr>
                  <w:tcW w:w="4132" w:type="dxa"/>
                  <w:tcMar>
                    <w:top w:w="57" w:type="dxa"/>
                    <w:bottom w:w="57" w:type="dxa"/>
                  </w:tcMar>
                </w:tcPr>
                <w:p w14:paraId="11135DBD" w14:textId="12EA8073" w:rsidR="00A33EE7" w:rsidRDefault="000B2C64" w:rsidP="00D0503C">
                  <w:pPr>
                    <w:suppressAutoHyphens/>
                    <w:ind w:left="113"/>
                    <w:jc w:val="left"/>
                  </w:pPr>
                  <w:sdt>
                    <w:sdtPr>
                      <w:id w:val="-1853327268"/>
                      <w:lock w:val="sdtContentLocked"/>
                      <w:placeholder>
                        <w:docPart w:val="9A83F1E9DCEB4E9B8CC701A045C25FCB"/>
                      </w:placeholder>
                      <w15:appearance w15:val="hidden"/>
                    </w:sdtPr>
                    <w:sdtEndPr/>
                    <w:sdtContent>
                      <w:r w:rsidR="00AE2FB8">
                        <w:t>Die Person</w:t>
                      </w:r>
                      <w:r w:rsidR="00191ACE" w:rsidRPr="00A3433E">
                        <w:t xml:space="preserve"> </w:t>
                      </w:r>
                      <w:r w:rsidR="00A33EE7" w:rsidRPr="00A3433E">
                        <w:t>kann theoretische Grundlagen nationaler und internationaler Gesundheitssysteme diskutieren und vergleichen</w:t>
                      </w:r>
                    </w:sdtContent>
                  </w:sdt>
                </w:p>
              </w:tc>
              <w:sdt>
                <w:sdtPr>
                  <w:rPr>
                    <w:sz w:val="30"/>
                    <w:szCs w:val="30"/>
                  </w:rPr>
                  <w:id w:val="-798764602"/>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EFFDB5A" w14:textId="68A15E66" w:rsidR="00A33EE7" w:rsidRDefault="00A33EE7" w:rsidP="00B4026C">
                      <w:pPr>
                        <w:suppressAutoHyphens/>
                      </w:pPr>
                      <w:r>
                        <w:rPr>
                          <w:sz w:val="30"/>
                          <w:szCs w:val="30"/>
                        </w:rPr>
                        <w:sym w:font="Wingdings" w:char="F020"/>
                      </w:r>
                    </w:p>
                  </w:tc>
                </w:sdtContent>
              </w:sdt>
              <w:sdt>
                <w:sdtPr>
                  <w:rPr>
                    <w:sz w:val="30"/>
                    <w:szCs w:val="30"/>
                  </w:rPr>
                  <w:id w:val="-233246720"/>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88ECE4F" w14:textId="1115969E" w:rsidR="00A33EE7" w:rsidRDefault="00A33EE7" w:rsidP="00B4026C">
                      <w:pPr>
                        <w:suppressAutoHyphens/>
                      </w:pPr>
                      <w:r>
                        <w:rPr>
                          <w:sz w:val="30"/>
                          <w:szCs w:val="30"/>
                        </w:rPr>
                        <w:sym w:font="Wingdings" w:char="F020"/>
                      </w:r>
                    </w:p>
                  </w:tc>
                </w:sdtContent>
              </w:sdt>
              <w:sdt>
                <w:sdtPr>
                  <w:rPr>
                    <w:sz w:val="30"/>
                    <w:szCs w:val="30"/>
                  </w:rPr>
                  <w:id w:val="-1964724359"/>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098D7289" w14:textId="24BA21FE" w:rsidR="00A33EE7" w:rsidRDefault="00A33EE7" w:rsidP="00B4026C">
                      <w:pPr>
                        <w:suppressAutoHyphens/>
                      </w:pPr>
                      <w:r>
                        <w:rPr>
                          <w:sz w:val="30"/>
                          <w:szCs w:val="30"/>
                        </w:rPr>
                        <w:sym w:font="Wingdings" w:char="F020"/>
                      </w:r>
                    </w:p>
                  </w:tc>
                </w:sdtContent>
              </w:sdt>
              <w:tc>
                <w:tcPr>
                  <w:tcW w:w="3231" w:type="dxa"/>
                  <w:tcMar>
                    <w:top w:w="57" w:type="dxa"/>
                    <w:bottom w:w="57" w:type="dxa"/>
                  </w:tcMar>
                </w:tcPr>
                <w:p w14:paraId="61CCA06B" w14:textId="1493DA2F"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7C0A9760" w14:textId="77777777" w:rsidTr="00F930B8">
              <w:trPr>
                <w:trHeight w:val="251"/>
              </w:trPr>
              <w:tc>
                <w:tcPr>
                  <w:tcW w:w="4132" w:type="dxa"/>
                  <w:tcMar>
                    <w:top w:w="57" w:type="dxa"/>
                    <w:bottom w:w="57" w:type="dxa"/>
                  </w:tcMar>
                </w:tcPr>
                <w:p w14:paraId="09028FDE" w14:textId="67EA7FA1" w:rsidR="00A33EE7" w:rsidRDefault="000B2C64" w:rsidP="00D0503C">
                  <w:pPr>
                    <w:suppressAutoHyphens/>
                    <w:ind w:left="113"/>
                    <w:jc w:val="left"/>
                  </w:pPr>
                  <w:sdt>
                    <w:sdtPr>
                      <w:id w:val="-984234729"/>
                      <w:lock w:val="sdtContentLocked"/>
                      <w:placeholder>
                        <w:docPart w:val="D8679C8FDDBB4CE9A2E34DC7365B3434"/>
                      </w:placeholder>
                      <w15:appearance w15:val="hidden"/>
                    </w:sdtPr>
                    <w:sdtEndPr/>
                    <w:sdtContent>
                      <w:r w:rsidR="00AE2FB8">
                        <w:t>Die Person</w:t>
                      </w:r>
                      <w:r w:rsidR="00191ACE" w:rsidRPr="00A3433E">
                        <w:t xml:space="preserve"> </w:t>
                      </w:r>
                      <w:r w:rsidR="00A33EE7" w:rsidRPr="00A3433E">
                        <w:t>kann MS-Office anwenden</w:t>
                      </w:r>
                    </w:sdtContent>
                  </w:sdt>
                </w:p>
              </w:tc>
              <w:sdt>
                <w:sdtPr>
                  <w:rPr>
                    <w:sz w:val="30"/>
                    <w:szCs w:val="30"/>
                  </w:rPr>
                  <w:id w:val="1290393285"/>
                  <w14:checkbox>
                    <w14:checked w14:val="0"/>
                    <w14:checkedState w14:val="00FC" w14:font="Wingdings"/>
                    <w14:uncheckedState w14:val="0020" w14:font="Wingdings"/>
                  </w14:checkbox>
                </w:sdtPr>
                <w:sdtEndPr/>
                <w:sdtContent>
                  <w:tc>
                    <w:tcPr>
                      <w:tcW w:w="680" w:type="dxa"/>
                      <w:tcMar>
                        <w:top w:w="57" w:type="dxa"/>
                        <w:bottom w:w="57" w:type="dxa"/>
                      </w:tcMar>
                    </w:tcPr>
                    <w:p w14:paraId="4255E4D5" w14:textId="1378718B" w:rsidR="00A33EE7" w:rsidRDefault="00A33EE7" w:rsidP="00B4026C">
                      <w:pPr>
                        <w:suppressAutoHyphens/>
                      </w:pPr>
                      <w:r>
                        <w:rPr>
                          <w:sz w:val="30"/>
                          <w:szCs w:val="30"/>
                        </w:rPr>
                        <w:sym w:font="Wingdings" w:char="F020"/>
                      </w:r>
                    </w:p>
                  </w:tc>
                </w:sdtContent>
              </w:sdt>
              <w:sdt>
                <w:sdtPr>
                  <w:rPr>
                    <w:sz w:val="30"/>
                    <w:szCs w:val="30"/>
                  </w:rPr>
                  <w:id w:val="-1601634240"/>
                  <w14:checkbox>
                    <w14:checked w14:val="0"/>
                    <w14:checkedState w14:val="00FC" w14:font="Wingdings"/>
                    <w14:uncheckedState w14:val="0020" w14:font="Wingdings"/>
                  </w14:checkbox>
                </w:sdtPr>
                <w:sdtEndPr/>
                <w:sdtContent>
                  <w:tc>
                    <w:tcPr>
                      <w:tcW w:w="680" w:type="dxa"/>
                      <w:tcMar>
                        <w:top w:w="57" w:type="dxa"/>
                        <w:bottom w:w="57" w:type="dxa"/>
                      </w:tcMar>
                    </w:tcPr>
                    <w:p w14:paraId="74388728" w14:textId="72F7F6AE" w:rsidR="00A33EE7" w:rsidRDefault="00A33EE7" w:rsidP="00B4026C">
                      <w:pPr>
                        <w:suppressAutoHyphens/>
                      </w:pPr>
                      <w:r>
                        <w:rPr>
                          <w:sz w:val="30"/>
                          <w:szCs w:val="30"/>
                        </w:rPr>
                        <w:sym w:font="Wingdings" w:char="F020"/>
                      </w:r>
                    </w:p>
                  </w:tc>
                </w:sdtContent>
              </w:sdt>
              <w:sdt>
                <w:sdtPr>
                  <w:rPr>
                    <w:sz w:val="30"/>
                    <w:szCs w:val="30"/>
                  </w:rPr>
                  <w:id w:val="-671644341"/>
                  <w14:checkbox>
                    <w14:checked w14:val="0"/>
                    <w14:checkedState w14:val="00FC" w14:font="Wingdings"/>
                    <w14:uncheckedState w14:val="0020" w14:font="Wingdings"/>
                  </w14:checkbox>
                </w:sdtPr>
                <w:sdtEndPr/>
                <w:sdtContent>
                  <w:tc>
                    <w:tcPr>
                      <w:tcW w:w="737" w:type="dxa"/>
                      <w:tcMar>
                        <w:top w:w="57" w:type="dxa"/>
                        <w:bottom w:w="57" w:type="dxa"/>
                      </w:tcMar>
                    </w:tcPr>
                    <w:p w14:paraId="37A60A2F" w14:textId="22ED9296" w:rsidR="00A33EE7" w:rsidRDefault="00A33EE7" w:rsidP="00B4026C">
                      <w:pPr>
                        <w:suppressAutoHyphens/>
                      </w:pPr>
                      <w:r>
                        <w:rPr>
                          <w:sz w:val="30"/>
                          <w:szCs w:val="30"/>
                        </w:rPr>
                        <w:sym w:font="Wingdings" w:char="F020"/>
                      </w:r>
                    </w:p>
                  </w:tc>
                </w:sdtContent>
              </w:sdt>
              <w:tc>
                <w:tcPr>
                  <w:tcW w:w="3231" w:type="dxa"/>
                  <w:tcMar>
                    <w:top w:w="57" w:type="dxa"/>
                    <w:bottom w:w="57" w:type="dxa"/>
                  </w:tcMar>
                </w:tcPr>
                <w:p w14:paraId="214F58B3" w14:textId="2EE64EEB"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16772546" w14:textId="77777777" w:rsidTr="00F930B8">
              <w:trPr>
                <w:trHeight w:val="251"/>
              </w:trPr>
              <w:tc>
                <w:tcPr>
                  <w:tcW w:w="4132" w:type="dxa"/>
                  <w:tcMar>
                    <w:top w:w="57" w:type="dxa"/>
                    <w:bottom w:w="57" w:type="dxa"/>
                  </w:tcMar>
                </w:tcPr>
                <w:p w14:paraId="3D5E4199" w14:textId="26D446E6" w:rsidR="00A33EE7" w:rsidRDefault="000B2C64" w:rsidP="00D0503C">
                  <w:pPr>
                    <w:suppressAutoHyphens/>
                    <w:ind w:left="113"/>
                    <w:jc w:val="left"/>
                  </w:pPr>
                  <w:sdt>
                    <w:sdtPr>
                      <w:id w:val="-309631175"/>
                      <w:lock w:val="sdtContentLocked"/>
                      <w:placeholder>
                        <w:docPart w:val="D8679C8FDDBB4CE9A2E34DC7365B3434"/>
                      </w:placeholder>
                      <w15:appearance w15:val="hidden"/>
                    </w:sdtPr>
                    <w:sdtEndPr/>
                    <w:sdtContent>
                      <w:r w:rsidR="00AE2FB8">
                        <w:t>Die Person</w:t>
                      </w:r>
                      <w:r w:rsidR="00191ACE" w:rsidRPr="00A3433E">
                        <w:t xml:space="preserve"> </w:t>
                      </w:r>
                      <w:r w:rsidR="00A33EE7" w:rsidRPr="00A3433E">
                        <w:t>kann Programme zur Datenaufbereitung (SPSS) anwenden</w:t>
                      </w:r>
                    </w:sdtContent>
                  </w:sdt>
                </w:p>
              </w:tc>
              <w:sdt>
                <w:sdtPr>
                  <w:rPr>
                    <w:sz w:val="30"/>
                    <w:szCs w:val="30"/>
                  </w:rPr>
                  <w:id w:val="-1920784681"/>
                  <w14:checkbox>
                    <w14:checked w14:val="0"/>
                    <w14:checkedState w14:val="00FC" w14:font="Wingdings"/>
                    <w14:uncheckedState w14:val="0020" w14:font="Wingdings"/>
                  </w14:checkbox>
                </w:sdtPr>
                <w:sdtEndPr/>
                <w:sdtContent>
                  <w:tc>
                    <w:tcPr>
                      <w:tcW w:w="680" w:type="dxa"/>
                      <w:tcMar>
                        <w:top w:w="57" w:type="dxa"/>
                        <w:bottom w:w="57" w:type="dxa"/>
                      </w:tcMar>
                    </w:tcPr>
                    <w:p w14:paraId="64077102" w14:textId="70079E31" w:rsidR="00A33EE7" w:rsidRDefault="00A33EE7" w:rsidP="00B4026C">
                      <w:pPr>
                        <w:suppressAutoHyphens/>
                      </w:pPr>
                      <w:r>
                        <w:rPr>
                          <w:sz w:val="30"/>
                          <w:szCs w:val="30"/>
                        </w:rPr>
                        <w:sym w:font="Wingdings" w:char="F020"/>
                      </w:r>
                    </w:p>
                  </w:tc>
                </w:sdtContent>
              </w:sdt>
              <w:sdt>
                <w:sdtPr>
                  <w:rPr>
                    <w:sz w:val="30"/>
                    <w:szCs w:val="30"/>
                  </w:rPr>
                  <w:id w:val="1315846268"/>
                  <w14:checkbox>
                    <w14:checked w14:val="0"/>
                    <w14:checkedState w14:val="00FC" w14:font="Wingdings"/>
                    <w14:uncheckedState w14:val="0020" w14:font="Wingdings"/>
                  </w14:checkbox>
                </w:sdtPr>
                <w:sdtEndPr/>
                <w:sdtContent>
                  <w:tc>
                    <w:tcPr>
                      <w:tcW w:w="680" w:type="dxa"/>
                      <w:tcMar>
                        <w:top w:w="57" w:type="dxa"/>
                        <w:bottom w:w="57" w:type="dxa"/>
                      </w:tcMar>
                    </w:tcPr>
                    <w:p w14:paraId="0C873F2F" w14:textId="6B11417D" w:rsidR="00A33EE7" w:rsidRDefault="00A33EE7" w:rsidP="00B4026C">
                      <w:pPr>
                        <w:suppressAutoHyphens/>
                      </w:pPr>
                      <w:r>
                        <w:rPr>
                          <w:sz w:val="30"/>
                          <w:szCs w:val="30"/>
                        </w:rPr>
                        <w:sym w:font="Wingdings" w:char="F020"/>
                      </w:r>
                    </w:p>
                  </w:tc>
                </w:sdtContent>
              </w:sdt>
              <w:sdt>
                <w:sdtPr>
                  <w:rPr>
                    <w:sz w:val="30"/>
                    <w:szCs w:val="30"/>
                  </w:rPr>
                  <w:id w:val="1090981228"/>
                  <w14:checkbox>
                    <w14:checked w14:val="0"/>
                    <w14:checkedState w14:val="00FC" w14:font="Wingdings"/>
                    <w14:uncheckedState w14:val="0020" w14:font="Wingdings"/>
                  </w14:checkbox>
                </w:sdtPr>
                <w:sdtEndPr/>
                <w:sdtContent>
                  <w:tc>
                    <w:tcPr>
                      <w:tcW w:w="737" w:type="dxa"/>
                      <w:tcMar>
                        <w:top w:w="57" w:type="dxa"/>
                        <w:bottom w:w="57" w:type="dxa"/>
                      </w:tcMar>
                    </w:tcPr>
                    <w:p w14:paraId="3B8F9F4D" w14:textId="761EE5FD" w:rsidR="00A33EE7" w:rsidRDefault="00A33EE7" w:rsidP="00B4026C">
                      <w:pPr>
                        <w:suppressAutoHyphens/>
                      </w:pPr>
                      <w:r>
                        <w:rPr>
                          <w:sz w:val="30"/>
                          <w:szCs w:val="30"/>
                        </w:rPr>
                        <w:sym w:font="Wingdings" w:char="F020"/>
                      </w:r>
                    </w:p>
                  </w:tc>
                </w:sdtContent>
              </w:sdt>
              <w:tc>
                <w:tcPr>
                  <w:tcW w:w="3231" w:type="dxa"/>
                  <w:tcMar>
                    <w:top w:w="57" w:type="dxa"/>
                    <w:bottom w:w="57" w:type="dxa"/>
                  </w:tcMar>
                </w:tcPr>
                <w:p w14:paraId="00D214DD" w14:textId="3F1BF72D"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2C3A804F" w14:textId="77777777" w:rsidTr="00F930B8">
              <w:trPr>
                <w:trHeight w:val="251"/>
              </w:trPr>
              <w:tc>
                <w:tcPr>
                  <w:tcW w:w="4132" w:type="dxa"/>
                  <w:tcMar>
                    <w:top w:w="57" w:type="dxa"/>
                    <w:bottom w:w="57" w:type="dxa"/>
                  </w:tcMar>
                </w:tcPr>
                <w:p w14:paraId="73DDB0BD" w14:textId="3420E56A" w:rsidR="00A33EE7" w:rsidRPr="00A258F5" w:rsidRDefault="000B2C64" w:rsidP="00D0503C">
                  <w:pPr>
                    <w:suppressAutoHyphens/>
                    <w:ind w:left="113"/>
                    <w:jc w:val="left"/>
                  </w:pPr>
                  <w:sdt>
                    <w:sdtPr>
                      <w:id w:val="1252775748"/>
                      <w:lock w:val="sdtContentLocked"/>
                      <w:placeholder>
                        <w:docPart w:val="D8679C8FDDBB4CE9A2E34DC7365B3434"/>
                      </w:placeholder>
                      <w15:appearance w15:val="hidden"/>
                    </w:sdtPr>
                    <w:sdtEndPr/>
                    <w:sdtContent>
                      <w:r w:rsidR="00AE2FB8">
                        <w:t>Die Person</w:t>
                      </w:r>
                      <w:r w:rsidR="00191ACE" w:rsidRPr="00A3433E">
                        <w:t xml:space="preserve"> </w:t>
                      </w:r>
                      <w:r w:rsidR="00A33EE7" w:rsidRPr="00A3433E">
                        <w:t>kann Daten kontext-, situations- und zielgruppen</w:t>
                      </w:r>
                      <w:r w:rsidR="00A33EE7">
                        <w:t>-</w:t>
                      </w:r>
                      <w:r w:rsidR="00A33EE7" w:rsidRPr="00A3433E">
                        <w:t>bezogen recherchieren und darstellen</w:t>
                      </w:r>
                    </w:sdtContent>
                  </w:sdt>
                </w:p>
              </w:tc>
              <w:sdt>
                <w:sdtPr>
                  <w:rPr>
                    <w:sz w:val="30"/>
                    <w:szCs w:val="30"/>
                  </w:rPr>
                  <w:id w:val="-2093538502"/>
                  <w14:checkbox>
                    <w14:checked w14:val="0"/>
                    <w14:checkedState w14:val="00FC" w14:font="Wingdings"/>
                    <w14:uncheckedState w14:val="0020" w14:font="Wingdings"/>
                  </w14:checkbox>
                </w:sdtPr>
                <w:sdtEndPr/>
                <w:sdtContent>
                  <w:tc>
                    <w:tcPr>
                      <w:tcW w:w="680" w:type="dxa"/>
                      <w:tcMar>
                        <w:top w:w="57" w:type="dxa"/>
                        <w:bottom w:w="57" w:type="dxa"/>
                      </w:tcMar>
                    </w:tcPr>
                    <w:p w14:paraId="1AD244DA" w14:textId="696418FE" w:rsidR="00A33EE7" w:rsidRDefault="00A33EE7" w:rsidP="00B4026C">
                      <w:pPr>
                        <w:suppressAutoHyphens/>
                      </w:pPr>
                      <w:r>
                        <w:rPr>
                          <w:sz w:val="30"/>
                          <w:szCs w:val="30"/>
                        </w:rPr>
                        <w:sym w:font="Wingdings" w:char="F020"/>
                      </w:r>
                    </w:p>
                  </w:tc>
                </w:sdtContent>
              </w:sdt>
              <w:sdt>
                <w:sdtPr>
                  <w:rPr>
                    <w:sz w:val="30"/>
                    <w:szCs w:val="30"/>
                  </w:rPr>
                  <w:id w:val="-1120595545"/>
                  <w14:checkbox>
                    <w14:checked w14:val="0"/>
                    <w14:checkedState w14:val="00FC" w14:font="Wingdings"/>
                    <w14:uncheckedState w14:val="0020" w14:font="Wingdings"/>
                  </w14:checkbox>
                </w:sdtPr>
                <w:sdtEndPr/>
                <w:sdtContent>
                  <w:tc>
                    <w:tcPr>
                      <w:tcW w:w="680" w:type="dxa"/>
                      <w:tcMar>
                        <w:top w:w="57" w:type="dxa"/>
                        <w:bottom w:w="57" w:type="dxa"/>
                      </w:tcMar>
                    </w:tcPr>
                    <w:p w14:paraId="0FA81692" w14:textId="1E7A6092" w:rsidR="00A33EE7" w:rsidRDefault="00A33EE7" w:rsidP="00B4026C">
                      <w:pPr>
                        <w:suppressAutoHyphens/>
                      </w:pPr>
                      <w:r>
                        <w:rPr>
                          <w:sz w:val="30"/>
                          <w:szCs w:val="30"/>
                        </w:rPr>
                        <w:sym w:font="Wingdings" w:char="F020"/>
                      </w:r>
                    </w:p>
                  </w:tc>
                </w:sdtContent>
              </w:sdt>
              <w:sdt>
                <w:sdtPr>
                  <w:rPr>
                    <w:sz w:val="30"/>
                    <w:szCs w:val="30"/>
                  </w:rPr>
                  <w:id w:val="-2034486206"/>
                  <w14:checkbox>
                    <w14:checked w14:val="0"/>
                    <w14:checkedState w14:val="00FC" w14:font="Wingdings"/>
                    <w14:uncheckedState w14:val="0020" w14:font="Wingdings"/>
                  </w14:checkbox>
                </w:sdtPr>
                <w:sdtEndPr/>
                <w:sdtContent>
                  <w:tc>
                    <w:tcPr>
                      <w:tcW w:w="737" w:type="dxa"/>
                      <w:tcMar>
                        <w:top w:w="57" w:type="dxa"/>
                        <w:bottom w:w="57" w:type="dxa"/>
                      </w:tcMar>
                    </w:tcPr>
                    <w:p w14:paraId="3E769B6F" w14:textId="2AF1978D" w:rsidR="00A33EE7" w:rsidRDefault="00A33EE7" w:rsidP="00B4026C">
                      <w:pPr>
                        <w:suppressAutoHyphens/>
                      </w:pPr>
                      <w:r>
                        <w:rPr>
                          <w:sz w:val="30"/>
                          <w:szCs w:val="30"/>
                        </w:rPr>
                        <w:sym w:font="Wingdings" w:char="F020"/>
                      </w:r>
                    </w:p>
                  </w:tc>
                </w:sdtContent>
              </w:sdt>
              <w:tc>
                <w:tcPr>
                  <w:tcW w:w="3231" w:type="dxa"/>
                  <w:tcMar>
                    <w:top w:w="57" w:type="dxa"/>
                    <w:bottom w:w="57" w:type="dxa"/>
                  </w:tcMar>
                </w:tcPr>
                <w:p w14:paraId="12504382" w14:textId="3D663DE6"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1B970EB6" w14:textId="77777777" w:rsidTr="00F930B8">
              <w:trPr>
                <w:trHeight w:val="251"/>
              </w:trPr>
              <w:tc>
                <w:tcPr>
                  <w:tcW w:w="4132" w:type="dxa"/>
                  <w:tcMar>
                    <w:top w:w="57" w:type="dxa"/>
                    <w:bottom w:w="57" w:type="dxa"/>
                  </w:tcMar>
                </w:tcPr>
                <w:p w14:paraId="5B59255F" w14:textId="5854D8CA" w:rsidR="00A33EE7" w:rsidRPr="00A258F5" w:rsidRDefault="000B2C64" w:rsidP="00D0503C">
                  <w:pPr>
                    <w:suppressAutoHyphens/>
                    <w:ind w:left="113"/>
                    <w:jc w:val="left"/>
                  </w:pPr>
                  <w:sdt>
                    <w:sdtPr>
                      <w:id w:val="-707415555"/>
                      <w:lock w:val="sdtContentLocked"/>
                      <w:placeholder>
                        <w:docPart w:val="D8679C8FDDBB4CE9A2E34DC7365B3434"/>
                      </w:placeholder>
                      <w15:appearance w15:val="hidden"/>
                    </w:sdtPr>
                    <w:sdtEndPr/>
                    <w:sdtContent>
                      <w:r w:rsidR="00AE2FB8">
                        <w:t>Die Person</w:t>
                      </w:r>
                      <w:r w:rsidR="00191ACE" w:rsidRPr="00A3433E">
                        <w:t xml:space="preserve"> </w:t>
                      </w:r>
                      <w:r w:rsidR="00A33EE7" w:rsidRPr="00A3433E">
                        <w:t>kann wissenschaftliche Suchmaschinen zielführend bedienen</w:t>
                      </w:r>
                    </w:sdtContent>
                  </w:sdt>
                </w:p>
              </w:tc>
              <w:sdt>
                <w:sdtPr>
                  <w:rPr>
                    <w:sz w:val="30"/>
                    <w:szCs w:val="30"/>
                  </w:rPr>
                  <w:id w:val="936175282"/>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05FBA314" w14:textId="6C15B391" w:rsidR="00A33EE7" w:rsidRDefault="00A33EE7" w:rsidP="00B4026C">
                      <w:pPr>
                        <w:suppressAutoHyphens/>
                      </w:pPr>
                      <w:r>
                        <w:rPr>
                          <w:sz w:val="30"/>
                          <w:szCs w:val="30"/>
                        </w:rPr>
                        <w:sym w:font="Wingdings" w:char="F020"/>
                      </w:r>
                    </w:p>
                  </w:tc>
                </w:sdtContent>
              </w:sdt>
              <w:sdt>
                <w:sdtPr>
                  <w:rPr>
                    <w:sz w:val="30"/>
                    <w:szCs w:val="30"/>
                  </w:rPr>
                  <w:id w:val="-1756975800"/>
                  <w14:checkbox>
                    <w14:checked w14:val="0"/>
                    <w14:checkedState w14:val="00FC" w14:font="Wingdings"/>
                    <w14:uncheckedState w14:val="0020" w14:font="Wingdings"/>
                  </w14:checkbox>
                </w:sdtPr>
                <w:sdtEndPr/>
                <w:sdtContent>
                  <w:tc>
                    <w:tcPr>
                      <w:tcW w:w="680" w:type="dxa"/>
                      <w:tcBorders>
                        <w:bottom w:val="single" w:sz="6" w:space="0" w:color="D0CECE" w:themeColor="background2" w:themeShade="E6"/>
                      </w:tcBorders>
                      <w:tcMar>
                        <w:top w:w="57" w:type="dxa"/>
                        <w:bottom w:w="57" w:type="dxa"/>
                      </w:tcMar>
                    </w:tcPr>
                    <w:p w14:paraId="21ABE985" w14:textId="09DE516D" w:rsidR="00A33EE7" w:rsidRDefault="00A33EE7" w:rsidP="00B4026C">
                      <w:pPr>
                        <w:suppressAutoHyphens/>
                      </w:pPr>
                      <w:r>
                        <w:rPr>
                          <w:sz w:val="30"/>
                          <w:szCs w:val="30"/>
                        </w:rPr>
                        <w:sym w:font="Wingdings" w:char="F020"/>
                      </w:r>
                    </w:p>
                  </w:tc>
                </w:sdtContent>
              </w:sdt>
              <w:sdt>
                <w:sdtPr>
                  <w:rPr>
                    <w:sz w:val="30"/>
                    <w:szCs w:val="30"/>
                  </w:rPr>
                  <w:id w:val="303124850"/>
                  <w14:checkbox>
                    <w14:checked w14:val="0"/>
                    <w14:checkedState w14:val="00FC" w14:font="Wingdings"/>
                    <w14:uncheckedState w14:val="0020" w14:font="Wingdings"/>
                  </w14:checkbox>
                </w:sdtPr>
                <w:sdtEndPr/>
                <w:sdtContent>
                  <w:tc>
                    <w:tcPr>
                      <w:tcW w:w="737" w:type="dxa"/>
                      <w:tcBorders>
                        <w:bottom w:val="single" w:sz="6" w:space="0" w:color="D0CECE" w:themeColor="background2" w:themeShade="E6"/>
                      </w:tcBorders>
                      <w:tcMar>
                        <w:top w:w="57" w:type="dxa"/>
                        <w:bottom w:w="57" w:type="dxa"/>
                      </w:tcMar>
                    </w:tcPr>
                    <w:p w14:paraId="5B2A5015" w14:textId="13583392" w:rsidR="00A33EE7" w:rsidRDefault="00A33EE7" w:rsidP="00B4026C">
                      <w:pPr>
                        <w:suppressAutoHyphens/>
                      </w:pPr>
                      <w:r>
                        <w:rPr>
                          <w:sz w:val="30"/>
                          <w:szCs w:val="30"/>
                        </w:rPr>
                        <w:sym w:font="Wingdings" w:char="F020"/>
                      </w:r>
                    </w:p>
                  </w:tc>
                </w:sdtContent>
              </w:sdt>
              <w:tc>
                <w:tcPr>
                  <w:tcW w:w="3231" w:type="dxa"/>
                  <w:tcMar>
                    <w:top w:w="57" w:type="dxa"/>
                    <w:bottom w:w="57" w:type="dxa"/>
                  </w:tcMar>
                </w:tcPr>
                <w:p w14:paraId="52DA4BB4" w14:textId="5384D7C1"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02416363" w14:textId="77777777" w:rsidTr="00F930B8">
              <w:trPr>
                <w:trHeight w:hRule="exact" w:val="340"/>
              </w:trPr>
              <w:tc>
                <w:tcPr>
                  <w:tcW w:w="4132" w:type="dxa"/>
                  <w:tcBorders>
                    <w:right w:val="nil"/>
                  </w:tcBorders>
                  <w:tcMar>
                    <w:top w:w="57" w:type="dxa"/>
                    <w:bottom w:w="57" w:type="dxa"/>
                  </w:tcMar>
                  <w:vAlign w:val="bottom"/>
                </w:tcPr>
                <w:p w14:paraId="0D1C24A7" w14:textId="3522368A" w:rsidR="00A33EE7" w:rsidRPr="00EB209D" w:rsidRDefault="000B2C64" w:rsidP="00D0503C">
                  <w:pPr>
                    <w:suppressAutoHyphens/>
                    <w:ind w:left="113"/>
                    <w:jc w:val="left"/>
                    <w:rPr>
                      <w:rFonts w:ascii="Lelo Bold" w:hAnsi="Lelo Bold"/>
                      <w:color w:val="F9C621"/>
                    </w:rPr>
                  </w:pPr>
                  <w:sdt>
                    <w:sdtPr>
                      <w:rPr>
                        <w:rFonts w:ascii="Lelo Bold" w:hAnsi="Lelo Bold"/>
                        <w:color w:val="F9C621"/>
                      </w:rPr>
                      <w:id w:val="-114991122"/>
                      <w:lock w:val="sdtContentLocked"/>
                      <w:placeholder>
                        <w:docPart w:val="22E7544147AE4B2ABFC3374C311A155B"/>
                      </w:placeholder>
                      <w15:appearance w15:val="hidden"/>
                    </w:sdtPr>
                    <w:sdtEndPr/>
                    <w:sdtContent>
                      <w:r w:rsidR="00A33EE7" w:rsidRPr="00876DBB">
                        <w:rPr>
                          <w:rFonts w:ascii="Lelo Bold" w:hAnsi="Lelo Bold"/>
                          <w:color w:val="A1151A"/>
                        </w:rPr>
                        <w:t>Fach-/Methodenkenntnisse</w:t>
                      </w:r>
                    </w:sdtContent>
                  </w:sdt>
                </w:p>
              </w:tc>
              <w:tc>
                <w:tcPr>
                  <w:tcW w:w="680" w:type="dxa"/>
                  <w:tcBorders>
                    <w:left w:val="nil"/>
                    <w:right w:val="nil"/>
                  </w:tcBorders>
                  <w:tcMar>
                    <w:top w:w="57" w:type="dxa"/>
                    <w:bottom w:w="57" w:type="dxa"/>
                  </w:tcMar>
                  <w:vAlign w:val="bottom"/>
                </w:tcPr>
                <w:p w14:paraId="0BB6C78E" w14:textId="6739F0FF" w:rsidR="00A33EE7" w:rsidRDefault="00A33EE7" w:rsidP="00C81756">
                  <w:pPr>
                    <w:suppressAutoHyphens/>
                    <w:jc w:val="left"/>
                  </w:pPr>
                </w:p>
              </w:tc>
              <w:tc>
                <w:tcPr>
                  <w:tcW w:w="680" w:type="dxa"/>
                  <w:tcBorders>
                    <w:left w:val="nil"/>
                    <w:right w:val="nil"/>
                  </w:tcBorders>
                  <w:tcMar>
                    <w:top w:w="57" w:type="dxa"/>
                    <w:bottom w:w="57" w:type="dxa"/>
                  </w:tcMar>
                  <w:vAlign w:val="bottom"/>
                </w:tcPr>
                <w:p w14:paraId="7E123E7E" w14:textId="623A0761" w:rsidR="00A33EE7" w:rsidRDefault="00A33EE7" w:rsidP="00C81756">
                  <w:pPr>
                    <w:suppressAutoHyphens/>
                    <w:jc w:val="left"/>
                  </w:pPr>
                </w:p>
              </w:tc>
              <w:tc>
                <w:tcPr>
                  <w:tcW w:w="737" w:type="dxa"/>
                  <w:tcBorders>
                    <w:left w:val="nil"/>
                    <w:right w:val="nil"/>
                  </w:tcBorders>
                  <w:tcMar>
                    <w:top w:w="57" w:type="dxa"/>
                    <w:bottom w:w="57" w:type="dxa"/>
                  </w:tcMar>
                  <w:vAlign w:val="bottom"/>
                </w:tcPr>
                <w:p w14:paraId="1CF4528C" w14:textId="3716013B" w:rsidR="00A33EE7" w:rsidRDefault="00A33EE7" w:rsidP="00C81756">
                  <w:pPr>
                    <w:suppressAutoHyphens/>
                    <w:jc w:val="left"/>
                  </w:pPr>
                </w:p>
              </w:tc>
              <w:tc>
                <w:tcPr>
                  <w:tcW w:w="3231" w:type="dxa"/>
                  <w:tcBorders>
                    <w:left w:val="nil"/>
                  </w:tcBorders>
                  <w:tcMar>
                    <w:top w:w="57" w:type="dxa"/>
                    <w:bottom w:w="57" w:type="dxa"/>
                  </w:tcMar>
                  <w:vAlign w:val="bottom"/>
                </w:tcPr>
                <w:p w14:paraId="76BAC762" w14:textId="77777777" w:rsidR="00A33EE7" w:rsidRDefault="00A33EE7" w:rsidP="00C81756">
                  <w:pPr>
                    <w:suppressAutoHyphens/>
                    <w:jc w:val="left"/>
                  </w:pPr>
                </w:p>
                <w:p w14:paraId="455C554E" w14:textId="6C68420C" w:rsidR="00A33EE7" w:rsidRDefault="00A33EE7" w:rsidP="00C81756">
                  <w:pPr>
                    <w:suppressAutoHyphens/>
                    <w:jc w:val="left"/>
                  </w:pPr>
                </w:p>
              </w:tc>
            </w:tr>
            <w:tr w:rsidR="00A33EE7" w14:paraId="7CB13193" w14:textId="77777777" w:rsidTr="00F930B8">
              <w:trPr>
                <w:trHeight w:val="251"/>
              </w:trPr>
              <w:tc>
                <w:tcPr>
                  <w:tcW w:w="4132" w:type="dxa"/>
                  <w:tcMar>
                    <w:top w:w="57" w:type="dxa"/>
                    <w:bottom w:w="57" w:type="dxa"/>
                  </w:tcMar>
                </w:tcPr>
                <w:p w14:paraId="218E7C79" w14:textId="1E4078E7" w:rsidR="00A33EE7" w:rsidRPr="00A258F5" w:rsidRDefault="000B2C64" w:rsidP="00D0503C">
                  <w:pPr>
                    <w:suppressAutoHyphens/>
                    <w:ind w:left="113"/>
                    <w:jc w:val="left"/>
                  </w:pPr>
                  <w:sdt>
                    <w:sdtPr>
                      <w:id w:val="-1369294996"/>
                      <w:lock w:val="sdtContentLocked"/>
                      <w:placeholder>
                        <w:docPart w:val="22E7544147AE4B2ABFC3374C311A155B"/>
                      </w:placeholder>
                      <w15:appearance w15:val="hidden"/>
                    </w:sdtPr>
                    <w:sdtEndPr/>
                    <w:sdtContent>
                      <w:r w:rsidR="00AE2FB8">
                        <w:t>Die Person</w:t>
                      </w:r>
                      <w:r w:rsidR="00191ACE" w:rsidRPr="00A3433E">
                        <w:t xml:space="preserve"> </w:t>
                      </w:r>
                      <w:r w:rsidR="00A33EE7" w:rsidRPr="00A3433E">
                        <w:t>verfüg</w:t>
                      </w:r>
                      <w:r w:rsidR="00191ACE">
                        <w:t>t</w:t>
                      </w:r>
                      <w:r w:rsidR="00A33EE7" w:rsidRPr="00A3433E">
                        <w:t xml:space="preserve"> über ein kritisches Verständnis gesundheitswissen</w:t>
                      </w:r>
                      <w:r w:rsidR="00191ACE">
                        <w:noBreakHyphen/>
                      </w:r>
                      <w:r w:rsidR="00A33EE7" w:rsidRPr="00A3433E">
                        <w:t>schaftlicher Grundlagen in Bezug auf Gesundheit und Krankheit</w:t>
                      </w:r>
                    </w:sdtContent>
                  </w:sdt>
                </w:p>
              </w:tc>
              <w:sdt>
                <w:sdtPr>
                  <w:rPr>
                    <w:sz w:val="30"/>
                    <w:szCs w:val="30"/>
                  </w:rPr>
                  <w:id w:val="44261516"/>
                  <w14:checkbox>
                    <w14:checked w14:val="0"/>
                    <w14:checkedState w14:val="00FC" w14:font="Wingdings"/>
                    <w14:uncheckedState w14:val="0020" w14:font="Wingdings"/>
                  </w14:checkbox>
                </w:sdtPr>
                <w:sdtEndPr/>
                <w:sdtContent>
                  <w:tc>
                    <w:tcPr>
                      <w:tcW w:w="680" w:type="dxa"/>
                      <w:tcMar>
                        <w:top w:w="57" w:type="dxa"/>
                        <w:bottom w:w="57" w:type="dxa"/>
                      </w:tcMar>
                    </w:tcPr>
                    <w:p w14:paraId="7249E794" w14:textId="36C20E84" w:rsidR="00A33EE7" w:rsidRDefault="00A33EE7" w:rsidP="00B4026C">
                      <w:pPr>
                        <w:suppressAutoHyphens/>
                      </w:pPr>
                      <w:r>
                        <w:rPr>
                          <w:sz w:val="30"/>
                          <w:szCs w:val="30"/>
                        </w:rPr>
                        <w:sym w:font="Wingdings" w:char="F020"/>
                      </w:r>
                    </w:p>
                  </w:tc>
                </w:sdtContent>
              </w:sdt>
              <w:sdt>
                <w:sdtPr>
                  <w:rPr>
                    <w:sz w:val="30"/>
                    <w:szCs w:val="30"/>
                  </w:rPr>
                  <w:id w:val="1002786112"/>
                  <w14:checkbox>
                    <w14:checked w14:val="0"/>
                    <w14:checkedState w14:val="00FC" w14:font="Wingdings"/>
                    <w14:uncheckedState w14:val="0020" w14:font="Wingdings"/>
                  </w14:checkbox>
                </w:sdtPr>
                <w:sdtEndPr/>
                <w:sdtContent>
                  <w:tc>
                    <w:tcPr>
                      <w:tcW w:w="680" w:type="dxa"/>
                      <w:tcMar>
                        <w:top w:w="57" w:type="dxa"/>
                        <w:bottom w:w="57" w:type="dxa"/>
                      </w:tcMar>
                    </w:tcPr>
                    <w:p w14:paraId="1845FD66" w14:textId="0157072A" w:rsidR="00A33EE7" w:rsidRDefault="00A33EE7" w:rsidP="00B4026C">
                      <w:pPr>
                        <w:suppressAutoHyphens/>
                      </w:pPr>
                      <w:r>
                        <w:rPr>
                          <w:sz w:val="30"/>
                          <w:szCs w:val="30"/>
                        </w:rPr>
                        <w:sym w:font="Wingdings" w:char="F020"/>
                      </w:r>
                    </w:p>
                  </w:tc>
                </w:sdtContent>
              </w:sdt>
              <w:sdt>
                <w:sdtPr>
                  <w:rPr>
                    <w:sz w:val="30"/>
                    <w:szCs w:val="30"/>
                  </w:rPr>
                  <w:id w:val="-434981030"/>
                  <w14:checkbox>
                    <w14:checked w14:val="0"/>
                    <w14:checkedState w14:val="00FC" w14:font="Wingdings"/>
                    <w14:uncheckedState w14:val="0020" w14:font="Wingdings"/>
                  </w14:checkbox>
                </w:sdtPr>
                <w:sdtEndPr/>
                <w:sdtContent>
                  <w:tc>
                    <w:tcPr>
                      <w:tcW w:w="737" w:type="dxa"/>
                      <w:tcMar>
                        <w:top w:w="57" w:type="dxa"/>
                        <w:bottom w:w="57" w:type="dxa"/>
                      </w:tcMar>
                    </w:tcPr>
                    <w:p w14:paraId="5016E36F" w14:textId="4A9BB373" w:rsidR="00A33EE7" w:rsidRDefault="00A33EE7" w:rsidP="00B4026C">
                      <w:pPr>
                        <w:suppressAutoHyphens/>
                      </w:pPr>
                      <w:r>
                        <w:rPr>
                          <w:sz w:val="30"/>
                          <w:szCs w:val="30"/>
                        </w:rPr>
                        <w:sym w:font="Wingdings" w:char="F020"/>
                      </w:r>
                    </w:p>
                  </w:tc>
                </w:sdtContent>
              </w:sdt>
              <w:tc>
                <w:tcPr>
                  <w:tcW w:w="3231" w:type="dxa"/>
                  <w:tcMar>
                    <w:top w:w="57" w:type="dxa"/>
                    <w:bottom w:w="57" w:type="dxa"/>
                  </w:tcMar>
                </w:tcPr>
                <w:p w14:paraId="780897B7" w14:textId="1F2FE261"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7808AEC1" w14:textId="77777777" w:rsidTr="00F930B8">
              <w:trPr>
                <w:trHeight w:val="251"/>
              </w:trPr>
              <w:tc>
                <w:tcPr>
                  <w:tcW w:w="4132" w:type="dxa"/>
                  <w:tcMar>
                    <w:top w:w="57" w:type="dxa"/>
                    <w:bottom w:w="57" w:type="dxa"/>
                  </w:tcMar>
                </w:tcPr>
                <w:p w14:paraId="34C7DC66" w14:textId="057E1A4E" w:rsidR="00A33EE7" w:rsidRPr="00A258F5" w:rsidRDefault="000B2C64" w:rsidP="00D0503C">
                  <w:pPr>
                    <w:suppressAutoHyphens/>
                    <w:ind w:left="113"/>
                    <w:jc w:val="left"/>
                  </w:pPr>
                  <w:sdt>
                    <w:sdtPr>
                      <w:id w:val="-1330130591"/>
                      <w:lock w:val="sdtContentLocked"/>
                      <w:placeholder>
                        <w:docPart w:val="22E7544147AE4B2ABFC3374C311A155B"/>
                      </w:placeholder>
                      <w15:appearance w15:val="hidden"/>
                    </w:sdtPr>
                    <w:sdtEndPr/>
                    <w:sdtContent>
                      <w:r w:rsidR="00AE2FB8">
                        <w:t>Die Person</w:t>
                      </w:r>
                      <w:r w:rsidR="00191ACE" w:rsidRPr="00A3433E">
                        <w:t xml:space="preserve"> </w:t>
                      </w:r>
                      <w:r w:rsidR="00A33EE7" w:rsidRPr="00A3433E">
                        <w:t>kann relevante Methoden des Faches identifizieren</w:t>
                      </w:r>
                    </w:sdtContent>
                  </w:sdt>
                </w:p>
              </w:tc>
              <w:sdt>
                <w:sdtPr>
                  <w:rPr>
                    <w:sz w:val="30"/>
                    <w:szCs w:val="30"/>
                  </w:rPr>
                  <w:id w:val="452828624"/>
                  <w14:checkbox>
                    <w14:checked w14:val="0"/>
                    <w14:checkedState w14:val="00FC" w14:font="Wingdings"/>
                    <w14:uncheckedState w14:val="0020" w14:font="Wingdings"/>
                  </w14:checkbox>
                </w:sdtPr>
                <w:sdtEndPr/>
                <w:sdtContent>
                  <w:tc>
                    <w:tcPr>
                      <w:tcW w:w="680" w:type="dxa"/>
                      <w:tcMar>
                        <w:top w:w="57" w:type="dxa"/>
                        <w:bottom w:w="57" w:type="dxa"/>
                      </w:tcMar>
                    </w:tcPr>
                    <w:p w14:paraId="725F029A" w14:textId="5DDF3476" w:rsidR="00A33EE7" w:rsidRDefault="00A33EE7" w:rsidP="00B4026C">
                      <w:pPr>
                        <w:suppressAutoHyphens/>
                      </w:pPr>
                      <w:r>
                        <w:rPr>
                          <w:sz w:val="30"/>
                          <w:szCs w:val="30"/>
                        </w:rPr>
                        <w:sym w:font="Wingdings" w:char="F020"/>
                      </w:r>
                    </w:p>
                  </w:tc>
                </w:sdtContent>
              </w:sdt>
              <w:sdt>
                <w:sdtPr>
                  <w:rPr>
                    <w:sz w:val="30"/>
                    <w:szCs w:val="30"/>
                  </w:rPr>
                  <w:id w:val="-1822425956"/>
                  <w14:checkbox>
                    <w14:checked w14:val="0"/>
                    <w14:checkedState w14:val="00FC" w14:font="Wingdings"/>
                    <w14:uncheckedState w14:val="0020" w14:font="Wingdings"/>
                  </w14:checkbox>
                </w:sdtPr>
                <w:sdtEndPr/>
                <w:sdtContent>
                  <w:tc>
                    <w:tcPr>
                      <w:tcW w:w="680" w:type="dxa"/>
                      <w:tcMar>
                        <w:top w:w="57" w:type="dxa"/>
                        <w:bottom w:w="57" w:type="dxa"/>
                      </w:tcMar>
                    </w:tcPr>
                    <w:p w14:paraId="41F3CE13" w14:textId="4A494870" w:rsidR="00A33EE7" w:rsidRDefault="00A33EE7" w:rsidP="00B4026C">
                      <w:pPr>
                        <w:suppressAutoHyphens/>
                      </w:pPr>
                      <w:r>
                        <w:rPr>
                          <w:sz w:val="30"/>
                          <w:szCs w:val="30"/>
                        </w:rPr>
                        <w:sym w:font="Wingdings" w:char="F020"/>
                      </w:r>
                    </w:p>
                  </w:tc>
                </w:sdtContent>
              </w:sdt>
              <w:sdt>
                <w:sdtPr>
                  <w:rPr>
                    <w:sz w:val="30"/>
                    <w:szCs w:val="30"/>
                  </w:rPr>
                  <w:id w:val="1261720017"/>
                  <w14:checkbox>
                    <w14:checked w14:val="0"/>
                    <w14:checkedState w14:val="00FC" w14:font="Wingdings"/>
                    <w14:uncheckedState w14:val="0020" w14:font="Wingdings"/>
                  </w14:checkbox>
                </w:sdtPr>
                <w:sdtEndPr/>
                <w:sdtContent>
                  <w:tc>
                    <w:tcPr>
                      <w:tcW w:w="737" w:type="dxa"/>
                      <w:tcMar>
                        <w:top w:w="57" w:type="dxa"/>
                        <w:bottom w:w="57" w:type="dxa"/>
                      </w:tcMar>
                    </w:tcPr>
                    <w:p w14:paraId="413579C2" w14:textId="02295D21" w:rsidR="00A33EE7" w:rsidRDefault="00A33EE7" w:rsidP="00B4026C">
                      <w:pPr>
                        <w:suppressAutoHyphens/>
                      </w:pPr>
                      <w:r>
                        <w:rPr>
                          <w:sz w:val="30"/>
                          <w:szCs w:val="30"/>
                        </w:rPr>
                        <w:sym w:font="Wingdings" w:char="F020"/>
                      </w:r>
                    </w:p>
                  </w:tc>
                </w:sdtContent>
              </w:sdt>
              <w:tc>
                <w:tcPr>
                  <w:tcW w:w="3231" w:type="dxa"/>
                  <w:tcMar>
                    <w:top w:w="57" w:type="dxa"/>
                    <w:bottom w:w="57" w:type="dxa"/>
                  </w:tcMar>
                </w:tcPr>
                <w:p w14:paraId="239075EC" w14:textId="542B11FD" w:rsidR="00A33EE7" w:rsidRDefault="00A33EE7" w:rsidP="00B4026C">
                  <w:pPr>
                    <w:suppressAutoHyphens/>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A33EE7" w14:paraId="10B99B61" w14:textId="77777777" w:rsidTr="00F930B8">
              <w:trPr>
                <w:trHeight w:val="251"/>
              </w:trPr>
              <w:tc>
                <w:tcPr>
                  <w:tcW w:w="4132" w:type="dxa"/>
                  <w:tcMar>
                    <w:top w:w="57" w:type="dxa"/>
                    <w:bottom w:w="57" w:type="dxa"/>
                  </w:tcMar>
                </w:tcPr>
                <w:p w14:paraId="00252205" w14:textId="558BDFAC" w:rsidR="00A33EE7" w:rsidRPr="00A258F5" w:rsidRDefault="000B2C64" w:rsidP="00D0503C">
                  <w:pPr>
                    <w:suppressAutoHyphens/>
                    <w:ind w:left="113"/>
                    <w:jc w:val="left"/>
                  </w:pPr>
                  <w:sdt>
                    <w:sdtPr>
                      <w:id w:val="-856802610"/>
                      <w:lock w:val="sdtContentLocked"/>
                      <w:placeholder>
                        <w:docPart w:val="22E7544147AE4B2ABFC3374C311A155B"/>
                      </w:placeholder>
                      <w15:appearance w15:val="hidden"/>
                    </w:sdtPr>
                    <w:sdtEndPr/>
                    <w:sdtContent>
                      <w:r w:rsidR="00AE2FB8">
                        <w:t>Die Person</w:t>
                      </w:r>
                      <w:r w:rsidR="00191ACE" w:rsidRPr="00A3433E">
                        <w:t xml:space="preserve"> </w:t>
                      </w:r>
                      <w:r w:rsidR="00A33EE7" w:rsidRPr="00A3433E">
                        <w:t>kann relevante Methoden des Faches kontext-, situations- und zielgruppenbez</w:t>
                      </w:r>
                      <w:r w:rsidR="00A33EE7">
                        <w:t xml:space="preserve">. </w:t>
                      </w:r>
                      <w:r w:rsidR="00A33EE7" w:rsidRPr="00A3433E">
                        <w:t>anwenden</w:t>
                      </w:r>
                    </w:sdtContent>
                  </w:sdt>
                </w:p>
              </w:tc>
              <w:sdt>
                <w:sdtPr>
                  <w:rPr>
                    <w:sz w:val="30"/>
                    <w:szCs w:val="30"/>
                  </w:rPr>
                  <w:id w:val="1312599615"/>
                  <w14:checkbox>
                    <w14:checked w14:val="0"/>
                    <w14:checkedState w14:val="00FC" w14:font="Wingdings"/>
                    <w14:uncheckedState w14:val="0020" w14:font="Wingdings"/>
                  </w14:checkbox>
                </w:sdtPr>
                <w:sdtEndPr/>
                <w:sdtContent>
                  <w:tc>
                    <w:tcPr>
                      <w:tcW w:w="680" w:type="dxa"/>
                      <w:tcMar>
                        <w:top w:w="57" w:type="dxa"/>
                        <w:bottom w:w="57" w:type="dxa"/>
                      </w:tcMar>
                    </w:tcPr>
                    <w:p w14:paraId="2B96CFB1" w14:textId="2DEEDFFE" w:rsidR="00A33EE7" w:rsidRDefault="00A33EE7" w:rsidP="00B4026C">
                      <w:pPr>
                        <w:suppressAutoHyphens/>
                      </w:pPr>
                      <w:r>
                        <w:rPr>
                          <w:sz w:val="30"/>
                          <w:szCs w:val="30"/>
                        </w:rPr>
                        <w:sym w:font="Wingdings" w:char="F020"/>
                      </w:r>
                    </w:p>
                  </w:tc>
                </w:sdtContent>
              </w:sdt>
              <w:sdt>
                <w:sdtPr>
                  <w:rPr>
                    <w:sz w:val="30"/>
                    <w:szCs w:val="30"/>
                  </w:rPr>
                  <w:id w:val="75558436"/>
                  <w14:checkbox>
                    <w14:checked w14:val="0"/>
                    <w14:checkedState w14:val="00FC" w14:font="Wingdings"/>
                    <w14:uncheckedState w14:val="0020" w14:font="Wingdings"/>
                  </w14:checkbox>
                </w:sdtPr>
                <w:sdtEndPr/>
                <w:sdtContent>
                  <w:tc>
                    <w:tcPr>
                      <w:tcW w:w="680" w:type="dxa"/>
                      <w:tcMar>
                        <w:top w:w="57" w:type="dxa"/>
                        <w:bottom w:w="57" w:type="dxa"/>
                      </w:tcMar>
                    </w:tcPr>
                    <w:p w14:paraId="53AA83C8" w14:textId="52DED85C" w:rsidR="00A33EE7" w:rsidRDefault="00A33EE7" w:rsidP="00B4026C">
                      <w:pPr>
                        <w:suppressAutoHyphens/>
                      </w:pPr>
                      <w:r>
                        <w:rPr>
                          <w:sz w:val="30"/>
                          <w:szCs w:val="30"/>
                        </w:rPr>
                        <w:sym w:font="Wingdings" w:char="F020"/>
                      </w:r>
                    </w:p>
                  </w:tc>
                </w:sdtContent>
              </w:sdt>
              <w:sdt>
                <w:sdtPr>
                  <w:rPr>
                    <w:sz w:val="30"/>
                    <w:szCs w:val="30"/>
                  </w:rPr>
                  <w:id w:val="1294783996"/>
                  <w14:checkbox>
                    <w14:checked w14:val="0"/>
                    <w14:checkedState w14:val="00FC" w14:font="Wingdings"/>
                    <w14:uncheckedState w14:val="0020" w14:font="Wingdings"/>
                  </w14:checkbox>
                </w:sdtPr>
                <w:sdtEndPr/>
                <w:sdtContent>
                  <w:tc>
                    <w:tcPr>
                      <w:tcW w:w="737" w:type="dxa"/>
                      <w:tcMar>
                        <w:top w:w="57" w:type="dxa"/>
                        <w:bottom w:w="57" w:type="dxa"/>
                      </w:tcMar>
                    </w:tcPr>
                    <w:p w14:paraId="4F8E66A6" w14:textId="2731C1D5" w:rsidR="00A33EE7" w:rsidRDefault="00A33EE7" w:rsidP="00B4026C">
                      <w:pPr>
                        <w:suppressAutoHyphens/>
                      </w:pPr>
                      <w:r>
                        <w:rPr>
                          <w:sz w:val="30"/>
                          <w:szCs w:val="30"/>
                        </w:rPr>
                        <w:sym w:font="Wingdings" w:char="F020"/>
                      </w:r>
                    </w:p>
                  </w:tc>
                </w:sdtContent>
              </w:sdt>
              <w:tc>
                <w:tcPr>
                  <w:tcW w:w="3231" w:type="dxa"/>
                  <w:tcMar>
                    <w:top w:w="57" w:type="dxa"/>
                    <w:bottom w:w="57" w:type="dxa"/>
                  </w:tcMar>
                </w:tcPr>
                <w:p w14:paraId="42D56CBE" w14:textId="2FB243E5" w:rsidR="00A33EE7" w:rsidRDefault="00A33EE7" w:rsidP="00B4026C">
                  <w:pPr>
                    <w:suppressAutoHyphens/>
                  </w:pPr>
                  <w:r>
                    <w:fldChar w:fldCharType="begin">
                      <w:ffData>
                        <w:name w:val="Text5"/>
                        <w:enabled/>
                        <w:calcOnExit w:val="0"/>
                        <w:textInput/>
                      </w:ffData>
                    </w:fldChar>
                  </w:r>
                  <w:bookmarkStart w:id="4" w:name="Text5"/>
                  <w:r>
                    <w:instrText xml:space="preserve"> FORMTEXT </w:instrText>
                  </w:r>
                  <w:r>
                    <w:fldChar w:fldCharType="separate"/>
                  </w:r>
                  <w:r>
                    <w:t> </w:t>
                  </w:r>
                  <w:r>
                    <w:t> </w:t>
                  </w:r>
                  <w:r>
                    <w:t> </w:t>
                  </w:r>
                  <w:r>
                    <w:t> </w:t>
                  </w:r>
                  <w:r>
                    <w:t> </w:t>
                  </w:r>
                  <w:r>
                    <w:fldChar w:fldCharType="end"/>
                  </w:r>
                  <w:bookmarkEnd w:id="4"/>
                </w:p>
              </w:tc>
            </w:tr>
            <w:tr w:rsidR="00A33EE7" w14:paraId="46F8E6B1" w14:textId="77777777" w:rsidTr="00F930B8">
              <w:trPr>
                <w:trHeight w:val="282"/>
              </w:trPr>
              <w:tc>
                <w:tcPr>
                  <w:tcW w:w="4132" w:type="dxa"/>
                  <w:tcMar>
                    <w:top w:w="57" w:type="dxa"/>
                    <w:bottom w:w="57" w:type="dxa"/>
                  </w:tcMar>
                </w:tcPr>
                <w:p w14:paraId="3B8A905C" w14:textId="33603BAC" w:rsidR="00A33EE7" w:rsidRPr="00A258F5" w:rsidRDefault="000B2C64" w:rsidP="00D0503C">
                  <w:pPr>
                    <w:suppressAutoHyphens/>
                    <w:ind w:left="113"/>
                    <w:jc w:val="left"/>
                  </w:pPr>
                  <w:sdt>
                    <w:sdtPr>
                      <w:id w:val="-513618571"/>
                      <w:lock w:val="sdtContentLocked"/>
                      <w:placeholder>
                        <w:docPart w:val="B41680BE7C33483F9B8ACC02928C4C89"/>
                      </w:placeholder>
                      <w15:appearance w15:val="hidden"/>
                    </w:sdtPr>
                    <w:sdtEndPr/>
                    <w:sdtContent>
                      <w:r w:rsidR="00AE2FB8">
                        <w:t>Die Person</w:t>
                      </w:r>
                      <w:r w:rsidR="00191ACE" w:rsidRPr="00A3433E">
                        <w:t xml:space="preserve"> </w:t>
                      </w:r>
                      <w:r w:rsidR="00A33EE7" w:rsidRPr="00A3433E">
                        <w:t>kenn</w:t>
                      </w:r>
                      <w:r w:rsidR="00191ACE">
                        <w:t>t</w:t>
                      </w:r>
                      <w:r w:rsidR="00A33EE7" w:rsidRPr="00A3433E">
                        <w:t xml:space="preserve"> die Besonderheiten </w:t>
                      </w:r>
                      <w:r w:rsidR="00494F1E">
                        <w:t>des eigenen</w:t>
                      </w:r>
                      <w:r w:rsidR="00A33EE7" w:rsidRPr="00A3433E">
                        <w:t xml:space="preserve"> Faches und kann kontext-, situations- und zielgruppenbez</w:t>
                      </w:r>
                      <w:r w:rsidR="00A33EE7">
                        <w:t xml:space="preserve">. </w:t>
                      </w:r>
                      <w:r w:rsidR="00A33EE7" w:rsidRPr="00A3433E">
                        <w:t>agieren</w:t>
                      </w:r>
                    </w:sdtContent>
                  </w:sdt>
                </w:p>
              </w:tc>
              <w:sdt>
                <w:sdtPr>
                  <w:rPr>
                    <w:sz w:val="30"/>
                    <w:szCs w:val="30"/>
                  </w:rPr>
                  <w:id w:val="-1293442622"/>
                  <w14:checkbox>
                    <w14:checked w14:val="0"/>
                    <w14:checkedState w14:val="00FC" w14:font="Wingdings"/>
                    <w14:uncheckedState w14:val="0020" w14:font="Wingdings"/>
                  </w14:checkbox>
                </w:sdtPr>
                <w:sdtEndPr/>
                <w:sdtContent>
                  <w:tc>
                    <w:tcPr>
                      <w:tcW w:w="680" w:type="dxa"/>
                      <w:tcMar>
                        <w:top w:w="57" w:type="dxa"/>
                        <w:bottom w:w="57" w:type="dxa"/>
                      </w:tcMar>
                    </w:tcPr>
                    <w:p w14:paraId="4DD0F522" w14:textId="64E05214" w:rsidR="00A33EE7" w:rsidRDefault="00A33EE7" w:rsidP="00B4026C">
                      <w:pPr>
                        <w:suppressAutoHyphens/>
                      </w:pPr>
                      <w:r>
                        <w:rPr>
                          <w:sz w:val="30"/>
                          <w:szCs w:val="30"/>
                        </w:rPr>
                        <w:sym w:font="Wingdings" w:char="F020"/>
                      </w:r>
                    </w:p>
                  </w:tc>
                </w:sdtContent>
              </w:sdt>
              <w:sdt>
                <w:sdtPr>
                  <w:rPr>
                    <w:sz w:val="30"/>
                    <w:szCs w:val="30"/>
                  </w:rPr>
                  <w:id w:val="2002691266"/>
                  <w14:checkbox>
                    <w14:checked w14:val="0"/>
                    <w14:checkedState w14:val="00FC" w14:font="Wingdings"/>
                    <w14:uncheckedState w14:val="0020" w14:font="Wingdings"/>
                  </w14:checkbox>
                </w:sdtPr>
                <w:sdtEndPr/>
                <w:sdtContent>
                  <w:tc>
                    <w:tcPr>
                      <w:tcW w:w="680" w:type="dxa"/>
                      <w:tcMar>
                        <w:top w:w="57" w:type="dxa"/>
                        <w:bottom w:w="57" w:type="dxa"/>
                      </w:tcMar>
                    </w:tcPr>
                    <w:p w14:paraId="6458FFC7" w14:textId="4238E2D1" w:rsidR="00A33EE7" w:rsidRDefault="00A33EE7" w:rsidP="00B4026C">
                      <w:pPr>
                        <w:suppressAutoHyphens/>
                      </w:pPr>
                      <w:r>
                        <w:rPr>
                          <w:sz w:val="30"/>
                          <w:szCs w:val="30"/>
                        </w:rPr>
                        <w:sym w:font="Wingdings" w:char="F020"/>
                      </w:r>
                    </w:p>
                  </w:tc>
                </w:sdtContent>
              </w:sdt>
              <w:sdt>
                <w:sdtPr>
                  <w:rPr>
                    <w:sz w:val="30"/>
                    <w:szCs w:val="30"/>
                  </w:rPr>
                  <w:id w:val="312230497"/>
                  <w14:checkbox>
                    <w14:checked w14:val="0"/>
                    <w14:checkedState w14:val="00FC" w14:font="Wingdings"/>
                    <w14:uncheckedState w14:val="0020" w14:font="Wingdings"/>
                  </w14:checkbox>
                </w:sdtPr>
                <w:sdtEndPr/>
                <w:sdtContent>
                  <w:tc>
                    <w:tcPr>
                      <w:tcW w:w="737" w:type="dxa"/>
                      <w:tcMar>
                        <w:top w:w="57" w:type="dxa"/>
                        <w:bottom w:w="57" w:type="dxa"/>
                      </w:tcMar>
                    </w:tcPr>
                    <w:p w14:paraId="45595ABF" w14:textId="6FDFC403" w:rsidR="00A33EE7" w:rsidRDefault="00A33EE7" w:rsidP="00B4026C">
                      <w:pPr>
                        <w:suppressAutoHyphens/>
                      </w:pPr>
                      <w:r>
                        <w:rPr>
                          <w:sz w:val="30"/>
                          <w:szCs w:val="30"/>
                        </w:rPr>
                        <w:sym w:font="Wingdings" w:char="F020"/>
                      </w:r>
                    </w:p>
                  </w:tc>
                </w:sdtContent>
              </w:sdt>
              <w:tc>
                <w:tcPr>
                  <w:tcW w:w="3231" w:type="dxa"/>
                  <w:tcMar>
                    <w:top w:w="57" w:type="dxa"/>
                    <w:bottom w:w="57" w:type="dxa"/>
                  </w:tcMar>
                </w:tcPr>
                <w:p w14:paraId="315FE5A0" w14:textId="7F5ED9A0" w:rsidR="00A33EE7" w:rsidRDefault="00A33EE7" w:rsidP="00B4026C">
                  <w:pPr>
                    <w:suppressAutoHyphens/>
                  </w:pPr>
                  <w:r>
                    <w:fldChar w:fldCharType="begin">
                      <w:ffData>
                        <w:name w:val="Text6"/>
                        <w:enabled/>
                        <w:calcOnExit w:val="0"/>
                        <w:textInput/>
                      </w:ffData>
                    </w:fldChar>
                  </w:r>
                  <w:bookmarkStart w:id="5" w:name="Text6"/>
                  <w:r>
                    <w:instrText xml:space="preserve"> FORMTEXT </w:instrText>
                  </w:r>
                  <w:r>
                    <w:fldChar w:fldCharType="separate"/>
                  </w:r>
                  <w:r>
                    <w:t> </w:t>
                  </w:r>
                  <w:r>
                    <w:t> </w:t>
                  </w:r>
                  <w:r>
                    <w:t> </w:t>
                  </w:r>
                  <w:r>
                    <w:t> </w:t>
                  </w:r>
                  <w:r>
                    <w:t> </w:t>
                  </w:r>
                  <w:r>
                    <w:fldChar w:fldCharType="end"/>
                  </w:r>
                  <w:bookmarkEnd w:id="5"/>
                </w:p>
              </w:tc>
            </w:tr>
          </w:tbl>
          <w:p w14:paraId="2233821E" w14:textId="64F2E459" w:rsidR="00825D7F" w:rsidRDefault="00825D7F" w:rsidP="00A729B7">
            <w:pPr>
              <w:suppressAutoHyphens/>
            </w:pPr>
          </w:p>
        </w:tc>
      </w:tr>
    </w:tbl>
    <w:p w14:paraId="156291C2" w14:textId="77777777" w:rsidR="00263B41" w:rsidRPr="00263B41" w:rsidRDefault="00263B41" w:rsidP="00263B41">
      <w:pPr>
        <w:pStyle w:val="Bildunterschrift"/>
        <w:jc w:val="both"/>
        <w:rPr>
          <w:vanish/>
        </w:rPr>
      </w:pPr>
    </w:p>
    <w:sectPr w:rsidR="00263B41" w:rsidRPr="00263B41" w:rsidSect="00B56458">
      <w:pgSz w:w="11906" w:h="16838"/>
      <w:pgMar w:top="2410" w:right="1417" w:bottom="851"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D2C04" w14:textId="77777777" w:rsidR="000B2C64" w:rsidRDefault="000B2C64" w:rsidP="00F41F66">
      <w:r>
        <w:separator/>
      </w:r>
    </w:p>
  </w:endnote>
  <w:endnote w:type="continuationSeparator" w:id="0">
    <w:p w14:paraId="10EEC5AD" w14:textId="77777777" w:rsidR="000B2C64" w:rsidRDefault="000B2C64" w:rsidP="00F4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23CA3260-E86D-4BF7-B655-8121CCBFDDA6}"/>
  </w:font>
  <w:font w:name="Calibri">
    <w:panose1 w:val="020F0502020204030204"/>
    <w:charset w:val="00"/>
    <w:family w:val="swiss"/>
    <w:pitch w:val="variable"/>
    <w:sig w:usb0="E4002EFF" w:usb1="C000247B" w:usb2="00000009" w:usb3="00000000" w:csb0="000001FF" w:csb1="00000000"/>
    <w:embedRegular r:id="rId2" w:fontKey="{A5944DDB-417B-471F-BC76-8361AC36D404}"/>
    <w:embedBold r:id="rId3" w:fontKey="{E4F20C0A-D52F-4CC8-BF46-957C74710AB1}"/>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4" w:fontKey="{49B3E3A3-7FF2-4614-937D-B3FAA89AA95F}"/>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5" w:fontKey="{C16B845C-AA0B-4286-9222-8DE123A379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4471990"/>
      <w:docPartObj>
        <w:docPartGallery w:val="Page Numbers (Bottom of Page)"/>
        <w:docPartUnique/>
      </w:docPartObj>
    </w:sdtPr>
    <w:sdtEndPr>
      <w:rPr>
        <w:color w:val="818181"/>
      </w:rPr>
    </w:sdtEndPr>
    <w:sdtContent>
      <w:sdt>
        <w:sdtPr>
          <w:rPr>
            <w:color w:val="818181"/>
          </w:rPr>
          <w:id w:val="-1769616900"/>
          <w:docPartObj>
            <w:docPartGallery w:val="Page Numbers (Top of Page)"/>
            <w:docPartUnique/>
          </w:docPartObj>
        </w:sdtPr>
        <w:sdtEndPr/>
        <w:sdtContent>
          <w:sdt>
            <w:sdtPr>
              <w:rPr>
                <w:color w:val="818181"/>
              </w:rPr>
              <w:id w:val="2100357569"/>
              <w:lock w:val="sdtLocked"/>
              <w:placeholder>
                <w:docPart w:val="DefaultPlaceholder_-1854013440"/>
              </w:placeholder>
              <w15:appearance w15:val="hidden"/>
            </w:sdtPr>
            <w:sdtEndPr>
              <w:rPr>
                <w:b/>
                <w:bCs/>
              </w:rPr>
            </w:sdtEndPr>
            <w:sdtContent>
              <w:p w14:paraId="55DE3468" w14:textId="5E0345C4" w:rsidR="00AE2FB8" w:rsidRPr="000237C2" w:rsidRDefault="00AE2FB8">
                <w:pPr>
                  <w:pStyle w:val="Fuzeile"/>
                  <w:jc w:val="right"/>
                  <w:rPr>
                    <w:color w:val="818181"/>
                  </w:rPr>
                </w:pPr>
                <w:r w:rsidRPr="000237C2">
                  <w:rPr>
                    <w:color w:val="818181"/>
                  </w:rPr>
                  <w:t xml:space="preserve">Seite </w:t>
                </w:r>
                <w:r w:rsidRPr="000237C2">
                  <w:rPr>
                    <w:b/>
                    <w:bCs/>
                    <w:color w:val="818181"/>
                  </w:rPr>
                  <w:fldChar w:fldCharType="begin"/>
                </w:r>
                <w:r w:rsidRPr="000237C2">
                  <w:rPr>
                    <w:b/>
                    <w:bCs/>
                    <w:color w:val="818181"/>
                  </w:rPr>
                  <w:instrText>PAGE</w:instrText>
                </w:r>
                <w:r w:rsidRPr="000237C2">
                  <w:rPr>
                    <w:b/>
                    <w:bCs/>
                    <w:color w:val="818181"/>
                  </w:rPr>
                  <w:fldChar w:fldCharType="separate"/>
                </w:r>
                <w:r>
                  <w:rPr>
                    <w:b/>
                    <w:bCs/>
                    <w:color w:val="818181"/>
                  </w:rPr>
                  <w:t>2</w:t>
                </w:r>
                <w:r w:rsidRPr="000237C2">
                  <w:rPr>
                    <w:b/>
                    <w:bCs/>
                    <w:color w:val="818181"/>
                  </w:rPr>
                  <w:fldChar w:fldCharType="end"/>
                </w:r>
                <w:r w:rsidRPr="000237C2">
                  <w:rPr>
                    <w:color w:val="818181"/>
                  </w:rPr>
                  <w:t xml:space="preserve"> von </w:t>
                </w:r>
                <w:r w:rsidRPr="000237C2">
                  <w:rPr>
                    <w:b/>
                    <w:bCs/>
                    <w:color w:val="818181"/>
                  </w:rPr>
                  <w:fldChar w:fldCharType="begin"/>
                </w:r>
                <w:r w:rsidRPr="000237C2">
                  <w:rPr>
                    <w:b/>
                    <w:bCs/>
                    <w:color w:val="818181"/>
                  </w:rPr>
                  <w:instrText>NUMPAGES</w:instrText>
                </w:r>
                <w:r w:rsidRPr="000237C2">
                  <w:rPr>
                    <w:b/>
                    <w:bCs/>
                    <w:color w:val="818181"/>
                  </w:rPr>
                  <w:fldChar w:fldCharType="separate"/>
                </w:r>
                <w:r>
                  <w:rPr>
                    <w:b/>
                    <w:bCs/>
                    <w:color w:val="818181"/>
                  </w:rPr>
                  <w:t>11</w:t>
                </w:r>
                <w:r w:rsidRPr="000237C2">
                  <w:rPr>
                    <w:b/>
                    <w:bCs/>
                    <w:color w:val="818181"/>
                  </w:rPr>
                  <w:fldChar w:fldCharType="end"/>
                </w:r>
              </w:p>
            </w:sdtContent>
          </w:sdt>
        </w:sdtContent>
      </w:sdt>
    </w:sdtContent>
  </w:sdt>
  <w:p w14:paraId="631F4D53" w14:textId="4DC9237F" w:rsidR="00AE2FB8" w:rsidRPr="000237C2" w:rsidRDefault="000B2C64" w:rsidP="000522BD">
    <w:pPr>
      <w:suppressAutoHyphens/>
      <w:ind w:right="-142"/>
      <w:jc w:val="left"/>
      <w:rPr>
        <w:color w:val="818181"/>
      </w:rPr>
    </w:pPr>
    <w:sdt>
      <w:sdtPr>
        <w:rPr>
          <w:color w:val="818181"/>
        </w:rPr>
        <w:id w:val="-1216344842"/>
        <w:lock w:val="sdtContentLocked"/>
        <w15:appearance w15:val="hidden"/>
      </w:sdtPr>
      <w:sdtEndPr/>
      <w:sdtContent>
        <w:r w:rsidR="00AE2FB8">
          <w:rPr>
            <w:color w:val="818181"/>
          </w:rPr>
          <w:t xml:space="preserve">Quelle: </w:t>
        </w:r>
        <w:r w:rsidR="00AE2FB8" w:rsidRPr="00EE7C99">
          <w:rPr>
            <w:color w:val="818181"/>
          </w:rPr>
          <w:t xml:space="preserve">In Anlehnung an „Kompetenzbilanz NRW – Stärken kennen – Stärken nutzen“ </w:t>
        </w:r>
      </w:sdtContent>
    </w:sdt>
    <w:sdt>
      <w:sdtPr>
        <w:rPr>
          <w:color w:val="818181"/>
        </w:rPr>
        <w:id w:val="-486636188"/>
        <w:lock w:val="sdtLocked"/>
        <w:placeholder>
          <w:docPart w:val="DefaultPlaceholder_-1854013440"/>
        </w:placeholder>
        <w15:appearance w15:val="hidden"/>
      </w:sdtPr>
      <w:sdtEndPr/>
      <w:sdtContent>
        <w:r w:rsidR="00AE2FB8">
          <w:rPr>
            <w:color w:val="818181"/>
          </w:rPr>
          <w:tab/>
          <w:t xml:space="preserve">     </w:t>
        </w:r>
        <w:r w:rsidR="00AE2FB8" w:rsidRPr="000237C2">
          <w:rPr>
            <w:color w:val="818181"/>
          </w:rPr>
          <w:fldChar w:fldCharType="begin"/>
        </w:r>
        <w:r w:rsidR="00AE2FB8" w:rsidRPr="000237C2">
          <w:rPr>
            <w:color w:val="818181"/>
          </w:rPr>
          <w:instrText xml:space="preserve"> TIME \@ "dd.MM.yyyy" </w:instrText>
        </w:r>
        <w:r w:rsidR="00AE2FB8" w:rsidRPr="000237C2">
          <w:rPr>
            <w:color w:val="818181"/>
          </w:rPr>
          <w:fldChar w:fldCharType="separate"/>
        </w:r>
        <w:r w:rsidR="00F930B8">
          <w:rPr>
            <w:color w:val="818181"/>
          </w:rPr>
          <w:t>09.09.2020</w:t>
        </w:r>
        <w:r w:rsidR="00AE2FB8" w:rsidRPr="000237C2">
          <w:rPr>
            <w:color w:val="81818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636E5" w14:textId="77777777" w:rsidR="000B2C64" w:rsidRDefault="000B2C64" w:rsidP="00F41F66">
      <w:r>
        <w:separator/>
      </w:r>
    </w:p>
  </w:footnote>
  <w:footnote w:type="continuationSeparator" w:id="0">
    <w:p w14:paraId="7BD21D4A" w14:textId="77777777" w:rsidR="000B2C64" w:rsidRDefault="000B2C64" w:rsidP="00F41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C3657" w14:textId="77777777" w:rsidR="00AE2FB8" w:rsidRPr="002F6058" w:rsidRDefault="00AE2FB8" w:rsidP="00F41F66">
    <w:pPr>
      <w:pStyle w:val="Kopfzeile"/>
    </w:pPr>
    <w:r>
      <w:ptab w:relativeTo="margin" w:alignment="left" w:leader="none"/>
    </w:r>
    <w:sdt>
      <w:sdtPr>
        <w:id w:val="-995409855"/>
        <w:lock w:val="sdtContentLocked"/>
        <w:showingPlcHdr/>
        <w15:appearance w15:val="hidden"/>
        <w:picture/>
      </w:sdtPr>
      <w:sdtEndPr/>
      <w:sdtContent>
        <w:r>
          <w:drawing>
            <wp:inline distT="0" distB="0" distL="0" distR="0" wp14:anchorId="1576FA77" wp14:editId="10736473">
              <wp:extent cx="2371090" cy="1010093"/>
              <wp:effectExtent l="0" t="0" r="0" b="0"/>
              <wp:docPr id="36" name="Grafik 36"/>
              <wp:cNvGraphicFramePr/>
              <a:graphic xmlns:a="http://schemas.openxmlformats.org/drawingml/2006/main">
                <a:graphicData uri="http://schemas.openxmlformats.org/drawingml/2006/picture">
                  <pic:pic xmlns:pic="http://schemas.openxmlformats.org/drawingml/2006/picture">
                    <pic:nvPicPr>
                      <pic:cNvPr id="248" name="Grafik 248"/>
                      <pic:cNvPicPr/>
                    </pic:nvPicPr>
                    <pic:blipFill rotWithShape="1">
                      <a:blip r:embed="rId1">
                        <a:extLst>
                          <a:ext uri="{28A0092B-C50C-407E-A947-70E740481C1C}">
                            <a14:useLocalDpi xmlns:a14="http://schemas.microsoft.com/office/drawing/2010/main" val="0"/>
                          </a:ext>
                        </a:extLst>
                      </a:blip>
                      <a:srcRect b="26186"/>
                      <a:stretch/>
                    </pic:blipFill>
                    <pic:spPr bwMode="auto">
                      <a:xfrm>
                        <a:off x="0" y="0"/>
                        <a:ext cx="2371090" cy="1010093"/>
                      </a:xfrm>
                      <a:prstGeom prst="rect">
                        <a:avLst/>
                      </a:prstGeom>
                      <a:ln>
                        <a:noFill/>
                      </a:ln>
                      <a:extLst>
                        <a:ext uri="{53640926-AAD7-44D8-BBD7-CCE9431645EC}">
                          <a14:shadowObscured xmlns:a14="http://schemas.microsoft.com/office/drawing/2010/main"/>
                        </a:ext>
                      </a:extLst>
                    </pic:spPr>
                  </pic:pic>
                </a:graphicData>
              </a:graphic>
            </wp:inline>
          </w:drawing>
        </w:r>
      </w:sdtContent>
    </w:sdt>
    <w:r>
      <w:tab/>
    </w:r>
    <w:r>
      <w:tab/>
    </w:r>
    <w:sdt>
      <w:sdtPr>
        <w:id w:val="1847821383"/>
        <w:lock w:val="sdtContentLocked"/>
        <w:showingPlcHdr/>
        <w15:appearance w15:val="hidden"/>
        <w:picture/>
      </w:sdtPr>
      <w:sdtEndPr/>
      <w:sdtContent>
        <w:r>
          <w:drawing>
            <wp:inline distT="0" distB="0" distL="0" distR="0" wp14:anchorId="35E1529D" wp14:editId="202B2BC7">
              <wp:extent cx="719455" cy="755650"/>
              <wp:effectExtent l="0" t="0" r="4445" b="6350"/>
              <wp:docPr id="37" name="Grafik 37" descr="C:\Users\fprisett\AppData\Local\Microsoft\Windows\INetCache\Content.Word\Bildmarke_Kompetenzprofil_graustufen.png"/>
              <wp:cNvGraphicFramePr/>
              <a:graphic xmlns:a="http://schemas.openxmlformats.org/drawingml/2006/main">
                <a:graphicData uri="http://schemas.openxmlformats.org/drawingml/2006/picture">
                  <pic:pic xmlns:pic="http://schemas.openxmlformats.org/drawingml/2006/picture">
                    <pic:nvPicPr>
                      <pic:cNvPr id="247" name="Grafik 247" descr="C:\Users\fprisett\AppData\Local\Microsoft\Windows\INetCache\Content.Word\Bildmarke_Kompetenzprofil_graustufen.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55650"/>
                      </a:xfrm>
                      <a:prstGeom prst="rect">
                        <a:avLst/>
                      </a:prstGeom>
                      <a:noFill/>
                      <a:ln>
                        <a:noFill/>
                      </a:ln>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3C20"/>
    <w:multiLevelType w:val="hybridMultilevel"/>
    <w:tmpl w:val="9CB2F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BE294C"/>
    <w:multiLevelType w:val="hybridMultilevel"/>
    <w:tmpl w:val="11C05978"/>
    <w:lvl w:ilvl="0" w:tplc="BD4C870A">
      <w:start w:val="1"/>
      <w:numFmt w:val="decimal"/>
      <w:lvlText w:val="%1."/>
      <w:lvlJc w:val="left"/>
      <w:pPr>
        <w:tabs>
          <w:tab w:val="num" w:pos="720"/>
        </w:tabs>
        <w:ind w:left="720" w:hanging="360"/>
      </w:pPr>
    </w:lvl>
    <w:lvl w:ilvl="1" w:tplc="EE56E818" w:tentative="1">
      <w:start w:val="1"/>
      <w:numFmt w:val="decimal"/>
      <w:lvlText w:val="%2."/>
      <w:lvlJc w:val="left"/>
      <w:pPr>
        <w:tabs>
          <w:tab w:val="num" w:pos="1440"/>
        </w:tabs>
        <w:ind w:left="1440" w:hanging="360"/>
      </w:pPr>
    </w:lvl>
    <w:lvl w:ilvl="2" w:tplc="754EB868" w:tentative="1">
      <w:start w:val="1"/>
      <w:numFmt w:val="decimal"/>
      <w:lvlText w:val="%3."/>
      <w:lvlJc w:val="left"/>
      <w:pPr>
        <w:tabs>
          <w:tab w:val="num" w:pos="2160"/>
        </w:tabs>
        <w:ind w:left="2160" w:hanging="360"/>
      </w:pPr>
    </w:lvl>
    <w:lvl w:ilvl="3" w:tplc="1EF60358">
      <w:start w:val="313"/>
      <w:numFmt w:val="bullet"/>
      <w:lvlText w:val=""/>
      <w:lvlJc w:val="left"/>
      <w:pPr>
        <w:tabs>
          <w:tab w:val="num" w:pos="2880"/>
        </w:tabs>
        <w:ind w:left="2880" w:hanging="360"/>
      </w:pPr>
      <w:rPr>
        <w:rFonts w:ascii="Wingdings" w:hAnsi="Wingdings" w:hint="default"/>
      </w:rPr>
    </w:lvl>
    <w:lvl w:ilvl="4" w:tplc="8B4C5C94" w:tentative="1">
      <w:start w:val="1"/>
      <w:numFmt w:val="decimal"/>
      <w:lvlText w:val="%5."/>
      <w:lvlJc w:val="left"/>
      <w:pPr>
        <w:tabs>
          <w:tab w:val="num" w:pos="3600"/>
        </w:tabs>
        <w:ind w:left="3600" w:hanging="360"/>
      </w:pPr>
    </w:lvl>
    <w:lvl w:ilvl="5" w:tplc="16BA3164" w:tentative="1">
      <w:start w:val="1"/>
      <w:numFmt w:val="decimal"/>
      <w:lvlText w:val="%6."/>
      <w:lvlJc w:val="left"/>
      <w:pPr>
        <w:tabs>
          <w:tab w:val="num" w:pos="4320"/>
        </w:tabs>
        <w:ind w:left="4320" w:hanging="360"/>
      </w:pPr>
    </w:lvl>
    <w:lvl w:ilvl="6" w:tplc="1F661532" w:tentative="1">
      <w:start w:val="1"/>
      <w:numFmt w:val="decimal"/>
      <w:lvlText w:val="%7."/>
      <w:lvlJc w:val="left"/>
      <w:pPr>
        <w:tabs>
          <w:tab w:val="num" w:pos="5040"/>
        </w:tabs>
        <w:ind w:left="5040" w:hanging="360"/>
      </w:pPr>
    </w:lvl>
    <w:lvl w:ilvl="7" w:tplc="9FD4077A" w:tentative="1">
      <w:start w:val="1"/>
      <w:numFmt w:val="decimal"/>
      <w:lvlText w:val="%8."/>
      <w:lvlJc w:val="left"/>
      <w:pPr>
        <w:tabs>
          <w:tab w:val="num" w:pos="5760"/>
        </w:tabs>
        <w:ind w:left="5760" w:hanging="360"/>
      </w:pPr>
    </w:lvl>
    <w:lvl w:ilvl="8" w:tplc="47D05220" w:tentative="1">
      <w:start w:val="1"/>
      <w:numFmt w:val="decimal"/>
      <w:lvlText w:val="%9."/>
      <w:lvlJc w:val="left"/>
      <w:pPr>
        <w:tabs>
          <w:tab w:val="num" w:pos="6480"/>
        </w:tabs>
        <w:ind w:left="6480" w:hanging="360"/>
      </w:pPr>
    </w:lvl>
  </w:abstractNum>
  <w:abstractNum w:abstractNumId="2" w15:restartNumberingAfterBreak="0">
    <w:nsid w:val="0DB91667"/>
    <w:multiLevelType w:val="hybridMultilevel"/>
    <w:tmpl w:val="0804F7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0C7BF1"/>
    <w:multiLevelType w:val="hybridMultilevel"/>
    <w:tmpl w:val="2702FF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D12088"/>
    <w:multiLevelType w:val="hybridMultilevel"/>
    <w:tmpl w:val="7EAABEA0"/>
    <w:lvl w:ilvl="0" w:tplc="AC5827E8">
      <w:start w:val="1"/>
      <w:numFmt w:val="decimal"/>
      <w:lvlText w:val="%1."/>
      <w:lvlJc w:val="left"/>
      <w:pPr>
        <w:tabs>
          <w:tab w:val="num" w:pos="720"/>
        </w:tabs>
        <w:ind w:left="720" w:hanging="360"/>
      </w:pPr>
    </w:lvl>
    <w:lvl w:ilvl="1" w:tplc="5C828304" w:tentative="1">
      <w:start w:val="1"/>
      <w:numFmt w:val="decimal"/>
      <w:lvlText w:val="%2."/>
      <w:lvlJc w:val="left"/>
      <w:pPr>
        <w:tabs>
          <w:tab w:val="num" w:pos="1440"/>
        </w:tabs>
        <w:ind w:left="1440" w:hanging="360"/>
      </w:pPr>
    </w:lvl>
    <w:lvl w:ilvl="2" w:tplc="D5F80846" w:tentative="1">
      <w:start w:val="1"/>
      <w:numFmt w:val="decimal"/>
      <w:lvlText w:val="%3."/>
      <w:lvlJc w:val="left"/>
      <w:pPr>
        <w:tabs>
          <w:tab w:val="num" w:pos="2160"/>
        </w:tabs>
        <w:ind w:left="2160" w:hanging="360"/>
      </w:pPr>
    </w:lvl>
    <w:lvl w:ilvl="3" w:tplc="A2CAC63A" w:tentative="1">
      <w:start w:val="1"/>
      <w:numFmt w:val="decimal"/>
      <w:lvlText w:val="%4."/>
      <w:lvlJc w:val="left"/>
      <w:pPr>
        <w:tabs>
          <w:tab w:val="num" w:pos="2880"/>
        </w:tabs>
        <w:ind w:left="2880" w:hanging="360"/>
      </w:pPr>
    </w:lvl>
    <w:lvl w:ilvl="4" w:tplc="51FC940A" w:tentative="1">
      <w:start w:val="1"/>
      <w:numFmt w:val="decimal"/>
      <w:lvlText w:val="%5."/>
      <w:lvlJc w:val="left"/>
      <w:pPr>
        <w:tabs>
          <w:tab w:val="num" w:pos="3600"/>
        </w:tabs>
        <w:ind w:left="3600" w:hanging="360"/>
      </w:pPr>
    </w:lvl>
    <w:lvl w:ilvl="5" w:tplc="BA365324" w:tentative="1">
      <w:start w:val="1"/>
      <w:numFmt w:val="decimal"/>
      <w:lvlText w:val="%6."/>
      <w:lvlJc w:val="left"/>
      <w:pPr>
        <w:tabs>
          <w:tab w:val="num" w:pos="4320"/>
        </w:tabs>
        <w:ind w:left="4320" w:hanging="360"/>
      </w:pPr>
    </w:lvl>
    <w:lvl w:ilvl="6" w:tplc="0576D250" w:tentative="1">
      <w:start w:val="1"/>
      <w:numFmt w:val="decimal"/>
      <w:lvlText w:val="%7."/>
      <w:lvlJc w:val="left"/>
      <w:pPr>
        <w:tabs>
          <w:tab w:val="num" w:pos="5040"/>
        </w:tabs>
        <w:ind w:left="5040" w:hanging="360"/>
      </w:pPr>
    </w:lvl>
    <w:lvl w:ilvl="7" w:tplc="C650689C" w:tentative="1">
      <w:start w:val="1"/>
      <w:numFmt w:val="decimal"/>
      <w:lvlText w:val="%8."/>
      <w:lvlJc w:val="left"/>
      <w:pPr>
        <w:tabs>
          <w:tab w:val="num" w:pos="5760"/>
        </w:tabs>
        <w:ind w:left="5760" w:hanging="360"/>
      </w:pPr>
    </w:lvl>
    <w:lvl w:ilvl="8" w:tplc="8CE80440" w:tentative="1">
      <w:start w:val="1"/>
      <w:numFmt w:val="decimal"/>
      <w:lvlText w:val="%9."/>
      <w:lvlJc w:val="left"/>
      <w:pPr>
        <w:tabs>
          <w:tab w:val="num" w:pos="6480"/>
        </w:tabs>
        <w:ind w:left="6480" w:hanging="360"/>
      </w:pPr>
    </w:lvl>
  </w:abstractNum>
  <w:abstractNum w:abstractNumId="5" w15:restartNumberingAfterBreak="0">
    <w:nsid w:val="23896E06"/>
    <w:multiLevelType w:val="hybridMultilevel"/>
    <w:tmpl w:val="694A987E"/>
    <w:lvl w:ilvl="0" w:tplc="8B3CF3D6">
      <w:start w:val="1"/>
      <w:numFmt w:val="decimal"/>
      <w:lvlText w:val="%1."/>
      <w:lvlJc w:val="left"/>
      <w:pPr>
        <w:tabs>
          <w:tab w:val="num" w:pos="720"/>
        </w:tabs>
        <w:ind w:left="720" w:hanging="360"/>
      </w:pPr>
    </w:lvl>
    <w:lvl w:ilvl="1" w:tplc="0E8A4844" w:tentative="1">
      <w:start w:val="1"/>
      <w:numFmt w:val="decimal"/>
      <w:lvlText w:val="%2."/>
      <w:lvlJc w:val="left"/>
      <w:pPr>
        <w:tabs>
          <w:tab w:val="num" w:pos="1440"/>
        </w:tabs>
        <w:ind w:left="1440" w:hanging="360"/>
      </w:pPr>
    </w:lvl>
    <w:lvl w:ilvl="2" w:tplc="CF2A2196" w:tentative="1">
      <w:start w:val="1"/>
      <w:numFmt w:val="decimal"/>
      <w:lvlText w:val="%3."/>
      <w:lvlJc w:val="left"/>
      <w:pPr>
        <w:tabs>
          <w:tab w:val="num" w:pos="2160"/>
        </w:tabs>
        <w:ind w:left="2160" w:hanging="360"/>
      </w:pPr>
    </w:lvl>
    <w:lvl w:ilvl="3" w:tplc="D658AE94" w:tentative="1">
      <w:start w:val="1"/>
      <w:numFmt w:val="decimal"/>
      <w:lvlText w:val="%4."/>
      <w:lvlJc w:val="left"/>
      <w:pPr>
        <w:tabs>
          <w:tab w:val="num" w:pos="2880"/>
        </w:tabs>
        <w:ind w:left="2880" w:hanging="360"/>
      </w:pPr>
    </w:lvl>
    <w:lvl w:ilvl="4" w:tplc="131C861A" w:tentative="1">
      <w:start w:val="1"/>
      <w:numFmt w:val="decimal"/>
      <w:lvlText w:val="%5."/>
      <w:lvlJc w:val="left"/>
      <w:pPr>
        <w:tabs>
          <w:tab w:val="num" w:pos="3600"/>
        </w:tabs>
        <w:ind w:left="3600" w:hanging="360"/>
      </w:pPr>
    </w:lvl>
    <w:lvl w:ilvl="5" w:tplc="2264C270" w:tentative="1">
      <w:start w:val="1"/>
      <w:numFmt w:val="decimal"/>
      <w:lvlText w:val="%6."/>
      <w:lvlJc w:val="left"/>
      <w:pPr>
        <w:tabs>
          <w:tab w:val="num" w:pos="4320"/>
        </w:tabs>
        <w:ind w:left="4320" w:hanging="360"/>
      </w:pPr>
    </w:lvl>
    <w:lvl w:ilvl="6" w:tplc="F5C2D91A" w:tentative="1">
      <w:start w:val="1"/>
      <w:numFmt w:val="decimal"/>
      <w:lvlText w:val="%7."/>
      <w:lvlJc w:val="left"/>
      <w:pPr>
        <w:tabs>
          <w:tab w:val="num" w:pos="5040"/>
        </w:tabs>
        <w:ind w:left="5040" w:hanging="360"/>
      </w:pPr>
    </w:lvl>
    <w:lvl w:ilvl="7" w:tplc="591E3A08" w:tentative="1">
      <w:start w:val="1"/>
      <w:numFmt w:val="decimal"/>
      <w:lvlText w:val="%8."/>
      <w:lvlJc w:val="left"/>
      <w:pPr>
        <w:tabs>
          <w:tab w:val="num" w:pos="5760"/>
        </w:tabs>
        <w:ind w:left="5760" w:hanging="360"/>
      </w:pPr>
    </w:lvl>
    <w:lvl w:ilvl="8" w:tplc="A7E8002E" w:tentative="1">
      <w:start w:val="1"/>
      <w:numFmt w:val="decimal"/>
      <w:lvlText w:val="%9."/>
      <w:lvlJc w:val="left"/>
      <w:pPr>
        <w:tabs>
          <w:tab w:val="num" w:pos="6480"/>
        </w:tabs>
        <w:ind w:left="6480" w:hanging="360"/>
      </w:pPr>
    </w:lvl>
  </w:abstractNum>
  <w:abstractNum w:abstractNumId="6" w15:restartNumberingAfterBreak="0">
    <w:nsid w:val="2727467A"/>
    <w:multiLevelType w:val="hybridMultilevel"/>
    <w:tmpl w:val="F7749DFE"/>
    <w:lvl w:ilvl="0" w:tplc="BFB03D36">
      <w:start w:val="1"/>
      <w:numFmt w:val="bullet"/>
      <w:lvlText w:val=""/>
      <w:lvlJc w:val="left"/>
      <w:pPr>
        <w:tabs>
          <w:tab w:val="num" w:pos="720"/>
        </w:tabs>
        <w:ind w:left="720" w:hanging="360"/>
      </w:pPr>
      <w:rPr>
        <w:rFonts w:ascii="Wingdings" w:hAnsi="Wingdings" w:hint="default"/>
      </w:rPr>
    </w:lvl>
    <w:lvl w:ilvl="1" w:tplc="D084E8C6" w:tentative="1">
      <w:start w:val="1"/>
      <w:numFmt w:val="bullet"/>
      <w:lvlText w:val=""/>
      <w:lvlJc w:val="left"/>
      <w:pPr>
        <w:tabs>
          <w:tab w:val="num" w:pos="1440"/>
        </w:tabs>
        <w:ind w:left="1440" w:hanging="360"/>
      </w:pPr>
      <w:rPr>
        <w:rFonts w:ascii="Wingdings" w:hAnsi="Wingdings" w:hint="default"/>
      </w:rPr>
    </w:lvl>
    <w:lvl w:ilvl="2" w:tplc="AEE4CFCE" w:tentative="1">
      <w:start w:val="1"/>
      <w:numFmt w:val="bullet"/>
      <w:lvlText w:val=""/>
      <w:lvlJc w:val="left"/>
      <w:pPr>
        <w:tabs>
          <w:tab w:val="num" w:pos="2160"/>
        </w:tabs>
        <w:ind w:left="2160" w:hanging="360"/>
      </w:pPr>
      <w:rPr>
        <w:rFonts w:ascii="Wingdings" w:hAnsi="Wingdings" w:hint="default"/>
      </w:rPr>
    </w:lvl>
    <w:lvl w:ilvl="3" w:tplc="BF666300" w:tentative="1">
      <w:start w:val="1"/>
      <w:numFmt w:val="bullet"/>
      <w:lvlText w:val=""/>
      <w:lvlJc w:val="left"/>
      <w:pPr>
        <w:tabs>
          <w:tab w:val="num" w:pos="2880"/>
        </w:tabs>
        <w:ind w:left="2880" w:hanging="360"/>
      </w:pPr>
      <w:rPr>
        <w:rFonts w:ascii="Wingdings" w:hAnsi="Wingdings" w:hint="default"/>
      </w:rPr>
    </w:lvl>
    <w:lvl w:ilvl="4" w:tplc="84F082E0" w:tentative="1">
      <w:start w:val="1"/>
      <w:numFmt w:val="bullet"/>
      <w:lvlText w:val=""/>
      <w:lvlJc w:val="left"/>
      <w:pPr>
        <w:tabs>
          <w:tab w:val="num" w:pos="3600"/>
        </w:tabs>
        <w:ind w:left="3600" w:hanging="360"/>
      </w:pPr>
      <w:rPr>
        <w:rFonts w:ascii="Wingdings" w:hAnsi="Wingdings" w:hint="default"/>
      </w:rPr>
    </w:lvl>
    <w:lvl w:ilvl="5" w:tplc="6EF668C8" w:tentative="1">
      <w:start w:val="1"/>
      <w:numFmt w:val="bullet"/>
      <w:lvlText w:val=""/>
      <w:lvlJc w:val="left"/>
      <w:pPr>
        <w:tabs>
          <w:tab w:val="num" w:pos="4320"/>
        </w:tabs>
        <w:ind w:left="4320" w:hanging="360"/>
      </w:pPr>
      <w:rPr>
        <w:rFonts w:ascii="Wingdings" w:hAnsi="Wingdings" w:hint="default"/>
      </w:rPr>
    </w:lvl>
    <w:lvl w:ilvl="6" w:tplc="1CC2B6F2" w:tentative="1">
      <w:start w:val="1"/>
      <w:numFmt w:val="bullet"/>
      <w:lvlText w:val=""/>
      <w:lvlJc w:val="left"/>
      <w:pPr>
        <w:tabs>
          <w:tab w:val="num" w:pos="5040"/>
        </w:tabs>
        <w:ind w:left="5040" w:hanging="360"/>
      </w:pPr>
      <w:rPr>
        <w:rFonts w:ascii="Wingdings" w:hAnsi="Wingdings" w:hint="default"/>
      </w:rPr>
    </w:lvl>
    <w:lvl w:ilvl="7" w:tplc="D1D43374" w:tentative="1">
      <w:start w:val="1"/>
      <w:numFmt w:val="bullet"/>
      <w:lvlText w:val=""/>
      <w:lvlJc w:val="left"/>
      <w:pPr>
        <w:tabs>
          <w:tab w:val="num" w:pos="5760"/>
        </w:tabs>
        <w:ind w:left="5760" w:hanging="360"/>
      </w:pPr>
      <w:rPr>
        <w:rFonts w:ascii="Wingdings" w:hAnsi="Wingdings" w:hint="default"/>
      </w:rPr>
    </w:lvl>
    <w:lvl w:ilvl="8" w:tplc="79981D1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5A115F"/>
    <w:multiLevelType w:val="hybridMultilevel"/>
    <w:tmpl w:val="D77A19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D571724"/>
    <w:multiLevelType w:val="hybridMultilevel"/>
    <w:tmpl w:val="1E6467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4F71BFC"/>
    <w:multiLevelType w:val="hybridMultilevel"/>
    <w:tmpl w:val="24902390"/>
    <w:lvl w:ilvl="0" w:tplc="D5EC7FD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4D85961"/>
    <w:multiLevelType w:val="hybridMultilevel"/>
    <w:tmpl w:val="4096344C"/>
    <w:lvl w:ilvl="0" w:tplc="D60C2BE2">
      <w:start w:val="1"/>
      <w:numFmt w:val="bullet"/>
      <w:lvlText w:val="•"/>
      <w:lvlJc w:val="left"/>
      <w:pPr>
        <w:tabs>
          <w:tab w:val="num" w:pos="720"/>
        </w:tabs>
        <w:ind w:left="720" w:hanging="360"/>
      </w:pPr>
      <w:rPr>
        <w:rFonts w:ascii="Arial" w:hAnsi="Arial" w:hint="default"/>
      </w:rPr>
    </w:lvl>
    <w:lvl w:ilvl="1" w:tplc="C5C846BE" w:tentative="1">
      <w:start w:val="1"/>
      <w:numFmt w:val="bullet"/>
      <w:lvlText w:val="•"/>
      <w:lvlJc w:val="left"/>
      <w:pPr>
        <w:tabs>
          <w:tab w:val="num" w:pos="1440"/>
        </w:tabs>
        <w:ind w:left="1440" w:hanging="360"/>
      </w:pPr>
      <w:rPr>
        <w:rFonts w:ascii="Arial" w:hAnsi="Arial" w:hint="default"/>
      </w:rPr>
    </w:lvl>
    <w:lvl w:ilvl="2" w:tplc="4FB670A4" w:tentative="1">
      <w:start w:val="1"/>
      <w:numFmt w:val="bullet"/>
      <w:lvlText w:val="•"/>
      <w:lvlJc w:val="left"/>
      <w:pPr>
        <w:tabs>
          <w:tab w:val="num" w:pos="2160"/>
        </w:tabs>
        <w:ind w:left="2160" w:hanging="360"/>
      </w:pPr>
      <w:rPr>
        <w:rFonts w:ascii="Arial" w:hAnsi="Arial" w:hint="default"/>
      </w:rPr>
    </w:lvl>
    <w:lvl w:ilvl="3" w:tplc="A5843D12" w:tentative="1">
      <w:start w:val="1"/>
      <w:numFmt w:val="bullet"/>
      <w:lvlText w:val="•"/>
      <w:lvlJc w:val="left"/>
      <w:pPr>
        <w:tabs>
          <w:tab w:val="num" w:pos="2880"/>
        </w:tabs>
        <w:ind w:left="2880" w:hanging="360"/>
      </w:pPr>
      <w:rPr>
        <w:rFonts w:ascii="Arial" w:hAnsi="Arial" w:hint="default"/>
      </w:rPr>
    </w:lvl>
    <w:lvl w:ilvl="4" w:tplc="288280FE" w:tentative="1">
      <w:start w:val="1"/>
      <w:numFmt w:val="bullet"/>
      <w:lvlText w:val="•"/>
      <w:lvlJc w:val="left"/>
      <w:pPr>
        <w:tabs>
          <w:tab w:val="num" w:pos="3600"/>
        </w:tabs>
        <w:ind w:left="3600" w:hanging="360"/>
      </w:pPr>
      <w:rPr>
        <w:rFonts w:ascii="Arial" w:hAnsi="Arial" w:hint="default"/>
      </w:rPr>
    </w:lvl>
    <w:lvl w:ilvl="5" w:tplc="00DE83B8" w:tentative="1">
      <w:start w:val="1"/>
      <w:numFmt w:val="bullet"/>
      <w:lvlText w:val="•"/>
      <w:lvlJc w:val="left"/>
      <w:pPr>
        <w:tabs>
          <w:tab w:val="num" w:pos="4320"/>
        </w:tabs>
        <w:ind w:left="4320" w:hanging="360"/>
      </w:pPr>
      <w:rPr>
        <w:rFonts w:ascii="Arial" w:hAnsi="Arial" w:hint="default"/>
      </w:rPr>
    </w:lvl>
    <w:lvl w:ilvl="6" w:tplc="CA20A946" w:tentative="1">
      <w:start w:val="1"/>
      <w:numFmt w:val="bullet"/>
      <w:lvlText w:val="•"/>
      <w:lvlJc w:val="left"/>
      <w:pPr>
        <w:tabs>
          <w:tab w:val="num" w:pos="5040"/>
        </w:tabs>
        <w:ind w:left="5040" w:hanging="360"/>
      </w:pPr>
      <w:rPr>
        <w:rFonts w:ascii="Arial" w:hAnsi="Arial" w:hint="default"/>
      </w:rPr>
    </w:lvl>
    <w:lvl w:ilvl="7" w:tplc="7F6267BC" w:tentative="1">
      <w:start w:val="1"/>
      <w:numFmt w:val="bullet"/>
      <w:lvlText w:val="•"/>
      <w:lvlJc w:val="left"/>
      <w:pPr>
        <w:tabs>
          <w:tab w:val="num" w:pos="5760"/>
        </w:tabs>
        <w:ind w:left="5760" w:hanging="360"/>
      </w:pPr>
      <w:rPr>
        <w:rFonts w:ascii="Arial" w:hAnsi="Arial" w:hint="default"/>
      </w:rPr>
    </w:lvl>
    <w:lvl w:ilvl="8" w:tplc="23745C4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D171F8"/>
    <w:multiLevelType w:val="hybridMultilevel"/>
    <w:tmpl w:val="247E3D52"/>
    <w:lvl w:ilvl="0" w:tplc="C69E21CA">
      <w:start w:val="1"/>
      <w:numFmt w:val="decimal"/>
      <w:lvlText w:val="%1."/>
      <w:lvlJc w:val="left"/>
      <w:pPr>
        <w:tabs>
          <w:tab w:val="num" w:pos="720"/>
        </w:tabs>
        <w:ind w:left="720" w:hanging="360"/>
      </w:pPr>
    </w:lvl>
    <w:lvl w:ilvl="1" w:tplc="8D28C18C" w:tentative="1">
      <w:start w:val="1"/>
      <w:numFmt w:val="decimal"/>
      <w:lvlText w:val="%2."/>
      <w:lvlJc w:val="left"/>
      <w:pPr>
        <w:tabs>
          <w:tab w:val="num" w:pos="1440"/>
        </w:tabs>
        <w:ind w:left="1440" w:hanging="360"/>
      </w:pPr>
    </w:lvl>
    <w:lvl w:ilvl="2" w:tplc="B6CAED04" w:tentative="1">
      <w:start w:val="1"/>
      <w:numFmt w:val="decimal"/>
      <w:lvlText w:val="%3."/>
      <w:lvlJc w:val="left"/>
      <w:pPr>
        <w:tabs>
          <w:tab w:val="num" w:pos="2160"/>
        </w:tabs>
        <w:ind w:left="2160" w:hanging="360"/>
      </w:pPr>
    </w:lvl>
    <w:lvl w:ilvl="3" w:tplc="6B3E9F60" w:tentative="1">
      <w:start w:val="1"/>
      <w:numFmt w:val="decimal"/>
      <w:lvlText w:val="%4."/>
      <w:lvlJc w:val="left"/>
      <w:pPr>
        <w:tabs>
          <w:tab w:val="num" w:pos="2880"/>
        </w:tabs>
        <w:ind w:left="2880" w:hanging="360"/>
      </w:pPr>
    </w:lvl>
    <w:lvl w:ilvl="4" w:tplc="9D8A3B30" w:tentative="1">
      <w:start w:val="1"/>
      <w:numFmt w:val="decimal"/>
      <w:lvlText w:val="%5."/>
      <w:lvlJc w:val="left"/>
      <w:pPr>
        <w:tabs>
          <w:tab w:val="num" w:pos="3600"/>
        </w:tabs>
        <w:ind w:left="3600" w:hanging="360"/>
      </w:pPr>
    </w:lvl>
    <w:lvl w:ilvl="5" w:tplc="1E00577A" w:tentative="1">
      <w:start w:val="1"/>
      <w:numFmt w:val="decimal"/>
      <w:lvlText w:val="%6."/>
      <w:lvlJc w:val="left"/>
      <w:pPr>
        <w:tabs>
          <w:tab w:val="num" w:pos="4320"/>
        </w:tabs>
        <w:ind w:left="4320" w:hanging="360"/>
      </w:pPr>
    </w:lvl>
    <w:lvl w:ilvl="6" w:tplc="6410329A" w:tentative="1">
      <w:start w:val="1"/>
      <w:numFmt w:val="decimal"/>
      <w:lvlText w:val="%7."/>
      <w:lvlJc w:val="left"/>
      <w:pPr>
        <w:tabs>
          <w:tab w:val="num" w:pos="5040"/>
        </w:tabs>
        <w:ind w:left="5040" w:hanging="360"/>
      </w:pPr>
    </w:lvl>
    <w:lvl w:ilvl="7" w:tplc="C6C61586" w:tentative="1">
      <w:start w:val="1"/>
      <w:numFmt w:val="decimal"/>
      <w:lvlText w:val="%8."/>
      <w:lvlJc w:val="left"/>
      <w:pPr>
        <w:tabs>
          <w:tab w:val="num" w:pos="5760"/>
        </w:tabs>
        <w:ind w:left="5760" w:hanging="360"/>
      </w:pPr>
    </w:lvl>
    <w:lvl w:ilvl="8" w:tplc="076AB7C6" w:tentative="1">
      <w:start w:val="1"/>
      <w:numFmt w:val="decimal"/>
      <w:lvlText w:val="%9."/>
      <w:lvlJc w:val="left"/>
      <w:pPr>
        <w:tabs>
          <w:tab w:val="num" w:pos="6480"/>
        </w:tabs>
        <w:ind w:left="6480" w:hanging="360"/>
      </w:pPr>
    </w:lvl>
  </w:abstractNum>
  <w:abstractNum w:abstractNumId="12" w15:restartNumberingAfterBreak="0">
    <w:nsid w:val="4F425889"/>
    <w:multiLevelType w:val="hybridMultilevel"/>
    <w:tmpl w:val="AF00176C"/>
    <w:lvl w:ilvl="0" w:tplc="02ACF176">
      <w:start w:val="1"/>
      <w:numFmt w:val="bullet"/>
      <w:lvlText w:val="•"/>
      <w:lvlJc w:val="left"/>
      <w:pPr>
        <w:tabs>
          <w:tab w:val="num" w:pos="720"/>
        </w:tabs>
        <w:ind w:left="720" w:hanging="360"/>
      </w:pPr>
      <w:rPr>
        <w:rFonts w:ascii="Arial" w:hAnsi="Arial" w:hint="default"/>
      </w:rPr>
    </w:lvl>
    <w:lvl w:ilvl="1" w:tplc="D0E09AC4" w:tentative="1">
      <w:start w:val="1"/>
      <w:numFmt w:val="bullet"/>
      <w:lvlText w:val="•"/>
      <w:lvlJc w:val="left"/>
      <w:pPr>
        <w:tabs>
          <w:tab w:val="num" w:pos="1440"/>
        </w:tabs>
        <w:ind w:left="1440" w:hanging="360"/>
      </w:pPr>
      <w:rPr>
        <w:rFonts w:ascii="Arial" w:hAnsi="Arial" w:hint="default"/>
      </w:rPr>
    </w:lvl>
    <w:lvl w:ilvl="2" w:tplc="CAAA663C" w:tentative="1">
      <w:start w:val="1"/>
      <w:numFmt w:val="bullet"/>
      <w:lvlText w:val="•"/>
      <w:lvlJc w:val="left"/>
      <w:pPr>
        <w:tabs>
          <w:tab w:val="num" w:pos="2160"/>
        </w:tabs>
        <w:ind w:left="2160" w:hanging="360"/>
      </w:pPr>
      <w:rPr>
        <w:rFonts w:ascii="Arial" w:hAnsi="Arial" w:hint="default"/>
      </w:rPr>
    </w:lvl>
    <w:lvl w:ilvl="3" w:tplc="7FE4E16E" w:tentative="1">
      <w:start w:val="1"/>
      <w:numFmt w:val="bullet"/>
      <w:lvlText w:val="•"/>
      <w:lvlJc w:val="left"/>
      <w:pPr>
        <w:tabs>
          <w:tab w:val="num" w:pos="2880"/>
        </w:tabs>
        <w:ind w:left="2880" w:hanging="360"/>
      </w:pPr>
      <w:rPr>
        <w:rFonts w:ascii="Arial" w:hAnsi="Arial" w:hint="default"/>
      </w:rPr>
    </w:lvl>
    <w:lvl w:ilvl="4" w:tplc="C456BF14" w:tentative="1">
      <w:start w:val="1"/>
      <w:numFmt w:val="bullet"/>
      <w:lvlText w:val="•"/>
      <w:lvlJc w:val="left"/>
      <w:pPr>
        <w:tabs>
          <w:tab w:val="num" w:pos="3600"/>
        </w:tabs>
        <w:ind w:left="3600" w:hanging="360"/>
      </w:pPr>
      <w:rPr>
        <w:rFonts w:ascii="Arial" w:hAnsi="Arial" w:hint="default"/>
      </w:rPr>
    </w:lvl>
    <w:lvl w:ilvl="5" w:tplc="E08E2680" w:tentative="1">
      <w:start w:val="1"/>
      <w:numFmt w:val="bullet"/>
      <w:lvlText w:val="•"/>
      <w:lvlJc w:val="left"/>
      <w:pPr>
        <w:tabs>
          <w:tab w:val="num" w:pos="4320"/>
        </w:tabs>
        <w:ind w:left="4320" w:hanging="360"/>
      </w:pPr>
      <w:rPr>
        <w:rFonts w:ascii="Arial" w:hAnsi="Arial" w:hint="default"/>
      </w:rPr>
    </w:lvl>
    <w:lvl w:ilvl="6" w:tplc="51882280" w:tentative="1">
      <w:start w:val="1"/>
      <w:numFmt w:val="bullet"/>
      <w:lvlText w:val="•"/>
      <w:lvlJc w:val="left"/>
      <w:pPr>
        <w:tabs>
          <w:tab w:val="num" w:pos="5040"/>
        </w:tabs>
        <w:ind w:left="5040" w:hanging="360"/>
      </w:pPr>
      <w:rPr>
        <w:rFonts w:ascii="Arial" w:hAnsi="Arial" w:hint="default"/>
      </w:rPr>
    </w:lvl>
    <w:lvl w:ilvl="7" w:tplc="0938162A" w:tentative="1">
      <w:start w:val="1"/>
      <w:numFmt w:val="bullet"/>
      <w:lvlText w:val="•"/>
      <w:lvlJc w:val="left"/>
      <w:pPr>
        <w:tabs>
          <w:tab w:val="num" w:pos="5760"/>
        </w:tabs>
        <w:ind w:left="5760" w:hanging="360"/>
      </w:pPr>
      <w:rPr>
        <w:rFonts w:ascii="Arial" w:hAnsi="Arial" w:hint="default"/>
      </w:rPr>
    </w:lvl>
    <w:lvl w:ilvl="8" w:tplc="9E1868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8E93443"/>
    <w:multiLevelType w:val="hybridMultilevel"/>
    <w:tmpl w:val="4824E2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D507D6B"/>
    <w:multiLevelType w:val="hybridMultilevel"/>
    <w:tmpl w:val="95CAE092"/>
    <w:lvl w:ilvl="0" w:tplc="D6841A5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5E275B92"/>
    <w:multiLevelType w:val="hybridMultilevel"/>
    <w:tmpl w:val="96CE0CC0"/>
    <w:lvl w:ilvl="0" w:tplc="97F62DE2">
      <w:start w:val="1"/>
      <w:numFmt w:val="decimal"/>
      <w:lvlText w:val="(%1)"/>
      <w:lvlJc w:val="left"/>
      <w:pPr>
        <w:tabs>
          <w:tab w:val="num" w:pos="720"/>
        </w:tabs>
        <w:ind w:left="720" w:hanging="360"/>
      </w:pPr>
    </w:lvl>
    <w:lvl w:ilvl="1" w:tplc="C6DC5AB2" w:tentative="1">
      <w:start w:val="1"/>
      <w:numFmt w:val="decimal"/>
      <w:lvlText w:val="(%2)"/>
      <w:lvlJc w:val="left"/>
      <w:pPr>
        <w:tabs>
          <w:tab w:val="num" w:pos="1440"/>
        </w:tabs>
        <w:ind w:left="1440" w:hanging="360"/>
      </w:pPr>
    </w:lvl>
    <w:lvl w:ilvl="2" w:tplc="DC2AB606" w:tentative="1">
      <w:start w:val="1"/>
      <w:numFmt w:val="decimal"/>
      <w:lvlText w:val="(%3)"/>
      <w:lvlJc w:val="left"/>
      <w:pPr>
        <w:tabs>
          <w:tab w:val="num" w:pos="2160"/>
        </w:tabs>
        <w:ind w:left="2160" w:hanging="360"/>
      </w:pPr>
    </w:lvl>
    <w:lvl w:ilvl="3" w:tplc="8F3434DC" w:tentative="1">
      <w:start w:val="1"/>
      <w:numFmt w:val="decimal"/>
      <w:lvlText w:val="(%4)"/>
      <w:lvlJc w:val="left"/>
      <w:pPr>
        <w:tabs>
          <w:tab w:val="num" w:pos="2880"/>
        </w:tabs>
        <w:ind w:left="2880" w:hanging="360"/>
      </w:pPr>
    </w:lvl>
    <w:lvl w:ilvl="4" w:tplc="65389292" w:tentative="1">
      <w:start w:val="1"/>
      <w:numFmt w:val="decimal"/>
      <w:lvlText w:val="(%5)"/>
      <w:lvlJc w:val="left"/>
      <w:pPr>
        <w:tabs>
          <w:tab w:val="num" w:pos="3600"/>
        </w:tabs>
        <w:ind w:left="3600" w:hanging="360"/>
      </w:pPr>
    </w:lvl>
    <w:lvl w:ilvl="5" w:tplc="787E014E" w:tentative="1">
      <w:start w:val="1"/>
      <w:numFmt w:val="decimal"/>
      <w:lvlText w:val="(%6)"/>
      <w:lvlJc w:val="left"/>
      <w:pPr>
        <w:tabs>
          <w:tab w:val="num" w:pos="4320"/>
        </w:tabs>
        <w:ind w:left="4320" w:hanging="360"/>
      </w:pPr>
    </w:lvl>
    <w:lvl w:ilvl="6" w:tplc="643A5DC6" w:tentative="1">
      <w:start w:val="1"/>
      <w:numFmt w:val="decimal"/>
      <w:lvlText w:val="(%7)"/>
      <w:lvlJc w:val="left"/>
      <w:pPr>
        <w:tabs>
          <w:tab w:val="num" w:pos="5040"/>
        </w:tabs>
        <w:ind w:left="5040" w:hanging="360"/>
      </w:pPr>
    </w:lvl>
    <w:lvl w:ilvl="7" w:tplc="D7AEDEAC" w:tentative="1">
      <w:start w:val="1"/>
      <w:numFmt w:val="decimal"/>
      <w:lvlText w:val="(%8)"/>
      <w:lvlJc w:val="left"/>
      <w:pPr>
        <w:tabs>
          <w:tab w:val="num" w:pos="5760"/>
        </w:tabs>
        <w:ind w:left="5760" w:hanging="360"/>
      </w:pPr>
    </w:lvl>
    <w:lvl w:ilvl="8" w:tplc="1E10A70E" w:tentative="1">
      <w:start w:val="1"/>
      <w:numFmt w:val="decimal"/>
      <w:lvlText w:val="(%9)"/>
      <w:lvlJc w:val="left"/>
      <w:pPr>
        <w:tabs>
          <w:tab w:val="num" w:pos="6480"/>
        </w:tabs>
        <w:ind w:left="6480" w:hanging="360"/>
      </w:pPr>
    </w:lvl>
  </w:abstractNum>
  <w:abstractNum w:abstractNumId="16" w15:restartNumberingAfterBreak="0">
    <w:nsid w:val="5FBF7543"/>
    <w:multiLevelType w:val="hybridMultilevel"/>
    <w:tmpl w:val="C2CC960C"/>
    <w:lvl w:ilvl="0" w:tplc="DD08FAD0">
      <w:start w:val="3"/>
      <w:numFmt w:val="bullet"/>
      <w:lvlText w:val=""/>
      <w:lvlJc w:val="left"/>
      <w:pPr>
        <w:ind w:left="510" w:hanging="360"/>
      </w:pPr>
      <w:rPr>
        <w:rFonts w:ascii="Wingdings 3" w:eastAsiaTheme="minorHAnsi" w:hAnsi="Wingdings 3" w:cstheme="minorBidi" w:hint="default"/>
      </w:rPr>
    </w:lvl>
    <w:lvl w:ilvl="1" w:tplc="04070003" w:tentative="1">
      <w:start w:val="1"/>
      <w:numFmt w:val="bullet"/>
      <w:lvlText w:val="o"/>
      <w:lvlJc w:val="left"/>
      <w:pPr>
        <w:ind w:left="1230" w:hanging="360"/>
      </w:pPr>
      <w:rPr>
        <w:rFonts w:ascii="Courier New" w:hAnsi="Courier New" w:cs="Courier New" w:hint="default"/>
      </w:rPr>
    </w:lvl>
    <w:lvl w:ilvl="2" w:tplc="04070005" w:tentative="1">
      <w:start w:val="1"/>
      <w:numFmt w:val="bullet"/>
      <w:lvlText w:val=""/>
      <w:lvlJc w:val="left"/>
      <w:pPr>
        <w:ind w:left="1950" w:hanging="360"/>
      </w:pPr>
      <w:rPr>
        <w:rFonts w:ascii="Wingdings" w:hAnsi="Wingdings" w:hint="default"/>
      </w:rPr>
    </w:lvl>
    <w:lvl w:ilvl="3" w:tplc="04070001" w:tentative="1">
      <w:start w:val="1"/>
      <w:numFmt w:val="bullet"/>
      <w:lvlText w:val=""/>
      <w:lvlJc w:val="left"/>
      <w:pPr>
        <w:ind w:left="2670" w:hanging="360"/>
      </w:pPr>
      <w:rPr>
        <w:rFonts w:ascii="Symbol" w:hAnsi="Symbol" w:hint="default"/>
      </w:rPr>
    </w:lvl>
    <w:lvl w:ilvl="4" w:tplc="04070003" w:tentative="1">
      <w:start w:val="1"/>
      <w:numFmt w:val="bullet"/>
      <w:lvlText w:val="o"/>
      <w:lvlJc w:val="left"/>
      <w:pPr>
        <w:ind w:left="3390" w:hanging="360"/>
      </w:pPr>
      <w:rPr>
        <w:rFonts w:ascii="Courier New" w:hAnsi="Courier New" w:cs="Courier New" w:hint="default"/>
      </w:rPr>
    </w:lvl>
    <w:lvl w:ilvl="5" w:tplc="04070005" w:tentative="1">
      <w:start w:val="1"/>
      <w:numFmt w:val="bullet"/>
      <w:lvlText w:val=""/>
      <w:lvlJc w:val="left"/>
      <w:pPr>
        <w:ind w:left="4110" w:hanging="360"/>
      </w:pPr>
      <w:rPr>
        <w:rFonts w:ascii="Wingdings" w:hAnsi="Wingdings" w:hint="default"/>
      </w:rPr>
    </w:lvl>
    <w:lvl w:ilvl="6" w:tplc="04070001" w:tentative="1">
      <w:start w:val="1"/>
      <w:numFmt w:val="bullet"/>
      <w:lvlText w:val=""/>
      <w:lvlJc w:val="left"/>
      <w:pPr>
        <w:ind w:left="4830" w:hanging="360"/>
      </w:pPr>
      <w:rPr>
        <w:rFonts w:ascii="Symbol" w:hAnsi="Symbol" w:hint="default"/>
      </w:rPr>
    </w:lvl>
    <w:lvl w:ilvl="7" w:tplc="04070003" w:tentative="1">
      <w:start w:val="1"/>
      <w:numFmt w:val="bullet"/>
      <w:lvlText w:val="o"/>
      <w:lvlJc w:val="left"/>
      <w:pPr>
        <w:ind w:left="5550" w:hanging="360"/>
      </w:pPr>
      <w:rPr>
        <w:rFonts w:ascii="Courier New" w:hAnsi="Courier New" w:cs="Courier New" w:hint="default"/>
      </w:rPr>
    </w:lvl>
    <w:lvl w:ilvl="8" w:tplc="04070005" w:tentative="1">
      <w:start w:val="1"/>
      <w:numFmt w:val="bullet"/>
      <w:lvlText w:val=""/>
      <w:lvlJc w:val="left"/>
      <w:pPr>
        <w:ind w:left="6270" w:hanging="360"/>
      </w:pPr>
      <w:rPr>
        <w:rFonts w:ascii="Wingdings" w:hAnsi="Wingdings" w:hint="default"/>
      </w:rPr>
    </w:lvl>
  </w:abstractNum>
  <w:abstractNum w:abstractNumId="17" w15:restartNumberingAfterBreak="0">
    <w:nsid w:val="624D7ACE"/>
    <w:multiLevelType w:val="hybridMultilevel"/>
    <w:tmpl w:val="FF502E7C"/>
    <w:lvl w:ilvl="0" w:tplc="D84440B8">
      <w:start w:val="1"/>
      <w:numFmt w:val="decimal"/>
      <w:lvlText w:val="%1."/>
      <w:lvlJc w:val="left"/>
      <w:pPr>
        <w:tabs>
          <w:tab w:val="num" w:pos="720"/>
        </w:tabs>
        <w:ind w:left="720" w:hanging="360"/>
      </w:pPr>
    </w:lvl>
    <w:lvl w:ilvl="1" w:tplc="22C2B666" w:tentative="1">
      <w:start w:val="1"/>
      <w:numFmt w:val="decimal"/>
      <w:lvlText w:val="%2."/>
      <w:lvlJc w:val="left"/>
      <w:pPr>
        <w:tabs>
          <w:tab w:val="num" w:pos="1440"/>
        </w:tabs>
        <w:ind w:left="1440" w:hanging="360"/>
      </w:pPr>
    </w:lvl>
    <w:lvl w:ilvl="2" w:tplc="0E926D4E" w:tentative="1">
      <w:start w:val="1"/>
      <w:numFmt w:val="decimal"/>
      <w:lvlText w:val="%3."/>
      <w:lvlJc w:val="left"/>
      <w:pPr>
        <w:tabs>
          <w:tab w:val="num" w:pos="2160"/>
        </w:tabs>
        <w:ind w:left="2160" w:hanging="360"/>
      </w:pPr>
    </w:lvl>
    <w:lvl w:ilvl="3" w:tplc="B0F2CBCA" w:tentative="1">
      <w:start w:val="1"/>
      <w:numFmt w:val="decimal"/>
      <w:lvlText w:val="%4."/>
      <w:lvlJc w:val="left"/>
      <w:pPr>
        <w:tabs>
          <w:tab w:val="num" w:pos="2880"/>
        </w:tabs>
        <w:ind w:left="2880" w:hanging="360"/>
      </w:pPr>
    </w:lvl>
    <w:lvl w:ilvl="4" w:tplc="9CC229F4" w:tentative="1">
      <w:start w:val="1"/>
      <w:numFmt w:val="decimal"/>
      <w:lvlText w:val="%5."/>
      <w:lvlJc w:val="left"/>
      <w:pPr>
        <w:tabs>
          <w:tab w:val="num" w:pos="3600"/>
        </w:tabs>
        <w:ind w:left="3600" w:hanging="360"/>
      </w:pPr>
    </w:lvl>
    <w:lvl w:ilvl="5" w:tplc="C7E63A34" w:tentative="1">
      <w:start w:val="1"/>
      <w:numFmt w:val="decimal"/>
      <w:lvlText w:val="%6."/>
      <w:lvlJc w:val="left"/>
      <w:pPr>
        <w:tabs>
          <w:tab w:val="num" w:pos="4320"/>
        </w:tabs>
        <w:ind w:left="4320" w:hanging="360"/>
      </w:pPr>
    </w:lvl>
    <w:lvl w:ilvl="6" w:tplc="44F27BC2" w:tentative="1">
      <w:start w:val="1"/>
      <w:numFmt w:val="decimal"/>
      <w:lvlText w:val="%7."/>
      <w:lvlJc w:val="left"/>
      <w:pPr>
        <w:tabs>
          <w:tab w:val="num" w:pos="5040"/>
        </w:tabs>
        <w:ind w:left="5040" w:hanging="360"/>
      </w:pPr>
    </w:lvl>
    <w:lvl w:ilvl="7" w:tplc="259AE702" w:tentative="1">
      <w:start w:val="1"/>
      <w:numFmt w:val="decimal"/>
      <w:lvlText w:val="%8."/>
      <w:lvlJc w:val="left"/>
      <w:pPr>
        <w:tabs>
          <w:tab w:val="num" w:pos="5760"/>
        </w:tabs>
        <w:ind w:left="5760" w:hanging="360"/>
      </w:pPr>
    </w:lvl>
    <w:lvl w:ilvl="8" w:tplc="D070F5E2" w:tentative="1">
      <w:start w:val="1"/>
      <w:numFmt w:val="decimal"/>
      <w:lvlText w:val="%9."/>
      <w:lvlJc w:val="left"/>
      <w:pPr>
        <w:tabs>
          <w:tab w:val="num" w:pos="6480"/>
        </w:tabs>
        <w:ind w:left="6480" w:hanging="360"/>
      </w:pPr>
    </w:lvl>
  </w:abstractNum>
  <w:abstractNum w:abstractNumId="18" w15:restartNumberingAfterBreak="0">
    <w:nsid w:val="73567C50"/>
    <w:multiLevelType w:val="hybridMultilevel"/>
    <w:tmpl w:val="A63833A0"/>
    <w:lvl w:ilvl="0" w:tplc="DB747768">
      <w:start w:val="1"/>
      <w:numFmt w:val="bullet"/>
      <w:lvlText w:val=""/>
      <w:lvlJc w:val="left"/>
      <w:pPr>
        <w:tabs>
          <w:tab w:val="num" w:pos="720"/>
        </w:tabs>
        <w:ind w:left="720" w:hanging="360"/>
      </w:pPr>
      <w:rPr>
        <w:rFonts w:ascii="Wingdings" w:hAnsi="Wingdings" w:hint="default"/>
      </w:rPr>
    </w:lvl>
    <w:lvl w:ilvl="1" w:tplc="2CCCF01C" w:tentative="1">
      <w:start w:val="1"/>
      <w:numFmt w:val="bullet"/>
      <w:lvlText w:val=""/>
      <w:lvlJc w:val="left"/>
      <w:pPr>
        <w:tabs>
          <w:tab w:val="num" w:pos="1440"/>
        </w:tabs>
        <w:ind w:left="1440" w:hanging="360"/>
      </w:pPr>
      <w:rPr>
        <w:rFonts w:ascii="Wingdings" w:hAnsi="Wingdings" w:hint="default"/>
      </w:rPr>
    </w:lvl>
    <w:lvl w:ilvl="2" w:tplc="EE305EFE" w:tentative="1">
      <w:start w:val="1"/>
      <w:numFmt w:val="bullet"/>
      <w:lvlText w:val=""/>
      <w:lvlJc w:val="left"/>
      <w:pPr>
        <w:tabs>
          <w:tab w:val="num" w:pos="2160"/>
        </w:tabs>
        <w:ind w:left="2160" w:hanging="360"/>
      </w:pPr>
      <w:rPr>
        <w:rFonts w:ascii="Wingdings" w:hAnsi="Wingdings" w:hint="default"/>
      </w:rPr>
    </w:lvl>
    <w:lvl w:ilvl="3" w:tplc="8D660EAE" w:tentative="1">
      <w:start w:val="1"/>
      <w:numFmt w:val="bullet"/>
      <w:lvlText w:val=""/>
      <w:lvlJc w:val="left"/>
      <w:pPr>
        <w:tabs>
          <w:tab w:val="num" w:pos="2880"/>
        </w:tabs>
        <w:ind w:left="2880" w:hanging="360"/>
      </w:pPr>
      <w:rPr>
        <w:rFonts w:ascii="Wingdings" w:hAnsi="Wingdings" w:hint="default"/>
      </w:rPr>
    </w:lvl>
    <w:lvl w:ilvl="4" w:tplc="7CCABB62" w:tentative="1">
      <w:start w:val="1"/>
      <w:numFmt w:val="bullet"/>
      <w:lvlText w:val=""/>
      <w:lvlJc w:val="left"/>
      <w:pPr>
        <w:tabs>
          <w:tab w:val="num" w:pos="3600"/>
        </w:tabs>
        <w:ind w:left="3600" w:hanging="360"/>
      </w:pPr>
      <w:rPr>
        <w:rFonts w:ascii="Wingdings" w:hAnsi="Wingdings" w:hint="default"/>
      </w:rPr>
    </w:lvl>
    <w:lvl w:ilvl="5" w:tplc="48EC0F30" w:tentative="1">
      <w:start w:val="1"/>
      <w:numFmt w:val="bullet"/>
      <w:lvlText w:val=""/>
      <w:lvlJc w:val="left"/>
      <w:pPr>
        <w:tabs>
          <w:tab w:val="num" w:pos="4320"/>
        </w:tabs>
        <w:ind w:left="4320" w:hanging="360"/>
      </w:pPr>
      <w:rPr>
        <w:rFonts w:ascii="Wingdings" w:hAnsi="Wingdings" w:hint="default"/>
      </w:rPr>
    </w:lvl>
    <w:lvl w:ilvl="6" w:tplc="1A544ACE" w:tentative="1">
      <w:start w:val="1"/>
      <w:numFmt w:val="bullet"/>
      <w:lvlText w:val=""/>
      <w:lvlJc w:val="left"/>
      <w:pPr>
        <w:tabs>
          <w:tab w:val="num" w:pos="5040"/>
        </w:tabs>
        <w:ind w:left="5040" w:hanging="360"/>
      </w:pPr>
      <w:rPr>
        <w:rFonts w:ascii="Wingdings" w:hAnsi="Wingdings" w:hint="default"/>
      </w:rPr>
    </w:lvl>
    <w:lvl w:ilvl="7" w:tplc="10C84040" w:tentative="1">
      <w:start w:val="1"/>
      <w:numFmt w:val="bullet"/>
      <w:lvlText w:val=""/>
      <w:lvlJc w:val="left"/>
      <w:pPr>
        <w:tabs>
          <w:tab w:val="num" w:pos="5760"/>
        </w:tabs>
        <w:ind w:left="5760" w:hanging="360"/>
      </w:pPr>
      <w:rPr>
        <w:rFonts w:ascii="Wingdings" w:hAnsi="Wingdings" w:hint="default"/>
      </w:rPr>
    </w:lvl>
    <w:lvl w:ilvl="8" w:tplc="5DAC0B92"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2"/>
  </w:num>
  <w:num w:numId="3">
    <w:abstractNumId w:val="18"/>
  </w:num>
  <w:num w:numId="4">
    <w:abstractNumId w:val="0"/>
  </w:num>
  <w:num w:numId="5">
    <w:abstractNumId w:val="1"/>
  </w:num>
  <w:num w:numId="6">
    <w:abstractNumId w:val="16"/>
  </w:num>
  <w:num w:numId="7">
    <w:abstractNumId w:val="2"/>
  </w:num>
  <w:num w:numId="8">
    <w:abstractNumId w:val="5"/>
  </w:num>
  <w:num w:numId="9">
    <w:abstractNumId w:val="17"/>
  </w:num>
  <w:num w:numId="10">
    <w:abstractNumId w:val="13"/>
  </w:num>
  <w:num w:numId="11">
    <w:abstractNumId w:val="6"/>
  </w:num>
  <w:num w:numId="12">
    <w:abstractNumId w:val="10"/>
  </w:num>
  <w:num w:numId="13">
    <w:abstractNumId w:val="15"/>
  </w:num>
  <w:num w:numId="14">
    <w:abstractNumId w:val="4"/>
  </w:num>
  <w:num w:numId="15">
    <w:abstractNumId w:val="11"/>
  </w:num>
  <w:num w:numId="16">
    <w:abstractNumId w:val="7"/>
  </w:num>
  <w:num w:numId="17">
    <w:abstractNumId w:val="8"/>
  </w:num>
  <w:num w:numId="18">
    <w:abstractNumId w:val="9"/>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attachedTemplate r:id="rId1"/>
  <w:documentProtection w:edit="forms" w:enforcement="1"/>
  <w:styleLockTheme/>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7F9"/>
    <w:rsid w:val="000007FC"/>
    <w:rsid w:val="00002D39"/>
    <w:rsid w:val="0001511B"/>
    <w:rsid w:val="0002117C"/>
    <w:rsid w:val="000237C2"/>
    <w:rsid w:val="000522BD"/>
    <w:rsid w:val="000871F9"/>
    <w:rsid w:val="000952CA"/>
    <w:rsid w:val="000A4021"/>
    <w:rsid w:val="000B2C64"/>
    <w:rsid w:val="000B4E8F"/>
    <w:rsid w:val="000B7D0E"/>
    <w:rsid w:val="000C53B5"/>
    <w:rsid w:val="000C7E62"/>
    <w:rsid w:val="000D0D6A"/>
    <w:rsid w:val="000D216F"/>
    <w:rsid w:val="000D564A"/>
    <w:rsid w:val="000D7026"/>
    <w:rsid w:val="000F297C"/>
    <w:rsid w:val="00104C7B"/>
    <w:rsid w:val="00115133"/>
    <w:rsid w:val="00127229"/>
    <w:rsid w:val="001302B9"/>
    <w:rsid w:val="00131A8C"/>
    <w:rsid w:val="001662D5"/>
    <w:rsid w:val="00170D0C"/>
    <w:rsid w:val="00172E15"/>
    <w:rsid w:val="001757CE"/>
    <w:rsid w:val="0018558D"/>
    <w:rsid w:val="00191799"/>
    <w:rsid w:val="00191ACE"/>
    <w:rsid w:val="001953D4"/>
    <w:rsid w:val="001A1930"/>
    <w:rsid w:val="001A5F1C"/>
    <w:rsid w:val="001B7C88"/>
    <w:rsid w:val="001E79CF"/>
    <w:rsid w:val="001F4122"/>
    <w:rsid w:val="001F56DE"/>
    <w:rsid w:val="00210A53"/>
    <w:rsid w:val="0021659F"/>
    <w:rsid w:val="00224F8E"/>
    <w:rsid w:val="002323C1"/>
    <w:rsid w:val="00237085"/>
    <w:rsid w:val="002374AC"/>
    <w:rsid w:val="0024231F"/>
    <w:rsid w:val="002638A3"/>
    <w:rsid w:val="00263B41"/>
    <w:rsid w:val="00264A70"/>
    <w:rsid w:val="002677D9"/>
    <w:rsid w:val="002B2555"/>
    <w:rsid w:val="002C7D62"/>
    <w:rsid w:val="002F331C"/>
    <w:rsid w:val="002F6058"/>
    <w:rsid w:val="003031AE"/>
    <w:rsid w:val="003052D8"/>
    <w:rsid w:val="003207F0"/>
    <w:rsid w:val="0032520F"/>
    <w:rsid w:val="00326C2C"/>
    <w:rsid w:val="00336E1D"/>
    <w:rsid w:val="00371DF6"/>
    <w:rsid w:val="00373A1D"/>
    <w:rsid w:val="003B7CF8"/>
    <w:rsid w:val="003D3239"/>
    <w:rsid w:val="003E2038"/>
    <w:rsid w:val="003E46E0"/>
    <w:rsid w:val="003F2646"/>
    <w:rsid w:val="00402ACE"/>
    <w:rsid w:val="00407E07"/>
    <w:rsid w:val="00407E3D"/>
    <w:rsid w:val="00417BD7"/>
    <w:rsid w:val="00433582"/>
    <w:rsid w:val="00444C8B"/>
    <w:rsid w:val="004602F1"/>
    <w:rsid w:val="00464013"/>
    <w:rsid w:val="00466C9D"/>
    <w:rsid w:val="00474231"/>
    <w:rsid w:val="00474B63"/>
    <w:rsid w:val="00476E77"/>
    <w:rsid w:val="00494F1E"/>
    <w:rsid w:val="004C3D55"/>
    <w:rsid w:val="004D1630"/>
    <w:rsid w:val="004D3996"/>
    <w:rsid w:val="004E1086"/>
    <w:rsid w:val="004E1C34"/>
    <w:rsid w:val="00515A30"/>
    <w:rsid w:val="00546673"/>
    <w:rsid w:val="00551525"/>
    <w:rsid w:val="00562BC1"/>
    <w:rsid w:val="00574090"/>
    <w:rsid w:val="00576051"/>
    <w:rsid w:val="005A2180"/>
    <w:rsid w:val="005C2895"/>
    <w:rsid w:val="005C6E32"/>
    <w:rsid w:val="005E1928"/>
    <w:rsid w:val="005F15F8"/>
    <w:rsid w:val="00614161"/>
    <w:rsid w:val="00652542"/>
    <w:rsid w:val="00687A53"/>
    <w:rsid w:val="0069612C"/>
    <w:rsid w:val="006A4CE9"/>
    <w:rsid w:val="006E0DC7"/>
    <w:rsid w:val="006E23A7"/>
    <w:rsid w:val="006F0601"/>
    <w:rsid w:val="006F09DA"/>
    <w:rsid w:val="006F5DB3"/>
    <w:rsid w:val="00700CA5"/>
    <w:rsid w:val="00711D82"/>
    <w:rsid w:val="007143C3"/>
    <w:rsid w:val="00725430"/>
    <w:rsid w:val="00726471"/>
    <w:rsid w:val="00734744"/>
    <w:rsid w:val="00743525"/>
    <w:rsid w:val="00744341"/>
    <w:rsid w:val="007504E5"/>
    <w:rsid w:val="00752FDB"/>
    <w:rsid w:val="00761178"/>
    <w:rsid w:val="007642D5"/>
    <w:rsid w:val="00764D28"/>
    <w:rsid w:val="00773796"/>
    <w:rsid w:val="007759E1"/>
    <w:rsid w:val="0078676B"/>
    <w:rsid w:val="007A12FC"/>
    <w:rsid w:val="007A7C91"/>
    <w:rsid w:val="007B6E04"/>
    <w:rsid w:val="007C673A"/>
    <w:rsid w:val="007E1983"/>
    <w:rsid w:val="007E5C28"/>
    <w:rsid w:val="007F05A7"/>
    <w:rsid w:val="008010BC"/>
    <w:rsid w:val="00822E34"/>
    <w:rsid w:val="00825D7F"/>
    <w:rsid w:val="00847941"/>
    <w:rsid w:val="00871D38"/>
    <w:rsid w:val="00871EFE"/>
    <w:rsid w:val="00872C1F"/>
    <w:rsid w:val="00873A35"/>
    <w:rsid w:val="00876DBB"/>
    <w:rsid w:val="00891FCA"/>
    <w:rsid w:val="008A5276"/>
    <w:rsid w:val="008B0AE5"/>
    <w:rsid w:val="008C2381"/>
    <w:rsid w:val="008D0852"/>
    <w:rsid w:val="008D23C1"/>
    <w:rsid w:val="008D2BB4"/>
    <w:rsid w:val="00903D0E"/>
    <w:rsid w:val="009053E6"/>
    <w:rsid w:val="00911987"/>
    <w:rsid w:val="00912952"/>
    <w:rsid w:val="00914012"/>
    <w:rsid w:val="009305B2"/>
    <w:rsid w:val="00944B6C"/>
    <w:rsid w:val="00961715"/>
    <w:rsid w:val="00982333"/>
    <w:rsid w:val="00982526"/>
    <w:rsid w:val="009943F0"/>
    <w:rsid w:val="009A7A85"/>
    <w:rsid w:val="009C7FE2"/>
    <w:rsid w:val="009D26B6"/>
    <w:rsid w:val="009E6E1F"/>
    <w:rsid w:val="009F2DD3"/>
    <w:rsid w:val="009F3A75"/>
    <w:rsid w:val="009F74F2"/>
    <w:rsid w:val="00A258F5"/>
    <w:rsid w:val="00A33EE7"/>
    <w:rsid w:val="00A3433E"/>
    <w:rsid w:val="00A60631"/>
    <w:rsid w:val="00A729B7"/>
    <w:rsid w:val="00A83565"/>
    <w:rsid w:val="00A85B3C"/>
    <w:rsid w:val="00A86BFA"/>
    <w:rsid w:val="00A87865"/>
    <w:rsid w:val="00A90031"/>
    <w:rsid w:val="00AA65B8"/>
    <w:rsid w:val="00AB5C46"/>
    <w:rsid w:val="00AD1AB6"/>
    <w:rsid w:val="00AD2C06"/>
    <w:rsid w:val="00AD5C2C"/>
    <w:rsid w:val="00AE2FB8"/>
    <w:rsid w:val="00AE729F"/>
    <w:rsid w:val="00AF043A"/>
    <w:rsid w:val="00AF5517"/>
    <w:rsid w:val="00B07A1E"/>
    <w:rsid w:val="00B13274"/>
    <w:rsid w:val="00B20824"/>
    <w:rsid w:val="00B2125F"/>
    <w:rsid w:val="00B4026C"/>
    <w:rsid w:val="00B439A0"/>
    <w:rsid w:val="00B53025"/>
    <w:rsid w:val="00B53D9D"/>
    <w:rsid w:val="00B56458"/>
    <w:rsid w:val="00B70E1F"/>
    <w:rsid w:val="00B72C38"/>
    <w:rsid w:val="00B81F9E"/>
    <w:rsid w:val="00B822F7"/>
    <w:rsid w:val="00BA2C19"/>
    <w:rsid w:val="00BA685B"/>
    <w:rsid w:val="00BB5BFA"/>
    <w:rsid w:val="00BC55E0"/>
    <w:rsid w:val="00BC5658"/>
    <w:rsid w:val="00BD1B0B"/>
    <w:rsid w:val="00BE7369"/>
    <w:rsid w:val="00C11093"/>
    <w:rsid w:val="00C24276"/>
    <w:rsid w:val="00C55B83"/>
    <w:rsid w:val="00C81756"/>
    <w:rsid w:val="00C8281F"/>
    <w:rsid w:val="00CA275F"/>
    <w:rsid w:val="00CA3072"/>
    <w:rsid w:val="00CA52B6"/>
    <w:rsid w:val="00CD24AD"/>
    <w:rsid w:val="00CF3D13"/>
    <w:rsid w:val="00CF5D5D"/>
    <w:rsid w:val="00D0503C"/>
    <w:rsid w:val="00D06D16"/>
    <w:rsid w:val="00D122DC"/>
    <w:rsid w:val="00D202CC"/>
    <w:rsid w:val="00D209A5"/>
    <w:rsid w:val="00D36CFD"/>
    <w:rsid w:val="00D56C54"/>
    <w:rsid w:val="00D57F65"/>
    <w:rsid w:val="00D74EDE"/>
    <w:rsid w:val="00D82A4D"/>
    <w:rsid w:val="00D9179B"/>
    <w:rsid w:val="00D96398"/>
    <w:rsid w:val="00D9762D"/>
    <w:rsid w:val="00DB3F93"/>
    <w:rsid w:val="00DB719C"/>
    <w:rsid w:val="00DD29E9"/>
    <w:rsid w:val="00DE5729"/>
    <w:rsid w:val="00DF4D6E"/>
    <w:rsid w:val="00E04BDB"/>
    <w:rsid w:val="00E20D30"/>
    <w:rsid w:val="00E24023"/>
    <w:rsid w:val="00E25F08"/>
    <w:rsid w:val="00E63ACA"/>
    <w:rsid w:val="00EA443F"/>
    <w:rsid w:val="00EB1525"/>
    <w:rsid w:val="00EB1B6D"/>
    <w:rsid w:val="00EB209D"/>
    <w:rsid w:val="00EB2FC2"/>
    <w:rsid w:val="00EB3133"/>
    <w:rsid w:val="00EB76B7"/>
    <w:rsid w:val="00EC0D90"/>
    <w:rsid w:val="00EE7C99"/>
    <w:rsid w:val="00F13E57"/>
    <w:rsid w:val="00F14268"/>
    <w:rsid w:val="00F167F9"/>
    <w:rsid w:val="00F25F44"/>
    <w:rsid w:val="00F2628C"/>
    <w:rsid w:val="00F41F66"/>
    <w:rsid w:val="00F513B1"/>
    <w:rsid w:val="00F56489"/>
    <w:rsid w:val="00F72256"/>
    <w:rsid w:val="00F92B38"/>
    <w:rsid w:val="00F930B8"/>
    <w:rsid w:val="00FA1B02"/>
    <w:rsid w:val="00FA7058"/>
    <w:rsid w:val="00FB6C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D8D6F"/>
  <w15:chartTrackingRefBased/>
  <w15:docId w15:val="{DB0BD037-39E5-4B51-B71B-BABDFF2F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1F66"/>
    <w:pPr>
      <w:spacing w:after="0" w:line="240" w:lineRule="auto"/>
      <w:jc w:val="both"/>
    </w:pPr>
    <w:rPr>
      <w:rFonts w:ascii="Lelo Regular" w:hAnsi="Lelo Regular"/>
      <w:noProof/>
      <w:sz w:val="20"/>
      <w:szCs w:val="20"/>
      <w:lang w:eastAsia="de-DE"/>
    </w:rPr>
  </w:style>
  <w:style w:type="paragraph" w:styleId="berschrift1">
    <w:name w:val="heading 1"/>
    <w:basedOn w:val="Standard"/>
    <w:next w:val="Standard"/>
    <w:link w:val="berschrift1Zchn"/>
    <w:uiPriority w:val="9"/>
    <w:rsid w:val="000A40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rsid w:val="000A40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A402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209A5"/>
    <w:pPr>
      <w:tabs>
        <w:tab w:val="center" w:pos="4536"/>
        <w:tab w:val="right" w:pos="9072"/>
      </w:tabs>
    </w:pPr>
  </w:style>
  <w:style w:type="character" w:customStyle="1" w:styleId="KopfzeileZchn">
    <w:name w:val="Kopfzeile Zchn"/>
    <w:basedOn w:val="Absatz-Standardschriftart"/>
    <w:link w:val="Kopfzeile"/>
    <w:uiPriority w:val="99"/>
    <w:rsid w:val="00D209A5"/>
  </w:style>
  <w:style w:type="paragraph" w:styleId="Fuzeile">
    <w:name w:val="footer"/>
    <w:basedOn w:val="Standard"/>
    <w:link w:val="FuzeileZchn"/>
    <w:uiPriority w:val="99"/>
    <w:unhideWhenUsed/>
    <w:rsid w:val="00D209A5"/>
    <w:pPr>
      <w:tabs>
        <w:tab w:val="center" w:pos="4536"/>
        <w:tab w:val="right" w:pos="9072"/>
      </w:tabs>
    </w:pPr>
  </w:style>
  <w:style w:type="character" w:customStyle="1" w:styleId="FuzeileZchn">
    <w:name w:val="Fußzeile Zchn"/>
    <w:basedOn w:val="Absatz-Standardschriftart"/>
    <w:link w:val="Fuzeile"/>
    <w:uiPriority w:val="99"/>
    <w:rsid w:val="00D209A5"/>
  </w:style>
  <w:style w:type="table" w:customStyle="1" w:styleId="Tabellenraster1">
    <w:name w:val="Tabellenraster1"/>
    <w:basedOn w:val="NormaleTabelle"/>
    <w:next w:val="Tabellenraster"/>
    <w:uiPriority w:val="5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B2125F"/>
    <w:pPr>
      <w:contextualSpacing/>
      <w:jc w:val="left"/>
    </w:pPr>
    <w:rPr>
      <w:rFonts w:ascii="Lelo Bold" w:eastAsiaTheme="majorEastAsia" w:hAnsi="Lelo Bold" w:cstheme="majorBidi"/>
      <w:spacing w:val="-10"/>
      <w:kern w:val="28"/>
      <w:sz w:val="90"/>
      <w:szCs w:val="56"/>
    </w:rPr>
  </w:style>
  <w:style w:type="character" w:customStyle="1" w:styleId="TitelZchn">
    <w:name w:val="Titel Zchn"/>
    <w:basedOn w:val="Absatz-Standardschriftart"/>
    <w:link w:val="Titel"/>
    <w:uiPriority w:val="10"/>
    <w:rsid w:val="00B2125F"/>
    <w:rPr>
      <w:rFonts w:ascii="Lelo Bold" w:eastAsiaTheme="majorEastAsia" w:hAnsi="Lelo Bold" w:cstheme="majorBidi"/>
      <w:noProof/>
      <w:spacing w:val="-10"/>
      <w:kern w:val="28"/>
      <w:sz w:val="90"/>
      <w:szCs w:val="56"/>
      <w:lang w:eastAsia="de-DE"/>
    </w:rPr>
  </w:style>
  <w:style w:type="character" w:styleId="Platzhaltertext">
    <w:name w:val="Placeholder Text"/>
    <w:basedOn w:val="Absatz-Standardschriftart"/>
    <w:uiPriority w:val="99"/>
    <w:semiHidden/>
    <w:rsid w:val="00574090"/>
    <w:rPr>
      <w:color w:val="808080"/>
    </w:rPr>
  </w:style>
  <w:style w:type="paragraph" w:styleId="Listenabsatz">
    <w:name w:val="List Paragraph"/>
    <w:basedOn w:val="Standard"/>
    <w:uiPriority w:val="34"/>
    <w:qFormat/>
    <w:rsid w:val="000B4E8F"/>
    <w:pPr>
      <w:numPr>
        <w:numId w:val="1"/>
      </w:numPr>
      <w:ind w:left="360"/>
      <w:contextualSpacing/>
    </w:pPr>
  </w:style>
  <w:style w:type="paragraph" w:customStyle="1" w:styleId="Copyright">
    <w:name w:val="Copyright"/>
    <w:basedOn w:val="Standard"/>
    <w:link w:val="CopyrightZchn"/>
    <w:qFormat/>
    <w:rsid w:val="00F41F66"/>
    <w:pPr>
      <w:jc w:val="left"/>
    </w:pPr>
  </w:style>
  <w:style w:type="paragraph" w:customStyle="1" w:styleId="Titel2">
    <w:name w:val="Titel 2"/>
    <w:basedOn w:val="Standard"/>
    <w:link w:val="Titel2Zchn"/>
    <w:qFormat/>
    <w:rsid w:val="004D3996"/>
    <w:pPr>
      <w:spacing w:after="360" w:line="192" w:lineRule="auto"/>
      <w:jc w:val="left"/>
    </w:pPr>
    <w:rPr>
      <w:rFonts w:ascii="Lelo Bold" w:hAnsi="Lelo Bold"/>
      <w:sz w:val="48"/>
      <w:szCs w:val="48"/>
    </w:rPr>
  </w:style>
  <w:style w:type="character" w:customStyle="1" w:styleId="CopyrightZchn">
    <w:name w:val="Copyright Zchn"/>
    <w:basedOn w:val="Absatz-Standardschriftart"/>
    <w:link w:val="Copyright"/>
    <w:rsid w:val="00F41F66"/>
    <w:rPr>
      <w:rFonts w:ascii="Lelo Regular" w:hAnsi="Lelo Regular"/>
      <w:noProof/>
      <w:sz w:val="20"/>
      <w:szCs w:val="20"/>
      <w:lang w:eastAsia="de-DE"/>
    </w:rPr>
  </w:style>
  <w:style w:type="paragraph" w:styleId="Sprechblasentext">
    <w:name w:val="Balloon Text"/>
    <w:basedOn w:val="Standard"/>
    <w:link w:val="SprechblasentextZchn"/>
    <w:uiPriority w:val="99"/>
    <w:semiHidden/>
    <w:unhideWhenUsed/>
    <w:rsid w:val="000871F9"/>
    <w:rPr>
      <w:rFonts w:ascii="Segoe UI" w:hAnsi="Segoe UI" w:cs="Segoe UI"/>
      <w:sz w:val="18"/>
      <w:szCs w:val="18"/>
    </w:rPr>
  </w:style>
  <w:style w:type="character" w:customStyle="1" w:styleId="Titel2Zchn">
    <w:name w:val="Titel 2 Zchn"/>
    <w:basedOn w:val="Absatz-Standardschriftart"/>
    <w:link w:val="Titel2"/>
    <w:rsid w:val="004D3996"/>
    <w:rPr>
      <w:rFonts w:ascii="Lelo Bold" w:hAnsi="Lelo Bold"/>
      <w:noProof/>
      <w:sz w:val="48"/>
      <w:szCs w:val="48"/>
      <w:lang w:eastAsia="de-DE"/>
    </w:rPr>
  </w:style>
  <w:style w:type="character" w:customStyle="1" w:styleId="SprechblasentextZchn">
    <w:name w:val="Sprechblasentext Zchn"/>
    <w:basedOn w:val="Absatz-Standardschriftart"/>
    <w:link w:val="Sprechblasentext"/>
    <w:uiPriority w:val="99"/>
    <w:semiHidden/>
    <w:rsid w:val="000871F9"/>
    <w:rPr>
      <w:rFonts w:ascii="Segoe UI" w:hAnsi="Segoe UI" w:cs="Segoe UI"/>
      <w:noProof/>
      <w:sz w:val="18"/>
      <w:szCs w:val="18"/>
      <w:lang w:eastAsia="de-DE"/>
    </w:rPr>
  </w:style>
  <w:style w:type="paragraph" w:styleId="StandardWeb">
    <w:name w:val="Normal (Web)"/>
    <w:basedOn w:val="Standard"/>
    <w:uiPriority w:val="99"/>
    <w:unhideWhenUsed/>
    <w:rsid w:val="00DF4D6E"/>
    <w:pPr>
      <w:spacing w:before="100" w:beforeAutospacing="1" w:after="100" w:afterAutospacing="1"/>
      <w:jc w:val="left"/>
    </w:pPr>
    <w:rPr>
      <w:rFonts w:ascii="Times New Roman" w:eastAsiaTheme="minorEastAsia" w:hAnsi="Times New Roman" w:cs="Times New Roman"/>
      <w:noProof w:val="0"/>
      <w:sz w:val="24"/>
    </w:rPr>
  </w:style>
  <w:style w:type="paragraph" w:customStyle="1" w:styleId="Titel21">
    <w:name w:val="Titel 2.1"/>
    <w:basedOn w:val="Titel2"/>
    <w:link w:val="Titel21Zchn"/>
    <w:qFormat/>
    <w:rsid w:val="00DF4D6E"/>
    <w:rPr>
      <w:color w:val="DCAA41"/>
    </w:rPr>
  </w:style>
  <w:style w:type="paragraph" w:customStyle="1" w:styleId="Bildunterschrift">
    <w:name w:val="Bildunterschrift"/>
    <w:basedOn w:val="Standard"/>
    <w:link w:val="BildunterschriftZchn"/>
    <w:qFormat/>
    <w:rsid w:val="00F41F66"/>
    <w:pPr>
      <w:jc w:val="center"/>
    </w:pPr>
  </w:style>
  <w:style w:type="character" w:customStyle="1" w:styleId="Titel21Zchn">
    <w:name w:val="Titel 2.1 Zchn"/>
    <w:basedOn w:val="Titel2Zchn"/>
    <w:link w:val="Titel21"/>
    <w:rsid w:val="00DF4D6E"/>
    <w:rPr>
      <w:rFonts w:ascii="Lelo Bold" w:hAnsi="Lelo Bold"/>
      <w:noProof/>
      <w:color w:val="DCAA41"/>
      <w:sz w:val="48"/>
      <w:szCs w:val="48"/>
      <w:lang w:eastAsia="de-DE"/>
    </w:rPr>
  </w:style>
  <w:style w:type="character" w:styleId="Kommentarzeichen">
    <w:name w:val="annotation reference"/>
    <w:basedOn w:val="Absatz-Standardschriftart"/>
    <w:uiPriority w:val="99"/>
    <w:semiHidden/>
    <w:unhideWhenUsed/>
    <w:rsid w:val="00170D0C"/>
    <w:rPr>
      <w:sz w:val="16"/>
      <w:szCs w:val="16"/>
    </w:rPr>
  </w:style>
  <w:style w:type="character" w:customStyle="1" w:styleId="BildunterschriftZchn">
    <w:name w:val="Bildunterschrift Zchn"/>
    <w:basedOn w:val="Absatz-Standardschriftart"/>
    <w:link w:val="Bildunterschrift"/>
    <w:rsid w:val="00F41F66"/>
    <w:rPr>
      <w:rFonts w:ascii="Lelo Regular" w:hAnsi="Lelo Regular"/>
      <w:noProof/>
      <w:sz w:val="20"/>
      <w:szCs w:val="20"/>
      <w:lang w:eastAsia="de-DE"/>
    </w:rPr>
  </w:style>
  <w:style w:type="paragraph" w:styleId="Kommentartext">
    <w:name w:val="annotation text"/>
    <w:basedOn w:val="Standard"/>
    <w:link w:val="KommentartextZchn"/>
    <w:uiPriority w:val="99"/>
    <w:semiHidden/>
    <w:unhideWhenUsed/>
    <w:rsid w:val="00170D0C"/>
  </w:style>
  <w:style w:type="character" w:customStyle="1" w:styleId="KommentartextZchn">
    <w:name w:val="Kommentartext Zchn"/>
    <w:basedOn w:val="Absatz-Standardschriftart"/>
    <w:link w:val="Kommentartext"/>
    <w:uiPriority w:val="99"/>
    <w:semiHidden/>
    <w:rsid w:val="00170D0C"/>
    <w:rPr>
      <w:rFonts w:ascii="Lelo Regular" w:hAnsi="Lelo Regular"/>
      <w:noProof/>
      <w:sz w:val="20"/>
      <w:szCs w:val="20"/>
      <w:lang w:eastAsia="de-DE"/>
    </w:rPr>
  </w:style>
  <w:style w:type="paragraph" w:styleId="Kommentarthema">
    <w:name w:val="annotation subject"/>
    <w:basedOn w:val="Kommentartext"/>
    <w:next w:val="Kommentartext"/>
    <w:link w:val="KommentarthemaZchn"/>
    <w:uiPriority w:val="99"/>
    <w:semiHidden/>
    <w:unhideWhenUsed/>
    <w:rsid w:val="00170D0C"/>
    <w:rPr>
      <w:b/>
      <w:bCs/>
    </w:rPr>
  </w:style>
  <w:style w:type="character" w:customStyle="1" w:styleId="KommentarthemaZchn">
    <w:name w:val="Kommentarthema Zchn"/>
    <w:basedOn w:val="KommentartextZchn"/>
    <w:link w:val="Kommentarthema"/>
    <w:uiPriority w:val="99"/>
    <w:semiHidden/>
    <w:rsid w:val="00170D0C"/>
    <w:rPr>
      <w:rFonts w:ascii="Lelo Regular" w:hAnsi="Lelo Regular"/>
      <w:b/>
      <w:bCs/>
      <w:noProof/>
      <w:sz w:val="20"/>
      <w:szCs w:val="20"/>
      <w:lang w:eastAsia="de-DE"/>
    </w:rPr>
  </w:style>
  <w:style w:type="paragraph" w:customStyle="1" w:styleId="Titel22">
    <w:name w:val="Titel 2.2"/>
    <w:basedOn w:val="Titel21"/>
    <w:link w:val="Titel22Zchn"/>
    <w:qFormat/>
    <w:rsid w:val="009F3A75"/>
    <w:rPr>
      <w:color w:val="46506E"/>
    </w:rPr>
  </w:style>
  <w:style w:type="paragraph" w:customStyle="1" w:styleId="Titel23">
    <w:name w:val="Titel 2.3"/>
    <w:basedOn w:val="Titel22"/>
    <w:link w:val="Titel23Zchn"/>
    <w:qFormat/>
    <w:rsid w:val="00444C8B"/>
    <w:rPr>
      <w:color w:val="92B168"/>
    </w:rPr>
  </w:style>
  <w:style w:type="character" w:customStyle="1" w:styleId="Titel22Zchn">
    <w:name w:val="Titel 2.2 Zchn"/>
    <w:basedOn w:val="Titel21Zchn"/>
    <w:link w:val="Titel22"/>
    <w:rsid w:val="009F3A75"/>
    <w:rPr>
      <w:rFonts w:ascii="Lelo Bold" w:hAnsi="Lelo Bold"/>
      <w:noProof/>
      <w:color w:val="46506E"/>
      <w:sz w:val="48"/>
      <w:szCs w:val="48"/>
      <w:lang w:eastAsia="de-DE"/>
    </w:rPr>
  </w:style>
  <w:style w:type="paragraph" w:customStyle="1" w:styleId="Titel24">
    <w:name w:val="Titel 2.4"/>
    <w:basedOn w:val="Titel23"/>
    <w:link w:val="Titel24Zchn"/>
    <w:qFormat/>
    <w:rsid w:val="005F15F8"/>
    <w:rPr>
      <w:color w:val="7DB4BE"/>
    </w:rPr>
  </w:style>
  <w:style w:type="character" w:customStyle="1" w:styleId="Titel23Zchn">
    <w:name w:val="Titel 2.3 Zchn"/>
    <w:basedOn w:val="Titel22Zchn"/>
    <w:link w:val="Titel23"/>
    <w:rsid w:val="00444C8B"/>
    <w:rPr>
      <w:rFonts w:ascii="Lelo Bold" w:hAnsi="Lelo Bold"/>
      <w:noProof/>
      <w:color w:val="92B168"/>
      <w:sz w:val="48"/>
      <w:szCs w:val="48"/>
      <w:lang w:eastAsia="de-DE"/>
    </w:rPr>
  </w:style>
  <w:style w:type="paragraph" w:customStyle="1" w:styleId="Titel25">
    <w:name w:val="Titel 2.5"/>
    <w:basedOn w:val="Titel23"/>
    <w:link w:val="Titel25Zchn"/>
    <w:qFormat/>
    <w:rsid w:val="00BC5658"/>
    <w:rPr>
      <w:color w:val="AF4B50"/>
    </w:rPr>
  </w:style>
  <w:style w:type="character" w:customStyle="1" w:styleId="Titel24Zchn">
    <w:name w:val="Titel 2.4 Zchn"/>
    <w:basedOn w:val="Titel23Zchn"/>
    <w:link w:val="Titel24"/>
    <w:rsid w:val="005F15F8"/>
    <w:rPr>
      <w:rFonts w:ascii="Lelo Bold" w:hAnsi="Lelo Bold"/>
      <w:noProof/>
      <w:color w:val="7DB4BE"/>
      <w:sz w:val="48"/>
      <w:szCs w:val="48"/>
      <w:lang w:eastAsia="de-DE"/>
    </w:rPr>
  </w:style>
  <w:style w:type="paragraph" w:customStyle="1" w:styleId="Titel26">
    <w:name w:val="Titel 2.6"/>
    <w:basedOn w:val="Titel2"/>
    <w:link w:val="Titel26Zchn"/>
    <w:qFormat/>
    <w:rsid w:val="00551525"/>
    <w:rPr>
      <w:color w:val="A08CAA"/>
    </w:rPr>
  </w:style>
  <w:style w:type="character" w:customStyle="1" w:styleId="Titel25Zchn">
    <w:name w:val="Titel 2.5 Zchn"/>
    <w:basedOn w:val="Titel23Zchn"/>
    <w:link w:val="Titel25"/>
    <w:rsid w:val="00BC5658"/>
    <w:rPr>
      <w:rFonts w:ascii="Lelo Bold" w:hAnsi="Lelo Bold"/>
      <w:noProof/>
      <w:color w:val="AF4B50"/>
      <w:sz w:val="48"/>
      <w:szCs w:val="48"/>
      <w:lang w:eastAsia="de-DE"/>
    </w:rPr>
  </w:style>
  <w:style w:type="character" w:customStyle="1" w:styleId="berschrift1Zchn">
    <w:name w:val="Überschrift 1 Zchn"/>
    <w:basedOn w:val="Absatz-Standardschriftart"/>
    <w:link w:val="berschrift1"/>
    <w:uiPriority w:val="9"/>
    <w:rsid w:val="000A4021"/>
    <w:rPr>
      <w:rFonts w:asciiTheme="majorHAnsi" w:eastAsiaTheme="majorEastAsia" w:hAnsiTheme="majorHAnsi" w:cstheme="majorBidi"/>
      <w:noProof/>
      <w:color w:val="2E74B5" w:themeColor="accent1" w:themeShade="BF"/>
      <w:sz w:val="32"/>
      <w:szCs w:val="32"/>
      <w:lang w:eastAsia="de-DE"/>
    </w:rPr>
  </w:style>
  <w:style w:type="character" w:customStyle="1" w:styleId="Titel26Zchn">
    <w:name w:val="Titel 2.6 Zchn"/>
    <w:basedOn w:val="Titel2Zchn"/>
    <w:link w:val="Titel26"/>
    <w:rsid w:val="00551525"/>
    <w:rPr>
      <w:rFonts w:ascii="Lelo Bold" w:hAnsi="Lelo Bold"/>
      <w:noProof/>
      <w:color w:val="A08CAA"/>
      <w:sz w:val="48"/>
      <w:szCs w:val="48"/>
      <w:lang w:eastAsia="de-DE"/>
    </w:rPr>
  </w:style>
  <w:style w:type="character" w:customStyle="1" w:styleId="berschrift2Zchn">
    <w:name w:val="Überschrift 2 Zchn"/>
    <w:basedOn w:val="Absatz-Standardschriftart"/>
    <w:link w:val="berschrift2"/>
    <w:uiPriority w:val="9"/>
    <w:rsid w:val="000A4021"/>
    <w:rPr>
      <w:rFonts w:asciiTheme="majorHAnsi" w:eastAsiaTheme="majorEastAsia" w:hAnsiTheme="majorHAnsi" w:cstheme="majorBidi"/>
      <w:noProof/>
      <w:color w:val="2E74B5"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0A4021"/>
    <w:rPr>
      <w:rFonts w:asciiTheme="majorHAnsi" w:eastAsiaTheme="majorEastAsia" w:hAnsiTheme="majorHAnsi" w:cstheme="majorBidi"/>
      <w:noProof/>
      <w:color w:val="1F4D78" w:themeColor="accent1" w:themeShade="7F"/>
      <w:sz w:val="24"/>
      <w:szCs w:val="24"/>
      <w:lang w:eastAsia="de-DE"/>
    </w:rPr>
  </w:style>
  <w:style w:type="paragraph" w:styleId="Verzeichnis1">
    <w:name w:val="toc 1"/>
    <w:basedOn w:val="Standard"/>
    <w:next w:val="Standard"/>
    <w:autoRedefine/>
    <w:uiPriority w:val="39"/>
    <w:unhideWhenUsed/>
    <w:rsid w:val="001B7C88"/>
    <w:pPr>
      <w:tabs>
        <w:tab w:val="right" w:leader="dot" w:pos="8789"/>
      </w:tabs>
      <w:spacing w:after="100"/>
      <w:ind w:right="708"/>
    </w:pPr>
    <w:rPr>
      <w:rFonts w:ascii="Lelo Bold" w:hAnsi="Lelo Bold"/>
      <w:sz w:val="28"/>
    </w:rPr>
  </w:style>
  <w:style w:type="character" w:styleId="Hyperlink">
    <w:name w:val="Hyperlink"/>
    <w:basedOn w:val="Absatz-Standardschriftart"/>
    <w:uiPriority w:val="99"/>
    <w:unhideWhenUsed/>
    <w:rsid w:val="000A4021"/>
    <w:rPr>
      <w:color w:val="0563C1" w:themeColor="hyperlink"/>
      <w:u w:val="single"/>
    </w:rPr>
  </w:style>
  <w:style w:type="paragraph" w:styleId="berarbeitung">
    <w:name w:val="Revision"/>
    <w:hidden/>
    <w:uiPriority w:val="99"/>
    <w:semiHidden/>
    <w:rsid w:val="001757CE"/>
    <w:pPr>
      <w:spacing w:after="0" w:line="240" w:lineRule="auto"/>
    </w:pPr>
    <w:rPr>
      <w:rFonts w:ascii="Lelo Regular" w:hAnsi="Lelo Regular"/>
      <w:noProof/>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5966">
      <w:bodyDiv w:val="1"/>
      <w:marLeft w:val="0"/>
      <w:marRight w:val="0"/>
      <w:marTop w:val="0"/>
      <w:marBottom w:val="0"/>
      <w:divBdr>
        <w:top w:val="none" w:sz="0" w:space="0" w:color="auto"/>
        <w:left w:val="none" w:sz="0" w:space="0" w:color="auto"/>
        <w:bottom w:val="none" w:sz="0" w:space="0" w:color="auto"/>
        <w:right w:val="none" w:sz="0" w:space="0" w:color="auto"/>
      </w:divBdr>
    </w:div>
    <w:div w:id="12657988">
      <w:bodyDiv w:val="1"/>
      <w:marLeft w:val="0"/>
      <w:marRight w:val="0"/>
      <w:marTop w:val="0"/>
      <w:marBottom w:val="0"/>
      <w:divBdr>
        <w:top w:val="none" w:sz="0" w:space="0" w:color="auto"/>
        <w:left w:val="none" w:sz="0" w:space="0" w:color="auto"/>
        <w:bottom w:val="none" w:sz="0" w:space="0" w:color="auto"/>
        <w:right w:val="none" w:sz="0" w:space="0" w:color="auto"/>
      </w:divBdr>
    </w:div>
    <w:div w:id="12849410">
      <w:bodyDiv w:val="1"/>
      <w:marLeft w:val="0"/>
      <w:marRight w:val="0"/>
      <w:marTop w:val="0"/>
      <w:marBottom w:val="0"/>
      <w:divBdr>
        <w:top w:val="none" w:sz="0" w:space="0" w:color="auto"/>
        <w:left w:val="none" w:sz="0" w:space="0" w:color="auto"/>
        <w:bottom w:val="none" w:sz="0" w:space="0" w:color="auto"/>
        <w:right w:val="none" w:sz="0" w:space="0" w:color="auto"/>
      </w:divBdr>
    </w:div>
    <w:div w:id="23748716">
      <w:bodyDiv w:val="1"/>
      <w:marLeft w:val="0"/>
      <w:marRight w:val="0"/>
      <w:marTop w:val="0"/>
      <w:marBottom w:val="0"/>
      <w:divBdr>
        <w:top w:val="none" w:sz="0" w:space="0" w:color="auto"/>
        <w:left w:val="none" w:sz="0" w:space="0" w:color="auto"/>
        <w:bottom w:val="none" w:sz="0" w:space="0" w:color="auto"/>
        <w:right w:val="none" w:sz="0" w:space="0" w:color="auto"/>
      </w:divBdr>
    </w:div>
    <w:div w:id="31274619">
      <w:bodyDiv w:val="1"/>
      <w:marLeft w:val="0"/>
      <w:marRight w:val="0"/>
      <w:marTop w:val="0"/>
      <w:marBottom w:val="0"/>
      <w:divBdr>
        <w:top w:val="none" w:sz="0" w:space="0" w:color="auto"/>
        <w:left w:val="none" w:sz="0" w:space="0" w:color="auto"/>
        <w:bottom w:val="none" w:sz="0" w:space="0" w:color="auto"/>
        <w:right w:val="none" w:sz="0" w:space="0" w:color="auto"/>
      </w:divBdr>
    </w:div>
    <w:div w:id="41559859">
      <w:bodyDiv w:val="1"/>
      <w:marLeft w:val="0"/>
      <w:marRight w:val="0"/>
      <w:marTop w:val="0"/>
      <w:marBottom w:val="0"/>
      <w:divBdr>
        <w:top w:val="none" w:sz="0" w:space="0" w:color="auto"/>
        <w:left w:val="none" w:sz="0" w:space="0" w:color="auto"/>
        <w:bottom w:val="none" w:sz="0" w:space="0" w:color="auto"/>
        <w:right w:val="none" w:sz="0" w:space="0" w:color="auto"/>
      </w:divBdr>
    </w:div>
    <w:div w:id="56437029">
      <w:bodyDiv w:val="1"/>
      <w:marLeft w:val="0"/>
      <w:marRight w:val="0"/>
      <w:marTop w:val="0"/>
      <w:marBottom w:val="0"/>
      <w:divBdr>
        <w:top w:val="none" w:sz="0" w:space="0" w:color="auto"/>
        <w:left w:val="none" w:sz="0" w:space="0" w:color="auto"/>
        <w:bottom w:val="none" w:sz="0" w:space="0" w:color="auto"/>
        <w:right w:val="none" w:sz="0" w:space="0" w:color="auto"/>
      </w:divBdr>
    </w:div>
    <w:div w:id="62265088">
      <w:bodyDiv w:val="1"/>
      <w:marLeft w:val="0"/>
      <w:marRight w:val="0"/>
      <w:marTop w:val="0"/>
      <w:marBottom w:val="0"/>
      <w:divBdr>
        <w:top w:val="none" w:sz="0" w:space="0" w:color="auto"/>
        <w:left w:val="none" w:sz="0" w:space="0" w:color="auto"/>
        <w:bottom w:val="none" w:sz="0" w:space="0" w:color="auto"/>
        <w:right w:val="none" w:sz="0" w:space="0" w:color="auto"/>
      </w:divBdr>
    </w:div>
    <w:div w:id="80571647">
      <w:bodyDiv w:val="1"/>
      <w:marLeft w:val="0"/>
      <w:marRight w:val="0"/>
      <w:marTop w:val="0"/>
      <w:marBottom w:val="0"/>
      <w:divBdr>
        <w:top w:val="none" w:sz="0" w:space="0" w:color="auto"/>
        <w:left w:val="none" w:sz="0" w:space="0" w:color="auto"/>
        <w:bottom w:val="none" w:sz="0" w:space="0" w:color="auto"/>
        <w:right w:val="none" w:sz="0" w:space="0" w:color="auto"/>
      </w:divBdr>
    </w:div>
    <w:div w:id="86586817">
      <w:bodyDiv w:val="1"/>
      <w:marLeft w:val="0"/>
      <w:marRight w:val="0"/>
      <w:marTop w:val="0"/>
      <w:marBottom w:val="0"/>
      <w:divBdr>
        <w:top w:val="none" w:sz="0" w:space="0" w:color="auto"/>
        <w:left w:val="none" w:sz="0" w:space="0" w:color="auto"/>
        <w:bottom w:val="none" w:sz="0" w:space="0" w:color="auto"/>
        <w:right w:val="none" w:sz="0" w:space="0" w:color="auto"/>
      </w:divBdr>
    </w:div>
    <w:div w:id="117143130">
      <w:bodyDiv w:val="1"/>
      <w:marLeft w:val="0"/>
      <w:marRight w:val="0"/>
      <w:marTop w:val="0"/>
      <w:marBottom w:val="0"/>
      <w:divBdr>
        <w:top w:val="none" w:sz="0" w:space="0" w:color="auto"/>
        <w:left w:val="none" w:sz="0" w:space="0" w:color="auto"/>
        <w:bottom w:val="none" w:sz="0" w:space="0" w:color="auto"/>
        <w:right w:val="none" w:sz="0" w:space="0" w:color="auto"/>
      </w:divBdr>
    </w:div>
    <w:div w:id="132717973">
      <w:bodyDiv w:val="1"/>
      <w:marLeft w:val="0"/>
      <w:marRight w:val="0"/>
      <w:marTop w:val="0"/>
      <w:marBottom w:val="0"/>
      <w:divBdr>
        <w:top w:val="none" w:sz="0" w:space="0" w:color="auto"/>
        <w:left w:val="none" w:sz="0" w:space="0" w:color="auto"/>
        <w:bottom w:val="none" w:sz="0" w:space="0" w:color="auto"/>
        <w:right w:val="none" w:sz="0" w:space="0" w:color="auto"/>
      </w:divBdr>
    </w:div>
    <w:div w:id="176817011">
      <w:bodyDiv w:val="1"/>
      <w:marLeft w:val="0"/>
      <w:marRight w:val="0"/>
      <w:marTop w:val="0"/>
      <w:marBottom w:val="0"/>
      <w:divBdr>
        <w:top w:val="none" w:sz="0" w:space="0" w:color="auto"/>
        <w:left w:val="none" w:sz="0" w:space="0" w:color="auto"/>
        <w:bottom w:val="none" w:sz="0" w:space="0" w:color="auto"/>
        <w:right w:val="none" w:sz="0" w:space="0" w:color="auto"/>
      </w:divBdr>
    </w:div>
    <w:div w:id="180975701">
      <w:bodyDiv w:val="1"/>
      <w:marLeft w:val="0"/>
      <w:marRight w:val="0"/>
      <w:marTop w:val="0"/>
      <w:marBottom w:val="0"/>
      <w:divBdr>
        <w:top w:val="none" w:sz="0" w:space="0" w:color="auto"/>
        <w:left w:val="none" w:sz="0" w:space="0" w:color="auto"/>
        <w:bottom w:val="none" w:sz="0" w:space="0" w:color="auto"/>
        <w:right w:val="none" w:sz="0" w:space="0" w:color="auto"/>
      </w:divBdr>
    </w:div>
    <w:div w:id="198325400">
      <w:bodyDiv w:val="1"/>
      <w:marLeft w:val="0"/>
      <w:marRight w:val="0"/>
      <w:marTop w:val="0"/>
      <w:marBottom w:val="0"/>
      <w:divBdr>
        <w:top w:val="none" w:sz="0" w:space="0" w:color="auto"/>
        <w:left w:val="none" w:sz="0" w:space="0" w:color="auto"/>
        <w:bottom w:val="none" w:sz="0" w:space="0" w:color="auto"/>
        <w:right w:val="none" w:sz="0" w:space="0" w:color="auto"/>
      </w:divBdr>
    </w:div>
    <w:div w:id="200628908">
      <w:bodyDiv w:val="1"/>
      <w:marLeft w:val="0"/>
      <w:marRight w:val="0"/>
      <w:marTop w:val="0"/>
      <w:marBottom w:val="0"/>
      <w:divBdr>
        <w:top w:val="none" w:sz="0" w:space="0" w:color="auto"/>
        <w:left w:val="none" w:sz="0" w:space="0" w:color="auto"/>
        <w:bottom w:val="none" w:sz="0" w:space="0" w:color="auto"/>
        <w:right w:val="none" w:sz="0" w:space="0" w:color="auto"/>
      </w:divBdr>
    </w:div>
    <w:div w:id="205652266">
      <w:bodyDiv w:val="1"/>
      <w:marLeft w:val="0"/>
      <w:marRight w:val="0"/>
      <w:marTop w:val="0"/>
      <w:marBottom w:val="0"/>
      <w:divBdr>
        <w:top w:val="none" w:sz="0" w:space="0" w:color="auto"/>
        <w:left w:val="none" w:sz="0" w:space="0" w:color="auto"/>
        <w:bottom w:val="none" w:sz="0" w:space="0" w:color="auto"/>
        <w:right w:val="none" w:sz="0" w:space="0" w:color="auto"/>
      </w:divBdr>
    </w:div>
    <w:div w:id="207687475">
      <w:bodyDiv w:val="1"/>
      <w:marLeft w:val="0"/>
      <w:marRight w:val="0"/>
      <w:marTop w:val="0"/>
      <w:marBottom w:val="0"/>
      <w:divBdr>
        <w:top w:val="none" w:sz="0" w:space="0" w:color="auto"/>
        <w:left w:val="none" w:sz="0" w:space="0" w:color="auto"/>
        <w:bottom w:val="none" w:sz="0" w:space="0" w:color="auto"/>
        <w:right w:val="none" w:sz="0" w:space="0" w:color="auto"/>
      </w:divBdr>
      <w:divsChild>
        <w:div w:id="1075860135">
          <w:marLeft w:val="360"/>
          <w:marRight w:val="0"/>
          <w:marTop w:val="0"/>
          <w:marBottom w:val="0"/>
          <w:divBdr>
            <w:top w:val="none" w:sz="0" w:space="0" w:color="auto"/>
            <w:left w:val="none" w:sz="0" w:space="0" w:color="auto"/>
            <w:bottom w:val="none" w:sz="0" w:space="0" w:color="auto"/>
            <w:right w:val="none" w:sz="0" w:space="0" w:color="auto"/>
          </w:divBdr>
        </w:div>
        <w:div w:id="855847867">
          <w:marLeft w:val="360"/>
          <w:marRight w:val="0"/>
          <w:marTop w:val="0"/>
          <w:marBottom w:val="0"/>
          <w:divBdr>
            <w:top w:val="none" w:sz="0" w:space="0" w:color="auto"/>
            <w:left w:val="none" w:sz="0" w:space="0" w:color="auto"/>
            <w:bottom w:val="none" w:sz="0" w:space="0" w:color="auto"/>
            <w:right w:val="none" w:sz="0" w:space="0" w:color="auto"/>
          </w:divBdr>
        </w:div>
        <w:div w:id="213468976">
          <w:marLeft w:val="360"/>
          <w:marRight w:val="0"/>
          <w:marTop w:val="0"/>
          <w:marBottom w:val="0"/>
          <w:divBdr>
            <w:top w:val="none" w:sz="0" w:space="0" w:color="auto"/>
            <w:left w:val="none" w:sz="0" w:space="0" w:color="auto"/>
            <w:bottom w:val="none" w:sz="0" w:space="0" w:color="auto"/>
            <w:right w:val="none" w:sz="0" w:space="0" w:color="auto"/>
          </w:divBdr>
        </w:div>
        <w:div w:id="1039545842">
          <w:marLeft w:val="360"/>
          <w:marRight w:val="0"/>
          <w:marTop w:val="0"/>
          <w:marBottom w:val="0"/>
          <w:divBdr>
            <w:top w:val="none" w:sz="0" w:space="0" w:color="auto"/>
            <w:left w:val="none" w:sz="0" w:space="0" w:color="auto"/>
            <w:bottom w:val="none" w:sz="0" w:space="0" w:color="auto"/>
            <w:right w:val="none" w:sz="0" w:space="0" w:color="auto"/>
          </w:divBdr>
        </w:div>
      </w:divsChild>
    </w:div>
    <w:div w:id="222177275">
      <w:bodyDiv w:val="1"/>
      <w:marLeft w:val="0"/>
      <w:marRight w:val="0"/>
      <w:marTop w:val="0"/>
      <w:marBottom w:val="0"/>
      <w:divBdr>
        <w:top w:val="none" w:sz="0" w:space="0" w:color="auto"/>
        <w:left w:val="none" w:sz="0" w:space="0" w:color="auto"/>
        <w:bottom w:val="none" w:sz="0" w:space="0" w:color="auto"/>
        <w:right w:val="none" w:sz="0" w:space="0" w:color="auto"/>
      </w:divBdr>
    </w:div>
    <w:div w:id="226456784">
      <w:bodyDiv w:val="1"/>
      <w:marLeft w:val="0"/>
      <w:marRight w:val="0"/>
      <w:marTop w:val="0"/>
      <w:marBottom w:val="0"/>
      <w:divBdr>
        <w:top w:val="none" w:sz="0" w:space="0" w:color="auto"/>
        <w:left w:val="none" w:sz="0" w:space="0" w:color="auto"/>
        <w:bottom w:val="none" w:sz="0" w:space="0" w:color="auto"/>
        <w:right w:val="none" w:sz="0" w:space="0" w:color="auto"/>
      </w:divBdr>
    </w:div>
    <w:div w:id="253393118">
      <w:bodyDiv w:val="1"/>
      <w:marLeft w:val="0"/>
      <w:marRight w:val="0"/>
      <w:marTop w:val="0"/>
      <w:marBottom w:val="0"/>
      <w:divBdr>
        <w:top w:val="none" w:sz="0" w:space="0" w:color="auto"/>
        <w:left w:val="none" w:sz="0" w:space="0" w:color="auto"/>
        <w:bottom w:val="none" w:sz="0" w:space="0" w:color="auto"/>
        <w:right w:val="none" w:sz="0" w:space="0" w:color="auto"/>
      </w:divBdr>
    </w:div>
    <w:div w:id="269944125">
      <w:bodyDiv w:val="1"/>
      <w:marLeft w:val="0"/>
      <w:marRight w:val="0"/>
      <w:marTop w:val="0"/>
      <w:marBottom w:val="0"/>
      <w:divBdr>
        <w:top w:val="none" w:sz="0" w:space="0" w:color="auto"/>
        <w:left w:val="none" w:sz="0" w:space="0" w:color="auto"/>
        <w:bottom w:val="none" w:sz="0" w:space="0" w:color="auto"/>
        <w:right w:val="none" w:sz="0" w:space="0" w:color="auto"/>
      </w:divBdr>
    </w:div>
    <w:div w:id="279530342">
      <w:bodyDiv w:val="1"/>
      <w:marLeft w:val="0"/>
      <w:marRight w:val="0"/>
      <w:marTop w:val="0"/>
      <w:marBottom w:val="0"/>
      <w:divBdr>
        <w:top w:val="none" w:sz="0" w:space="0" w:color="auto"/>
        <w:left w:val="none" w:sz="0" w:space="0" w:color="auto"/>
        <w:bottom w:val="none" w:sz="0" w:space="0" w:color="auto"/>
        <w:right w:val="none" w:sz="0" w:space="0" w:color="auto"/>
      </w:divBdr>
    </w:div>
    <w:div w:id="293096136">
      <w:bodyDiv w:val="1"/>
      <w:marLeft w:val="0"/>
      <w:marRight w:val="0"/>
      <w:marTop w:val="0"/>
      <w:marBottom w:val="0"/>
      <w:divBdr>
        <w:top w:val="none" w:sz="0" w:space="0" w:color="auto"/>
        <w:left w:val="none" w:sz="0" w:space="0" w:color="auto"/>
        <w:bottom w:val="none" w:sz="0" w:space="0" w:color="auto"/>
        <w:right w:val="none" w:sz="0" w:space="0" w:color="auto"/>
      </w:divBdr>
    </w:div>
    <w:div w:id="307901199">
      <w:bodyDiv w:val="1"/>
      <w:marLeft w:val="0"/>
      <w:marRight w:val="0"/>
      <w:marTop w:val="0"/>
      <w:marBottom w:val="0"/>
      <w:divBdr>
        <w:top w:val="none" w:sz="0" w:space="0" w:color="auto"/>
        <w:left w:val="none" w:sz="0" w:space="0" w:color="auto"/>
        <w:bottom w:val="none" w:sz="0" w:space="0" w:color="auto"/>
        <w:right w:val="none" w:sz="0" w:space="0" w:color="auto"/>
      </w:divBdr>
    </w:div>
    <w:div w:id="309673815">
      <w:bodyDiv w:val="1"/>
      <w:marLeft w:val="0"/>
      <w:marRight w:val="0"/>
      <w:marTop w:val="0"/>
      <w:marBottom w:val="0"/>
      <w:divBdr>
        <w:top w:val="none" w:sz="0" w:space="0" w:color="auto"/>
        <w:left w:val="none" w:sz="0" w:space="0" w:color="auto"/>
        <w:bottom w:val="none" w:sz="0" w:space="0" w:color="auto"/>
        <w:right w:val="none" w:sz="0" w:space="0" w:color="auto"/>
      </w:divBdr>
    </w:div>
    <w:div w:id="310985902">
      <w:bodyDiv w:val="1"/>
      <w:marLeft w:val="0"/>
      <w:marRight w:val="0"/>
      <w:marTop w:val="0"/>
      <w:marBottom w:val="0"/>
      <w:divBdr>
        <w:top w:val="none" w:sz="0" w:space="0" w:color="auto"/>
        <w:left w:val="none" w:sz="0" w:space="0" w:color="auto"/>
        <w:bottom w:val="none" w:sz="0" w:space="0" w:color="auto"/>
        <w:right w:val="none" w:sz="0" w:space="0" w:color="auto"/>
      </w:divBdr>
    </w:div>
    <w:div w:id="318269666">
      <w:bodyDiv w:val="1"/>
      <w:marLeft w:val="0"/>
      <w:marRight w:val="0"/>
      <w:marTop w:val="0"/>
      <w:marBottom w:val="0"/>
      <w:divBdr>
        <w:top w:val="none" w:sz="0" w:space="0" w:color="auto"/>
        <w:left w:val="none" w:sz="0" w:space="0" w:color="auto"/>
        <w:bottom w:val="none" w:sz="0" w:space="0" w:color="auto"/>
        <w:right w:val="none" w:sz="0" w:space="0" w:color="auto"/>
      </w:divBdr>
      <w:divsChild>
        <w:div w:id="1836875659">
          <w:marLeft w:val="360"/>
          <w:marRight w:val="0"/>
          <w:marTop w:val="0"/>
          <w:marBottom w:val="0"/>
          <w:divBdr>
            <w:top w:val="none" w:sz="0" w:space="0" w:color="auto"/>
            <w:left w:val="none" w:sz="0" w:space="0" w:color="auto"/>
            <w:bottom w:val="none" w:sz="0" w:space="0" w:color="auto"/>
            <w:right w:val="none" w:sz="0" w:space="0" w:color="auto"/>
          </w:divBdr>
        </w:div>
        <w:div w:id="1815482214">
          <w:marLeft w:val="360"/>
          <w:marRight w:val="0"/>
          <w:marTop w:val="0"/>
          <w:marBottom w:val="0"/>
          <w:divBdr>
            <w:top w:val="none" w:sz="0" w:space="0" w:color="auto"/>
            <w:left w:val="none" w:sz="0" w:space="0" w:color="auto"/>
            <w:bottom w:val="none" w:sz="0" w:space="0" w:color="auto"/>
            <w:right w:val="none" w:sz="0" w:space="0" w:color="auto"/>
          </w:divBdr>
        </w:div>
        <w:div w:id="811482521">
          <w:marLeft w:val="360"/>
          <w:marRight w:val="0"/>
          <w:marTop w:val="0"/>
          <w:marBottom w:val="0"/>
          <w:divBdr>
            <w:top w:val="none" w:sz="0" w:space="0" w:color="auto"/>
            <w:left w:val="none" w:sz="0" w:space="0" w:color="auto"/>
            <w:bottom w:val="none" w:sz="0" w:space="0" w:color="auto"/>
            <w:right w:val="none" w:sz="0" w:space="0" w:color="auto"/>
          </w:divBdr>
        </w:div>
        <w:div w:id="2049378488">
          <w:marLeft w:val="360"/>
          <w:marRight w:val="0"/>
          <w:marTop w:val="0"/>
          <w:marBottom w:val="0"/>
          <w:divBdr>
            <w:top w:val="none" w:sz="0" w:space="0" w:color="auto"/>
            <w:left w:val="none" w:sz="0" w:space="0" w:color="auto"/>
            <w:bottom w:val="none" w:sz="0" w:space="0" w:color="auto"/>
            <w:right w:val="none" w:sz="0" w:space="0" w:color="auto"/>
          </w:divBdr>
        </w:div>
      </w:divsChild>
    </w:div>
    <w:div w:id="320239458">
      <w:bodyDiv w:val="1"/>
      <w:marLeft w:val="0"/>
      <w:marRight w:val="0"/>
      <w:marTop w:val="0"/>
      <w:marBottom w:val="0"/>
      <w:divBdr>
        <w:top w:val="none" w:sz="0" w:space="0" w:color="auto"/>
        <w:left w:val="none" w:sz="0" w:space="0" w:color="auto"/>
        <w:bottom w:val="none" w:sz="0" w:space="0" w:color="auto"/>
        <w:right w:val="none" w:sz="0" w:space="0" w:color="auto"/>
      </w:divBdr>
    </w:div>
    <w:div w:id="322708836">
      <w:bodyDiv w:val="1"/>
      <w:marLeft w:val="0"/>
      <w:marRight w:val="0"/>
      <w:marTop w:val="0"/>
      <w:marBottom w:val="0"/>
      <w:divBdr>
        <w:top w:val="none" w:sz="0" w:space="0" w:color="auto"/>
        <w:left w:val="none" w:sz="0" w:space="0" w:color="auto"/>
        <w:bottom w:val="none" w:sz="0" w:space="0" w:color="auto"/>
        <w:right w:val="none" w:sz="0" w:space="0" w:color="auto"/>
      </w:divBdr>
    </w:div>
    <w:div w:id="325329763">
      <w:bodyDiv w:val="1"/>
      <w:marLeft w:val="0"/>
      <w:marRight w:val="0"/>
      <w:marTop w:val="0"/>
      <w:marBottom w:val="0"/>
      <w:divBdr>
        <w:top w:val="none" w:sz="0" w:space="0" w:color="auto"/>
        <w:left w:val="none" w:sz="0" w:space="0" w:color="auto"/>
        <w:bottom w:val="none" w:sz="0" w:space="0" w:color="auto"/>
        <w:right w:val="none" w:sz="0" w:space="0" w:color="auto"/>
      </w:divBdr>
      <w:divsChild>
        <w:div w:id="580213562">
          <w:marLeft w:val="274"/>
          <w:marRight w:val="0"/>
          <w:marTop w:val="0"/>
          <w:marBottom w:val="0"/>
          <w:divBdr>
            <w:top w:val="none" w:sz="0" w:space="0" w:color="auto"/>
            <w:left w:val="none" w:sz="0" w:space="0" w:color="auto"/>
            <w:bottom w:val="none" w:sz="0" w:space="0" w:color="auto"/>
            <w:right w:val="none" w:sz="0" w:space="0" w:color="auto"/>
          </w:divBdr>
        </w:div>
        <w:div w:id="1035498607">
          <w:marLeft w:val="274"/>
          <w:marRight w:val="0"/>
          <w:marTop w:val="0"/>
          <w:marBottom w:val="0"/>
          <w:divBdr>
            <w:top w:val="none" w:sz="0" w:space="0" w:color="auto"/>
            <w:left w:val="none" w:sz="0" w:space="0" w:color="auto"/>
            <w:bottom w:val="none" w:sz="0" w:space="0" w:color="auto"/>
            <w:right w:val="none" w:sz="0" w:space="0" w:color="auto"/>
          </w:divBdr>
        </w:div>
        <w:div w:id="1564364657">
          <w:marLeft w:val="274"/>
          <w:marRight w:val="0"/>
          <w:marTop w:val="0"/>
          <w:marBottom w:val="0"/>
          <w:divBdr>
            <w:top w:val="none" w:sz="0" w:space="0" w:color="auto"/>
            <w:left w:val="none" w:sz="0" w:space="0" w:color="auto"/>
            <w:bottom w:val="none" w:sz="0" w:space="0" w:color="auto"/>
            <w:right w:val="none" w:sz="0" w:space="0" w:color="auto"/>
          </w:divBdr>
        </w:div>
        <w:div w:id="260257202">
          <w:marLeft w:val="274"/>
          <w:marRight w:val="0"/>
          <w:marTop w:val="0"/>
          <w:marBottom w:val="0"/>
          <w:divBdr>
            <w:top w:val="none" w:sz="0" w:space="0" w:color="auto"/>
            <w:left w:val="none" w:sz="0" w:space="0" w:color="auto"/>
            <w:bottom w:val="none" w:sz="0" w:space="0" w:color="auto"/>
            <w:right w:val="none" w:sz="0" w:space="0" w:color="auto"/>
          </w:divBdr>
        </w:div>
      </w:divsChild>
    </w:div>
    <w:div w:id="357243175">
      <w:bodyDiv w:val="1"/>
      <w:marLeft w:val="0"/>
      <w:marRight w:val="0"/>
      <w:marTop w:val="0"/>
      <w:marBottom w:val="0"/>
      <w:divBdr>
        <w:top w:val="none" w:sz="0" w:space="0" w:color="auto"/>
        <w:left w:val="none" w:sz="0" w:space="0" w:color="auto"/>
        <w:bottom w:val="none" w:sz="0" w:space="0" w:color="auto"/>
        <w:right w:val="none" w:sz="0" w:space="0" w:color="auto"/>
      </w:divBdr>
    </w:div>
    <w:div w:id="358625635">
      <w:bodyDiv w:val="1"/>
      <w:marLeft w:val="0"/>
      <w:marRight w:val="0"/>
      <w:marTop w:val="0"/>
      <w:marBottom w:val="0"/>
      <w:divBdr>
        <w:top w:val="none" w:sz="0" w:space="0" w:color="auto"/>
        <w:left w:val="none" w:sz="0" w:space="0" w:color="auto"/>
        <w:bottom w:val="none" w:sz="0" w:space="0" w:color="auto"/>
        <w:right w:val="none" w:sz="0" w:space="0" w:color="auto"/>
      </w:divBdr>
    </w:div>
    <w:div w:id="362289037">
      <w:bodyDiv w:val="1"/>
      <w:marLeft w:val="0"/>
      <w:marRight w:val="0"/>
      <w:marTop w:val="0"/>
      <w:marBottom w:val="0"/>
      <w:divBdr>
        <w:top w:val="none" w:sz="0" w:space="0" w:color="auto"/>
        <w:left w:val="none" w:sz="0" w:space="0" w:color="auto"/>
        <w:bottom w:val="none" w:sz="0" w:space="0" w:color="auto"/>
        <w:right w:val="none" w:sz="0" w:space="0" w:color="auto"/>
      </w:divBdr>
    </w:div>
    <w:div w:id="376661366">
      <w:bodyDiv w:val="1"/>
      <w:marLeft w:val="0"/>
      <w:marRight w:val="0"/>
      <w:marTop w:val="0"/>
      <w:marBottom w:val="0"/>
      <w:divBdr>
        <w:top w:val="none" w:sz="0" w:space="0" w:color="auto"/>
        <w:left w:val="none" w:sz="0" w:space="0" w:color="auto"/>
        <w:bottom w:val="none" w:sz="0" w:space="0" w:color="auto"/>
        <w:right w:val="none" w:sz="0" w:space="0" w:color="auto"/>
      </w:divBdr>
    </w:div>
    <w:div w:id="379134237">
      <w:bodyDiv w:val="1"/>
      <w:marLeft w:val="0"/>
      <w:marRight w:val="0"/>
      <w:marTop w:val="0"/>
      <w:marBottom w:val="0"/>
      <w:divBdr>
        <w:top w:val="none" w:sz="0" w:space="0" w:color="auto"/>
        <w:left w:val="none" w:sz="0" w:space="0" w:color="auto"/>
        <w:bottom w:val="none" w:sz="0" w:space="0" w:color="auto"/>
        <w:right w:val="none" w:sz="0" w:space="0" w:color="auto"/>
      </w:divBdr>
    </w:div>
    <w:div w:id="381441302">
      <w:bodyDiv w:val="1"/>
      <w:marLeft w:val="0"/>
      <w:marRight w:val="0"/>
      <w:marTop w:val="0"/>
      <w:marBottom w:val="0"/>
      <w:divBdr>
        <w:top w:val="none" w:sz="0" w:space="0" w:color="auto"/>
        <w:left w:val="none" w:sz="0" w:space="0" w:color="auto"/>
        <w:bottom w:val="none" w:sz="0" w:space="0" w:color="auto"/>
        <w:right w:val="none" w:sz="0" w:space="0" w:color="auto"/>
      </w:divBdr>
    </w:div>
    <w:div w:id="402409912">
      <w:bodyDiv w:val="1"/>
      <w:marLeft w:val="0"/>
      <w:marRight w:val="0"/>
      <w:marTop w:val="0"/>
      <w:marBottom w:val="0"/>
      <w:divBdr>
        <w:top w:val="none" w:sz="0" w:space="0" w:color="auto"/>
        <w:left w:val="none" w:sz="0" w:space="0" w:color="auto"/>
        <w:bottom w:val="none" w:sz="0" w:space="0" w:color="auto"/>
        <w:right w:val="none" w:sz="0" w:space="0" w:color="auto"/>
      </w:divBdr>
    </w:div>
    <w:div w:id="404373860">
      <w:bodyDiv w:val="1"/>
      <w:marLeft w:val="0"/>
      <w:marRight w:val="0"/>
      <w:marTop w:val="0"/>
      <w:marBottom w:val="0"/>
      <w:divBdr>
        <w:top w:val="none" w:sz="0" w:space="0" w:color="auto"/>
        <w:left w:val="none" w:sz="0" w:space="0" w:color="auto"/>
        <w:bottom w:val="none" w:sz="0" w:space="0" w:color="auto"/>
        <w:right w:val="none" w:sz="0" w:space="0" w:color="auto"/>
      </w:divBdr>
    </w:div>
    <w:div w:id="413938057">
      <w:bodyDiv w:val="1"/>
      <w:marLeft w:val="0"/>
      <w:marRight w:val="0"/>
      <w:marTop w:val="0"/>
      <w:marBottom w:val="0"/>
      <w:divBdr>
        <w:top w:val="none" w:sz="0" w:space="0" w:color="auto"/>
        <w:left w:val="none" w:sz="0" w:space="0" w:color="auto"/>
        <w:bottom w:val="none" w:sz="0" w:space="0" w:color="auto"/>
        <w:right w:val="none" w:sz="0" w:space="0" w:color="auto"/>
      </w:divBdr>
    </w:div>
    <w:div w:id="437917244">
      <w:bodyDiv w:val="1"/>
      <w:marLeft w:val="0"/>
      <w:marRight w:val="0"/>
      <w:marTop w:val="0"/>
      <w:marBottom w:val="0"/>
      <w:divBdr>
        <w:top w:val="none" w:sz="0" w:space="0" w:color="auto"/>
        <w:left w:val="none" w:sz="0" w:space="0" w:color="auto"/>
        <w:bottom w:val="none" w:sz="0" w:space="0" w:color="auto"/>
        <w:right w:val="none" w:sz="0" w:space="0" w:color="auto"/>
      </w:divBdr>
    </w:div>
    <w:div w:id="449201169">
      <w:bodyDiv w:val="1"/>
      <w:marLeft w:val="0"/>
      <w:marRight w:val="0"/>
      <w:marTop w:val="0"/>
      <w:marBottom w:val="0"/>
      <w:divBdr>
        <w:top w:val="none" w:sz="0" w:space="0" w:color="auto"/>
        <w:left w:val="none" w:sz="0" w:space="0" w:color="auto"/>
        <w:bottom w:val="none" w:sz="0" w:space="0" w:color="auto"/>
        <w:right w:val="none" w:sz="0" w:space="0" w:color="auto"/>
      </w:divBdr>
    </w:div>
    <w:div w:id="450634474">
      <w:bodyDiv w:val="1"/>
      <w:marLeft w:val="0"/>
      <w:marRight w:val="0"/>
      <w:marTop w:val="0"/>
      <w:marBottom w:val="0"/>
      <w:divBdr>
        <w:top w:val="none" w:sz="0" w:space="0" w:color="auto"/>
        <w:left w:val="none" w:sz="0" w:space="0" w:color="auto"/>
        <w:bottom w:val="none" w:sz="0" w:space="0" w:color="auto"/>
        <w:right w:val="none" w:sz="0" w:space="0" w:color="auto"/>
      </w:divBdr>
    </w:div>
    <w:div w:id="461117169">
      <w:bodyDiv w:val="1"/>
      <w:marLeft w:val="0"/>
      <w:marRight w:val="0"/>
      <w:marTop w:val="0"/>
      <w:marBottom w:val="0"/>
      <w:divBdr>
        <w:top w:val="none" w:sz="0" w:space="0" w:color="auto"/>
        <w:left w:val="none" w:sz="0" w:space="0" w:color="auto"/>
        <w:bottom w:val="none" w:sz="0" w:space="0" w:color="auto"/>
        <w:right w:val="none" w:sz="0" w:space="0" w:color="auto"/>
      </w:divBdr>
    </w:div>
    <w:div w:id="475149686">
      <w:bodyDiv w:val="1"/>
      <w:marLeft w:val="0"/>
      <w:marRight w:val="0"/>
      <w:marTop w:val="0"/>
      <w:marBottom w:val="0"/>
      <w:divBdr>
        <w:top w:val="none" w:sz="0" w:space="0" w:color="auto"/>
        <w:left w:val="none" w:sz="0" w:space="0" w:color="auto"/>
        <w:bottom w:val="none" w:sz="0" w:space="0" w:color="auto"/>
        <w:right w:val="none" w:sz="0" w:space="0" w:color="auto"/>
      </w:divBdr>
    </w:div>
    <w:div w:id="476654877">
      <w:bodyDiv w:val="1"/>
      <w:marLeft w:val="0"/>
      <w:marRight w:val="0"/>
      <w:marTop w:val="0"/>
      <w:marBottom w:val="0"/>
      <w:divBdr>
        <w:top w:val="none" w:sz="0" w:space="0" w:color="auto"/>
        <w:left w:val="none" w:sz="0" w:space="0" w:color="auto"/>
        <w:bottom w:val="none" w:sz="0" w:space="0" w:color="auto"/>
        <w:right w:val="none" w:sz="0" w:space="0" w:color="auto"/>
      </w:divBdr>
    </w:div>
    <w:div w:id="483086070">
      <w:bodyDiv w:val="1"/>
      <w:marLeft w:val="0"/>
      <w:marRight w:val="0"/>
      <w:marTop w:val="0"/>
      <w:marBottom w:val="0"/>
      <w:divBdr>
        <w:top w:val="none" w:sz="0" w:space="0" w:color="auto"/>
        <w:left w:val="none" w:sz="0" w:space="0" w:color="auto"/>
        <w:bottom w:val="none" w:sz="0" w:space="0" w:color="auto"/>
        <w:right w:val="none" w:sz="0" w:space="0" w:color="auto"/>
      </w:divBdr>
    </w:div>
    <w:div w:id="489902470">
      <w:bodyDiv w:val="1"/>
      <w:marLeft w:val="0"/>
      <w:marRight w:val="0"/>
      <w:marTop w:val="0"/>
      <w:marBottom w:val="0"/>
      <w:divBdr>
        <w:top w:val="none" w:sz="0" w:space="0" w:color="auto"/>
        <w:left w:val="none" w:sz="0" w:space="0" w:color="auto"/>
        <w:bottom w:val="none" w:sz="0" w:space="0" w:color="auto"/>
        <w:right w:val="none" w:sz="0" w:space="0" w:color="auto"/>
      </w:divBdr>
      <w:divsChild>
        <w:div w:id="1077634129">
          <w:marLeft w:val="274"/>
          <w:marRight w:val="0"/>
          <w:marTop w:val="0"/>
          <w:marBottom w:val="0"/>
          <w:divBdr>
            <w:top w:val="none" w:sz="0" w:space="0" w:color="auto"/>
            <w:left w:val="none" w:sz="0" w:space="0" w:color="auto"/>
            <w:bottom w:val="none" w:sz="0" w:space="0" w:color="auto"/>
            <w:right w:val="none" w:sz="0" w:space="0" w:color="auto"/>
          </w:divBdr>
        </w:div>
      </w:divsChild>
    </w:div>
    <w:div w:id="525871211">
      <w:bodyDiv w:val="1"/>
      <w:marLeft w:val="0"/>
      <w:marRight w:val="0"/>
      <w:marTop w:val="0"/>
      <w:marBottom w:val="0"/>
      <w:divBdr>
        <w:top w:val="none" w:sz="0" w:space="0" w:color="auto"/>
        <w:left w:val="none" w:sz="0" w:space="0" w:color="auto"/>
        <w:bottom w:val="none" w:sz="0" w:space="0" w:color="auto"/>
        <w:right w:val="none" w:sz="0" w:space="0" w:color="auto"/>
      </w:divBdr>
    </w:div>
    <w:div w:id="559249688">
      <w:bodyDiv w:val="1"/>
      <w:marLeft w:val="0"/>
      <w:marRight w:val="0"/>
      <w:marTop w:val="0"/>
      <w:marBottom w:val="0"/>
      <w:divBdr>
        <w:top w:val="none" w:sz="0" w:space="0" w:color="auto"/>
        <w:left w:val="none" w:sz="0" w:space="0" w:color="auto"/>
        <w:bottom w:val="none" w:sz="0" w:space="0" w:color="auto"/>
        <w:right w:val="none" w:sz="0" w:space="0" w:color="auto"/>
      </w:divBdr>
    </w:div>
    <w:div w:id="567879861">
      <w:bodyDiv w:val="1"/>
      <w:marLeft w:val="0"/>
      <w:marRight w:val="0"/>
      <w:marTop w:val="0"/>
      <w:marBottom w:val="0"/>
      <w:divBdr>
        <w:top w:val="none" w:sz="0" w:space="0" w:color="auto"/>
        <w:left w:val="none" w:sz="0" w:space="0" w:color="auto"/>
        <w:bottom w:val="none" w:sz="0" w:space="0" w:color="auto"/>
        <w:right w:val="none" w:sz="0" w:space="0" w:color="auto"/>
      </w:divBdr>
    </w:div>
    <w:div w:id="580795497">
      <w:bodyDiv w:val="1"/>
      <w:marLeft w:val="0"/>
      <w:marRight w:val="0"/>
      <w:marTop w:val="0"/>
      <w:marBottom w:val="0"/>
      <w:divBdr>
        <w:top w:val="none" w:sz="0" w:space="0" w:color="auto"/>
        <w:left w:val="none" w:sz="0" w:space="0" w:color="auto"/>
        <w:bottom w:val="none" w:sz="0" w:space="0" w:color="auto"/>
        <w:right w:val="none" w:sz="0" w:space="0" w:color="auto"/>
      </w:divBdr>
    </w:div>
    <w:div w:id="608007907">
      <w:bodyDiv w:val="1"/>
      <w:marLeft w:val="0"/>
      <w:marRight w:val="0"/>
      <w:marTop w:val="0"/>
      <w:marBottom w:val="0"/>
      <w:divBdr>
        <w:top w:val="none" w:sz="0" w:space="0" w:color="auto"/>
        <w:left w:val="none" w:sz="0" w:space="0" w:color="auto"/>
        <w:bottom w:val="none" w:sz="0" w:space="0" w:color="auto"/>
        <w:right w:val="none" w:sz="0" w:space="0" w:color="auto"/>
      </w:divBdr>
    </w:div>
    <w:div w:id="625742612">
      <w:bodyDiv w:val="1"/>
      <w:marLeft w:val="0"/>
      <w:marRight w:val="0"/>
      <w:marTop w:val="0"/>
      <w:marBottom w:val="0"/>
      <w:divBdr>
        <w:top w:val="none" w:sz="0" w:space="0" w:color="auto"/>
        <w:left w:val="none" w:sz="0" w:space="0" w:color="auto"/>
        <w:bottom w:val="none" w:sz="0" w:space="0" w:color="auto"/>
        <w:right w:val="none" w:sz="0" w:space="0" w:color="auto"/>
      </w:divBdr>
    </w:div>
    <w:div w:id="652173348">
      <w:bodyDiv w:val="1"/>
      <w:marLeft w:val="0"/>
      <w:marRight w:val="0"/>
      <w:marTop w:val="0"/>
      <w:marBottom w:val="0"/>
      <w:divBdr>
        <w:top w:val="none" w:sz="0" w:space="0" w:color="auto"/>
        <w:left w:val="none" w:sz="0" w:space="0" w:color="auto"/>
        <w:bottom w:val="none" w:sz="0" w:space="0" w:color="auto"/>
        <w:right w:val="none" w:sz="0" w:space="0" w:color="auto"/>
      </w:divBdr>
    </w:div>
    <w:div w:id="668941966">
      <w:bodyDiv w:val="1"/>
      <w:marLeft w:val="0"/>
      <w:marRight w:val="0"/>
      <w:marTop w:val="0"/>
      <w:marBottom w:val="0"/>
      <w:divBdr>
        <w:top w:val="none" w:sz="0" w:space="0" w:color="auto"/>
        <w:left w:val="none" w:sz="0" w:space="0" w:color="auto"/>
        <w:bottom w:val="none" w:sz="0" w:space="0" w:color="auto"/>
        <w:right w:val="none" w:sz="0" w:space="0" w:color="auto"/>
      </w:divBdr>
    </w:div>
    <w:div w:id="694959155">
      <w:bodyDiv w:val="1"/>
      <w:marLeft w:val="0"/>
      <w:marRight w:val="0"/>
      <w:marTop w:val="0"/>
      <w:marBottom w:val="0"/>
      <w:divBdr>
        <w:top w:val="none" w:sz="0" w:space="0" w:color="auto"/>
        <w:left w:val="none" w:sz="0" w:space="0" w:color="auto"/>
        <w:bottom w:val="none" w:sz="0" w:space="0" w:color="auto"/>
        <w:right w:val="none" w:sz="0" w:space="0" w:color="auto"/>
      </w:divBdr>
    </w:div>
    <w:div w:id="725371587">
      <w:bodyDiv w:val="1"/>
      <w:marLeft w:val="0"/>
      <w:marRight w:val="0"/>
      <w:marTop w:val="0"/>
      <w:marBottom w:val="0"/>
      <w:divBdr>
        <w:top w:val="none" w:sz="0" w:space="0" w:color="auto"/>
        <w:left w:val="none" w:sz="0" w:space="0" w:color="auto"/>
        <w:bottom w:val="none" w:sz="0" w:space="0" w:color="auto"/>
        <w:right w:val="none" w:sz="0" w:space="0" w:color="auto"/>
      </w:divBdr>
      <w:divsChild>
        <w:div w:id="1261186272">
          <w:marLeft w:val="360"/>
          <w:marRight w:val="0"/>
          <w:marTop w:val="0"/>
          <w:marBottom w:val="0"/>
          <w:divBdr>
            <w:top w:val="none" w:sz="0" w:space="0" w:color="auto"/>
            <w:left w:val="none" w:sz="0" w:space="0" w:color="auto"/>
            <w:bottom w:val="none" w:sz="0" w:space="0" w:color="auto"/>
            <w:right w:val="none" w:sz="0" w:space="0" w:color="auto"/>
          </w:divBdr>
        </w:div>
        <w:div w:id="936211424">
          <w:marLeft w:val="360"/>
          <w:marRight w:val="0"/>
          <w:marTop w:val="0"/>
          <w:marBottom w:val="0"/>
          <w:divBdr>
            <w:top w:val="none" w:sz="0" w:space="0" w:color="auto"/>
            <w:left w:val="none" w:sz="0" w:space="0" w:color="auto"/>
            <w:bottom w:val="none" w:sz="0" w:space="0" w:color="auto"/>
            <w:right w:val="none" w:sz="0" w:space="0" w:color="auto"/>
          </w:divBdr>
        </w:div>
        <w:div w:id="648169296">
          <w:marLeft w:val="360"/>
          <w:marRight w:val="0"/>
          <w:marTop w:val="0"/>
          <w:marBottom w:val="0"/>
          <w:divBdr>
            <w:top w:val="none" w:sz="0" w:space="0" w:color="auto"/>
            <w:left w:val="none" w:sz="0" w:space="0" w:color="auto"/>
            <w:bottom w:val="none" w:sz="0" w:space="0" w:color="auto"/>
            <w:right w:val="none" w:sz="0" w:space="0" w:color="auto"/>
          </w:divBdr>
        </w:div>
        <w:div w:id="812335770">
          <w:marLeft w:val="360"/>
          <w:marRight w:val="0"/>
          <w:marTop w:val="0"/>
          <w:marBottom w:val="0"/>
          <w:divBdr>
            <w:top w:val="none" w:sz="0" w:space="0" w:color="auto"/>
            <w:left w:val="none" w:sz="0" w:space="0" w:color="auto"/>
            <w:bottom w:val="none" w:sz="0" w:space="0" w:color="auto"/>
            <w:right w:val="none" w:sz="0" w:space="0" w:color="auto"/>
          </w:divBdr>
        </w:div>
      </w:divsChild>
    </w:div>
    <w:div w:id="742144679">
      <w:bodyDiv w:val="1"/>
      <w:marLeft w:val="0"/>
      <w:marRight w:val="0"/>
      <w:marTop w:val="0"/>
      <w:marBottom w:val="0"/>
      <w:divBdr>
        <w:top w:val="none" w:sz="0" w:space="0" w:color="auto"/>
        <w:left w:val="none" w:sz="0" w:space="0" w:color="auto"/>
        <w:bottom w:val="none" w:sz="0" w:space="0" w:color="auto"/>
        <w:right w:val="none" w:sz="0" w:space="0" w:color="auto"/>
      </w:divBdr>
    </w:div>
    <w:div w:id="770009301">
      <w:bodyDiv w:val="1"/>
      <w:marLeft w:val="0"/>
      <w:marRight w:val="0"/>
      <w:marTop w:val="0"/>
      <w:marBottom w:val="0"/>
      <w:divBdr>
        <w:top w:val="none" w:sz="0" w:space="0" w:color="auto"/>
        <w:left w:val="none" w:sz="0" w:space="0" w:color="auto"/>
        <w:bottom w:val="none" w:sz="0" w:space="0" w:color="auto"/>
        <w:right w:val="none" w:sz="0" w:space="0" w:color="auto"/>
      </w:divBdr>
    </w:div>
    <w:div w:id="822086225">
      <w:bodyDiv w:val="1"/>
      <w:marLeft w:val="0"/>
      <w:marRight w:val="0"/>
      <w:marTop w:val="0"/>
      <w:marBottom w:val="0"/>
      <w:divBdr>
        <w:top w:val="none" w:sz="0" w:space="0" w:color="auto"/>
        <w:left w:val="none" w:sz="0" w:space="0" w:color="auto"/>
        <w:bottom w:val="none" w:sz="0" w:space="0" w:color="auto"/>
        <w:right w:val="none" w:sz="0" w:space="0" w:color="auto"/>
      </w:divBdr>
    </w:div>
    <w:div w:id="827017924">
      <w:bodyDiv w:val="1"/>
      <w:marLeft w:val="0"/>
      <w:marRight w:val="0"/>
      <w:marTop w:val="0"/>
      <w:marBottom w:val="0"/>
      <w:divBdr>
        <w:top w:val="none" w:sz="0" w:space="0" w:color="auto"/>
        <w:left w:val="none" w:sz="0" w:space="0" w:color="auto"/>
        <w:bottom w:val="none" w:sz="0" w:space="0" w:color="auto"/>
        <w:right w:val="none" w:sz="0" w:space="0" w:color="auto"/>
      </w:divBdr>
      <w:divsChild>
        <w:div w:id="1413357975">
          <w:marLeft w:val="274"/>
          <w:marRight w:val="0"/>
          <w:marTop w:val="0"/>
          <w:marBottom w:val="0"/>
          <w:divBdr>
            <w:top w:val="none" w:sz="0" w:space="0" w:color="auto"/>
            <w:left w:val="none" w:sz="0" w:space="0" w:color="auto"/>
            <w:bottom w:val="none" w:sz="0" w:space="0" w:color="auto"/>
            <w:right w:val="none" w:sz="0" w:space="0" w:color="auto"/>
          </w:divBdr>
        </w:div>
        <w:div w:id="690184751">
          <w:marLeft w:val="274"/>
          <w:marRight w:val="0"/>
          <w:marTop w:val="0"/>
          <w:marBottom w:val="0"/>
          <w:divBdr>
            <w:top w:val="none" w:sz="0" w:space="0" w:color="auto"/>
            <w:left w:val="none" w:sz="0" w:space="0" w:color="auto"/>
            <w:bottom w:val="none" w:sz="0" w:space="0" w:color="auto"/>
            <w:right w:val="none" w:sz="0" w:space="0" w:color="auto"/>
          </w:divBdr>
        </w:div>
        <w:div w:id="799802089">
          <w:marLeft w:val="274"/>
          <w:marRight w:val="0"/>
          <w:marTop w:val="0"/>
          <w:marBottom w:val="0"/>
          <w:divBdr>
            <w:top w:val="none" w:sz="0" w:space="0" w:color="auto"/>
            <w:left w:val="none" w:sz="0" w:space="0" w:color="auto"/>
            <w:bottom w:val="none" w:sz="0" w:space="0" w:color="auto"/>
            <w:right w:val="none" w:sz="0" w:space="0" w:color="auto"/>
          </w:divBdr>
        </w:div>
        <w:div w:id="424419198">
          <w:marLeft w:val="274"/>
          <w:marRight w:val="0"/>
          <w:marTop w:val="0"/>
          <w:marBottom w:val="0"/>
          <w:divBdr>
            <w:top w:val="none" w:sz="0" w:space="0" w:color="auto"/>
            <w:left w:val="none" w:sz="0" w:space="0" w:color="auto"/>
            <w:bottom w:val="none" w:sz="0" w:space="0" w:color="auto"/>
            <w:right w:val="none" w:sz="0" w:space="0" w:color="auto"/>
          </w:divBdr>
        </w:div>
      </w:divsChild>
    </w:div>
    <w:div w:id="834537651">
      <w:bodyDiv w:val="1"/>
      <w:marLeft w:val="0"/>
      <w:marRight w:val="0"/>
      <w:marTop w:val="0"/>
      <w:marBottom w:val="0"/>
      <w:divBdr>
        <w:top w:val="none" w:sz="0" w:space="0" w:color="auto"/>
        <w:left w:val="none" w:sz="0" w:space="0" w:color="auto"/>
        <w:bottom w:val="none" w:sz="0" w:space="0" w:color="auto"/>
        <w:right w:val="none" w:sz="0" w:space="0" w:color="auto"/>
      </w:divBdr>
      <w:divsChild>
        <w:div w:id="1715274643">
          <w:marLeft w:val="274"/>
          <w:marRight w:val="0"/>
          <w:marTop w:val="0"/>
          <w:marBottom w:val="0"/>
          <w:divBdr>
            <w:top w:val="none" w:sz="0" w:space="0" w:color="auto"/>
            <w:left w:val="none" w:sz="0" w:space="0" w:color="auto"/>
            <w:bottom w:val="none" w:sz="0" w:space="0" w:color="auto"/>
            <w:right w:val="none" w:sz="0" w:space="0" w:color="auto"/>
          </w:divBdr>
        </w:div>
      </w:divsChild>
    </w:div>
    <w:div w:id="873075144">
      <w:bodyDiv w:val="1"/>
      <w:marLeft w:val="0"/>
      <w:marRight w:val="0"/>
      <w:marTop w:val="0"/>
      <w:marBottom w:val="0"/>
      <w:divBdr>
        <w:top w:val="none" w:sz="0" w:space="0" w:color="auto"/>
        <w:left w:val="none" w:sz="0" w:space="0" w:color="auto"/>
        <w:bottom w:val="none" w:sz="0" w:space="0" w:color="auto"/>
        <w:right w:val="none" w:sz="0" w:space="0" w:color="auto"/>
      </w:divBdr>
    </w:div>
    <w:div w:id="894464102">
      <w:bodyDiv w:val="1"/>
      <w:marLeft w:val="0"/>
      <w:marRight w:val="0"/>
      <w:marTop w:val="0"/>
      <w:marBottom w:val="0"/>
      <w:divBdr>
        <w:top w:val="none" w:sz="0" w:space="0" w:color="auto"/>
        <w:left w:val="none" w:sz="0" w:space="0" w:color="auto"/>
        <w:bottom w:val="none" w:sz="0" w:space="0" w:color="auto"/>
        <w:right w:val="none" w:sz="0" w:space="0" w:color="auto"/>
      </w:divBdr>
      <w:divsChild>
        <w:div w:id="1033580248">
          <w:marLeft w:val="360"/>
          <w:marRight w:val="0"/>
          <w:marTop w:val="0"/>
          <w:marBottom w:val="0"/>
          <w:divBdr>
            <w:top w:val="none" w:sz="0" w:space="0" w:color="auto"/>
            <w:left w:val="none" w:sz="0" w:space="0" w:color="auto"/>
            <w:bottom w:val="none" w:sz="0" w:space="0" w:color="auto"/>
            <w:right w:val="none" w:sz="0" w:space="0" w:color="auto"/>
          </w:divBdr>
        </w:div>
        <w:div w:id="2022514080">
          <w:marLeft w:val="360"/>
          <w:marRight w:val="0"/>
          <w:marTop w:val="0"/>
          <w:marBottom w:val="0"/>
          <w:divBdr>
            <w:top w:val="none" w:sz="0" w:space="0" w:color="auto"/>
            <w:left w:val="none" w:sz="0" w:space="0" w:color="auto"/>
            <w:bottom w:val="none" w:sz="0" w:space="0" w:color="auto"/>
            <w:right w:val="none" w:sz="0" w:space="0" w:color="auto"/>
          </w:divBdr>
        </w:div>
        <w:div w:id="1377003063">
          <w:marLeft w:val="360"/>
          <w:marRight w:val="0"/>
          <w:marTop w:val="0"/>
          <w:marBottom w:val="0"/>
          <w:divBdr>
            <w:top w:val="none" w:sz="0" w:space="0" w:color="auto"/>
            <w:left w:val="none" w:sz="0" w:space="0" w:color="auto"/>
            <w:bottom w:val="none" w:sz="0" w:space="0" w:color="auto"/>
            <w:right w:val="none" w:sz="0" w:space="0" w:color="auto"/>
          </w:divBdr>
        </w:div>
        <w:div w:id="1495803196">
          <w:marLeft w:val="360"/>
          <w:marRight w:val="0"/>
          <w:marTop w:val="0"/>
          <w:marBottom w:val="0"/>
          <w:divBdr>
            <w:top w:val="none" w:sz="0" w:space="0" w:color="auto"/>
            <w:left w:val="none" w:sz="0" w:space="0" w:color="auto"/>
            <w:bottom w:val="none" w:sz="0" w:space="0" w:color="auto"/>
            <w:right w:val="none" w:sz="0" w:space="0" w:color="auto"/>
          </w:divBdr>
        </w:div>
        <w:div w:id="678461032">
          <w:marLeft w:val="360"/>
          <w:marRight w:val="0"/>
          <w:marTop w:val="0"/>
          <w:marBottom w:val="0"/>
          <w:divBdr>
            <w:top w:val="none" w:sz="0" w:space="0" w:color="auto"/>
            <w:left w:val="none" w:sz="0" w:space="0" w:color="auto"/>
            <w:bottom w:val="none" w:sz="0" w:space="0" w:color="auto"/>
            <w:right w:val="none" w:sz="0" w:space="0" w:color="auto"/>
          </w:divBdr>
        </w:div>
        <w:div w:id="1584753359">
          <w:marLeft w:val="547"/>
          <w:marRight w:val="0"/>
          <w:marTop w:val="0"/>
          <w:marBottom w:val="0"/>
          <w:divBdr>
            <w:top w:val="none" w:sz="0" w:space="0" w:color="auto"/>
            <w:left w:val="none" w:sz="0" w:space="0" w:color="auto"/>
            <w:bottom w:val="none" w:sz="0" w:space="0" w:color="auto"/>
            <w:right w:val="none" w:sz="0" w:space="0" w:color="auto"/>
          </w:divBdr>
        </w:div>
      </w:divsChild>
    </w:div>
    <w:div w:id="903954656">
      <w:bodyDiv w:val="1"/>
      <w:marLeft w:val="0"/>
      <w:marRight w:val="0"/>
      <w:marTop w:val="0"/>
      <w:marBottom w:val="0"/>
      <w:divBdr>
        <w:top w:val="none" w:sz="0" w:space="0" w:color="auto"/>
        <w:left w:val="none" w:sz="0" w:space="0" w:color="auto"/>
        <w:bottom w:val="none" w:sz="0" w:space="0" w:color="auto"/>
        <w:right w:val="none" w:sz="0" w:space="0" w:color="auto"/>
      </w:divBdr>
    </w:div>
    <w:div w:id="915169977">
      <w:bodyDiv w:val="1"/>
      <w:marLeft w:val="0"/>
      <w:marRight w:val="0"/>
      <w:marTop w:val="0"/>
      <w:marBottom w:val="0"/>
      <w:divBdr>
        <w:top w:val="none" w:sz="0" w:space="0" w:color="auto"/>
        <w:left w:val="none" w:sz="0" w:space="0" w:color="auto"/>
        <w:bottom w:val="none" w:sz="0" w:space="0" w:color="auto"/>
        <w:right w:val="none" w:sz="0" w:space="0" w:color="auto"/>
      </w:divBdr>
    </w:div>
    <w:div w:id="916288063">
      <w:bodyDiv w:val="1"/>
      <w:marLeft w:val="0"/>
      <w:marRight w:val="0"/>
      <w:marTop w:val="0"/>
      <w:marBottom w:val="0"/>
      <w:divBdr>
        <w:top w:val="none" w:sz="0" w:space="0" w:color="auto"/>
        <w:left w:val="none" w:sz="0" w:space="0" w:color="auto"/>
        <w:bottom w:val="none" w:sz="0" w:space="0" w:color="auto"/>
        <w:right w:val="none" w:sz="0" w:space="0" w:color="auto"/>
      </w:divBdr>
    </w:div>
    <w:div w:id="950667666">
      <w:bodyDiv w:val="1"/>
      <w:marLeft w:val="0"/>
      <w:marRight w:val="0"/>
      <w:marTop w:val="0"/>
      <w:marBottom w:val="0"/>
      <w:divBdr>
        <w:top w:val="none" w:sz="0" w:space="0" w:color="auto"/>
        <w:left w:val="none" w:sz="0" w:space="0" w:color="auto"/>
        <w:bottom w:val="none" w:sz="0" w:space="0" w:color="auto"/>
        <w:right w:val="none" w:sz="0" w:space="0" w:color="auto"/>
      </w:divBdr>
    </w:div>
    <w:div w:id="986860319">
      <w:bodyDiv w:val="1"/>
      <w:marLeft w:val="0"/>
      <w:marRight w:val="0"/>
      <w:marTop w:val="0"/>
      <w:marBottom w:val="0"/>
      <w:divBdr>
        <w:top w:val="none" w:sz="0" w:space="0" w:color="auto"/>
        <w:left w:val="none" w:sz="0" w:space="0" w:color="auto"/>
        <w:bottom w:val="none" w:sz="0" w:space="0" w:color="auto"/>
        <w:right w:val="none" w:sz="0" w:space="0" w:color="auto"/>
      </w:divBdr>
    </w:div>
    <w:div w:id="1029918966">
      <w:bodyDiv w:val="1"/>
      <w:marLeft w:val="0"/>
      <w:marRight w:val="0"/>
      <w:marTop w:val="0"/>
      <w:marBottom w:val="0"/>
      <w:divBdr>
        <w:top w:val="none" w:sz="0" w:space="0" w:color="auto"/>
        <w:left w:val="none" w:sz="0" w:space="0" w:color="auto"/>
        <w:bottom w:val="none" w:sz="0" w:space="0" w:color="auto"/>
        <w:right w:val="none" w:sz="0" w:space="0" w:color="auto"/>
      </w:divBdr>
    </w:div>
    <w:div w:id="1052388515">
      <w:bodyDiv w:val="1"/>
      <w:marLeft w:val="0"/>
      <w:marRight w:val="0"/>
      <w:marTop w:val="0"/>
      <w:marBottom w:val="0"/>
      <w:divBdr>
        <w:top w:val="none" w:sz="0" w:space="0" w:color="auto"/>
        <w:left w:val="none" w:sz="0" w:space="0" w:color="auto"/>
        <w:bottom w:val="none" w:sz="0" w:space="0" w:color="auto"/>
        <w:right w:val="none" w:sz="0" w:space="0" w:color="auto"/>
      </w:divBdr>
    </w:div>
    <w:div w:id="1066760387">
      <w:bodyDiv w:val="1"/>
      <w:marLeft w:val="0"/>
      <w:marRight w:val="0"/>
      <w:marTop w:val="0"/>
      <w:marBottom w:val="0"/>
      <w:divBdr>
        <w:top w:val="none" w:sz="0" w:space="0" w:color="auto"/>
        <w:left w:val="none" w:sz="0" w:space="0" w:color="auto"/>
        <w:bottom w:val="none" w:sz="0" w:space="0" w:color="auto"/>
        <w:right w:val="none" w:sz="0" w:space="0" w:color="auto"/>
      </w:divBdr>
    </w:div>
    <w:div w:id="1077365324">
      <w:bodyDiv w:val="1"/>
      <w:marLeft w:val="0"/>
      <w:marRight w:val="0"/>
      <w:marTop w:val="0"/>
      <w:marBottom w:val="0"/>
      <w:divBdr>
        <w:top w:val="none" w:sz="0" w:space="0" w:color="auto"/>
        <w:left w:val="none" w:sz="0" w:space="0" w:color="auto"/>
        <w:bottom w:val="none" w:sz="0" w:space="0" w:color="auto"/>
        <w:right w:val="none" w:sz="0" w:space="0" w:color="auto"/>
      </w:divBdr>
    </w:div>
    <w:div w:id="1096829302">
      <w:bodyDiv w:val="1"/>
      <w:marLeft w:val="0"/>
      <w:marRight w:val="0"/>
      <w:marTop w:val="0"/>
      <w:marBottom w:val="0"/>
      <w:divBdr>
        <w:top w:val="none" w:sz="0" w:space="0" w:color="auto"/>
        <w:left w:val="none" w:sz="0" w:space="0" w:color="auto"/>
        <w:bottom w:val="none" w:sz="0" w:space="0" w:color="auto"/>
        <w:right w:val="none" w:sz="0" w:space="0" w:color="auto"/>
      </w:divBdr>
    </w:div>
    <w:div w:id="1112240833">
      <w:bodyDiv w:val="1"/>
      <w:marLeft w:val="0"/>
      <w:marRight w:val="0"/>
      <w:marTop w:val="0"/>
      <w:marBottom w:val="0"/>
      <w:divBdr>
        <w:top w:val="none" w:sz="0" w:space="0" w:color="auto"/>
        <w:left w:val="none" w:sz="0" w:space="0" w:color="auto"/>
        <w:bottom w:val="none" w:sz="0" w:space="0" w:color="auto"/>
        <w:right w:val="none" w:sz="0" w:space="0" w:color="auto"/>
      </w:divBdr>
    </w:div>
    <w:div w:id="1113786928">
      <w:bodyDiv w:val="1"/>
      <w:marLeft w:val="0"/>
      <w:marRight w:val="0"/>
      <w:marTop w:val="0"/>
      <w:marBottom w:val="0"/>
      <w:divBdr>
        <w:top w:val="none" w:sz="0" w:space="0" w:color="auto"/>
        <w:left w:val="none" w:sz="0" w:space="0" w:color="auto"/>
        <w:bottom w:val="none" w:sz="0" w:space="0" w:color="auto"/>
        <w:right w:val="none" w:sz="0" w:space="0" w:color="auto"/>
      </w:divBdr>
    </w:div>
    <w:div w:id="1115639221">
      <w:bodyDiv w:val="1"/>
      <w:marLeft w:val="0"/>
      <w:marRight w:val="0"/>
      <w:marTop w:val="0"/>
      <w:marBottom w:val="0"/>
      <w:divBdr>
        <w:top w:val="none" w:sz="0" w:space="0" w:color="auto"/>
        <w:left w:val="none" w:sz="0" w:space="0" w:color="auto"/>
        <w:bottom w:val="none" w:sz="0" w:space="0" w:color="auto"/>
        <w:right w:val="none" w:sz="0" w:space="0" w:color="auto"/>
      </w:divBdr>
    </w:div>
    <w:div w:id="1122189099">
      <w:bodyDiv w:val="1"/>
      <w:marLeft w:val="0"/>
      <w:marRight w:val="0"/>
      <w:marTop w:val="0"/>
      <w:marBottom w:val="0"/>
      <w:divBdr>
        <w:top w:val="none" w:sz="0" w:space="0" w:color="auto"/>
        <w:left w:val="none" w:sz="0" w:space="0" w:color="auto"/>
        <w:bottom w:val="none" w:sz="0" w:space="0" w:color="auto"/>
        <w:right w:val="none" w:sz="0" w:space="0" w:color="auto"/>
      </w:divBdr>
    </w:div>
    <w:div w:id="1125855142">
      <w:bodyDiv w:val="1"/>
      <w:marLeft w:val="0"/>
      <w:marRight w:val="0"/>
      <w:marTop w:val="0"/>
      <w:marBottom w:val="0"/>
      <w:divBdr>
        <w:top w:val="none" w:sz="0" w:space="0" w:color="auto"/>
        <w:left w:val="none" w:sz="0" w:space="0" w:color="auto"/>
        <w:bottom w:val="none" w:sz="0" w:space="0" w:color="auto"/>
        <w:right w:val="none" w:sz="0" w:space="0" w:color="auto"/>
      </w:divBdr>
    </w:div>
    <w:div w:id="1141507935">
      <w:bodyDiv w:val="1"/>
      <w:marLeft w:val="0"/>
      <w:marRight w:val="0"/>
      <w:marTop w:val="0"/>
      <w:marBottom w:val="0"/>
      <w:divBdr>
        <w:top w:val="none" w:sz="0" w:space="0" w:color="auto"/>
        <w:left w:val="none" w:sz="0" w:space="0" w:color="auto"/>
        <w:bottom w:val="none" w:sz="0" w:space="0" w:color="auto"/>
        <w:right w:val="none" w:sz="0" w:space="0" w:color="auto"/>
      </w:divBdr>
    </w:div>
    <w:div w:id="1157113908">
      <w:bodyDiv w:val="1"/>
      <w:marLeft w:val="0"/>
      <w:marRight w:val="0"/>
      <w:marTop w:val="0"/>
      <w:marBottom w:val="0"/>
      <w:divBdr>
        <w:top w:val="none" w:sz="0" w:space="0" w:color="auto"/>
        <w:left w:val="none" w:sz="0" w:space="0" w:color="auto"/>
        <w:bottom w:val="none" w:sz="0" w:space="0" w:color="auto"/>
        <w:right w:val="none" w:sz="0" w:space="0" w:color="auto"/>
      </w:divBdr>
    </w:div>
    <w:div w:id="1160385945">
      <w:bodyDiv w:val="1"/>
      <w:marLeft w:val="0"/>
      <w:marRight w:val="0"/>
      <w:marTop w:val="0"/>
      <w:marBottom w:val="0"/>
      <w:divBdr>
        <w:top w:val="none" w:sz="0" w:space="0" w:color="auto"/>
        <w:left w:val="none" w:sz="0" w:space="0" w:color="auto"/>
        <w:bottom w:val="none" w:sz="0" w:space="0" w:color="auto"/>
        <w:right w:val="none" w:sz="0" w:space="0" w:color="auto"/>
      </w:divBdr>
    </w:div>
    <w:div w:id="1213034198">
      <w:bodyDiv w:val="1"/>
      <w:marLeft w:val="0"/>
      <w:marRight w:val="0"/>
      <w:marTop w:val="0"/>
      <w:marBottom w:val="0"/>
      <w:divBdr>
        <w:top w:val="none" w:sz="0" w:space="0" w:color="auto"/>
        <w:left w:val="none" w:sz="0" w:space="0" w:color="auto"/>
        <w:bottom w:val="none" w:sz="0" w:space="0" w:color="auto"/>
        <w:right w:val="none" w:sz="0" w:space="0" w:color="auto"/>
      </w:divBdr>
    </w:div>
    <w:div w:id="1264609440">
      <w:bodyDiv w:val="1"/>
      <w:marLeft w:val="0"/>
      <w:marRight w:val="0"/>
      <w:marTop w:val="0"/>
      <w:marBottom w:val="0"/>
      <w:divBdr>
        <w:top w:val="none" w:sz="0" w:space="0" w:color="auto"/>
        <w:left w:val="none" w:sz="0" w:space="0" w:color="auto"/>
        <w:bottom w:val="none" w:sz="0" w:space="0" w:color="auto"/>
        <w:right w:val="none" w:sz="0" w:space="0" w:color="auto"/>
      </w:divBdr>
    </w:div>
    <w:div w:id="1270627352">
      <w:bodyDiv w:val="1"/>
      <w:marLeft w:val="0"/>
      <w:marRight w:val="0"/>
      <w:marTop w:val="0"/>
      <w:marBottom w:val="0"/>
      <w:divBdr>
        <w:top w:val="none" w:sz="0" w:space="0" w:color="auto"/>
        <w:left w:val="none" w:sz="0" w:space="0" w:color="auto"/>
        <w:bottom w:val="none" w:sz="0" w:space="0" w:color="auto"/>
        <w:right w:val="none" w:sz="0" w:space="0" w:color="auto"/>
      </w:divBdr>
    </w:div>
    <w:div w:id="1270967227">
      <w:bodyDiv w:val="1"/>
      <w:marLeft w:val="0"/>
      <w:marRight w:val="0"/>
      <w:marTop w:val="0"/>
      <w:marBottom w:val="0"/>
      <w:divBdr>
        <w:top w:val="none" w:sz="0" w:space="0" w:color="auto"/>
        <w:left w:val="none" w:sz="0" w:space="0" w:color="auto"/>
        <w:bottom w:val="none" w:sz="0" w:space="0" w:color="auto"/>
        <w:right w:val="none" w:sz="0" w:space="0" w:color="auto"/>
      </w:divBdr>
    </w:div>
    <w:div w:id="1272392549">
      <w:bodyDiv w:val="1"/>
      <w:marLeft w:val="0"/>
      <w:marRight w:val="0"/>
      <w:marTop w:val="0"/>
      <w:marBottom w:val="0"/>
      <w:divBdr>
        <w:top w:val="none" w:sz="0" w:space="0" w:color="auto"/>
        <w:left w:val="none" w:sz="0" w:space="0" w:color="auto"/>
        <w:bottom w:val="none" w:sz="0" w:space="0" w:color="auto"/>
        <w:right w:val="none" w:sz="0" w:space="0" w:color="auto"/>
      </w:divBdr>
    </w:div>
    <w:div w:id="1293711316">
      <w:bodyDiv w:val="1"/>
      <w:marLeft w:val="0"/>
      <w:marRight w:val="0"/>
      <w:marTop w:val="0"/>
      <w:marBottom w:val="0"/>
      <w:divBdr>
        <w:top w:val="none" w:sz="0" w:space="0" w:color="auto"/>
        <w:left w:val="none" w:sz="0" w:space="0" w:color="auto"/>
        <w:bottom w:val="none" w:sz="0" w:space="0" w:color="auto"/>
        <w:right w:val="none" w:sz="0" w:space="0" w:color="auto"/>
      </w:divBdr>
      <w:divsChild>
        <w:div w:id="1792628332">
          <w:marLeft w:val="360"/>
          <w:marRight w:val="0"/>
          <w:marTop w:val="0"/>
          <w:marBottom w:val="0"/>
          <w:divBdr>
            <w:top w:val="none" w:sz="0" w:space="0" w:color="auto"/>
            <w:left w:val="none" w:sz="0" w:space="0" w:color="auto"/>
            <w:bottom w:val="none" w:sz="0" w:space="0" w:color="auto"/>
            <w:right w:val="none" w:sz="0" w:space="0" w:color="auto"/>
          </w:divBdr>
        </w:div>
        <w:div w:id="1811482803">
          <w:marLeft w:val="360"/>
          <w:marRight w:val="0"/>
          <w:marTop w:val="0"/>
          <w:marBottom w:val="0"/>
          <w:divBdr>
            <w:top w:val="none" w:sz="0" w:space="0" w:color="auto"/>
            <w:left w:val="none" w:sz="0" w:space="0" w:color="auto"/>
            <w:bottom w:val="none" w:sz="0" w:space="0" w:color="auto"/>
            <w:right w:val="none" w:sz="0" w:space="0" w:color="auto"/>
          </w:divBdr>
        </w:div>
        <w:div w:id="84573514">
          <w:marLeft w:val="360"/>
          <w:marRight w:val="0"/>
          <w:marTop w:val="0"/>
          <w:marBottom w:val="0"/>
          <w:divBdr>
            <w:top w:val="none" w:sz="0" w:space="0" w:color="auto"/>
            <w:left w:val="none" w:sz="0" w:space="0" w:color="auto"/>
            <w:bottom w:val="none" w:sz="0" w:space="0" w:color="auto"/>
            <w:right w:val="none" w:sz="0" w:space="0" w:color="auto"/>
          </w:divBdr>
        </w:div>
        <w:div w:id="1669674450">
          <w:marLeft w:val="360"/>
          <w:marRight w:val="0"/>
          <w:marTop w:val="0"/>
          <w:marBottom w:val="0"/>
          <w:divBdr>
            <w:top w:val="none" w:sz="0" w:space="0" w:color="auto"/>
            <w:left w:val="none" w:sz="0" w:space="0" w:color="auto"/>
            <w:bottom w:val="none" w:sz="0" w:space="0" w:color="auto"/>
            <w:right w:val="none" w:sz="0" w:space="0" w:color="auto"/>
          </w:divBdr>
        </w:div>
      </w:divsChild>
    </w:div>
    <w:div w:id="1308776326">
      <w:bodyDiv w:val="1"/>
      <w:marLeft w:val="0"/>
      <w:marRight w:val="0"/>
      <w:marTop w:val="0"/>
      <w:marBottom w:val="0"/>
      <w:divBdr>
        <w:top w:val="none" w:sz="0" w:space="0" w:color="auto"/>
        <w:left w:val="none" w:sz="0" w:space="0" w:color="auto"/>
        <w:bottom w:val="none" w:sz="0" w:space="0" w:color="auto"/>
        <w:right w:val="none" w:sz="0" w:space="0" w:color="auto"/>
      </w:divBdr>
    </w:div>
    <w:div w:id="1311443557">
      <w:bodyDiv w:val="1"/>
      <w:marLeft w:val="0"/>
      <w:marRight w:val="0"/>
      <w:marTop w:val="0"/>
      <w:marBottom w:val="0"/>
      <w:divBdr>
        <w:top w:val="none" w:sz="0" w:space="0" w:color="auto"/>
        <w:left w:val="none" w:sz="0" w:space="0" w:color="auto"/>
        <w:bottom w:val="none" w:sz="0" w:space="0" w:color="auto"/>
        <w:right w:val="none" w:sz="0" w:space="0" w:color="auto"/>
      </w:divBdr>
    </w:div>
    <w:div w:id="1312100836">
      <w:bodyDiv w:val="1"/>
      <w:marLeft w:val="0"/>
      <w:marRight w:val="0"/>
      <w:marTop w:val="0"/>
      <w:marBottom w:val="0"/>
      <w:divBdr>
        <w:top w:val="none" w:sz="0" w:space="0" w:color="auto"/>
        <w:left w:val="none" w:sz="0" w:space="0" w:color="auto"/>
        <w:bottom w:val="none" w:sz="0" w:space="0" w:color="auto"/>
        <w:right w:val="none" w:sz="0" w:space="0" w:color="auto"/>
      </w:divBdr>
    </w:div>
    <w:div w:id="1325204316">
      <w:bodyDiv w:val="1"/>
      <w:marLeft w:val="0"/>
      <w:marRight w:val="0"/>
      <w:marTop w:val="0"/>
      <w:marBottom w:val="0"/>
      <w:divBdr>
        <w:top w:val="none" w:sz="0" w:space="0" w:color="auto"/>
        <w:left w:val="none" w:sz="0" w:space="0" w:color="auto"/>
        <w:bottom w:val="none" w:sz="0" w:space="0" w:color="auto"/>
        <w:right w:val="none" w:sz="0" w:space="0" w:color="auto"/>
      </w:divBdr>
    </w:div>
    <w:div w:id="1339119923">
      <w:bodyDiv w:val="1"/>
      <w:marLeft w:val="0"/>
      <w:marRight w:val="0"/>
      <w:marTop w:val="0"/>
      <w:marBottom w:val="0"/>
      <w:divBdr>
        <w:top w:val="none" w:sz="0" w:space="0" w:color="auto"/>
        <w:left w:val="none" w:sz="0" w:space="0" w:color="auto"/>
        <w:bottom w:val="none" w:sz="0" w:space="0" w:color="auto"/>
        <w:right w:val="none" w:sz="0" w:space="0" w:color="auto"/>
      </w:divBdr>
    </w:div>
    <w:div w:id="1339230364">
      <w:bodyDiv w:val="1"/>
      <w:marLeft w:val="0"/>
      <w:marRight w:val="0"/>
      <w:marTop w:val="0"/>
      <w:marBottom w:val="0"/>
      <w:divBdr>
        <w:top w:val="none" w:sz="0" w:space="0" w:color="auto"/>
        <w:left w:val="none" w:sz="0" w:space="0" w:color="auto"/>
        <w:bottom w:val="none" w:sz="0" w:space="0" w:color="auto"/>
        <w:right w:val="none" w:sz="0" w:space="0" w:color="auto"/>
      </w:divBdr>
    </w:div>
    <w:div w:id="1341467045">
      <w:bodyDiv w:val="1"/>
      <w:marLeft w:val="0"/>
      <w:marRight w:val="0"/>
      <w:marTop w:val="0"/>
      <w:marBottom w:val="0"/>
      <w:divBdr>
        <w:top w:val="none" w:sz="0" w:space="0" w:color="auto"/>
        <w:left w:val="none" w:sz="0" w:space="0" w:color="auto"/>
        <w:bottom w:val="none" w:sz="0" w:space="0" w:color="auto"/>
        <w:right w:val="none" w:sz="0" w:space="0" w:color="auto"/>
      </w:divBdr>
    </w:div>
    <w:div w:id="1352609794">
      <w:bodyDiv w:val="1"/>
      <w:marLeft w:val="0"/>
      <w:marRight w:val="0"/>
      <w:marTop w:val="0"/>
      <w:marBottom w:val="0"/>
      <w:divBdr>
        <w:top w:val="none" w:sz="0" w:space="0" w:color="auto"/>
        <w:left w:val="none" w:sz="0" w:space="0" w:color="auto"/>
        <w:bottom w:val="none" w:sz="0" w:space="0" w:color="auto"/>
        <w:right w:val="none" w:sz="0" w:space="0" w:color="auto"/>
      </w:divBdr>
    </w:div>
    <w:div w:id="1353647814">
      <w:bodyDiv w:val="1"/>
      <w:marLeft w:val="0"/>
      <w:marRight w:val="0"/>
      <w:marTop w:val="0"/>
      <w:marBottom w:val="0"/>
      <w:divBdr>
        <w:top w:val="none" w:sz="0" w:space="0" w:color="auto"/>
        <w:left w:val="none" w:sz="0" w:space="0" w:color="auto"/>
        <w:bottom w:val="none" w:sz="0" w:space="0" w:color="auto"/>
        <w:right w:val="none" w:sz="0" w:space="0" w:color="auto"/>
      </w:divBdr>
      <w:divsChild>
        <w:div w:id="1296522846">
          <w:marLeft w:val="360"/>
          <w:marRight w:val="0"/>
          <w:marTop w:val="0"/>
          <w:marBottom w:val="0"/>
          <w:divBdr>
            <w:top w:val="none" w:sz="0" w:space="0" w:color="auto"/>
            <w:left w:val="none" w:sz="0" w:space="0" w:color="auto"/>
            <w:bottom w:val="none" w:sz="0" w:space="0" w:color="auto"/>
            <w:right w:val="none" w:sz="0" w:space="0" w:color="auto"/>
          </w:divBdr>
        </w:div>
      </w:divsChild>
    </w:div>
    <w:div w:id="1358889538">
      <w:bodyDiv w:val="1"/>
      <w:marLeft w:val="0"/>
      <w:marRight w:val="0"/>
      <w:marTop w:val="0"/>
      <w:marBottom w:val="0"/>
      <w:divBdr>
        <w:top w:val="none" w:sz="0" w:space="0" w:color="auto"/>
        <w:left w:val="none" w:sz="0" w:space="0" w:color="auto"/>
        <w:bottom w:val="none" w:sz="0" w:space="0" w:color="auto"/>
        <w:right w:val="none" w:sz="0" w:space="0" w:color="auto"/>
      </w:divBdr>
    </w:div>
    <w:div w:id="1373185408">
      <w:bodyDiv w:val="1"/>
      <w:marLeft w:val="0"/>
      <w:marRight w:val="0"/>
      <w:marTop w:val="0"/>
      <w:marBottom w:val="0"/>
      <w:divBdr>
        <w:top w:val="none" w:sz="0" w:space="0" w:color="auto"/>
        <w:left w:val="none" w:sz="0" w:space="0" w:color="auto"/>
        <w:bottom w:val="none" w:sz="0" w:space="0" w:color="auto"/>
        <w:right w:val="none" w:sz="0" w:space="0" w:color="auto"/>
      </w:divBdr>
    </w:div>
    <w:div w:id="1376153141">
      <w:bodyDiv w:val="1"/>
      <w:marLeft w:val="0"/>
      <w:marRight w:val="0"/>
      <w:marTop w:val="0"/>
      <w:marBottom w:val="0"/>
      <w:divBdr>
        <w:top w:val="none" w:sz="0" w:space="0" w:color="auto"/>
        <w:left w:val="none" w:sz="0" w:space="0" w:color="auto"/>
        <w:bottom w:val="none" w:sz="0" w:space="0" w:color="auto"/>
        <w:right w:val="none" w:sz="0" w:space="0" w:color="auto"/>
      </w:divBdr>
    </w:div>
    <w:div w:id="1414350761">
      <w:bodyDiv w:val="1"/>
      <w:marLeft w:val="0"/>
      <w:marRight w:val="0"/>
      <w:marTop w:val="0"/>
      <w:marBottom w:val="0"/>
      <w:divBdr>
        <w:top w:val="none" w:sz="0" w:space="0" w:color="auto"/>
        <w:left w:val="none" w:sz="0" w:space="0" w:color="auto"/>
        <w:bottom w:val="none" w:sz="0" w:space="0" w:color="auto"/>
        <w:right w:val="none" w:sz="0" w:space="0" w:color="auto"/>
      </w:divBdr>
    </w:div>
    <w:div w:id="1418600836">
      <w:bodyDiv w:val="1"/>
      <w:marLeft w:val="0"/>
      <w:marRight w:val="0"/>
      <w:marTop w:val="0"/>
      <w:marBottom w:val="0"/>
      <w:divBdr>
        <w:top w:val="none" w:sz="0" w:space="0" w:color="auto"/>
        <w:left w:val="none" w:sz="0" w:space="0" w:color="auto"/>
        <w:bottom w:val="none" w:sz="0" w:space="0" w:color="auto"/>
        <w:right w:val="none" w:sz="0" w:space="0" w:color="auto"/>
      </w:divBdr>
    </w:div>
    <w:div w:id="1420757141">
      <w:bodyDiv w:val="1"/>
      <w:marLeft w:val="0"/>
      <w:marRight w:val="0"/>
      <w:marTop w:val="0"/>
      <w:marBottom w:val="0"/>
      <w:divBdr>
        <w:top w:val="none" w:sz="0" w:space="0" w:color="auto"/>
        <w:left w:val="none" w:sz="0" w:space="0" w:color="auto"/>
        <w:bottom w:val="none" w:sz="0" w:space="0" w:color="auto"/>
        <w:right w:val="none" w:sz="0" w:space="0" w:color="auto"/>
      </w:divBdr>
    </w:div>
    <w:div w:id="1435318458">
      <w:bodyDiv w:val="1"/>
      <w:marLeft w:val="0"/>
      <w:marRight w:val="0"/>
      <w:marTop w:val="0"/>
      <w:marBottom w:val="0"/>
      <w:divBdr>
        <w:top w:val="none" w:sz="0" w:space="0" w:color="auto"/>
        <w:left w:val="none" w:sz="0" w:space="0" w:color="auto"/>
        <w:bottom w:val="none" w:sz="0" w:space="0" w:color="auto"/>
        <w:right w:val="none" w:sz="0" w:space="0" w:color="auto"/>
      </w:divBdr>
    </w:div>
    <w:div w:id="1450052534">
      <w:bodyDiv w:val="1"/>
      <w:marLeft w:val="0"/>
      <w:marRight w:val="0"/>
      <w:marTop w:val="0"/>
      <w:marBottom w:val="0"/>
      <w:divBdr>
        <w:top w:val="none" w:sz="0" w:space="0" w:color="auto"/>
        <w:left w:val="none" w:sz="0" w:space="0" w:color="auto"/>
        <w:bottom w:val="none" w:sz="0" w:space="0" w:color="auto"/>
        <w:right w:val="none" w:sz="0" w:space="0" w:color="auto"/>
      </w:divBdr>
    </w:div>
    <w:div w:id="1459952743">
      <w:bodyDiv w:val="1"/>
      <w:marLeft w:val="0"/>
      <w:marRight w:val="0"/>
      <w:marTop w:val="0"/>
      <w:marBottom w:val="0"/>
      <w:divBdr>
        <w:top w:val="none" w:sz="0" w:space="0" w:color="auto"/>
        <w:left w:val="none" w:sz="0" w:space="0" w:color="auto"/>
        <w:bottom w:val="none" w:sz="0" w:space="0" w:color="auto"/>
        <w:right w:val="none" w:sz="0" w:space="0" w:color="auto"/>
      </w:divBdr>
    </w:div>
    <w:div w:id="1462649963">
      <w:bodyDiv w:val="1"/>
      <w:marLeft w:val="0"/>
      <w:marRight w:val="0"/>
      <w:marTop w:val="0"/>
      <w:marBottom w:val="0"/>
      <w:divBdr>
        <w:top w:val="none" w:sz="0" w:space="0" w:color="auto"/>
        <w:left w:val="none" w:sz="0" w:space="0" w:color="auto"/>
        <w:bottom w:val="none" w:sz="0" w:space="0" w:color="auto"/>
        <w:right w:val="none" w:sz="0" w:space="0" w:color="auto"/>
      </w:divBdr>
    </w:div>
    <w:div w:id="1464346326">
      <w:bodyDiv w:val="1"/>
      <w:marLeft w:val="0"/>
      <w:marRight w:val="0"/>
      <w:marTop w:val="0"/>
      <w:marBottom w:val="0"/>
      <w:divBdr>
        <w:top w:val="none" w:sz="0" w:space="0" w:color="auto"/>
        <w:left w:val="none" w:sz="0" w:space="0" w:color="auto"/>
        <w:bottom w:val="none" w:sz="0" w:space="0" w:color="auto"/>
        <w:right w:val="none" w:sz="0" w:space="0" w:color="auto"/>
      </w:divBdr>
    </w:div>
    <w:div w:id="1466461639">
      <w:bodyDiv w:val="1"/>
      <w:marLeft w:val="0"/>
      <w:marRight w:val="0"/>
      <w:marTop w:val="0"/>
      <w:marBottom w:val="0"/>
      <w:divBdr>
        <w:top w:val="none" w:sz="0" w:space="0" w:color="auto"/>
        <w:left w:val="none" w:sz="0" w:space="0" w:color="auto"/>
        <w:bottom w:val="none" w:sz="0" w:space="0" w:color="auto"/>
        <w:right w:val="none" w:sz="0" w:space="0" w:color="auto"/>
      </w:divBdr>
    </w:div>
    <w:div w:id="1483693884">
      <w:bodyDiv w:val="1"/>
      <w:marLeft w:val="0"/>
      <w:marRight w:val="0"/>
      <w:marTop w:val="0"/>
      <w:marBottom w:val="0"/>
      <w:divBdr>
        <w:top w:val="none" w:sz="0" w:space="0" w:color="auto"/>
        <w:left w:val="none" w:sz="0" w:space="0" w:color="auto"/>
        <w:bottom w:val="none" w:sz="0" w:space="0" w:color="auto"/>
        <w:right w:val="none" w:sz="0" w:space="0" w:color="auto"/>
      </w:divBdr>
      <w:divsChild>
        <w:div w:id="1267809997">
          <w:marLeft w:val="360"/>
          <w:marRight w:val="0"/>
          <w:marTop w:val="0"/>
          <w:marBottom w:val="0"/>
          <w:divBdr>
            <w:top w:val="none" w:sz="0" w:space="0" w:color="auto"/>
            <w:left w:val="none" w:sz="0" w:space="0" w:color="auto"/>
            <w:bottom w:val="none" w:sz="0" w:space="0" w:color="auto"/>
            <w:right w:val="none" w:sz="0" w:space="0" w:color="auto"/>
          </w:divBdr>
        </w:div>
      </w:divsChild>
    </w:div>
    <w:div w:id="1497459363">
      <w:bodyDiv w:val="1"/>
      <w:marLeft w:val="0"/>
      <w:marRight w:val="0"/>
      <w:marTop w:val="0"/>
      <w:marBottom w:val="0"/>
      <w:divBdr>
        <w:top w:val="none" w:sz="0" w:space="0" w:color="auto"/>
        <w:left w:val="none" w:sz="0" w:space="0" w:color="auto"/>
        <w:bottom w:val="none" w:sz="0" w:space="0" w:color="auto"/>
        <w:right w:val="none" w:sz="0" w:space="0" w:color="auto"/>
      </w:divBdr>
    </w:div>
    <w:div w:id="1507406178">
      <w:bodyDiv w:val="1"/>
      <w:marLeft w:val="0"/>
      <w:marRight w:val="0"/>
      <w:marTop w:val="0"/>
      <w:marBottom w:val="0"/>
      <w:divBdr>
        <w:top w:val="none" w:sz="0" w:space="0" w:color="auto"/>
        <w:left w:val="none" w:sz="0" w:space="0" w:color="auto"/>
        <w:bottom w:val="none" w:sz="0" w:space="0" w:color="auto"/>
        <w:right w:val="none" w:sz="0" w:space="0" w:color="auto"/>
      </w:divBdr>
    </w:div>
    <w:div w:id="1522015324">
      <w:bodyDiv w:val="1"/>
      <w:marLeft w:val="0"/>
      <w:marRight w:val="0"/>
      <w:marTop w:val="0"/>
      <w:marBottom w:val="0"/>
      <w:divBdr>
        <w:top w:val="none" w:sz="0" w:space="0" w:color="auto"/>
        <w:left w:val="none" w:sz="0" w:space="0" w:color="auto"/>
        <w:bottom w:val="none" w:sz="0" w:space="0" w:color="auto"/>
        <w:right w:val="none" w:sz="0" w:space="0" w:color="auto"/>
      </w:divBdr>
    </w:div>
    <w:div w:id="1543250322">
      <w:bodyDiv w:val="1"/>
      <w:marLeft w:val="0"/>
      <w:marRight w:val="0"/>
      <w:marTop w:val="0"/>
      <w:marBottom w:val="0"/>
      <w:divBdr>
        <w:top w:val="none" w:sz="0" w:space="0" w:color="auto"/>
        <w:left w:val="none" w:sz="0" w:space="0" w:color="auto"/>
        <w:bottom w:val="none" w:sz="0" w:space="0" w:color="auto"/>
        <w:right w:val="none" w:sz="0" w:space="0" w:color="auto"/>
      </w:divBdr>
    </w:div>
    <w:div w:id="1548906080">
      <w:bodyDiv w:val="1"/>
      <w:marLeft w:val="0"/>
      <w:marRight w:val="0"/>
      <w:marTop w:val="0"/>
      <w:marBottom w:val="0"/>
      <w:divBdr>
        <w:top w:val="none" w:sz="0" w:space="0" w:color="auto"/>
        <w:left w:val="none" w:sz="0" w:space="0" w:color="auto"/>
        <w:bottom w:val="none" w:sz="0" w:space="0" w:color="auto"/>
        <w:right w:val="none" w:sz="0" w:space="0" w:color="auto"/>
      </w:divBdr>
    </w:div>
    <w:div w:id="1550847404">
      <w:bodyDiv w:val="1"/>
      <w:marLeft w:val="0"/>
      <w:marRight w:val="0"/>
      <w:marTop w:val="0"/>
      <w:marBottom w:val="0"/>
      <w:divBdr>
        <w:top w:val="none" w:sz="0" w:space="0" w:color="auto"/>
        <w:left w:val="none" w:sz="0" w:space="0" w:color="auto"/>
        <w:bottom w:val="none" w:sz="0" w:space="0" w:color="auto"/>
        <w:right w:val="none" w:sz="0" w:space="0" w:color="auto"/>
      </w:divBdr>
    </w:div>
    <w:div w:id="1561285814">
      <w:bodyDiv w:val="1"/>
      <w:marLeft w:val="0"/>
      <w:marRight w:val="0"/>
      <w:marTop w:val="0"/>
      <w:marBottom w:val="0"/>
      <w:divBdr>
        <w:top w:val="none" w:sz="0" w:space="0" w:color="auto"/>
        <w:left w:val="none" w:sz="0" w:space="0" w:color="auto"/>
        <w:bottom w:val="none" w:sz="0" w:space="0" w:color="auto"/>
        <w:right w:val="none" w:sz="0" w:space="0" w:color="auto"/>
      </w:divBdr>
    </w:div>
    <w:div w:id="1563514915">
      <w:bodyDiv w:val="1"/>
      <w:marLeft w:val="0"/>
      <w:marRight w:val="0"/>
      <w:marTop w:val="0"/>
      <w:marBottom w:val="0"/>
      <w:divBdr>
        <w:top w:val="none" w:sz="0" w:space="0" w:color="auto"/>
        <w:left w:val="none" w:sz="0" w:space="0" w:color="auto"/>
        <w:bottom w:val="none" w:sz="0" w:space="0" w:color="auto"/>
        <w:right w:val="none" w:sz="0" w:space="0" w:color="auto"/>
      </w:divBdr>
    </w:div>
    <w:div w:id="1585723956">
      <w:bodyDiv w:val="1"/>
      <w:marLeft w:val="0"/>
      <w:marRight w:val="0"/>
      <w:marTop w:val="0"/>
      <w:marBottom w:val="0"/>
      <w:divBdr>
        <w:top w:val="none" w:sz="0" w:space="0" w:color="auto"/>
        <w:left w:val="none" w:sz="0" w:space="0" w:color="auto"/>
        <w:bottom w:val="none" w:sz="0" w:space="0" w:color="auto"/>
        <w:right w:val="none" w:sz="0" w:space="0" w:color="auto"/>
      </w:divBdr>
    </w:div>
    <w:div w:id="1602105252">
      <w:bodyDiv w:val="1"/>
      <w:marLeft w:val="0"/>
      <w:marRight w:val="0"/>
      <w:marTop w:val="0"/>
      <w:marBottom w:val="0"/>
      <w:divBdr>
        <w:top w:val="none" w:sz="0" w:space="0" w:color="auto"/>
        <w:left w:val="none" w:sz="0" w:space="0" w:color="auto"/>
        <w:bottom w:val="none" w:sz="0" w:space="0" w:color="auto"/>
        <w:right w:val="none" w:sz="0" w:space="0" w:color="auto"/>
      </w:divBdr>
    </w:div>
    <w:div w:id="1679113815">
      <w:bodyDiv w:val="1"/>
      <w:marLeft w:val="0"/>
      <w:marRight w:val="0"/>
      <w:marTop w:val="0"/>
      <w:marBottom w:val="0"/>
      <w:divBdr>
        <w:top w:val="none" w:sz="0" w:space="0" w:color="auto"/>
        <w:left w:val="none" w:sz="0" w:space="0" w:color="auto"/>
        <w:bottom w:val="none" w:sz="0" w:space="0" w:color="auto"/>
        <w:right w:val="none" w:sz="0" w:space="0" w:color="auto"/>
      </w:divBdr>
    </w:div>
    <w:div w:id="1682926646">
      <w:bodyDiv w:val="1"/>
      <w:marLeft w:val="0"/>
      <w:marRight w:val="0"/>
      <w:marTop w:val="0"/>
      <w:marBottom w:val="0"/>
      <w:divBdr>
        <w:top w:val="none" w:sz="0" w:space="0" w:color="auto"/>
        <w:left w:val="none" w:sz="0" w:space="0" w:color="auto"/>
        <w:bottom w:val="none" w:sz="0" w:space="0" w:color="auto"/>
        <w:right w:val="none" w:sz="0" w:space="0" w:color="auto"/>
      </w:divBdr>
    </w:div>
    <w:div w:id="1704670397">
      <w:bodyDiv w:val="1"/>
      <w:marLeft w:val="0"/>
      <w:marRight w:val="0"/>
      <w:marTop w:val="0"/>
      <w:marBottom w:val="0"/>
      <w:divBdr>
        <w:top w:val="none" w:sz="0" w:space="0" w:color="auto"/>
        <w:left w:val="none" w:sz="0" w:space="0" w:color="auto"/>
        <w:bottom w:val="none" w:sz="0" w:space="0" w:color="auto"/>
        <w:right w:val="none" w:sz="0" w:space="0" w:color="auto"/>
      </w:divBdr>
    </w:div>
    <w:div w:id="1707876996">
      <w:bodyDiv w:val="1"/>
      <w:marLeft w:val="0"/>
      <w:marRight w:val="0"/>
      <w:marTop w:val="0"/>
      <w:marBottom w:val="0"/>
      <w:divBdr>
        <w:top w:val="none" w:sz="0" w:space="0" w:color="auto"/>
        <w:left w:val="none" w:sz="0" w:space="0" w:color="auto"/>
        <w:bottom w:val="none" w:sz="0" w:space="0" w:color="auto"/>
        <w:right w:val="none" w:sz="0" w:space="0" w:color="auto"/>
      </w:divBdr>
    </w:div>
    <w:div w:id="1755197854">
      <w:bodyDiv w:val="1"/>
      <w:marLeft w:val="0"/>
      <w:marRight w:val="0"/>
      <w:marTop w:val="0"/>
      <w:marBottom w:val="0"/>
      <w:divBdr>
        <w:top w:val="none" w:sz="0" w:space="0" w:color="auto"/>
        <w:left w:val="none" w:sz="0" w:space="0" w:color="auto"/>
        <w:bottom w:val="none" w:sz="0" w:space="0" w:color="auto"/>
        <w:right w:val="none" w:sz="0" w:space="0" w:color="auto"/>
      </w:divBdr>
    </w:div>
    <w:div w:id="1759599175">
      <w:bodyDiv w:val="1"/>
      <w:marLeft w:val="0"/>
      <w:marRight w:val="0"/>
      <w:marTop w:val="0"/>
      <w:marBottom w:val="0"/>
      <w:divBdr>
        <w:top w:val="none" w:sz="0" w:space="0" w:color="auto"/>
        <w:left w:val="none" w:sz="0" w:space="0" w:color="auto"/>
        <w:bottom w:val="none" w:sz="0" w:space="0" w:color="auto"/>
        <w:right w:val="none" w:sz="0" w:space="0" w:color="auto"/>
      </w:divBdr>
    </w:div>
    <w:div w:id="1760833256">
      <w:bodyDiv w:val="1"/>
      <w:marLeft w:val="0"/>
      <w:marRight w:val="0"/>
      <w:marTop w:val="0"/>
      <w:marBottom w:val="0"/>
      <w:divBdr>
        <w:top w:val="none" w:sz="0" w:space="0" w:color="auto"/>
        <w:left w:val="none" w:sz="0" w:space="0" w:color="auto"/>
        <w:bottom w:val="none" w:sz="0" w:space="0" w:color="auto"/>
        <w:right w:val="none" w:sz="0" w:space="0" w:color="auto"/>
      </w:divBdr>
    </w:div>
    <w:div w:id="1773158510">
      <w:bodyDiv w:val="1"/>
      <w:marLeft w:val="0"/>
      <w:marRight w:val="0"/>
      <w:marTop w:val="0"/>
      <w:marBottom w:val="0"/>
      <w:divBdr>
        <w:top w:val="none" w:sz="0" w:space="0" w:color="auto"/>
        <w:left w:val="none" w:sz="0" w:space="0" w:color="auto"/>
        <w:bottom w:val="none" w:sz="0" w:space="0" w:color="auto"/>
        <w:right w:val="none" w:sz="0" w:space="0" w:color="auto"/>
      </w:divBdr>
    </w:div>
    <w:div w:id="1786190493">
      <w:bodyDiv w:val="1"/>
      <w:marLeft w:val="0"/>
      <w:marRight w:val="0"/>
      <w:marTop w:val="0"/>
      <w:marBottom w:val="0"/>
      <w:divBdr>
        <w:top w:val="none" w:sz="0" w:space="0" w:color="auto"/>
        <w:left w:val="none" w:sz="0" w:space="0" w:color="auto"/>
        <w:bottom w:val="none" w:sz="0" w:space="0" w:color="auto"/>
        <w:right w:val="none" w:sz="0" w:space="0" w:color="auto"/>
      </w:divBdr>
    </w:div>
    <w:div w:id="1804695314">
      <w:bodyDiv w:val="1"/>
      <w:marLeft w:val="0"/>
      <w:marRight w:val="0"/>
      <w:marTop w:val="0"/>
      <w:marBottom w:val="0"/>
      <w:divBdr>
        <w:top w:val="none" w:sz="0" w:space="0" w:color="auto"/>
        <w:left w:val="none" w:sz="0" w:space="0" w:color="auto"/>
        <w:bottom w:val="none" w:sz="0" w:space="0" w:color="auto"/>
        <w:right w:val="none" w:sz="0" w:space="0" w:color="auto"/>
      </w:divBdr>
    </w:div>
    <w:div w:id="1813251311">
      <w:bodyDiv w:val="1"/>
      <w:marLeft w:val="0"/>
      <w:marRight w:val="0"/>
      <w:marTop w:val="0"/>
      <w:marBottom w:val="0"/>
      <w:divBdr>
        <w:top w:val="none" w:sz="0" w:space="0" w:color="auto"/>
        <w:left w:val="none" w:sz="0" w:space="0" w:color="auto"/>
        <w:bottom w:val="none" w:sz="0" w:space="0" w:color="auto"/>
        <w:right w:val="none" w:sz="0" w:space="0" w:color="auto"/>
      </w:divBdr>
    </w:div>
    <w:div w:id="1820151131">
      <w:bodyDiv w:val="1"/>
      <w:marLeft w:val="0"/>
      <w:marRight w:val="0"/>
      <w:marTop w:val="0"/>
      <w:marBottom w:val="0"/>
      <w:divBdr>
        <w:top w:val="none" w:sz="0" w:space="0" w:color="auto"/>
        <w:left w:val="none" w:sz="0" w:space="0" w:color="auto"/>
        <w:bottom w:val="none" w:sz="0" w:space="0" w:color="auto"/>
        <w:right w:val="none" w:sz="0" w:space="0" w:color="auto"/>
      </w:divBdr>
    </w:div>
    <w:div w:id="1827013044">
      <w:bodyDiv w:val="1"/>
      <w:marLeft w:val="0"/>
      <w:marRight w:val="0"/>
      <w:marTop w:val="0"/>
      <w:marBottom w:val="0"/>
      <w:divBdr>
        <w:top w:val="none" w:sz="0" w:space="0" w:color="auto"/>
        <w:left w:val="none" w:sz="0" w:space="0" w:color="auto"/>
        <w:bottom w:val="none" w:sz="0" w:space="0" w:color="auto"/>
        <w:right w:val="none" w:sz="0" w:space="0" w:color="auto"/>
      </w:divBdr>
      <w:divsChild>
        <w:div w:id="67265271">
          <w:marLeft w:val="360"/>
          <w:marRight w:val="0"/>
          <w:marTop w:val="0"/>
          <w:marBottom w:val="0"/>
          <w:divBdr>
            <w:top w:val="none" w:sz="0" w:space="0" w:color="auto"/>
            <w:left w:val="none" w:sz="0" w:space="0" w:color="auto"/>
            <w:bottom w:val="none" w:sz="0" w:space="0" w:color="auto"/>
            <w:right w:val="none" w:sz="0" w:space="0" w:color="auto"/>
          </w:divBdr>
        </w:div>
        <w:div w:id="1070887034">
          <w:marLeft w:val="360"/>
          <w:marRight w:val="0"/>
          <w:marTop w:val="0"/>
          <w:marBottom w:val="0"/>
          <w:divBdr>
            <w:top w:val="none" w:sz="0" w:space="0" w:color="auto"/>
            <w:left w:val="none" w:sz="0" w:space="0" w:color="auto"/>
            <w:bottom w:val="none" w:sz="0" w:space="0" w:color="auto"/>
            <w:right w:val="none" w:sz="0" w:space="0" w:color="auto"/>
          </w:divBdr>
        </w:div>
        <w:div w:id="950630808">
          <w:marLeft w:val="360"/>
          <w:marRight w:val="0"/>
          <w:marTop w:val="0"/>
          <w:marBottom w:val="0"/>
          <w:divBdr>
            <w:top w:val="none" w:sz="0" w:space="0" w:color="auto"/>
            <w:left w:val="none" w:sz="0" w:space="0" w:color="auto"/>
            <w:bottom w:val="none" w:sz="0" w:space="0" w:color="auto"/>
            <w:right w:val="none" w:sz="0" w:space="0" w:color="auto"/>
          </w:divBdr>
        </w:div>
      </w:divsChild>
    </w:div>
    <w:div w:id="1833639831">
      <w:bodyDiv w:val="1"/>
      <w:marLeft w:val="0"/>
      <w:marRight w:val="0"/>
      <w:marTop w:val="0"/>
      <w:marBottom w:val="0"/>
      <w:divBdr>
        <w:top w:val="none" w:sz="0" w:space="0" w:color="auto"/>
        <w:left w:val="none" w:sz="0" w:space="0" w:color="auto"/>
        <w:bottom w:val="none" w:sz="0" w:space="0" w:color="auto"/>
        <w:right w:val="none" w:sz="0" w:space="0" w:color="auto"/>
      </w:divBdr>
    </w:div>
    <w:div w:id="1885095506">
      <w:bodyDiv w:val="1"/>
      <w:marLeft w:val="0"/>
      <w:marRight w:val="0"/>
      <w:marTop w:val="0"/>
      <w:marBottom w:val="0"/>
      <w:divBdr>
        <w:top w:val="none" w:sz="0" w:space="0" w:color="auto"/>
        <w:left w:val="none" w:sz="0" w:space="0" w:color="auto"/>
        <w:bottom w:val="none" w:sz="0" w:space="0" w:color="auto"/>
        <w:right w:val="none" w:sz="0" w:space="0" w:color="auto"/>
      </w:divBdr>
    </w:div>
    <w:div w:id="1893691788">
      <w:bodyDiv w:val="1"/>
      <w:marLeft w:val="0"/>
      <w:marRight w:val="0"/>
      <w:marTop w:val="0"/>
      <w:marBottom w:val="0"/>
      <w:divBdr>
        <w:top w:val="none" w:sz="0" w:space="0" w:color="auto"/>
        <w:left w:val="none" w:sz="0" w:space="0" w:color="auto"/>
        <w:bottom w:val="none" w:sz="0" w:space="0" w:color="auto"/>
        <w:right w:val="none" w:sz="0" w:space="0" w:color="auto"/>
      </w:divBdr>
      <w:divsChild>
        <w:div w:id="1771970522">
          <w:marLeft w:val="360"/>
          <w:marRight w:val="0"/>
          <w:marTop w:val="0"/>
          <w:marBottom w:val="0"/>
          <w:divBdr>
            <w:top w:val="none" w:sz="0" w:space="0" w:color="auto"/>
            <w:left w:val="none" w:sz="0" w:space="0" w:color="auto"/>
            <w:bottom w:val="none" w:sz="0" w:space="0" w:color="auto"/>
            <w:right w:val="none" w:sz="0" w:space="0" w:color="auto"/>
          </w:divBdr>
        </w:div>
        <w:div w:id="1335839504">
          <w:marLeft w:val="360"/>
          <w:marRight w:val="0"/>
          <w:marTop w:val="0"/>
          <w:marBottom w:val="0"/>
          <w:divBdr>
            <w:top w:val="none" w:sz="0" w:space="0" w:color="auto"/>
            <w:left w:val="none" w:sz="0" w:space="0" w:color="auto"/>
            <w:bottom w:val="none" w:sz="0" w:space="0" w:color="auto"/>
            <w:right w:val="none" w:sz="0" w:space="0" w:color="auto"/>
          </w:divBdr>
        </w:div>
        <w:div w:id="31269680">
          <w:marLeft w:val="360"/>
          <w:marRight w:val="0"/>
          <w:marTop w:val="0"/>
          <w:marBottom w:val="0"/>
          <w:divBdr>
            <w:top w:val="none" w:sz="0" w:space="0" w:color="auto"/>
            <w:left w:val="none" w:sz="0" w:space="0" w:color="auto"/>
            <w:bottom w:val="none" w:sz="0" w:space="0" w:color="auto"/>
            <w:right w:val="none" w:sz="0" w:space="0" w:color="auto"/>
          </w:divBdr>
        </w:div>
      </w:divsChild>
    </w:div>
    <w:div w:id="1894348406">
      <w:bodyDiv w:val="1"/>
      <w:marLeft w:val="0"/>
      <w:marRight w:val="0"/>
      <w:marTop w:val="0"/>
      <w:marBottom w:val="0"/>
      <w:divBdr>
        <w:top w:val="none" w:sz="0" w:space="0" w:color="auto"/>
        <w:left w:val="none" w:sz="0" w:space="0" w:color="auto"/>
        <w:bottom w:val="none" w:sz="0" w:space="0" w:color="auto"/>
        <w:right w:val="none" w:sz="0" w:space="0" w:color="auto"/>
      </w:divBdr>
    </w:div>
    <w:div w:id="1902791660">
      <w:bodyDiv w:val="1"/>
      <w:marLeft w:val="0"/>
      <w:marRight w:val="0"/>
      <w:marTop w:val="0"/>
      <w:marBottom w:val="0"/>
      <w:divBdr>
        <w:top w:val="none" w:sz="0" w:space="0" w:color="auto"/>
        <w:left w:val="none" w:sz="0" w:space="0" w:color="auto"/>
        <w:bottom w:val="none" w:sz="0" w:space="0" w:color="auto"/>
        <w:right w:val="none" w:sz="0" w:space="0" w:color="auto"/>
      </w:divBdr>
    </w:div>
    <w:div w:id="1909261315">
      <w:bodyDiv w:val="1"/>
      <w:marLeft w:val="0"/>
      <w:marRight w:val="0"/>
      <w:marTop w:val="0"/>
      <w:marBottom w:val="0"/>
      <w:divBdr>
        <w:top w:val="none" w:sz="0" w:space="0" w:color="auto"/>
        <w:left w:val="none" w:sz="0" w:space="0" w:color="auto"/>
        <w:bottom w:val="none" w:sz="0" w:space="0" w:color="auto"/>
        <w:right w:val="none" w:sz="0" w:space="0" w:color="auto"/>
      </w:divBdr>
    </w:div>
    <w:div w:id="1918784922">
      <w:bodyDiv w:val="1"/>
      <w:marLeft w:val="0"/>
      <w:marRight w:val="0"/>
      <w:marTop w:val="0"/>
      <w:marBottom w:val="0"/>
      <w:divBdr>
        <w:top w:val="none" w:sz="0" w:space="0" w:color="auto"/>
        <w:left w:val="none" w:sz="0" w:space="0" w:color="auto"/>
        <w:bottom w:val="none" w:sz="0" w:space="0" w:color="auto"/>
        <w:right w:val="none" w:sz="0" w:space="0" w:color="auto"/>
      </w:divBdr>
    </w:div>
    <w:div w:id="1957789247">
      <w:bodyDiv w:val="1"/>
      <w:marLeft w:val="0"/>
      <w:marRight w:val="0"/>
      <w:marTop w:val="0"/>
      <w:marBottom w:val="0"/>
      <w:divBdr>
        <w:top w:val="none" w:sz="0" w:space="0" w:color="auto"/>
        <w:left w:val="none" w:sz="0" w:space="0" w:color="auto"/>
        <w:bottom w:val="none" w:sz="0" w:space="0" w:color="auto"/>
        <w:right w:val="none" w:sz="0" w:space="0" w:color="auto"/>
      </w:divBdr>
    </w:div>
    <w:div w:id="1975481376">
      <w:bodyDiv w:val="1"/>
      <w:marLeft w:val="0"/>
      <w:marRight w:val="0"/>
      <w:marTop w:val="0"/>
      <w:marBottom w:val="0"/>
      <w:divBdr>
        <w:top w:val="none" w:sz="0" w:space="0" w:color="auto"/>
        <w:left w:val="none" w:sz="0" w:space="0" w:color="auto"/>
        <w:bottom w:val="none" w:sz="0" w:space="0" w:color="auto"/>
        <w:right w:val="none" w:sz="0" w:space="0" w:color="auto"/>
      </w:divBdr>
    </w:div>
    <w:div w:id="1983583172">
      <w:bodyDiv w:val="1"/>
      <w:marLeft w:val="0"/>
      <w:marRight w:val="0"/>
      <w:marTop w:val="0"/>
      <w:marBottom w:val="0"/>
      <w:divBdr>
        <w:top w:val="none" w:sz="0" w:space="0" w:color="auto"/>
        <w:left w:val="none" w:sz="0" w:space="0" w:color="auto"/>
        <w:bottom w:val="none" w:sz="0" w:space="0" w:color="auto"/>
        <w:right w:val="none" w:sz="0" w:space="0" w:color="auto"/>
      </w:divBdr>
    </w:div>
    <w:div w:id="2020765620">
      <w:bodyDiv w:val="1"/>
      <w:marLeft w:val="0"/>
      <w:marRight w:val="0"/>
      <w:marTop w:val="0"/>
      <w:marBottom w:val="0"/>
      <w:divBdr>
        <w:top w:val="none" w:sz="0" w:space="0" w:color="auto"/>
        <w:left w:val="none" w:sz="0" w:space="0" w:color="auto"/>
        <w:bottom w:val="none" w:sz="0" w:space="0" w:color="auto"/>
        <w:right w:val="none" w:sz="0" w:space="0" w:color="auto"/>
      </w:divBdr>
    </w:div>
    <w:div w:id="2027704155">
      <w:bodyDiv w:val="1"/>
      <w:marLeft w:val="0"/>
      <w:marRight w:val="0"/>
      <w:marTop w:val="0"/>
      <w:marBottom w:val="0"/>
      <w:divBdr>
        <w:top w:val="none" w:sz="0" w:space="0" w:color="auto"/>
        <w:left w:val="none" w:sz="0" w:space="0" w:color="auto"/>
        <w:bottom w:val="none" w:sz="0" w:space="0" w:color="auto"/>
        <w:right w:val="none" w:sz="0" w:space="0" w:color="auto"/>
      </w:divBdr>
    </w:div>
    <w:div w:id="2039508081">
      <w:bodyDiv w:val="1"/>
      <w:marLeft w:val="0"/>
      <w:marRight w:val="0"/>
      <w:marTop w:val="0"/>
      <w:marBottom w:val="0"/>
      <w:divBdr>
        <w:top w:val="none" w:sz="0" w:space="0" w:color="auto"/>
        <w:left w:val="none" w:sz="0" w:space="0" w:color="auto"/>
        <w:bottom w:val="none" w:sz="0" w:space="0" w:color="auto"/>
        <w:right w:val="none" w:sz="0" w:space="0" w:color="auto"/>
      </w:divBdr>
    </w:div>
    <w:div w:id="2043164032">
      <w:bodyDiv w:val="1"/>
      <w:marLeft w:val="0"/>
      <w:marRight w:val="0"/>
      <w:marTop w:val="0"/>
      <w:marBottom w:val="0"/>
      <w:divBdr>
        <w:top w:val="none" w:sz="0" w:space="0" w:color="auto"/>
        <w:left w:val="none" w:sz="0" w:space="0" w:color="auto"/>
        <w:bottom w:val="none" w:sz="0" w:space="0" w:color="auto"/>
        <w:right w:val="none" w:sz="0" w:space="0" w:color="auto"/>
      </w:divBdr>
    </w:div>
    <w:div w:id="2068458157">
      <w:bodyDiv w:val="1"/>
      <w:marLeft w:val="0"/>
      <w:marRight w:val="0"/>
      <w:marTop w:val="0"/>
      <w:marBottom w:val="0"/>
      <w:divBdr>
        <w:top w:val="none" w:sz="0" w:space="0" w:color="auto"/>
        <w:left w:val="none" w:sz="0" w:space="0" w:color="auto"/>
        <w:bottom w:val="none" w:sz="0" w:space="0" w:color="auto"/>
        <w:right w:val="none" w:sz="0" w:space="0" w:color="auto"/>
      </w:divBdr>
    </w:div>
    <w:div w:id="2085641138">
      <w:bodyDiv w:val="1"/>
      <w:marLeft w:val="0"/>
      <w:marRight w:val="0"/>
      <w:marTop w:val="0"/>
      <w:marBottom w:val="0"/>
      <w:divBdr>
        <w:top w:val="none" w:sz="0" w:space="0" w:color="auto"/>
        <w:left w:val="none" w:sz="0" w:space="0" w:color="auto"/>
        <w:bottom w:val="none" w:sz="0" w:space="0" w:color="auto"/>
        <w:right w:val="none" w:sz="0" w:space="0" w:color="auto"/>
      </w:divBdr>
    </w:div>
    <w:div w:id="2088768947">
      <w:bodyDiv w:val="1"/>
      <w:marLeft w:val="0"/>
      <w:marRight w:val="0"/>
      <w:marTop w:val="0"/>
      <w:marBottom w:val="0"/>
      <w:divBdr>
        <w:top w:val="none" w:sz="0" w:space="0" w:color="auto"/>
        <w:left w:val="none" w:sz="0" w:space="0" w:color="auto"/>
        <w:bottom w:val="none" w:sz="0" w:space="0" w:color="auto"/>
        <w:right w:val="none" w:sz="0" w:space="0" w:color="auto"/>
      </w:divBdr>
    </w:div>
    <w:div w:id="2101246855">
      <w:bodyDiv w:val="1"/>
      <w:marLeft w:val="0"/>
      <w:marRight w:val="0"/>
      <w:marTop w:val="0"/>
      <w:marBottom w:val="0"/>
      <w:divBdr>
        <w:top w:val="none" w:sz="0" w:space="0" w:color="auto"/>
        <w:left w:val="none" w:sz="0" w:space="0" w:color="auto"/>
        <w:bottom w:val="none" w:sz="0" w:space="0" w:color="auto"/>
        <w:right w:val="none" w:sz="0" w:space="0" w:color="auto"/>
      </w:divBdr>
    </w:div>
    <w:div w:id="2105295211">
      <w:bodyDiv w:val="1"/>
      <w:marLeft w:val="0"/>
      <w:marRight w:val="0"/>
      <w:marTop w:val="0"/>
      <w:marBottom w:val="0"/>
      <w:divBdr>
        <w:top w:val="none" w:sz="0" w:space="0" w:color="auto"/>
        <w:left w:val="none" w:sz="0" w:space="0" w:color="auto"/>
        <w:bottom w:val="none" w:sz="0" w:space="0" w:color="auto"/>
        <w:right w:val="none" w:sz="0" w:space="0" w:color="auto"/>
      </w:divBdr>
    </w:div>
    <w:div w:id="2106489627">
      <w:bodyDiv w:val="1"/>
      <w:marLeft w:val="0"/>
      <w:marRight w:val="0"/>
      <w:marTop w:val="0"/>
      <w:marBottom w:val="0"/>
      <w:divBdr>
        <w:top w:val="none" w:sz="0" w:space="0" w:color="auto"/>
        <w:left w:val="none" w:sz="0" w:space="0" w:color="auto"/>
        <w:bottom w:val="none" w:sz="0" w:space="0" w:color="auto"/>
        <w:right w:val="none" w:sz="0" w:space="0" w:color="auto"/>
      </w:divBdr>
    </w:div>
    <w:div w:id="2110194118">
      <w:bodyDiv w:val="1"/>
      <w:marLeft w:val="0"/>
      <w:marRight w:val="0"/>
      <w:marTop w:val="0"/>
      <w:marBottom w:val="0"/>
      <w:divBdr>
        <w:top w:val="none" w:sz="0" w:space="0" w:color="auto"/>
        <w:left w:val="none" w:sz="0" w:space="0" w:color="auto"/>
        <w:bottom w:val="none" w:sz="0" w:space="0" w:color="auto"/>
        <w:right w:val="none" w:sz="0" w:space="0" w:color="auto"/>
      </w:divBdr>
    </w:div>
    <w:div w:id="2110391450">
      <w:bodyDiv w:val="1"/>
      <w:marLeft w:val="0"/>
      <w:marRight w:val="0"/>
      <w:marTop w:val="0"/>
      <w:marBottom w:val="0"/>
      <w:divBdr>
        <w:top w:val="none" w:sz="0" w:space="0" w:color="auto"/>
        <w:left w:val="none" w:sz="0" w:space="0" w:color="auto"/>
        <w:bottom w:val="none" w:sz="0" w:space="0" w:color="auto"/>
        <w:right w:val="none" w:sz="0" w:space="0" w:color="auto"/>
      </w:divBdr>
    </w:div>
    <w:div w:id="211670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Q:\A.%20Aktuelle%20Dateien\Vorlage%20Komeptenzlogbu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6DE2DC595D64E3E8CD9348EFA44068E"/>
        <w:category>
          <w:name w:val="Allgemein"/>
          <w:gallery w:val="placeholder"/>
        </w:category>
        <w:types>
          <w:type w:val="bbPlcHdr"/>
        </w:types>
        <w:behaviors>
          <w:behavior w:val="content"/>
        </w:behaviors>
        <w:guid w:val="{72054301-8D6D-4136-8C22-95DA69E7A145}"/>
      </w:docPartPr>
      <w:docPartBody>
        <w:p w:rsidR="0057354C" w:rsidRPr="00825D7F" w:rsidRDefault="0057354C" w:rsidP="00F930B8">
          <w:pPr>
            <w:suppressAutoHyphens/>
            <w:rPr>
              <w:rFonts w:eastAsia="Arial" w:cs="Times New Roman"/>
              <w:spacing w:val="-2"/>
            </w:rPr>
          </w:pPr>
          <w:r>
            <w:t>Schätze die Person ein: Welche der folgenden Kompetenzen nimmst du in eurer Zusammenarbeit und eurem Miteinander wahr?</w:t>
          </w:r>
        </w:p>
        <w:p w:rsidR="00596780" w:rsidRDefault="00596780"/>
      </w:docPartBody>
    </w:docPart>
    <w:docPart>
      <w:docPartPr>
        <w:name w:val="DefaultPlaceholder_-1854013440"/>
        <w:category>
          <w:name w:val="Allgemein"/>
          <w:gallery w:val="placeholder"/>
        </w:category>
        <w:types>
          <w:type w:val="bbPlcHdr"/>
        </w:types>
        <w:behaviors>
          <w:behavior w:val="content"/>
        </w:behaviors>
        <w:guid w:val="{0902B2D8-D0B4-4EAD-9AF9-DBF5DE986535}"/>
      </w:docPartPr>
      <w:docPartBody>
        <w:p w:rsidR="00455BF0" w:rsidRDefault="0000150F">
          <w:r w:rsidRPr="00953C06">
            <w:rPr>
              <w:rStyle w:val="Platzhaltertext"/>
            </w:rPr>
            <w:t>Klicken oder tippen Sie hier, um Text einzugeben.</w:t>
          </w:r>
        </w:p>
      </w:docPartBody>
    </w:docPart>
    <w:docPart>
      <w:docPartPr>
        <w:name w:val="FAFE0EDD8C6B4304B2B9F0FC6235FCFA"/>
        <w:category>
          <w:name w:val="Allgemein"/>
          <w:gallery w:val="placeholder"/>
        </w:category>
        <w:types>
          <w:type w:val="bbPlcHdr"/>
        </w:types>
        <w:behaviors>
          <w:behavior w:val="content"/>
        </w:behaviors>
        <w:guid w:val="{FE375E11-5901-410B-B53D-C02C88E9D3AA}"/>
      </w:docPartPr>
      <w:docPartBody>
        <w:p w:rsidR="0057354C" w:rsidRDefault="0057354C" w:rsidP="00F930B8">
          <w:pPr>
            <w:suppressAutoHyphens/>
          </w:pPr>
          <w:r w:rsidRPr="00876DBB">
            <w:rPr>
              <w:rFonts w:ascii="Lelo Bold" w:hAnsi="Lelo Bold"/>
              <w:color w:val="A1151A"/>
            </w:rPr>
            <w:t>Selbstkompetenz</w:t>
          </w:r>
          <w:r w:rsidRPr="001757CE">
            <w:rPr>
              <w:color w:val="F9C621"/>
            </w:rPr>
            <w:t xml:space="preserve"> </w:t>
          </w:r>
          <w:r w:rsidRPr="00825D7F">
            <w:t>ist die Fähigkeit und Bereitschaft, selbstständig, verantwortlich und zielgerichtet zu handeln. Dazu gehört eigenes und das Handeln anderer zu reflektieren und die eigene Handlungsfähigkeit situationsgemäß zu gestalten und weiterzuentwickeln (in Anlehnung an Krämer und Müller-Naevecke 2014).</w:t>
          </w:r>
        </w:p>
        <w:p w:rsidR="00455BF0" w:rsidRDefault="00455BF0" w:rsidP="0000150F">
          <w:pPr>
            <w:pStyle w:val="FAFE0EDD8C6B4304B2B9F0FC6235FCFA"/>
          </w:pPr>
        </w:p>
      </w:docPartBody>
    </w:docPart>
    <w:docPart>
      <w:docPartPr>
        <w:name w:val="8BFD3A941A16477788F216A9A0B0D458"/>
        <w:category>
          <w:name w:val="Allgemein"/>
          <w:gallery w:val="placeholder"/>
        </w:category>
        <w:types>
          <w:type w:val="bbPlcHdr"/>
        </w:types>
        <w:behaviors>
          <w:behavior w:val="content"/>
        </w:behaviors>
        <w:guid w:val="{2A183DE5-725B-4EFB-80DE-C7DFB8E9B2D7}"/>
      </w:docPartPr>
      <w:docPartBody>
        <w:p w:rsidR="0057354C" w:rsidRDefault="0057354C" w:rsidP="00F930B8">
          <w:pPr>
            <w:suppressAutoHyphens/>
          </w:pPr>
          <w:r w:rsidRPr="00876DBB">
            <w:rPr>
              <w:rFonts w:ascii="Lelo Bold" w:hAnsi="Lelo Bold"/>
              <w:color w:val="A1151A"/>
            </w:rPr>
            <w:t>Sozialkompetenz</w:t>
          </w:r>
          <w:r w:rsidRPr="001757CE">
            <w:rPr>
              <w:color w:val="F9C621"/>
            </w:rPr>
            <w:t xml:space="preserve"> </w:t>
          </w:r>
          <w:r w:rsidRPr="00E63ACA">
            <w:t>umfasst das Wissen, die Fähigkeiten und Einstellungen, die dazu beitragen soziale Interaktionen situationsgerecht zu gestalten und reflektiert zu handeln. Sie bezieht sich auf den Umgang einer Person sowohl mit sich selbst als auch mit anderen</w:t>
          </w:r>
          <w:r>
            <w:t xml:space="preserve"> (i</w:t>
          </w:r>
          <w:r w:rsidRPr="00E63ACA">
            <w:t>n Anlehnung an K</w:t>
          </w:r>
          <w:r>
            <w:t>rämer und Müller-Naevecke 2014).</w:t>
          </w:r>
        </w:p>
        <w:p w:rsidR="00455BF0" w:rsidRDefault="00455BF0" w:rsidP="00455BF0">
          <w:pPr>
            <w:pStyle w:val="8BFD3A941A16477788F216A9A0B0D45874"/>
          </w:pPr>
        </w:p>
      </w:docPartBody>
    </w:docPart>
    <w:docPart>
      <w:docPartPr>
        <w:name w:val="14EF15B0ED614C609958D199F5F1B2FE"/>
        <w:category>
          <w:name w:val="Allgemein"/>
          <w:gallery w:val="placeholder"/>
        </w:category>
        <w:types>
          <w:type w:val="bbPlcHdr"/>
        </w:types>
        <w:behaviors>
          <w:behavior w:val="content"/>
        </w:behaviors>
        <w:guid w:val="{6D386C54-6FB0-4FA8-A1D1-AD7A66D5EE37}"/>
      </w:docPartPr>
      <w:docPartBody>
        <w:p w:rsidR="0057354C" w:rsidRDefault="0057354C" w:rsidP="00F930B8">
          <w:pPr>
            <w:suppressAutoHyphens/>
          </w:pPr>
          <w:r w:rsidRPr="00876DBB">
            <w:rPr>
              <w:rFonts w:ascii="Lelo Bold" w:hAnsi="Lelo Bold"/>
              <w:color w:val="A1151A"/>
            </w:rPr>
            <w:t>Methodenkompetenzen</w:t>
          </w:r>
          <w:r w:rsidRPr="00876DBB">
            <w:rPr>
              <w:color w:val="A1151A"/>
            </w:rPr>
            <w:t xml:space="preserve"> </w:t>
          </w:r>
          <w:r w:rsidRPr="004D1630">
            <w:t>sind die Kompetenzen, die Studierende dazu befähigen, Wissen zu reflektieren, zu kreieren und anzuwenden (Querschnittskompetenz)</w:t>
          </w:r>
          <w:r>
            <w:t>.</w:t>
          </w:r>
        </w:p>
        <w:p w:rsidR="00455BF0" w:rsidRDefault="00455BF0" w:rsidP="0000150F">
          <w:pPr>
            <w:pStyle w:val="14EF15B0ED614C609958D199F5F1B2FE17"/>
          </w:pPr>
        </w:p>
      </w:docPartBody>
    </w:docPart>
    <w:docPart>
      <w:docPartPr>
        <w:name w:val="17A227A7619F43BC8D3239725337A0E1"/>
        <w:category>
          <w:name w:val="Allgemein"/>
          <w:gallery w:val="placeholder"/>
        </w:category>
        <w:types>
          <w:type w:val="bbPlcHdr"/>
        </w:types>
        <w:behaviors>
          <w:behavior w:val="content"/>
        </w:behaviors>
        <w:guid w:val="{5A6BA415-80BC-4BA1-BF66-A01546B55A17}"/>
      </w:docPartPr>
      <w:docPartBody>
        <w:p w:rsidR="00B74127" w:rsidRDefault="0057354C" w:rsidP="0057354C">
          <w:pPr>
            <w:pStyle w:val="17A227A7619F43BC8D3239725337A0E1133"/>
          </w:pPr>
          <w:r>
            <w:rPr>
              <w:color w:val="1E1E1E"/>
              <w:sz w:val="32"/>
              <w:szCs w:val="32"/>
            </w:rPr>
            <w:t>von</w:t>
          </w:r>
          <w:r w:rsidRPr="009D26B6">
            <w:rPr>
              <w:color w:val="1E1E1E"/>
              <w:sz w:val="32"/>
              <w:szCs w:val="32"/>
            </w:rPr>
            <w:t>:</w:t>
          </w:r>
        </w:p>
      </w:docPartBody>
    </w:docPart>
    <w:docPart>
      <w:docPartPr>
        <w:name w:val="FAAAEBC7F38E4D3FAD52678F27360591"/>
        <w:category>
          <w:name w:val="Allgemein"/>
          <w:gallery w:val="placeholder"/>
        </w:category>
        <w:types>
          <w:type w:val="bbPlcHdr"/>
        </w:types>
        <w:behaviors>
          <w:behavior w:val="content"/>
        </w:behaviors>
        <w:guid w:val="{F6845145-EA1D-4847-A82E-EA0D3848C162}"/>
      </w:docPartPr>
      <w:docPartBody>
        <w:p w:rsidR="00820918" w:rsidRDefault="0057354C" w:rsidP="0057354C">
          <w:pPr>
            <w:pStyle w:val="FAAAEBC7F38E4D3FAD52678F2736059177"/>
          </w:pPr>
          <w:r w:rsidRPr="00876DBB">
            <w:rPr>
              <w:rFonts w:ascii="Lelo Bold" w:hAnsi="Lelo Bold"/>
              <w:color w:val="A1151A"/>
            </w:rPr>
            <w:t>Fachkompetenzen</w:t>
          </w:r>
          <w:r w:rsidRPr="00876DBB">
            <w:rPr>
              <w:color w:val="A1151A"/>
            </w:rPr>
            <w:t xml:space="preserve"> </w:t>
          </w:r>
          <w:r w:rsidRPr="00A3433E">
            <w:t>befähigen dazu, berufs- oder fachtypische Aufgaben selbstständig und situationsadäquat bewältigen zu können, wobei Fachwissen eine n</w:t>
          </w:r>
          <w:r>
            <w:t>otwendige Grundlage darstellt (i</w:t>
          </w:r>
          <w:r w:rsidRPr="00A3433E">
            <w:rPr>
              <w:iCs/>
            </w:rPr>
            <w:t>n Anlehnung an Krämer und Müller-Naevecke 2014)</w:t>
          </w:r>
          <w:r>
            <w:rPr>
              <w:iCs/>
            </w:rPr>
            <w:t>.</w:t>
          </w:r>
        </w:p>
      </w:docPartBody>
    </w:docPart>
    <w:docPart>
      <w:docPartPr>
        <w:name w:val="E9E3E6FA4859453F8F245B766B1B727E"/>
        <w:category>
          <w:name w:val="Allgemein"/>
          <w:gallery w:val="placeholder"/>
        </w:category>
        <w:types>
          <w:type w:val="bbPlcHdr"/>
        </w:types>
        <w:behaviors>
          <w:behavior w:val="content"/>
        </w:behaviors>
        <w:guid w:val="{D1DF51F0-19C6-43F4-BC90-45D56AFC79F8}"/>
      </w:docPartPr>
      <w:docPartBody>
        <w:p w:rsidR="0043604E" w:rsidRDefault="00651BDD" w:rsidP="00651BDD">
          <w:pPr>
            <w:pStyle w:val="E9E3E6FA4859453F8F245B766B1B727E"/>
          </w:pPr>
          <w:r w:rsidRPr="00953C06">
            <w:rPr>
              <w:rStyle w:val="Platzhaltertext"/>
            </w:rPr>
            <w:t>Klicken oder tippen Sie hier, um Text einzugeben.</w:t>
          </w:r>
        </w:p>
      </w:docPartBody>
    </w:docPart>
    <w:docPart>
      <w:docPartPr>
        <w:name w:val="29CF35431C244024B4F91FBB09BB14BA"/>
        <w:category>
          <w:name w:val="Allgemein"/>
          <w:gallery w:val="placeholder"/>
        </w:category>
        <w:types>
          <w:type w:val="bbPlcHdr"/>
        </w:types>
        <w:behaviors>
          <w:behavior w:val="content"/>
        </w:behaviors>
        <w:guid w:val="{0640591F-FF25-4599-A941-5C9C6782A154}"/>
      </w:docPartPr>
      <w:docPartBody>
        <w:p w:rsidR="0043604E" w:rsidRDefault="00651BDD" w:rsidP="00651BDD">
          <w:pPr>
            <w:pStyle w:val="29CF35431C244024B4F91FBB09BB14BA"/>
          </w:pPr>
          <w:r w:rsidRPr="00953C06">
            <w:rPr>
              <w:rStyle w:val="Platzhaltertext"/>
            </w:rPr>
            <w:t>Klicken oder tippen Sie hier, um Text einzugeben.</w:t>
          </w:r>
        </w:p>
      </w:docPartBody>
    </w:docPart>
    <w:docPart>
      <w:docPartPr>
        <w:name w:val="5AB0CA89179048ACBB4F5099C87ABBE3"/>
        <w:category>
          <w:name w:val="Allgemein"/>
          <w:gallery w:val="placeholder"/>
        </w:category>
        <w:types>
          <w:type w:val="bbPlcHdr"/>
        </w:types>
        <w:behaviors>
          <w:behavior w:val="content"/>
        </w:behaviors>
        <w:guid w:val="{0D0B4269-BA5F-4269-800B-9CAC19456BB7}"/>
      </w:docPartPr>
      <w:docPartBody>
        <w:p w:rsidR="0043604E" w:rsidRDefault="00651BDD" w:rsidP="00651BDD">
          <w:pPr>
            <w:pStyle w:val="5AB0CA89179048ACBB4F5099C87ABBE3"/>
          </w:pPr>
          <w:r w:rsidRPr="00953C06">
            <w:rPr>
              <w:rStyle w:val="Platzhaltertext"/>
            </w:rPr>
            <w:t>Klicken oder tippen Sie hier, um Text einzugeben.</w:t>
          </w:r>
        </w:p>
      </w:docPartBody>
    </w:docPart>
    <w:docPart>
      <w:docPartPr>
        <w:name w:val="013E9FD0FF4F4C7DA7E2E75C3673B44E"/>
        <w:category>
          <w:name w:val="Allgemein"/>
          <w:gallery w:val="placeholder"/>
        </w:category>
        <w:types>
          <w:type w:val="bbPlcHdr"/>
        </w:types>
        <w:behaviors>
          <w:behavior w:val="content"/>
        </w:behaviors>
        <w:guid w:val="{BFCA0762-405F-4421-9012-5D78C6323B32}"/>
      </w:docPartPr>
      <w:docPartBody>
        <w:p w:rsidR="0043604E" w:rsidRDefault="00651BDD" w:rsidP="00651BDD">
          <w:pPr>
            <w:pStyle w:val="013E9FD0FF4F4C7DA7E2E75C3673B44E"/>
          </w:pPr>
          <w:r w:rsidRPr="00953C06">
            <w:rPr>
              <w:rStyle w:val="Platzhaltertext"/>
            </w:rPr>
            <w:t>Klicken oder tippen Sie hier, um Text einzugeben.</w:t>
          </w:r>
        </w:p>
      </w:docPartBody>
    </w:docPart>
    <w:docPart>
      <w:docPartPr>
        <w:name w:val="7FD8F357E11A415AAA89E30F53B31DCD"/>
        <w:category>
          <w:name w:val="Allgemein"/>
          <w:gallery w:val="placeholder"/>
        </w:category>
        <w:types>
          <w:type w:val="bbPlcHdr"/>
        </w:types>
        <w:behaviors>
          <w:behavior w:val="content"/>
        </w:behaviors>
        <w:guid w:val="{882DEADE-6547-4F35-A7F0-5FD005C3B296}"/>
      </w:docPartPr>
      <w:docPartBody>
        <w:p w:rsidR="0043604E" w:rsidRDefault="00651BDD" w:rsidP="00651BDD">
          <w:pPr>
            <w:pStyle w:val="7FD8F357E11A415AAA89E30F53B31DCD"/>
          </w:pPr>
          <w:r w:rsidRPr="00953C06">
            <w:rPr>
              <w:rStyle w:val="Platzhaltertext"/>
            </w:rPr>
            <w:t>Klicken oder tippen Sie hier, um Text einzugeben.</w:t>
          </w:r>
        </w:p>
      </w:docPartBody>
    </w:docPart>
    <w:docPart>
      <w:docPartPr>
        <w:name w:val="7E0F26C0B9844D77A76C8C94424BE0CC"/>
        <w:category>
          <w:name w:val="Allgemein"/>
          <w:gallery w:val="placeholder"/>
        </w:category>
        <w:types>
          <w:type w:val="bbPlcHdr"/>
        </w:types>
        <w:behaviors>
          <w:behavior w:val="content"/>
        </w:behaviors>
        <w:guid w:val="{DEA75E65-9018-4EC4-8CBA-CC1E560607EB}"/>
      </w:docPartPr>
      <w:docPartBody>
        <w:p w:rsidR="0043604E" w:rsidRDefault="00651BDD" w:rsidP="00651BDD">
          <w:pPr>
            <w:pStyle w:val="7E0F26C0B9844D77A76C8C94424BE0CC"/>
          </w:pPr>
          <w:r w:rsidRPr="00953C06">
            <w:rPr>
              <w:rStyle w:val="Platzhaltertext"/>
            </w:rPr>
            <w:t>Klicken oder tippen Sie hier, um Text einzugeben.</w:t>
          </w:r>
        </w:p>
      </w:docPartBody>
    </w:docPart>
    <w:docPart>
      <w:docPartPr>
        <w:name w:val="57A3CBCD69E14548975787546BE37388"/>
        <w:category>
          <w:name w:val="Allgemein"/>
          <w:gallery w:val="placeholder"/>
        </w:category>
        <w:types>
          <w:type w:val="bbPlcHdr"/>
        </w:types>
        <w:behaviors>
          <w:behavior w:val="content"/>
        </w:behaviors>
        <w:guid w:val="{3D3A8E34-DF63-4F30-B3BA-BB4C65A7FFA7}"/>
      </w:docPartPr>
      <w:docPartBody>
        <w:p w:rsidR="0043604E" w:rsidRDefault="00651BDD" w:rsidP="00651BDD">
          <w:pPr>
            <w:pStyle w:val="57A3CBCD69E14548975787546BE37388"/>
          </w:pPr>
          <w:r w:rsidRPr="00953C06">
            <w:rPr>
              <w:rStyle w:val="Platzhaltertext"/>
            </w:rPr>
            <w:t>Klicken oder tippen Sie hier, um Text einzugeben.</w:t>
          </w:r>
        </w:p>
      </w:docPartBody>
    </w:docPart>
    <w:docPart>
      <w:docPartPr>
        <w:name w:val="EC43567D083E4F7DA1CC3C7AA0C779B1"/>
        <w:category>
          <w:name w:val="Allgemein"/>
          <w:gallery w:val="placeholder"/>
        </w:category>
        <w:types>
          <w:type w:val="bbPlcHdr"/>
        </w:types>
        <w:behaviors>
          <w:behavior w:val="content"/>
        </w:behaviors>
        <w:guid w:val="{4803B22F-BD6E-474B-B353-576FEA8BF526}"/>
      </w:docPartPr>
      <w:docPartBody>
        <w:p w:rsidR="0043604E" w:rsidRDefault="00651BDD" w:rsidP="00651BDD">
          <w:pPr>
            <w:pStyle w:val="EC43567D083E4F7DA1CC3C7AA0C779B1"/>
          </w:pPr>
          <w:r w:rsidRPr="00953C06">
            <w:rPr>
              <w:rStyle w:val="Platzhaltertext"/>
            </w:rPr>
            <w:t>Klicken oder tippen Sie hier, um Text einzugeben.</w:t>
          </w:r>
        </w:p>
      </w:docPartBody>
    </w:docPart>
    <w:docPart>
      <w:docPartPr>
        <w:name w:val="5FA73BE9F74544EF8CC89C977BBE6E1D"/>
        <w:category>
          <w:name w:val="Allgemein"/>
          <w:gallery w:val="placeholder"/>
        </w:category>
        <w:types>
          <w:type w:val="bbPlcHdr"/>
        </w:types>
        <w:behaviors>
          <w:behavior w:val="content"/>
        </w:behaviors>
        <w:guid w:val="{274FC236-7BBF-47E0-B135-67A8F24EB1D6}"/>
      </w:docPartPr>
      <w:docPartBody>
        <w:p w:rsidR="0043604E" w:rsidRDefault="00651BDD" w:rsidP="00651BDD">
          <w:pPr>
            <w:pStyle w:val="5FA73BE9F74544EF8CC89C977BBE6E1D"/>
          </w:pPr>
          <w:r w:rsidRPr="00953C06">
            <w:rPr>
              <w:rStyle w:val="Platzhaltertext"/>
            </w:rPr>
            <w:t>Klicken oder tippen Sie hier, um Text einzugeben.</w:t>
          </w:r>
        </w:p>
      </w:docPartBody>
    </w:docPart>
    <w:docPart>
      <w:docPartPr>
        <w:name w:val="239E0838799D4E31B194F447A752C4B2"/>
        <w:category>
          <w:name w:val="Allgemein"/>
          <w:gallery w:val="placeholder"/>
        </w:category>
        <w:types>
          <w:type w:val="bbPlcHdr"/>
        </w:types>
        <w:behaviors>
          <w:behavior w:val="content"/>
        </w:behaviors>
        <w:guid w:val="{D2F99348-F881-4A54-BA59-5F816B8CBBA7}"/>
      </w:docPartPr>
      <w:docPartBody>
        <w:p w:rsidR="0043604E" w:rsidRDefault="00651BDD" w:rsidP="00651BDD">
          <w:pPr>
            <w:pStyle w:val="239E0838799D4E31B194F447A752C4B2"/>
          </w:pPr>
          <w:r w:rsidRPr="00953C06">
            <w:rPr>
              <w:rStyle w:val="Platzhaltertext"/>
            </w:rPr>
            <w:t>Klicken oder tippen Sie hier, um Text einzugeben.</w:t>
          </w:r>
        </w:p>
      </w:docPartBody>
    </w:docPart>
    <w:docPart>
      <w:docPartPr>
        <w:name w:val="FB32D9D991C144B69FCA7257D7145E34"/>
        <w:category>
          <w:name w:val="Allgemein"/>
          <w:gallery w:val="placeholder"/>
        </w:category>
        <w:types>
          <w:type w:val="bbPlcHdr"/>
        </w:types>
        <w:behaviors>
          <w:behavior w:val="content"/>
        </w:behaviors>
        <w:guid w:val="{B0527485-0C57-4CA7-97B6-D0CCAAB0C810}"/>
      </w:docPartPr>
      <w:docPartBody>
        <w:p w:rsidR="0043604E" w:rsidRDefault="00651BDD" w:rsidP="00651BDD">
          <w:pPr>
            <w:pStyle w:val="FB32D9D991C144B69FCA7257D7145E34"/>
          </w:pPr>
          <w:r w:rsidRPr="00953C06">
            <w:rPr>
              <w:rStyle w:val="Platzhaltertext"/>
            </w:rPr>
            <w:t>Klicken oder tippen Sie hier, um Text einzugeben.</w:t>
          </w:r>
        </w:p>
      </w:docPartBody>
    </w:docPart>
    <w:docPart>
      <w:docPartPr>
        <w:name w:val="14DDF099034D44198288D9ABA5708B9B"/>
        <w:category>
          <w:name w:val="Allgemein"/>
          <w:gallery w:val="placeholder"/>
        </w:category>
        <w:types>
          <w:type w:val="bbPlcHdr"/>
        </w:types>
        <w:behaviors>
          <w:behavior w:val="content"/>
        </w:behaviors>
        <w:guid w:val="{7B4A78B4-4D29-4737-8FED-83EB6C982EAC}"/>
      </w:docPartPr>
      <w:docPartBody>
        <w:p w:rsidR="0043604E" w:rsidRDefault="00651BDD" w:rsidP="00651BDD">
          <w:pPr>
            <w:pStyle w:val="14DDF099034D44198288D9ABA5708B9B"/>
          </w:pPr>
          <w:r w:rsidRPr="00953C06">
            <w:rPr>
              <w:rStyle w:val="Platzhaltertext"/>
            </w:rPr>
            <w:t>Klicken oder tippen Sie hier, um Text einzugeben.</w:t>
          </w:r>
        </w:p>
      </w:docPartBody>
    </w:docPart>
    <w:docPart>
      <w:docPartPr>
        <w:name w:val="477AEE816B3348EBBF6625837DA58283"/>
        <w:category>
          <w:name w:val="Allgemein"/>
          <w:gallery w:val="placeholder"/>
        </w:category>
        <w:types>
          <w:type w:val="bbPlcHdr"/>
        </w:types>
        <w:behaviors>
          <w:behavior w:val="content"/>
        </w:behaviors>
        <w:guid w:val="{12089FFC-33B7-4FC3-8B62-75A610E829ED}"/>
      </w:docPartPr>
      <w:docPartBody>
        <w:p w:rsidR="0043604E" w:rsidRDefault="00651BDD" w:rsidP="00651BDD">
          <w:pPr>
            <w:pStyle w:val="477AEE816B3348EBBF6625837DA58283"/>
          </w:pPr>
          <w:r w:rsidRPr="00953C06">
            <w:rPr>
              <w:rStyle w:val="Platzhaltertext"/>
            </w:rPr>
            <w:t>Klicken oder tippen Sie hier, um Text einzugeben.</w:t>
          </w:r>
        </w:p>
      </w:docPartBody>
    </w:docPart>
    <w:docPart>
      <w:docPartPr>
        <w:name w:val="4ABB455EB1AE45118AF3452F432CAE6A"/>
        <w:category>
          <w:name w:val="Allgemein"/>
          <w:gallery w:val="placeholder"/>
        </w:category>
        <w:types>
          <w:type w:val="bbPlcHdr"/>
        </w:types>
        <w:behaviors>
          <w:behavior w:val="content"/>
        </w:behaviors>
        <w:guid w:val="{56932164-C332-4588-8B5E-4BC38F6E87A4}"/>
      </w:docPartPr>
      <w:docPartBody>
        <w:p w:rsidR="0043604E" w:rsidRDefault="00651BDD" w:rsidP="00651BDD">
          <w:pPr>
            <w:pStyle w:val="4ABB455EB1AE45118AF3452F432CAE6A"/>
          </w:pPr>
          <w:r w:rsidRPr="00953C06">
            <w:rPr>
              <w:rStyle w:val="Platzhaltertext"/>
            </w:rPr>
            <w:t>Klicken oder tippen Sie hier, um Text einzugeben.</w:t>
          </w:r>
        </w:p>
      </w:docPartBody>
    </w:docPart>
    <w:docPart>
      <w:docPartPr>
        <w:name w:val="D5965750E3F249ACBEB37AF79A50E3A6"/>
        <w:category>
          <w:name w:val="Allgemein"/>
          <w:gallery w:val="placeholder"/>
        </w:category>
        <w:types>
          <w:type w:val="bbPlcHdr"/>
        </w:types>
        <w:behaviors>
          <w:behavior w:val="content"/>
        </w:behaviors>
        <w:guid w:val="{F4A08878-3648-497C-B700-5EFE8E8DD6D7}"/>
      </w:docPartPr>
      <w:docPartBody>
        <w:p w:rsidR="0043604E" w:rsidRDefault="00651BDD" w:rsidP="00651BDD">
          <w:pPr>
            <w:pStyle w:val="D5965750E3F249ACBEB37AF79A50E3A6"/>
          </w:pPr>
          <w:r w:rsidRPr="00953C06">
            <w:rPr>
              <w:rStyle w:val="Platzhaltertext"/>
            </w:rPr>
            <w:t>Klicken oder tippen Sie hier, um Text einzugeben.</w:t>
          </w:r>
        </w:p>
      </w:docPartBody>
    </w:docPart>
    <w:docPart>
      <w:docPartPr>
        <w:name w:val="2883F04B9508412DB6B407187F46BDBC"/>
        <w:category>
          <w:name w:val="Allgemein"/>
          <w:gallery w:val="placeholder"/>
        </w:category>
        <w:types>
          <w:type w:val="bbPlcHdr"/>
        </w:types>
        <w:behaviors>
          <w:behavior w:val="content"/>
        </w:behaviors>
        <w:guid w:val="{E71DA13D-B5DA-4072-95B0-7D7252395515}"/>
      </w:docPartPr>
      <w:docPartBody>
        <w:p w:rsidR="0043604E" w:rsidRDefault="00651BDD" w:rsidP="00651BDD">
          <w:pPr>
            <w:pStyle w:val="2883F04B9508412DB6B407187F46BDBC"/>
          </w:pPr>
          <w:r w:rsidRPr="00953C06">
            <w:rPr>
              <w:rStyle w:val="Platzhaltertext"/>
            </w:rPr>
            <w:t>Klicken oder tippen Sie hier, um Text einzugeben.</w:t>
          </w:r>
        </w:p>
      </w:docPartBody>
    </w:docPart>
    <w:docPart>
      <w:docPartPr>
        <w:name w:val="65312959B9ED4E0186139A16FBA9FD5A"/>
        <w:category>
          <w:name w:val="Allgemein"/>
          <w:gallery w:val="placeholder"/>
        </w:category>
        <w:types>
          <w:type w:val="bbPlcHdr"/>
        </w:types>
        <w:behaviors>
          <w:behavior w:val="content"/>
        </w:behaviors>
        <w:guid w:val="{DB5BDCA9-E638-4DC7-BFB7-5417905C768C}"/>
      </w:docPartPr>
      <w:docPartBody>
        <w:p w:rsidR="0043604E" w:rsidRDefault="00651BDD" w:rsidP="00651BDD">
          <w:pPr>
            <w:pStyle w:val="65312959B9ED4E0186139A16FBA9FD5A"/>
          </w:pPr>
          <w:r w:rsidRPr="00953C06">
            <w:rPr>
              <w:rStyle w:val="Platzhaltertext"/>
            </w:rPr>
            <w:t>Klicken oder tippen Sie hier, um Text einzugeben.</w:t>
          </w:r>
        </w:p>
      </w:docPartBody>
    </w:docPart>
    <w:docPart>
      <w:docPartPr>
        <w:name w:val="04D40F215E3B4A5F8E59197410BE37B8"/>
        <w:category>
          <w:name w:val="Allgemein"/>
          <w:gallery w:val="placeholder"/>
        </w:category>
        <w:types>
          <w:type w:val="bbPlcHdr"/>
        </w:types>
        <w:behaviors>
          <w:behavior w:val="content"/>
        </w:behaviors>
        <w:guid w:val="{EA60A8BC-20A6-4C62-9015-C4865A56EF7B}"/>
      </w:docPartPr>
      <w:docPartBody>
        <w:p w:rsidR="0043604E" w:rsidRDefault="00651BDD" w:rsidP="00651BDD">
          <w:pPr>
            <w:pStyle w:val="04D40F215E3B4A5F8E59197410BE37B8"/>
          </w:pPr>
          <w:r w:rsidRPr="00953C06">
            <w:rPr>
              <w:rStyle w:val="Platzhaltertext"/>
            </w:rPr>
            <w:t>Klicken oder tippen Sie hier, um Text einzugeben.</w:t>
          </w:r>
        </w:p>
      </w:docPartBody>
    </w:docPart>
    <w:docPart>
      <w:docPartPr>
        <w:name w:val="1C63F89DC33545478CDFE09F36136E0C"/>
        <w:category>
          <w:name w:val="Allgemein"/>
          <w:gallery w:val="placeholder"/>
        </w:category>
        <w:types>
          <w:type w:val="bbPlcHdr"/>
        </w:types>
        <w:behaviors>
          <w:behavior w:val="content"/>
        </w:behaviors>
        <w:guid w:val="{36641663-E7F7-4714-8B16-046A3027ABF8}"/>
      </w:docPartPr>
      <w:docPartBody>
        <w:p w:rsidR="0043604E" w:rsidRDefault="00651BDD" w:rsidP="00651BDD">
          <w:pPr>
            <w:pStyle w:val="1C63F89DC33545478CDFE09F36136E0C"/>
          </w:pPr>
          <w:r w:rsidRPr="00953C06">
            <w:rPr>
              <w:rStyle w:val="Platzhaltertext"/>
            </w:rPr>
            <w:t>Klicken oder tippen Sie hier, um Text einzugeben.</w:t>
          </w:r>
        </w:p>
      </w:docPartBody>
    </w:docPart>
    <w:docPart>
      <w:docPartPr>
        <w:name w:val="205EF5189330452382ACE1278DD2EA74"/>
        <w:category>
          <w:name w:val="Allgemein"/>
          <w:gallery w:val="placeholder"/>
        </w:category>
        <w:types>
          <w:type w:val="bbPlcHdr"/>
        </w:types>
        <w:behaviors>
          <w:behavior w:val="content"/>
        </w:behaviors>
        <w:guid w:val="{965E7753-E3AE-4C59-B9AE-1163D9C62ACC}"/>
      </w:docPartPr>
      <w:docPartBody>
        <w:p w:rsidR="0043604E" w:rsidRDefault="00651BDD" w:rsidP="00651BDD">
          <w:pPr>
            <w:pStyle w:val="205EF5189330452382ACE1278DD2EA74"/>
          </w:pPr>
          <w:r w:rsidRPr="00953C06">
            <w:rPr>
              <w:rStyle w:val="Platzhaltertext"/>
            </w:rPr>
            <w:t>Klicken oder tippen Sie hier, um Text einzugeben.</w:t>
          </w:r>
        </w:p>
      </w:docPartBody>
    </w:docPart>
    <w:docPart>
      <w:docPartPr>
        <w:name w:val="FD66514301BB49D99FF178870088B8FE"/>
        <w:category>
          <w:name w:val="Allgemein"/>
          <w:gallery w:val="placeholder"/>
        </w:category>
        <w:types>
          <w:type w:val="bbPlcHdr"/>
        </w:types>
        <w:behaviors>
          <w:behavior w:val="content"/>
        </w:behaviors>
        <w:guid w:val="{A5A23C75-1231-453C-887F-F386D3F66B28}"/>
      </w:docPartPr>
      <w:docPartBody>
        <w:p w:rsidR="0043604E" w:rsidRDefault="00651BDD" w:rsidP="00651BDD">
          <w:pPr>
            <w:pStyle w:val="FD66514301BB49D99FF178870088B8FE"/>
          </w:pPr>
          <w:r w:rsidRPr="00953C06">
            <w:rPr>
              <w:rStyle w:val="Platzhaltertext"/>
            </w:rPr>
            <w:t>Klicken oder tippen Sie hier, um Text einzugeben.</w:t>
          </w:r>
        </w:p>
      </w:docPartBody>
    </w:docPart>
    <w:docPart>
      <w:docPartPr>
        <w:name w:val="2365ED7A639A4FFF8D583210EEE057C3"/>
        <w:category>
          <w:name w:val="Allgemein"/>
          <w:gallery w:val="placeholder"/>
        </w:category>
        <w:types>
          <w:type w:val="bbPlcHdr"/>
        </w:types>
        <w:behaviors>
          <w:behavior w:val="content"/>
        </w:behaviors>
        <w:guid w:val="{F29039A5-B993-4BD3-9759-CCB95509B490}"/>
      </w:docPartPr>
      <w:docPartBody>
        <w:p w:rsidR="0043604E" w:rsidRDefault="00651BDD" w:rsidP="00651BDD">
          <w:pPr>
            <w:pStyle w:val="2365ED7A639A4FFF8D583210EEE057C3"/>
          </w:pPr>
          <w:r w:rsidRPr="00953C06">
            <w:rPr>
              <w:rStyle w:val="Platzhaltertext"/>
            </w:rPr>
            <w:t>Klicken oder tippen Sie hier, um Text einzugeben.</w:t>
          </w:r>
        </w:p>
      </w:docPartBody>
    </w:docPart>
    <w:docPart>
      <w:docPartPr>
        <w:name w:val="F38679BA4B604987867B8175489FEAC6"/>
        <w:category>
          <w:name w:val="Allgemein"/>
          <w:gallery w:val="placeholder"/>
        </w:category>
        <w:types>
          <w:type w:val="bbPlcHdr"/>
        </w:types>
        <w:behaviors>
          <w:behavior w:val="content"/>
        </w:behaviors>
        <w:guid w:val="{F4DA2253-43D7-46EE-A224-9459BDEFFDA1}"/>
      </w:docPartPr>
      <w:docPartBody>
        <w:p w:rsidR="0043604E" w:rsidRDefault="00651BDD" w:rsidP="00651BDD">
          <w:pPr>
            <w:pStyle w:val="F38679BA4B604987867B8175489FEAC6"/>
          </w:pPr>
          <w:r w:rsidRPr="00953C06">
            <w:rPr>
              <w:rStyle w:val="Platzhaltertext"/>
            </w:rPr>
            <w:t>Klicken oder tippen Sie hier, um Text einzugeben.</w:t>
          </w:r>
        </w:p>
      </w:docPartBody>
    </w:docPart>
    <w:docPart>
      <w:docPartPr>
        <w:name w:val="BDF8B60A87574D22ABDA3E914CA04B68"/>
        <w:category>
          <w:name w:val="Allgemein"/>
          <w:gallery w:val="placeholder"/>
        </w:category>
        <w:types>
          <w:type w:val="bbPlcHdr"/>
        </w:types>
        <w:behaviors>
          <w:behavior w:val="content"/>
        </w:behaviors>
        <w:guid w:val="{28DAB9E8-9582-44B5-BE2E-3019024DE44C}"/>
      </w:docPartPr>
      <w:docPartBody>
        <w:p w:rsidR="0043604E" w:rsidRDefault="00651BDD" w:rsidP="00651BDD">
          <w:pPr>
            <w:pStyle w:val="BDF8B60A87574D22ABDA3E914CA04B68"/>
          </w:pPr>
          <w:r w:rsidRPr="00953C06">
            <w:rPr>
              <w:rStyle w:val="Platzhaltertext"/>
            </w:rPr>
            <w:t>Klicken oder tippen Sie hier, um Text einzugeben.</w:t>
          </w:r>
        </w:p>
      </w:docPartBody>
    </w:docPart>
    <w:docPart>
      <w:docPartPr>
        <w:name w:val="BBD38D4E35684384BB7A61248D5A0BF3"/>
        <w:category>
          <w:name w:val="Allgemein"/>
          <w:gallery w:val="placeholder"/>
        </w:category>
        <w:types>
          <w:type w:val="bbPlcHdr"/>
        </w:types>
        <w:behaviors>
          <w:behavior w:val="content"/>
        </w:behaviors>
        <w:guid w:val="{5882301C-5546-4661-8764-6E55BA85E618}"/>
      </w:docPartPr>
      <w:docPartBody>
        <w:p w:rsidR="0043604E" w:rsidRDefault="00651BDD" w:rsidP="00651BDD">
          <w:pPr>
            <w:pStyle w:val="BBD38D4E35684384BB7A61248D5A0BF3"/>
          </w:pPr>
          <w:r w:rsidRPr="00953C06">
            <w:rPr>
              <w:rStyle w:val="Platzhaltertext"/>
            </w:rPr>
            <w:t>Klicken oder tippen Sie hier, um Text einzugeben.</w:t>
          </w:r>
        </w:p>
      </w:docPartBody>
    </w:docPart>
    <w:docPart>
      <w:docPartPr>
        <w:name w:val="DD603EED802942158E04C1F3A2855AB0"/>
        <w:category>
          <w:name w:val="Allgemein"/>
          <w:gallery w:val="placeholder"/>
        </w:category>
        <w:types>
          <w:type w:val="bbPlcHdr"/>
        </w:types>
        <w:behaviors>
          <w:behavior w:val="content"/>
        </w:behaviors>
        <w:guid w:val="{7C773B55-DFA6-4629-BC46-2886D2E91C67}"/>
      </w:docPartPr>
      <w:docPartBody>
        <w:p w:rsidR="0043604E" w:rsidRDefault="00651BDD" w:rsidP="00651BDD">
          <w:pPr>
            <w:pStyle w:val="DD603EED802942158E04C1F3A2855AB0"/>
          </w:pPr>
          <w:r w:rsidRPr="00953C06">
            <w:rPr>
              <w:rStyle w:val="Platzhaltertext"/>
            </w:rPr>
            <w:t>Klicken oder tippen Sie hier, um Text einzugeben.</w:t>
          </w:r>
        </w:p>
      </w:docPartBody>
    </w:docPart>
    <w:docPart>
      <w:docPartPr>
        <w:name w:val="A21BBA5BBAF04C4F8908F1360E5B30EB"/>
        <w:category>
          <w:name w:val="Allgemein"/>
          <w:gallery w:val="placeholder"/>
        </w:category>
        <w:types>
          <w:type w:val="bbPlcHdr"/>
        </w:types>
        <w:behaviors>
          <w:behavior w:val="content"/>
        </w:behaviors>
        <w:guid w:val="{DAC832B3-F75B-494A-86FE-CDBCCAF0C7C3}"/>
      </w:docPartPr>
      <w:docPartBody>
        <w:p w:rsidR="0043604E" w:rsidRDefault="00651BDD" w:rsidP="00651BDD">
          <w:pPr>
            <w:pStyle w:val="A21BBA5BBAF04C4F8908F1360E5B30EB"/>
          </w:pPr>
          <w:r w:rsidRPr="00953C06">
            <w:rPr>
              <w:rStyle w:val="Platzhaltertext"/>
            </w:rPr>
            <w:t>Klicken oder tippen Sie hier, um Text einzugeben.</w:t>
          </w:r>
        </w:p>
      </w:docPartBody>
    </w:docPart>
    <w:docPart>
      <w:docPartPr>
        <w:name w:val="12B94C54280B49ABBFB83377349D412B"/>
        <w:category>
          <w:name w:val="Allgemein"/>
          <w:gallery w:val="placeholder"/>
        </w:category>
        <w:types>
          <w:type w:val="bbPlcHdr"/>
        </w:types>
        <w:behaviors>
          <w:behavior w:val="content"/>
        </w:behaviors>
        <w:guid w:val="{721C6010-A1FB-49A5-A25B-71BBDB7863A3}"/>
      </w:docPartPr>
      <w:docPartBody>
        <w:p w:rsidR="0043604E" w:rsidRDefault="00651BDD" w:rsidP="00651BDD">
          <w:pPr>
            <w:pStyle w:val="12B94C54280B49ABBFB83377349D412B"/>
          </w:pPr>
          <w:r w:rsidRPr="00953C06">
            <w:rPr>
              <w:rStyle w:val="Platzhaltertext"/>
            </w:rPr>
            <w:t>Klicken oder tippen Sie hier, um Text einzugeben.</w:t>
          </w:r>
        </w:p>
      </w:docPartBody>
    </w:docPart>
    <w:docPart>
      <w:docPartPr>
        <w:name w:val="B9F9002FCB1D4C8DA2C60089BD9D65E4"/>
        <w:category>
          <w:name w:val="Allgemein"/>
          <w:gallery w:val="placeholder"/>
        </w:category>
        <w:types>
          <w:type w:val="bbPlcHdr"/>
        </w:types>
        <w:behaviors>
          <w:behavior w:val="content"/>
        </w:behaviors>
        <w:guid w:val="{F083A042-394A-4094-A16F-0FFF7DFD8FB3}"/>
      </w:docPartPr>
      <w:docPartBody>
        <w:p w:rsidR="0043604E" w:rsidRDefault="00651BDD" w:rsidP="00651BDD">
          <w:pPr>
            <w:pStyle w:val="B9F9002FCB1D4C8DA2C60089BD9D65E4"/>
          </w:pPr>
          <w:r w:rsidRPr="00953C06">
            <w:rPr>
              <w:rStyle w:val="Platzhaltertext"/>
            </w:rPr>
            <w:t>Klicken oder tippen Sie hier, um Text einzugeben.</w:t>
          </w:r>
        </w:p>
      </w:docPartBody>
    </w:docPart>
    <w:docPart>
      <w:docPartPr>
        <w:name w:val="09ED4A57BF1C460683A8B2D26D22225B"/>
        <w:category>
          <w:name w:val="Allgemein"/>
          <w:gallery w:val="placeholder"/>
        </w:category>
        <w:types>
          <w:type w:val="bbPlcHdr"/>
        </w:types>
        <w:behaviors>
          <w:behavior w:val="content"/>
        </w:behaviors>
        <w:guid w:val="{9380503B-12D9-4ADD-9AE3-888349FFB585}"/>
      </w:docPartPr>
      <w:docPartBody>
        <w:p w:rsidR="0043604E" w:rsidRDefault="00651BDD" w:rsidP="00651BDD">
          <w:pPr>
            <w:pStyle w:val="09ED4A57BF1C460683A8B2D26D22225B"/>
          </w:pPr>
          <w:r w:rsidRPr="00953C06">
            <w:rPr>
              <w:rStyle w:val="Platzhaltertext"/>
            </w:rPr>
            <w:t>Klicken oder tippen Sie hier, um Text einzugeben.</w:t>
          </w:r>
        </w:p>
      </w:docPartBody>
    </w:docPart>
    <w:docPart>
      <w:docPartPr>
        <w:name w:val="5A37E85F6DD449388C26A8659110A666"/>
        <w:category>
          <w:name w:val="Allgemein"/>
          <w:gallery w:val="placeholder"/>
        </w:category>
        <w:types>
          <w:type w:val="bbPlcHdr"/>
        </w:types>
        <w:behaviors>
          <w:behavior w:val="content"/>
        </w:behaviors>
        <w:guid w:val="{77D6DF6B-2001-4A97-97D7-F8CBDA3FA64B}"/>
      </w:docPartPr>
      <w:docPartBody>
        <w:p w:rsidR="0043604E" w:rsidRDefault="00651BDD" w:rsidP="00651BDD">
          <w:pPr>
            <w:pStyle w:val="5A37E85F6DD449388C26A8659110A666"/>
          </w:pPr>
          <w:r w:rsidRPr="00953C06">
            <w:rPr>
              <w:rStyle w:val="Platzhaltertext"/>
            </w:rPr>
            <w:t>Klicken oder tippen Sie hier, um Text einzugeben.</w:t>
          </w:r>
        </w:p>
      </w:docPartBody>
    </w:docPart>
    <w:docPart>
      <w:docPartPr>
        <w:name w:val="9FCFF762F6374D26BBB4609653520341"/>
        <w:category>
          <w:name w:val="Allgemein"/>
          <w:gallery w:val="placeholder"/>
        </w:category>
        <w:types>
          <w:type w:val="bbPlcHdr"/>
        </w:types>
        <w:behaviors>
          <w:behavior w:val="content"/>
        </w:behaviors>
        <w:guid w:val="{A705CD42-A259-44E4-96FA-7B7BFCEDB0AA}"/>
      </w:docPartPr>
      <w:docPartBody>
        <w:p w:rsidR="0043604E" w:rsidRDefault="00651BDD" w:rsidP="00651BDD">
          <w:pPr>
            <w:pStyle w:val="9FCFF762F6374D26BBB4609653520341"/>
          </w:pPr>
          <w:r w:rsidRPr="00953C06">
            <w:rPr>
              <w:rStyle w:val="Platzhaltertext"/>
            </w:rPr>
            <w:t>Klicken oder tippen Sie hier, um Text einzugeben.</w:t>
          </w:r>
        </w:p>
      </w:docPartBody>
    </w:docPart>
    <w:docPart>
      <w:docPartPr>
        <w:name w:val="F9501413750D41ABBDEA5FCA79C5C4BD"/>
        <w:category>
          <w:name w:val="Allgemein"/>
          <w:gallery w:val="placeholder"/>
        </w:category>
        <w:types>
          <w:type w:val="bbPlcHdr"/>
        </w:types>
        <w:behaviors>
          <w:behavior w:val="content"/>
        </w:behaviors>
        <w:guid w:val="{BD64A7D8-8B43-4B79-A297-47C468FAFAD9}"/>
      </w:docPartPr>
      <w:docPartBody>
        <w:p w:rsidR="0043604E" w:rsidRDefault="00651BDD" w:rsidP="00651BDD">
          <w:pPr>
            <w:pStyle w:val="F9501413750D41ABBDEA5FCA79C5C4BD"/>
          </w:pPr>
          <w:r w:rsidRPr="00953C06">
            <w:rPr>
              <w:rStyle w:val="Platzhaltertext"/>
            </w:rPr>
            <w:t>Klicken oder tippen Sie hier, um Text einzugeben.</w:t>
          </w:r>
        </w:p>
      </w:docPartBody>
    </w:docPart>
    <w:docPart>
      <w:docPartPr>
        <w:name w:val="AECDCBD640854944A5E4950D2D5AE639"/>
        <w:category>
          <w:name w:val="Allgemein"/>
          <w:gallery w:val="placeholder"/>
        </w:category>
        <w:types>
          <w:type w:val="bbPlcHdr"/>
        </w:types>
        <w:behaviors>
          <w:behavior w:val="content"/>
        </w:behaviors>
        <w:guid w:val="{EB0498C0-C1F1-4E58-A525-ED2AD87EBED2}"/>
      </w:docPartPr>
      <w:docPartBody>
        <w:p w:rsidR="0043604E" w:rsidRDefault="00651BDD" w:rsidP="00651BDD">
          <w:pPr>
            <w:pStyle w:val="AECDCBD640854944A5E4950D2D5AE639"/>
          </w:pPr>
          <w:r w:rsidRPr="00953C06">
            <w:rPr>
              <w:rStyle w:val="Platzhaltertext"/>
            </w:rPr>
            <w:t>Klicken oder tippen Sie hier, um Text einzugeben.</w:t>
          </w:r>
        </w:p>
      </w:docPartBody>
    </w:docPart>
    <w:docPart>
      <w:docPartPr>
        <w:name w:val="D48B5F7DCA5444A6BEE00A84C09AE71F"/>
        <w:category>
          <w:name w:val="Allgemein"/>
          <w:gallery w:val="placeholder"/>
        </w:category>
        <w:types>
          <w:type w:val="bbPlcHdr"/>
        </w:types>
        <w:behaviors>
          <w:behavior w:val="content"/>
        </w:behaviors>
        <w:guid w:val="{E3C34A4A-A28A-45AD-82F8-98BBD442F4F8}"/>
      </w:docPartPr>
      <w:docPartBody>
        <w:p w:rsidR="0043604E" w:rsidRDefault="00651BDD" w:rsidP="00651BDD">
          <w:pPr>
            <w:pStyle w:val="D48B5F7DCA5444A6BEE00A84C09AE71F"/>
          </w:pPr>
          <w:r w:rsidRPr="00953C06">
            <w:rPr>
              <w:rStyle w:val="Platzhaltertext"/>
            </w:rPr>
            <w:t>Klicken oder tippen Sie hier, um Text einzugeben.</w:t>
          </w:r>
        </w:p>
      </w:docPartBody>
    </w:docPart>
    <w:docPart>
      <w:docPartPr>
        <w:name w:val="3FA950B63F3A4CB59D0B73052693850D"/>
        <w:category>
          <w:name w:val="Allgemein"/>
          <w:gallery w:val="placeholder"/>
        </w:category>
        <w:types>
          <w:type w:val="bbPlcHdr"/>
        </w:types>
        <w:behaviors>
          <w:behavior w:val="content"/>
        </w:behaviors>
        <w:guid w:val="{1F1717BF-0DAC-46C0-885B-5CB927090B75}"/>
      </w:docPartPr>
      <w:docPartBody>
        <w:p w:rsidR="0043604E" w:rsidRDefault="00651BDD" w:rsidP="00651BDD">
          <w:pPr>
            <w:pStyle w:val="3FA950B63F3A4CB59D0B73052693850D"/>
          </w:pPr>
          <w:r w:rsidRPr="00953C06">
            <w:rPr>
              <w:rStyle w:val="Platzhaltertext"/>
            </w:rPr>
            <w:t>Klicken oder tippen Sie hier, um Text einzugeben.</w:t>
          </w:r>
        </w:p>
      </w:docPartBody>
    </w:docPart>
    <w:docPart>
      <w:docPartPr>
        <w:name w:val="31820FB26FDC4F448734F82C5CD910A2"/>
        <w:category>
          <w:name w:val="Allgemein"/>
          <w:gallery w:val="placeholder"/>
        </w:category>
        <w:types>
          <w:type w:val="bbPlcHdr"/>
        </w:types>
        <w:behaviors>
          <w:behavior w:val="content"/>
        </w:behaviors>
        <w:guid w:val="{C8DCA66D-D9A9-4BC7-83F8-0B40DD4BDCFA}"/>
      </w:docPartPr>
      <w:docPartBody>
        <w:p w:rsidR="0043604E" w:rsidRDefault="00651BDD" w:rsidP="00651BDD">
          <w:pPr>
            <w:pStyle w:val="31820FB26FDC4F448734F82C5CD910A2"/>
          </w:pPr>
          <w:r w:rsidRPr="00953C06">
            <w:rPr>
              <w:rStyle w:val="Platzhaltertext"/>
            </w:rPr>
            <w:t>Klicken oder tippen Sie hier, um Text einzugeben.</w:t>
          </w:r>
        </w:p>
      </w:docPartBody>
    </w:docPart>
    <w:docPart>
      <w:docPartPr>
        <w:name w:val="B2FF95C80D27479DB754DE5DC1A9F867"/>
        <w:category>
          <w:name w:val="Allgemein"/>
          <w:gallery w:val="placeholder"/>
        </w:category>
        <w:types>
          <w:type w:val="bbPlcHdr"/>
        </w:types>
        <w:behaviors>
          <w:behavior w:val="content"/>
        </w:behaviors>
        <w:guid w:val="{032CEC71-1632-4CE7-BB24-B8FC8F89190C}"/>
      </w:docPartPr>
      <w:docPartBody>
        <w:p w:rsidR="0043604E" w:rsidRDefault="00651BDD" w:rsidP="00651BDD">
          <w:pPr>
            <w:pStyle w:val="B2FF95C80D27479DB754DE5DC1A9F867"/>
          </w:pPr>
          <w:r w:rsidRPr="00953C06">
            <w:rPr>
              <w:rStyle w:val="Platzhaltertext"/>
            </w:rPr>
            <w:t>Klicken oder tippen Sie hier, um Text einzugeben.</w:t>
          </w:r>
        </w:p>
      </w:docPartBody>
    </w:docPart>
    <w:docPart>
      <w:docPartPr>
        <w:name w:val="EA7970B9915040E5A6CE3726A0B28B9A"/>
        <w:category>
          <w:name w:val="Allgemein"/>
          <w:gallery w:val="placeholder"/>
        </w:category>
        <w:types>
          <w:type w:val="bbPlcHdr"/>
        </w:types>
        <w:behaviors>
          <w:behavior w:val="content"/>
        </w:behaviors>
        <w:guid w:val="{784E203E-E396-45C2-95A1-6DD1D6249ED1}"/>
      </w:docPartPr>
      <w:docPartBody>
        <w:p w:rsidR="0043604E" w:rsidRDefault="00651BDD" w:rsidP="00651BDD">
          <w:pPr>
            <w:pStyle w:val="EA7970B9915040E5A6CE3726A0B28B9A"/>
          </w:pPr>
          <w:r w:rsidRPr="00953C06">
            <w:rPr>
              <w:rStyle w:val="Platzhaltertext"/>
            </w:rPr>
            <w:t>Klicken oder tippen Sie hier, um Text einzugeben.</w:t>
          </w:r>
        </w:p>
      </w:docPartBody>
    </w:docPart>
    <w:docPart>
      <w:docPartPr>
        <w:name w:val="DC53B6D8D833417D9F04D41886F3C011"/>
        <w:category>
          <w:name w:val="Allgemein"/>
          <w:gallery w:val="placeholder"/>
        </w:category>
        <w:types>
          <w:type w:val="bbPlcHdr"/>
        </w:types>
        <w:behaviors>
          <w:behavior w:val="content"/>
        </w:behaviors>
        <w:guid w:val="{9D3EB08F-FFA9-40BB-98BC-B29D39441EF9}"/>
      </w:docPartPr>
      <w:docPartBody>
        <w:p w:rsidR="0043604E" w:rsidRDefault="00651BDD" w:rsidP="00651BDD">
          <w:pPr>
            <w:pStyle w:val="DC53B6D8D833417D9F04D41886F3C011"/>
          </w:pPr>
          <w:r w:rsidRPr="00953C06">
            <w:rPr>
              <w:rStyle w:val="Platzhaltertext"/>
            </w:rPr>
            <w:t>Klicken oder tippen Sie hier, um Text einzugeben.</w:t>
          </w:r>
        </w:p>
      </w:docPartBody>
    </w:docPart>
    <w:docPart>
      <w:docPartPr>
        <w:name w:val="6AA68B7D1B424AA0B102C3BCA3111F8A"/>
        <w:category>
          <w:name w:val="Allgemein"/>
          <w:gallery w:val="placeholder"/>
        </w:category>
        <w:types>
          <w:type w:val="bbPlcHdr"/>
        </w:types>
        <w:behaviors>
          <w:behavior w:val="content"/>
        </w:behaviors>
        <w:guid w:val="{E9BCB09E-8F4C-40BC-9830-4DA5BB0A73C1}"/>
      </w:docPartPr>
      <w:docPartBody>
        <w:p w:rsidR="0043604E" w:rsidRDefault="00651BDD" w:rsidP="00651BDD">
          <w:pPr>
            <w:pStyle w:val="6AA68B7D1B424AA0B102C3BCA3111F8A"/>
          </w:pPr>
          <w:r w:rsidRPr="00953C06">
            <w:rPr>
              <w:rStyle w:val="Platzhaltertext"/>
            </w:rPr>
            <w:t>Klicken oder tippen Sie hier, um Text einzugeben.</w:t>
          </w:r>
        </w:p>
      </w:docPartBody>
    </w:docPart>
    <w:docPart>
      <w:docPartPr>
        <w:name w:val="41D2A4AD2C0142CCAA929A61DA9F9B5E"/>
        <w:category>
          <w:name w:val="Allgemein"/>
          <w:gallery w:val="placeholder"/>
        </w:category>
        <w:types>
          <w:type w:val="bbPlcHdr"/>
        </w:types>
        <w:behaviors>
          <w:behavior w:val="content"/>
        </w:behaviors>
        <w:guid w:val="{940F2BCE-F63D-4841-AB75-95CC52F38F86}"/>
      </w:docPartPr>
      <w:docPartBody>
        <w:p w:rsidR="0043604E" w:rsidRDefault="00651BDD" w:rsidP="00651BDD">
          <w:pPr>
            <w:pStyle w:val="41D2A4AD2C0142CCAA929A61DA9F9B5E"/>
          </w:pPr>
          <w:r w:rsidRPr="00953C06">
            <w:rPr>
              <w:rStyle w:val="Platzhaltertext"/>
            </w:rPr>
            <w:t>Klicken oder tippen Sie hier, um Text einzugeben.</w:t>
          </w:r>
        </w:p>
      </w:docPartBody>
    </w:docPart>
    <w:docPart>
      <w:docPartPr>
        <w:name w:val="B561DD61246345BE8CBD987CBB419093"/>
        <w:category>
          <w:name w:val="Allgemein"/>
          <w:gallery w:val="placeholder"/>
        </w:category>
        <w:types>
          <w:type w:val="bbPlcHdr"/>
        </w:types>
        <w:behaviors>
          <w:behavior w:val="content"/>
        </w:behaviors>
        <w:guid w:val="{089DC7C1-9F8A-486F-8387-DDCDBE6D4A2F}"/>
      </w:docPartPr>
      <w:docPartBody>
        <w:p w:rsidR="0043604E" w:rsidRDefault="00651BDD" w:rsidP="00651BDD">
          <w:pPr>
            <w:pStyle w:val="B561DD61246345BE8CBD987CBB419093"/>
          </w:pPr>
          <w:r w:rsidRPr="00953C06">
            <w:rPr>
              <w:rStyle w:val="Platzhaltertext"/>
            </w:rPr>
            <w:t>Klicken oder tippen Sie hier, um Text einzugeben.</w:t>
          </w:r>
        </w:p>
      </w:docPartBody>
    </w:docPart>
    <w:docPart>
      <w:docPartPr>
        <w:name w:val="145CF502EC50447CA8CAAC056D1EBDDE"/>
        <w:category>
          <w:name w:val="Allgemein"/>
          <w:gallery w:val="placeholder"/>
        </w:category>
        <w:types>
          <w:type w:val="bbPlcHdr"/>
        </w:types>
        <w:behaviors>
          <w:behavior w:val="content"/>
        </w:behaviors>
        <w:guid w:val="{33D71FCB-E07F-4525-ACE6-2E7A8C4D26A0}"/>
      </w:docPartPr>
      <w:docPartBody>
        <w:p w:rsidR="0043604E" w:rsidRDefault="00651BDD" w:rsidP="00651BDD">
          <w:pPr>
            <w:pStyle w:val="145CF502EC50447CA8CAAC056D1EBDDE"/>
          </w:pPr>
          <w:r w:rsidRPr="00953C06">
            <w:rPr>
              <w:rStyle w:val="Platzhaltertext"/>
            </w:rPr>
            <w:t>Klicken oder tippen Sie hier, um Text einzugeben.</w:t>
          </w:r>
        </w:p>
      </w:docPartBody>
    </w:docPart>
    <w:docPart>
      <w:docPartPr>
        <w:name w:val="4F9DC73287C6402E8C6D9360438A9FE9"/>
        <w:category>
          <w:name w:val="Allgemein"/>
          <w:gallery w:val="placeholder"/>
        </w:category>
        <w:types>
          <w:type w:val="bbPlcHdr"/>
        </w:types>
        <w:behaviors>
          <w:behavior w:val="content"/>
        </w:behaviors>
        <w:guid w:val="{A076E063-8F2A-4C39-942A-C3E16C885995}"/>
      </w:docPartPr>
      <w:docPartBody>
        <w:p w:rsidR="0043604E" w:rsidRDefault="00651BDD" w:rsidP="00651BDD">
          <w:pPr>
            <w:pStyle w:val="4F9DC73287C6402E8C6D9360438A9FE9"/>
          </w:pPr>
          <w:r w:rsidRPr="00953C06">
            <w:rPr>
              <w:rStyle w:val="Platzhaltertext"/>
            </w:rPr>
            <w:t>Klicken oder tippen Sie hier, um Text einzugeben.</w:t>
          </w:r>
        </w:p>
      </w:docPartBody>
    </w:docPart>
    <w:docPart>
      <w:docPartPr>
        <w:name w:val="9BB86ABE9814447FA7089FF0EB02A6A9"/>
        <w:category>
          <w:name w:val="Allgemein"/>
          <w:gallery w:val="placeholder"/>
        </w:category>
        <w:types>
          <w:type w:val="bbPlcHdr"/>
        </w:types>
        <w:behaviors>
          <w:behavior w:val="content"/>
        </w:behaviors>
        <w:guid w:val="{B1F9ED18-E6FE-4079-A4CB-D026CCD71137}"/>
      </w:docPartPr>
      <w:docPartBody>
        <w:p w:rsidR="0043604E" w:rsidRDefault="00651BDD" w:rsidP="00651BDD">
          <w:pPr>
            <w:pStyle w:val="9BB86ABE9814447FA7089FF0EB02A6A9"/>
          </w:pPr>
          <w:r w:rsidRPr="00953C06">
            <w:rPr>
              <w:rStyle w:val="Platzhaltertext"/>
            </w:rPr>
            <w:t>Klicken oder tippen Sie hier, um Text einzugeben.</w:t>
          </w:r>
        </w:p>
      </w:docPartBody>
    </w:docPart>
    <w:docPart>
      <w:docPartPr>
        <w:name w:val="9D4FBD50097D4A2E8A85E6851AF3FA14"/>
        <w:category>
          <w:name w:val="Allgemein"/>
          <w:gallery w:val="placeholder"/>
        </w:category>
        <w:types>
          <w:type w:val="bbPlcHdr"/>
        </w:types>
        <w:behaviors>
          <w:behavior w:val="content"/>
        </w:behaviors>
        <w:guid w:val="{F00602F9-EF7A-47EE-9BDF-4818DB14E196}"/>
      </w:docPartPr>
      <w:docPartBody>
        <w:p w:rsidR="0043604E" w:rsidRDefault="00651BDD" w:rsidP="00651BDD">
          <w:pPr>
            <w:pStyle w:val="9D4FBD50097D4A2E8A85E6851AF3FA14"/>
          </w:pPr>
          <w:r w:rsidRPr="00953C06">
            <w:rPr>
              <w:rStyle w:val="Platzhaltertext"/>
            </w:rPr>
            <w:t>Klicken oder tippen Sie hier, um Text einzugeben.</w:t>
          </w:r>
        </w:p>
      </w:docPartBody>
    </w:docPart>
    <w:docPart>
      <w:docPartPr>
        <w:name w:val="18A137247E9C4EF3B3587E303CB99F6A"/>
        <w:category>
          <w:name w:val="Allgemein"/>
          <w:gallery w:val="placeholder"/>
        </w:category>
        <w:types>
          <w:type w:val="bbPlcHdr"/>
        </w:types>
        <w:behaviors>
          <w:behavior w:val="content"/>
        </w:behaviors>
        <w:guid w:val="{E424B40F-F102-470E-ACA0-D426D4F3B365}"/>
      </w:docPartPr>
      <w:docPartBody>
        <w:p w:rsidR="0043604E" w:rsidRDefault="00651BDD" w:rsidP="00651BDD">
          <w:pPr>
            <w:pStyle w:val="18A137247E9C4EF3B3587E303CB99F6A"/>
          </w:pPr>
          <w:r w:rsidRPr="00953C06">
            <w:rPr>
              <w:rStyle w:val="Platzhaltertext"/>
            </w:rPr>
            <w:t>Klicken oder tippen Sie hier, um Text einzugeben.</w:t>
          </w:r>
        </w:p>
      </w:docPartBody>
    </w:docPart>
    <w:docPart>
      <w:docPartPr>
        <w:name w:val="77DC497331324A7696465A410F3B5111"/>
        <w:category>
          <w:name w:val="Allgemein"/>
          <w:gallery w:val="placeholder"/>
        </w:category>
        <w:types>
          <w:type w:val="bbPlcHdr"/>
        </w:types>
        <w:behaviors>
          <w:behavior w:val="content"/>
        </w:behaviors>
        <w:guid w:val="{5660DDA3-1ADA-44B4-BE52-2F2D57C293BC}"/>
      </w:docPartPr>
      <w:docPartBody>
        <w:p w:rsidR="0043604E" w:rsidRDefault="00651BDD" w:rsidP="00651BDD">
          <w:pPr>
            <w:pStyle w:val="77DC497331324A7696465A410F3B5111"/>
          </w:pPr>
          <w:r w:rsidRPr="00953C06">
            <w:rPr>
              <w:rStyle w:val="Platzhaltertext"/>
            </w:rPr>
            <w:t>Klicken oder tippen Sie hier, um Text einzugeben.</w:t>
          </w:r>
        </w:p>
      </w:docPartBody>
    </w:docPart>
    <w:docPart>
      <w:docPartPr>
        <w:name w:val="03B69A1A1E1241D784093F87343889CD"/>
        <w:category>
          <w:name w:val="Allgemein"/>
          <w:gallery w:val="placeholder"/>
        </w:category>
        <w:types>
          <w:type w:val="bbPlcHdr"/>
        </w:types>
        <w:behaviors>
          <w:behavior w:val="content"/>
        </w:behaviors>
        <w:guid w:val="{8BD8938F-B6D4-4C55-8663-FF317EE7BE7C}"/>
      </w:docPartPr>
      <w:docPartBody>
        <w:p w:rsidR="0043604E" w:rsidRDefault="00651BDD" w:rsidP="00651BDD">
          <w:pPr>
            <w:pStyle w:val="03B69A1A1E1241D784093F87343889CD"/>
          </w:pPr>
          <w:r w:rsidRPr="00953C06">
            <w:rPr>
              <w:rStyle w:val="Platzhaltertext"/>
            </w:rPr>
            <w:t>Klicken oder tippen Sie hier, um Text einzugeben.</w:t>
          </w:r>
        </w:p>
      </w:docPartBody>
    </w:docPart>
    <w:docPart>
      <w:docPartPr>
        <w:name w:val="8AEB4B274B45462AA179AE48AA6B3A3A"/>
        <w:category>
          <w:name w:val="Allgemein"/>
          <w:gallery w:val="placeholder"/>
        </w:category>
        <w:types>
          <w:type w:val="bbPlcHdr"/>
        </w:types>
        <w:behaviors>
          <w:behavior w:val="content"/>
        </w:behaviors>
        <w:guid w:val="{FB9A9875-D02F-4E0B-948D-EDE57847B80B}"/>
      </w:docPartPr>
      <w:docPartBody>
        <w:p w:rsidR="0043604E" w:rsidRDefault="00651BDD" w:rsidP="00651BDD">
          <w:pPr>
            <w:pStyle w:val="8AEB4B274B45462AA179AE48AA6B3A3A"/>
          </w:pPr>
          <w:r w:rsidRPr="00953C06">
            <w:rPr>
              <w:rStyle w:val="Platzhaltertext"/>
            </w:rPr>
            <w:t>Klicken oder tippen Sie hier, um Text einzugeben.</w:t>
          </w:r>
        </w:p>
      </w:docPartBody>
    </w:docPart>
    <w:docPart>
      <w:docPartPr>
        <w:name w:val="6287B9A90412493DB40083F696E42E5D"/>
        <w:category>
          <w:name w:val="Allgemein"/>
          <w:gallery w:val="placeholder"/>
        </w:category>
        <w:types>
          <w:type w:val="bbPlcHdr"/>
        </w:types>
        <w:behaviors>
          <w:behavior w:val="content"/>
        </w:behaviors>
        <w:guid w:val="{3CBF8E77-4BB4-4FCE-834D-5029A658662C}"/>
      </w:docPartPr>
      <w:docPartBody>
        <w:p w:rsidR="0043604E" w:rsidRDefault="00651BDD" w:rsidP="00651BDD">
          <w:pPr>
            <w:pStyle w:val="6287B9A90412493DB40083F696E42E5D"/>
          </w:pPr>
          <w:r w:rsidRPr="00953C06">
            <w:rPr>
              <w:rStyle w:val="Platzhaltertext"/>
            </w:rPr>
            <w:t>Klicken oder tippen Sie hier, um Text einzugeben.</w:t>
          </w:r>
        </w:p>
      </w:docPartBody>
    </w:docPart>
    <w:docPart>
      <w:docPartPr>
        <w:name w:val="A2ED9FC3C4B34F1D8372DBE80AD52B6E"/>
        <w:category>
          <w:name w:val="Allgemein"/>
          <w:gallery w:val="placeholder"/>
        </w:category>
        <w:types>
          <w:type w:val="bbPlcHdr"/>
        </w:types>
        <w:behaviors>
          <w:behavior w:val="content"/>
        </w:behaviors>
        <w:guid w:val="{9EE21789-513A-4E15-A74B-4252088E524F}"/>
      </w:docPartPr>
      <w:docPartBody>
        <w:p w:rsidR="0043604E" w:rsidRDefault="00651BDD" w:rsidP="00651BDD">
          <w:pPr>
            <w:pStyle w:val="A2ED9FC3C4B34F1D8372DBE80AD52B6E"/>
          </w:pPr>
          <w:r w:rsidRPr="00953C06">
            <w:rPr>
              <w:rStyle w:val="Platzhaltertext"/>
            </w:rPr>
            <w:t>Klicken oder tippen Sie hier, um Text einzugeben.</w:t>
          </w:r>
        </w:p>
      </w:docPartBody>
    </w:docPart>
    <w:docPart>
      <w:docPartPr>
        <w:name w:val="AC6F5E40BCD3406CAD58231D1FC3F541"/>
        <w:category>
          <w:name w:val="Allgemein"/>
          <w:gallery w:val="placeholder"/>
        </w:category>
        <w:types>
          <w:type w:val="bbPlcHdr"/>
        </w:types>
        <w:behaviors>
          <w:behavior w:val="content"/>
        </w:behaviors>
        <w:guid w:val="{3AECEE97-CCE3-489C-8451-71C7A8B6AE29}"/>
      </w:docPartPr>
      <w:docPartBody>
        <w:p w:rsidR="0043604E" w:rsidRDefault="00651BDD" w:rsidP="00651BDD">
          <w:pPr>
            <w:pStyle w:val="AC6F5E40BCD3406CAD58231D1FC3F541"/>
          </w:pPr>
          <w:r w:rsidRPr="00953C06">
            <w:rPr>
              <w:rStyle w:val="Platzhaltertext"/>
            </w:rPr>
            <w:t>Klicken oder tippen Sie hier, um Text einzugeben.</w:t>
          </w:r>
        </w:p>
      </w:docPartBody>
    </w:docPart>
    <w:docPart>
      <w:docPartPr>
        <w:name w:val="A027E48B058E4577841A99E98A813B2E"/>
        <w:category>
          <w:name w:val="Allgemein"/>
          <w:gallery w:val="placeholder"/>
        </w:category>
        <w:types>
          <w:type w:val="bbPlcHdr"/>
        </w:types>
        <w:behaviors>
          <w:behavior w:val="content"/>
        </w:behaviors>
        <w:guid w:val="{328D5773-7BAD-48A8-909C-BD27FE2FFF1E}"/>
      </w:docPartPr>
      <w:docPartBody>
        <w:p w:rsidR="0043604E" w:rsidRDefault="00651BDD" w:rsidP="00651BDD">
          <w:pPr>
            <w:pStyle w:val="A027E48B058E4577841A99E98A813B2E"/>
          </w:pPr>
          <w:r w:rsidRPr="00953C06">
            <w:rPr>
              <w:rStyle w:val="Platzhaltertext"/>
            </w:rPr>
            <w:t>Klicken oder tippen Sie hier, um Text einzugeben.</w:t>
          </w:r>
        </w:p>
      </w:docPartBody>
    </w:docPart>
    <w:docPart>
      <w:docPartPr>
        <w:name w:val="3C7CCF1321424CDCBAC0E56320D0CD8B"/>
        <w:category>
          <w:name w:val="Allgemein"/>
          <w:gallery w:val="placeholder"/>
        </w:category>
        <w:types>
          <w:type w:val="bbPlcHdr"/>
        </w:types>
        <w:behaviors>
          <w:behavior w:val="content"/>
        </w:behaviors>
        <w:guid w:val="{30E69F4C-65C6-4A4B-B847-45620A923451}"/>
      </w:docPartPr>
      <w:docPartBody>
        <w:p w:rsidR="0043604E" w:rsidRDefault="00651BDD" w:rsidP="00651BDD">
          <w:pPr>
            <w:pStyle w:val="3C7CCF1321424CDCBAC0E56320D0CD8B"/>
          </w:pPr>
          <w:r w:rsidRPr="00953C06">
            <w:rPr>
              <w:rStyle w:val="Platzhaltertext"/>
            </w:rPr>
            <w:t>Klicken oder tippen Sie hier, um Text einzugeben.</w:t>
          </w:r>
        </w:p>
      </w:docPartBody>
    </w:docPart>
    <w:docPart>
      <w:docPartPr>
        <w:name w:val="5FC6B35812E147AAAEA49318305743B4"/>
        <w:category>
          <w:name w:val="Allgemein"/>
          <w:gallery w:val="placeholder"/>
        </w:category>
        <w:types>
          <w:type w:val="bbPlcHdr"/>
        </w:types>
        <w:behaviors>
          <w:behavior w:val="content"/>
        </w:behaviors>
        <w:guid w:val="{BDB65327-3746-4384-B05A-BD364A0BDEBD}"/>
      </w:docPartPr>
      <w:docPartBody>
        <w:p w:rsidR="0043604E" w:rsidRDefault="00651BDD" w:rsidP="00651BDD">
          <w:pPr>
            <w:pStyle w:val="5FC6B35812E147AAAEA49318305743B4"/>
          </w:pPr>
          <w:r w:rsidRPr="00953C06">
            <w:rPr>
              <w:rStyle w:val="Platzhaltertext"/>
            </w:rPr>
            <w:t>Klicken oder tippen Sie hier, um Text einzugeben.</w:t>
          </w:r>
        </w:p>
      </w:docPartBody>
    </w:docPart>
    <w:docPart>
      <w:docPartPr>
        <w:name w:val="23BB289452934BB09E0F429365DBF1AB"/>
        <w:category>
          <w:name w:val="Allgemein"/>
          <w:gallery w:val="placeholder"/>
        </w:category>
        <w:types>
          <w:type w:val="bbPlcHdr"/>
        </w:types>
        <w:behaviors>
          <w:behavior w:val="content"/>
        </w:behaviors>
        <w:guid w:val="{AAC575F8-123B-4499-B7A1-21CB91FB57E2}"/>
      </w:docPartPr>
      <w:docPartBody>
        <w:p w:rsidR="0043604E" w:rsidRDefault="00651BDD" w:rsidP="00651BDD">
          <w:pPr>
            <w:pStyle w:val="23BB289452934BB09E0F429365DBF1AB"/>
          </w:pPr>
          <w:r w:rsidRPr="00953C06">
            <w:rPr>
              <w:rStyle w:val="Platzhaltertext"/>
            </w:rPr>
            <w:t>Klicken oder tippen Sie hier, um Text einzugeben.</w:t>
          </w:r>
        </w:p>
      </w:docPartBody>
    </w:docPart>
    <w:docPart>
      <w:docPartPr>
        <w:name w:val="88DD88EEB40241639C8387631735C4B5"/>
        <w:category>
          <w:name w:val="Allgemein"/>
          <w:gallery w:val="placeholder"/>
        </w:category>
        <w:types>
          <w:type w:val="bbPlcHdr"/>
        </w:types>
        <w:behaviors>
          <w:behavior w:val="content"/>
        </w:behaviors>
        <w:guid w:val="{19EB6E0E-67E1-46F6-8DF7-818CDFCEAECD}"/>
      </w:docPartPr>
      <w:docPartBody>
        <w:p w:rsidR="0043604E" w:rsidRDefault="00651BDD" w:rsidP="00651BDD">
          <w:pPr>
            <w:pStyle w:val="88DD88EEB40241639C8387631735C4B5"/>
          </w:pPr>
          <w:r w:rsidRPr="00953C06">
            <w:rPr>
              <w:rStyle w:val="Platzhaltertext"/>
            </w:rPr>
            <w:t>Klicken oder tippen Sie hier, um Text einzugeben.</w:t>
          </w:r>
        </w:p>
      </w:docPartBody>
    </w:docPart>
    <w:docPart>
      <w:docPartPr>
        <w:name w:val="17EA29B772764559ACCACE4284143DCC"/>
        <w:category>
          <w:name w:val="Allgemein"/>
          <w:gallery w:val="placeholder"/>
        </w:category>
        <w:types>
          <w:type w:val="bbPlcHdr"/>
        </w:types>
        <w:behaviors>
          <w:behavior w:val="content"/>
        </w:behaviors>
        <w:guid w:val="{EEE50031-AFC0-47AF-B231-5AF7D32E1A63}"/>
      </w:docPartPr>
      <w:docPartBody>
        <w:p w:rsidR="0043604E" w:rsidRDefault="00651BDD" w:rsidP="00651BDD">
          <w:pPr>
            <w:pStyle w:val="17EA29B772764559ACCACE4284143DCC"/>
          </w:pPr>
          <w:r w:rsidRPr="00953C06">
            <w:rPr>
              <w:rStyle w:val="Platzhaltertext"/>
            </w:rPr>
            <w:t>Klicken oder tippen Sie hier, um Text einzugeben.</w:t>
          </w:r>
        </w:p>
      </w:docPartBody>
    </w:docPart>
    <w:docPart>
      <w:docPartPr>
        <w:name w:val="02D5CDDE51E4423E91B8E9084FF87E4F"/>
        <w:category>
          <w:name w:val="Allgemein"/>
          <w:gallery w:val="placeholder"/>
        </w:category>
        <w:types>
          <w:type w:val="bbPlcHdr"/>
        </w:types>
        <w:behaviors>
          <w:behavior w:val="content"/>
        </w:behaviors>
        <w:guid w:val="{64BF1CFB-B4A7-4DD3-B1A0-E351310DF0DF}"/>
      </w:docPartPr>
      <w:docPartBody>
        <w:p w:rsidR="0043604E" w:rsidRDefault="00651BDD" w:rsidP="00651BDD">
          <w:pPr>
            <w:pStyle w:val="02D5CDDE51E4423E91B8E9084FF87E4F"/>
          </w:pPr>
          <w:r w:rsidRPr="00953C06">
            <w:rPr>
              <w:rStyle w:val="Platzhaltertext"/>
            </w:rPr>
            <w:t>Klicken oder tippen Sie hier, um Text einzugeben.</w:t>
          </w:r>
        </w:p>
      </w:docPartBody>
    </w:docPart>
    <w:docPart>
      <w:docPartPr>
        <w:name w:val="2C92EE7C25284CCC9B7DB8C5F9E4A1D2"/>
        <w:category>
          <w:name w:val="Allgemein"/>
          <w:gallery w:val="placeholder"/>
        </w:category>
        <w:types>
          <w:type w:val="bbPlcHdr"/>
        </w:types>
        <w:behaviors>
          <w:behavior w:val="content"/>
        </w:behaviors>
        <w:guid w:val="{E89775BE-7866-4AF5-87BA-CA5C3BEF7907}"/>
      </w:docPartPr>
      <w:docPartBody>
        <w:p w:rsidR="0043604E" w:rsidRDefault="00651BDD" w:rsidP="00651BDD">
          <w:pPr>
            <w:pStyle w:val="2C92EE7C25284CCC9B7DB8C5F9E4A1D2"/>
          </w:pPr>
          <w:r w:rsidRPr="00953C06">
            <w:rPr>
              <w:rStyle w:val="Platzhaltertext"/>
            </w:rPr>
            <w:t>Klicken oder tippen Sie hier, um Text einzugeben.</w:t>
          </w:r>
        </w:p>
      </w:docPartBody>
    </w:docPart>
    <w:docPart>
      <w:docPartPr>
        <w:name w:val="880B992559FD4FE1B105A2008B3019D3"/>
        <w:category>
          <w:name w:val="Allgemein"/>
          <w:gallery w:val="placeholder"/>
        </w:category>
        <w:types>
          <w:type w:val="bbPlcHdr"/>
        </w:types>
        <w:behaviors>
          <w:behavior w:val="content"/>
        </w:behaviors>
        <w:guid w:val="{5D997FB0-36CA-4D04-A921-1993E3E69752}"/>
      </w:docPartPr>
      <w:docPartBody>
        <w:p w:rsidR="0043604E" w:rsidRDefault="00651BDD" w:rsidP="00651BDD">
          <w:pPr>
            <w:pStyle w:val="880B992559FD4FE1B105A2008B3019D3"/>
          </w:pPr>
          <w:r w:rsidRPr="00953C06">
            <w:rPr>
              <w:rStyle w:val="Platzhaltertext"/>
            </w:rPr>
            <w:t>Klicken oder tippen Sie hier, um Text einzugeben.</w:t>
          </w:r>
        </w:p>
      </w:docPartBody>
    </w:docPart>
    <w:docPart>
      <w:docPartPr>
        <w:name w:val="6F47B7EC5B954E798A5DDD5528275380"/>
        <w:category>
          <w:name w:val="Allgemein"/>
          <w:gallery w:val="placeholder"/>
        </w:category>
        <w:types>
          <w:type w:val="bbPlcHdr"/>
        </w:types>
        <w:behaviors>
          <w:behavior w:val="content"/>
        </w:behaviors>
        <w:guid w:val="{A83F2929-7731-4A57-81A6-5370ECA88053}"/>
      </w:docPartPr>
      <w:docPartBody>
        <w:p w:rsidR="0043604E" w:rsidRDefault="00651BDD" w:rsidP="00651BDD">
          <w:pPr>
            <w:pStyle w:val="6F47B7EC5B954E798A5DDD5528275380"/>
          </w:pPr>
          <w:r w:rsidRPr="00953C06">
            <w:rPr>
              <w:rStyle w:val="Platzhaltertext"/>
            </w:rPr>
            <w:t>Klicken oder tippen Sie hier, um Text einzugeben.</w:t>
          </w:r>
        </w:p>
      </w:docPartBody>
    </w:docPart>
    <w:docPart>
      <w:docPartPr>
        <w:name w:val="346F0D60F3164C0EA6042912D2BF1571"/>
        <w:category>
          <w:name w:val="Allgemein"/>
          <w:gallery w:val="placeholder"/>
        </w:category>
        <w:types>
          <w:type w:val="bbPlcHdr"/>
        </w:types>
        <w:behaviors>
          <w:behavior w:val="content"/>
        </w:behaviors>
        <w:guid w:val="{F5A9A8FE-8EED-4381-A863-C2BCAD554D52}"/>
      </w:docPartPr>
      <w:docPartBody>
        <w:p w:rsidR="0043604E" w:rsidRDefault="00651BDD" w:rsidP="00651BDD">
          <w:pPr>
            <w:pStyle w:val="346F0D60F3164C0EA6042912D2BF1571"/>
          </w:pPr>
          <w:r w:rsidRPr="00953C06">
            <w:rPr>
              <w:rStyle w:val="Platzhaltertext"/>
            </w:rPr>
            <w:t>Klicken oder tippen Sie hier, um Text einzugeben.</w:t>
          </w:r>
        </w:p>
      </w:docPartBody>
    </w:docPart>
    <w:docPart>
      <w:docPartPr>
        <w:name w:val="44BFBFB0ADFB4C5C9930DAD7DE586278"/>
        <w:category>
          <w:name w:val="Allgemein"/>
          <w:gallery w:val="placeholder"/>
        </w:category>
        <w:types>
          <w:type w:val="bbPlcHdr"/>
        </w:types>
        <w:behaviors>
          <w:behavior w:val="content"/>
        </w:behaviors>
        <w:guid w:val="{094B858F-ECC7-42C6-B79F-E5949EF215CF}"/>
      </w:docPartPr>
      <w:docPartBody>
        <w:p w:rsidR="0043604E" w:rsidRDefault="00651BDD" w:rsidP="00651BDD">
          <w:pPr>
            <w:pStyle w:val="44BFBFB0ADFB4C5C9930DAD7DE586278"/>
          </w:pPr>
          <w:r w:rsidRPr="00953C06">
            <w:rPr>
              <w:rStyle w:val="Platzhaltertext"/>
            </w:rPr>
            <w:t>Klicken oder tippen Sie hier, um Text einzugeben.</w:t>
          </w:r>
        </w:p>
      </w:docPartBody>
    </w:docPart>
    <w:docPart>
      <w:docPartPr>
        <w:name w:val="1812CE199F514FE9894EAEA2FE58AE2F"/>
        <w:category>
          <w:name w:val="Allgemein"/>
          <w:gallery w:val="placeholder"/>
        </w:category>
        <w:types>
          <w:type w:val="bbPlcHdr"/>
        </w:types>
        <w:behaviors>
          <w:behavior w:val="content"/>
        </w:behaviors>
        <w:guid w:val="{9835C5BD-7720-44E3-8838-56364AEF629F}"/>
      </w:docPartPr>
      <w:docPartBody>
        <w:p w:rsidR="0043604E" w:rsidRDefault="00651BDD" w:rsidP="00651BDD">
          <w:pPr>
            <w:pStyle w:val="1812CE199F514FE9894EAEA2FE58AE2F"/>
          </w:pPr>
          <w:r w:rsidRPr="00953C06">
            <w:rPr>
              <w:rStyle w:val="Platzhaltertext"/>
            </w:rPr>
            <w:t>Klicken oder tippen Sie hier, um Text einzugeben.</w:t>
          </w:r>
        </w:p>
      </w:docPartBody>
    </w:docPart>
    <w:docPart>
      <w:docPartPr>
        <w:name w:val="29BABE3005824BC89AD46DB37B378442"/>
        <w:category>
          <w:name w:val="Allgemein"/>
          <w:gallery w:val="placeholder"/>
        </w:category>
        <w:types>
          <w:type w:val="bbPlcHdr"/>
        </w:types>
        <w:behaviors>
          <w:behavior w:val="content"/>
        </w:behaviors>
        <w:guid w:val="{A48991D9-AE77-4D2B-9F63-6B71A6D3119F}"/>
      </w:docPartPr>
      <w:docPartBody>
        <w:p w:rsidR="0043604E" w:rsidRDefault="00651BDD" w:rsidP="00651BDD">
          <w:pPr>
            <w:pStyle w:val="29BABE3005824BC89AD46DB37B378442"/>
          </w:pPr>
          <w:r w:rsidRPr="00953C06">
            <w:rPr>
              <w:rStyle w:val="Platzhaltertext"/>
            </w:rPr>
            <w:t>Klicken oder tippen Sie hier, um Text einzugeben.</w:t>
          </w:r>
        </w:p>
      </w:docPartBody>
    </w:docPart>
    <w:docPart>
      <w:docPartPr>
        <w:name w:val="3874DD4CA2C340B1AC18E0FB0902EC4D"/>
        <w:category>
          <w:name w:val="Allgemein"/>
          <w:gallery w:val="placeholder"/>
        </w:category>
        <w:types>
          <w:type w:val="bbPlcHdr"/>
        </w:types>
        <w:behaviors>
          <w:behavior w:val="content"/>
        </w:behaviors>
        <w:guid w:val="{E6B62E11-893D-43AC-A139-E7D18B7C95D2}"/>
      </w:docPartPr>
      <w:docPartBody>
        <w:p w:rsidR="0043604E" w:rsidRDefault="00651BDD" w:rsidP="00651BDD">
          <w:pPr>
            <w:pStyle w:val="3874DD4CA2C340B1AC18E0FB0902EC4D"/>
          </w:pPr>
          <w:r w:rsidRPr="00953C06">
            <w:rPr>
              <w:rStyle w:val="Platzhaltertext"/>
            </w:rPr>
            <w:t>Klicken oder tippen Sie hier, um Text einzugeben.</w:t>
          </w:r>
        </w:p>
      </w:docPartBody>
    </w:docPart>
    <w:docPart>
      <w:docPartPr>
        <w:name w:val="39C77A5D75654067AF1EDB3BF7F414FA"/>
        <w:category>
          <w:name w:val="Allgemein"/>
          <w:gallery w:val="placeholder"/>
        </w:category>
        <w:types>
          <w:type w:val="bbPlcHdr"/>
        </w:types>
        <w:behaviors>
          <w:behavior w:val="content"/>
        </w:behaviors>
        <w:guid w:val="{8DDA1ECD-3872-4903-AE7E-5DC0D0E5B9F5}"/>
      </w:docPartPr>
      <w:docPartBody>
        <w:p w:rsidR="0043604E" w:rsidRDefault="00651BDD" w:rsidP="00651BDD">
          <w:pPr>
            <w:pStyle w:val="39C77A5D75654067AF1EDB3BF7F414FA"/>
          </w:pPr>
          <w:r w:rsidRPr="00953C06">
            <w:rPr>
              <w:rStyle w:val="Platzhaltertext"/>
            </w:rPr>
            <w:t>Klicken oder tippen Sie hier, um Text einzugeben.</w:t>
          </w:r>
        </w:p>
      </w:docPartBody>
    </w:docPart>
    <w:docPart>
      <w:docPartPr>
        <w:name w:val="0E1DAD83A1DB49679DC4AC5FC081FE51"/>
        <w:category>
          <w:name w:val="Allgemein"/>
          <w:gallery w:val="placeholder"/>
        </w:category>
        <w:types>
          <w:type w:val="bbPlcHdr"/>
        </w:types>
        <w:behaviors>
          <w:behavior w:val="content"/>
        </w:behaviors>
        <w:guid w:val="{E88D56FE-D83F-4894-90D2-D8860ACA962A}"/>
      </w:docPartPr>
      <w:docPartBody>
        <w:p w:rsidR="0043604E" w:rsidRDefault="00651BDD" w:rsidP="00651BDD">
          <w:pPr>
            <w:pStyle w:val="0E1DAD83A1DB49679DC4AC5FC081FE51"/>
          </w:pPr>
          <w:r w:rsidRPr="00953C06">
            <w:rPr>
              <w:rStyle w:val="Platzhaltertext"/>
            </w:rPr>
            <w:t>Klicken oder tippen Sie hier, um Text einzugeben.</w:t>
          </w:r>
        </w:p>
      </w:docPartBody>
    </w:docPart>
    <w:docPart>
      <w:docPartPr>
        <w:name w:val="E16DEEDFB314474FB2E93CA5A46CE788"/>
        <w:category>
          <w:name w:val="Allgemein"/>
          <w:gallery w:val="placeholder"/>
        </w:category>
        <w:types>
          <w:type w:val="bbPlcHdr"/>
        </w:types>
        <w:behaviors>
          <w:behavior w:val="content"/>
        </w:behaviors>
        <w:guid w:val="{14F63BB9-60EA-4DF5-AFE9-F261537C5ED4}"/>
      </w:docPartPr>
      <w:docPartBody>
        <w:p w:rsidR="0043604E" w:rsidRDefault="00651BDD" w:rsidP="00651BDD">
          <w:pPr>
            <w:pStyle w:val="E16DEEDFB314474FB2E93CA5A46CE788"/>
          </w:pPr>
          <w:r w:rsidRPr="00953C06">
            <w:rPr>
              <w:rStyle w:val="Platzhaltertext"/>
            </w:rPr>
            <w:t>Klicken oder tippen Sie hier, um Text einzugeben.</w:t>
          </w:r>
        </w:p>
      </w:docPartBody>
    </w:docPart>
    <w:docPart>
      <w:docPartPr>
        <w:name w:val="3EB5B844DBA64F2E8033A85D061A8029"/>
        <w:category>
          <w:name w:val="Allgemein"/>
          <w:gallery w:val="placeholder"/>
        </w:category>
        <w:types>
          <w:type w:val="bbPlcHdr"/>
        </w:types>
        <w:behaviors>
          <w:behavior w:val="content"/>
        </w:behaviors>
        <w:guid w:val="{8701BC2A-A9E6-43A7-9EA7-C96D76C6D2D6}"/>
      </w:docPartPr>
      <w:docPartBody>
        <w:p w:rsidR="0043604E" w:rsidRDefault="00651BDD" w:rsidP="00651BDD">
          <w:pPr>
            <w:pStyle w:val="3EB5B844DBA64F2E8033A85D061A8029"/>
          </w:pPr>
          <w:r w:rsidRPr="00953C06">
            <w:rPr>
              <w:rStyle w:val="Platzhaltertext"/>
            </w:rPr>
            <w:t>Klicken oder tippen Sie hier, um Text einzugeben.</w:t>
          </w:r>
        </w:p>
      </w:docPartBody>
    </w:docPart>
    <w:docPart>
      <w:docPartPr>
        <w:name w:val="55ADC1119B78432BA85AE46710CAAA94"/>
        <w:category>
          <w:name w:val="Allgemein"/>
          <w:gallery w:val="placeholder"/>
        </w:category>
        <w:types>
          <w:type w:val="bbPlcHdr"/>
        </w:types>
        <w:behaviors>
          <w:behavior w:val="content"/>
        </w:behaviors>
        <w:guid w:val="{CCCCA53B-7E6A-43FB-97DA-0CE2BD45F516}"/>
      </w:docPartPr>
      <w:docPartBody>
        <w:p w:rsidR="0043604E" w:rsidRDefault="00651BDD" w:rsidP="00651BDD">
          <w:pPr>
            <w:pStyle w:val="55ADC1119B78432BA85AE46710CAAA94"/>
          </w:pPr>
          <w:r w:rsidRPr="00953C06">
            <w:rPr>
              <w:rStyle w:val="Platzhaltertext"/>
            </w:rPr>
            <w:t>Klicken oder tippen Sie hier, um Text einzugeben.</w:t>
          </w:r>
        </w:p>
      </w:docPartBody>
    </w:docPart>
    <w:docPart>
      <w:docPartPr>
        <w:name w:val="CA913670CF324A2AA028370C1E81C6A6"/>
        <w:category>
          <w:name w:val="Allgemein"/>
          <w:gallery w:val="placeholder"/>
        </w:category>
        <w:types>
          <w:type w:val="bbPlcHdr"/>
        </w:types>
        <w:behaviors>
          <w:behavior w:val="content"/>
        </w:behaviors>
        <w:guid w:val="{48C56C89-92F3-44BE-B4D7-8A4FD36F5489}"/>
      </w:docPartPr>
      <w:docPartBody>
        <w:p w:rsidR="0043604E" w:rsidRDefault="00651BDD" w:rsidP="00651BDD">
          <w:pPr>
            <w:pStyle w:val="CA913670CF324A2AA028370C1E81C6A6"/>
          </w:pPr>
          <w:r w:rsidRPr="00953C06">
            <w:rPr>
              <w:rStyle w:val="Platzhaltertext"/>
            </w:rPr>
            <w:t>Klicken oder tippen Sie hier, um Text einzugeben.</w:t>
          </w:r>
        </w:p>
      </w:docPartBody>
    </w:docPart>
    <w:docPart>
      <w:docPartPr>
        <w:name w:val="E4CD0F7279D04439932439B9A3841AA2"/>
        <w:category>
          <w:name w:val="Allgemein"/>
          <w:gallery w:val="placeholder"/>
        </w:category>
        <w:types>
          <w:type w:val="bbPlcHdr"/>
        </w:types>
        <w:behaviors>
          <w:behavior w:val="content"/>
        </w:behaviors>
        <w:guid w:val="{D1EEFD27-C876-4BD6-A222-329D0E4D4E9C}"/>
      </w:docPartPr>
      <w:docPartBody>
        <w:p w:rsidR="0043604E" w:rsidRDefault="00651BDD" w:rsidP="00651BDD">
          <w:pPr>
            <w:pStyle w:val="E4CD0F7279D04439932439B9A3841AA2"/>
          </w:pPr>
          <w:r w:rsidRPr="00953C06">
            <w:rPr>
              <w:rStyle w:val="Platzhaltertext"/>
            </w:rPr>
            <w:t>Klicken oder tippen Sie hier, um Text einzugeben.</w:t>
          </w:r>
        </w:p>
      </w:docPartBody>
    </w:docPart>
    <w:docPart>
      <w:docPartPr>
        <w:name w:val="6D137DE361B340ACB8285BD4666BC38D"/>
        <w:category>
          <w:name w:val="Allgemein"/>
          <w:gallery w:val="placeholder"/>
        </w:category>
        <w:types>
          <w:type w:val="bbPlcHdr"/>
        </w:types>
        <w:behaviors>
          <w:behavior w:val="content"/>
        </w:behaviors>
        <w:guid w:val="{433C01C2-6EDF-44D1-BA99-5EA969227A73}"/>
      </w:docPartPr>
      <w:docPartBody>
        <w:p w:rsidR="0043604E" w:rsidRDefault="00651BDD" w:rsidP="00651BDD">
          <w:pPr>
            <w:pStyle w:val="6D137DE361B340ACB8285BD4666BC38D"/>
          </w:pPr>
          <w:r w:rsidRPr="00953C06">
            <w:rPr>
              <w:rStyle w:val="Platzhaltertext"/>
            </w:rPr>
            <w:t>Klicken oder tippen Sie hier, um Text einzugeben.</w:t>
          </w:r>
        </w:p>
      </w:docPartBody>
    </w:docPart>
    <w:docPart>
      <w:docPartPr>
        <w:name w:val="9070D4D2A8934D8597CC1495EAE44E03"/>
        <w:category>
          <w:name w:val="Allgemein"/>
          <w:gallery w:val="placeholder"/>
        </w:category>
        <w:types>
          <w:type w:val="bbPlcHdr"/>
        </w:types>
        <w:behaviors>
          <w:behavior w:val="content"/>
        </w:behaviors>
        <w:guid w:val="{03A0F240-1922-449E-9AFA-C44EDD5E45DB}"/>
      </w:docPartPr>
      <w:docPartBody>
        <w:p w:rsidR="0043604E" w:rsidRDefault="00651BDD" w:rsidP="00651BDD">
          <w:pPr>
            <w:pStyle w:val="9070D4D2A8934D8597CC1495EAE44E03"/>
          </w:pPr>
          <w:r w:rsidRPr="00953C06">
            <w:rPr>
              <w:rStyle w:val="Platzhaltertext"/>
            </w:rPr>
            <w:t>Klicken oder tippen Sie hier, um Text einzugeben.</w:t>
          </w:r>
        </w:p>
      </w:docPartBody>
    </w:docPart>
    <w:docPart>
      <w:docPartPr>
        <w:name w:val="E6E873215D764540A0DC137182D1A272"/>
        <w:category>
          <w:name w:val="Allgemein"/>
          <w:gallery w:val="placeholder"/>
        </w:category>
        <w:types>
          <w:type w:val="bbPlcHdr"/>
        </w:types>
        <w:behaviors>
          <w:behavior w:val="content"/>
        </w:behaviors>
        <w:guid w:val="{0FC8CC9A-9E66-465F-AD47-439AC8F90EC6}"/>
      </w:docPartPr>
      <w:docPartBody>
        <w:p w:rsidR="0043604E" w:rsidRDefault="00651BDD" w:rsidP="00651BDD">
          <w:pPr>
            <w:pStyle w:val="E6E873215D764540A0DC137182D1A272"/>
          </w:pPr>
          <w:r w:rsidRPr="00953C06">
            <w:rPr>
              <w:rStyle w:val="Platzhaltertext"/>
            </w:rPr>
            <w:t>Klicken oder tippen Sie hier, um Text einzugeben.</w:t>
          </w:r>
        </w:p>
      </w:docPartBody>
    </w:docPart>
    <w:docPart>
      <w:docPartPr>
        <w:name w:val="5357F2BD8BBA44CFA5C949B49C546EA0"/>
        <w:category>
          <w:name w:val="Allgemein"/>
          <w:gallery w:val="placeholder"/>
        </w:category>
        <w:types>
          <w:type w:val="bbPlcHdr"/>
        </w:types>
        <w:behaviors>
          <w:behavior w:val="content"/>
        </w:behaviors>
        <w:guid w:val="{FDF1DA9E-E714-4799-9951-80B0B3C1D2DF}"/>
      </w:docPartPr>
      <w:docPartBody>
        <w:p w:rsidR="0043604E" w:rsidRDefault="00651BDD" w:rsidP="00651BDD">
          <w:pPr>
            <w:pStyle w:val="5357F2BD8BBA44CFA5C949B49C546EA0"/>
          </w:pPr>
          <w:r w:rsidRPr="00953C06">
            <w:rPr>
              <w:rStyle w:val="Platzhaltertext"/>
            </w:rPr>
            <w:t>Klicken oder tippen Sie hier, um Text einzugeben.</w:t>
          </w:r>
        </w:p>
      </w:docPartBody>
    </w:docPart>
    <w:docPart>
      <w:docPartPr>
        <w:name w:val="287AC63F970247C4AA40C5C92DB7ED07"/>
        <w:category>
          <w:name w:val="Allgemein"/>
          <w:gallery w:val="placeholder"/>
        </w:category>
        <w:types>
          <w:type w:val="bbPlcHdr"/>
        </w:types>
        <w:behaviors>
          <w:behavior w:val="content"/>
        </w:behaviors>
        <w:guid w:val="{EE57B3BF-CBAB-4DBD-852E-06DEEB11C1BD}"/>
      </w:docPartPr>
      <w:docPartBody>
        <w:p w:rsidR="0043604E" w:rsidRDefault="00651BDD" w:rsidP="00651BDD">
          <w:pPr>
            <w:pStyle w:val="287AC63F970247C4AA40C5C92DB7ED07"/>
          </w:pPr>
          <w:r w:rsidRPr="00953C06">
            <w:rPr>
              <w:rStyle w:val="Platzhaltertext"/>
            </w:rPr>
            <w:t>Klicken oder tippen Sie hier, um Text einzugeben.</w:t>
          </w:r>
        </w:p>
      </w:docPartBody>
    </w:docPart>
    <w:docPart>
      <w:docPartPr>
        <w:name w:val="9A83F1E9DCEB4E9B8CC701A045C25FCB"/>
        <w:category>
          <w:name w:val="Allgemein"/>
          <w:gallery w:val="placeholder"/>
        </w:category>
        <w:types>
          <w:type w:val="bbPlcHdr"/>
        </w:types>
        <w:behaviors>
          <w:behavior w:val="content"/>
        </w:behaviors>
        <w:guid w:val="{6DD2A040-6D36-4D31-8767-54DCB9E209C1}"/>
      </w:docPartPr>
      <w:docPartBody>
        <w:p w:rsidR="0043604E" w:rsidRDefault="00651BDD" w:rsidP="00651BDD">
          <w:pPr>
            <w:pStyle w:val="9A83F1E9DCEB4E9B8CC701A045C25FCB"/>
          </w:pPr>
          <w:r w:rsidRPr="00953C06">
            <w:rPr>
              <w:rStyle w:val="Platzhaltertext"/>
            </w:rPr>
            <w:t>Klicken oder tippen Sie hier, um Text einzugeben.</w:t>
          </w:r>
        </w:p>
      </w:docPartBody>
    </w:docPart>
    <w:docPart>
      <w:docPartPr>
        <w:name w:val="D8679C8FDDBB4CE9A2E34DC7365B3434"/>
        <w:category>
          <w:name w:val="Allgemein"/>
          <w:gallery w:val="placeholder"/>
        </w:category>
        <w:types>
          <w:type w:val="bbPlcHdr"/>
        </w:types>
        <w:behaviors>
          <w:behavior w:val="content"/>
        </w:behaviors>
        <w:guid w:val="{EDBD9737-E479-4F67-A482-739BD04F47FE}"/>
      </w:docPartPr>
      <w:docPartBody>
        <w:p w:rsidR="0043604E" w:rsidRDefault="00651BDD" w:rsidP="00651BDD">
          <w:pPr>
            <w:pStyle w:val="D8679C8FDDBB4CE9A2E34DC7365B3434"/>
          </w:pPr>
          <w:r w:rsidRPr="00953C06">
            <w:rPr>
              <w:rStyle w:val="Platzhaltertext"/>
            </w:rPr>
            <w:t>Klicken oder tippen Sie hier, um Text einzugeben.</w:t>
          </w:r>
        </w:p>
      </w:docPartBody>
    </w:docPart>
    <w:docPart>
      <w:docPartPr>
        <w:name w:val="22E7544147AE4B2ABFC3374C311A155B"/>
        <w:category>
          <w:name w:val="Allgemein"/>
          <w:gallery w:val="placeholder"/>
        </w:category>
        <w:types>
          <w:type w:val="bbPlcHdr"/>
        </w:types>
        <w:behaviors>
          <w:behavior w:val="content"/>
        </w:behaviors>
        <w:guid w:val="{BB0F9DD9-7F33-4CA2-AB1A-59176A50FEC3}"/>
      </w:docPartPr>
      <w:docPartBody>
        <w:p w:rsidR="0043604E" w:rsidRDefault="00651BDD" w:rsidP="00651BDD">
          <w:pPr>
            <w:pStyle w:val="22E7544147AE4B2ABFC3374C311A155B"/>
          </w:pPr>
          <w:r w:rsidRPr="00953C06">
            <w:rPr>
              <w:rStyle w:val="Platzhaltertext"/>
            </w:rPr>
            <w:t>Klicken oder tippen Sie hier, um Text einzugeben.</w:t>
          </w:r>
        </w:p>
      </w:docPartBody>
    </w:docPart>
    <w:docPart>
      <w:docPartPr>
        <w:name w:val="B41680BE7C33483F9B8ACC02928C4C89"/>
        <w:category>
          <w:name w:val="Allgemein"/>
          <w:gallery w:val="placeholder"/>
        </w:category>
        <w:types>
          <w:type w:val="bbPlcHdr"/>
        </w:types>
        <w:behaviors>
          <w:behavior w:val="content"/>
        </w:behaviors>
        <w:guid w:val="{80EFD786-DE06-468D-8CDD-6903982106FB}"/>
      </w:docPartPr>
      <w:docPartBody>
        <w:p w:rsidR="0043604E" w:rsidRDefault="00651BDD" w:rsidP="00651BDD">
          <w:pPr>
            <w:pStyle w:val="B41680BE7C33483F9B8ACC02928C4C89"/>
          </w:pPr>
          <w:r w:rsidRPr="00953C06">
            <w:rPr>
              <w:rStyle w:val="Platzhaltertext"/>
            </w:rPr>
            <w:t>Klicken oder tippen Sie hier, um Text einzugeben.</w:t>
          </w:r>
        </w:p>
      </w:docPartBody>
    </w:docPart>
    <w:docPart>
      <w:docPartPr>
        <w:name w:val="808353FCDED040269786C6EFF16DC67D"/>
        <w:category>
          <w:name w:val="Allgemein"/>
          <w:gallery w:val="placeholder"/>
        </w:category>
        <w:types>
          <w:type w:val="bbPlcHdr"/>
        </w:types>
        <w:behaviors>
          <w:behavior w:val="content"/>
        </w:behaviors>
        <w:guid w:val="{271565EA-5B0E-4FB2-A2C0-D870909433C6}"/>
      </w:docPartPr>
      <w:docPartBody>
        <w:p w:rsidR="0043604E" w:rsidRDefault="00651BDD" w:rsidP="00651BDD">
          <w:pPr>
            <w:pStyle w:val="808353FCDED040269786C6EFF16DC67D"/>
          </w:pPr>
          <w:r w:rsidRPr="00953C06">
            <w:rPr>
              <w:rStyle w:val="Platzhaltertext"/>
            </w:rPr>
            <w:t>Klicken oder tippen Sie hier, um Text einzugeben.</w:t>
          </w:r>
        </w:p>
      </w:docPartBody>
    </w:docPart>
    <w:docPart>
      <w:docPartPr>
        <w:name w:val="93127D508C0B4A4CAE33D1852203463F"/>
        <w:category>
          <w:name w:val="Allgemein"/>
          <w:gallery w:val="placeholder"/>
        </w:category>
        <w:types>
          <w:type w:val="bbPlcHdr"/>
        </w:types>
        <w:behaviors>
          <w:behavior w:val="content"/>
        </w:behaviors>
        <w:guid w:val="{80400BDF-03C0-4524-90C3-1E4882CB4178}"/>
      </w:docPartPr>
      <w:docPartBody>
        <w:p w:rsidR="0043604E" w:rsidRDefault="00651BDD" w:rsidP="00651BDD">
          <w:pPr>
            <w:pStyle w:val="93127D508C0B4A4CAE33D1852203463F"/>
          </w:pPr>
          <w:r w:rsidRPr="00953C06">
            <w:rPr>
              <w:rStyle w:val="Platzhaltertext"/>
            </w:rPr>
            <w:t>Klicken oder tippen Sie hier, um Text einzugeben.</w:t>
          </w:r>
        </w:p>
      </w:docPartBody>
    </w:docPart>
    <w:docPart>
      <w:docPartPr>
        <w:name w:val="F902C7391FE84467B7F8C9DBD38E49A4"/>
        <w:category>
          <w:name w:val="Allgemein"/>
          <w:gallery w:val="placeholder"/>
        </w:category>
        <w:types>
          <w:type w:val="bbPlcHdr"/>
        </w:types>
        <w:behaviors>
          <w:behavior w:val="content"/>
        </w:behaviors>
        <w:guid w:val="{E535688C-C1D3-4566-A2D4-1072C1BD6405}"/>
      </w:docPartPr>
      <w:docPartBody>
        <w:p w:rsidR="0043604E" w:rsidRDefault="00651BDD" w:rsidP="00651BDD">
          <w:pPr>
            <w:pStyle w:val="F902C7391FE84467B7F8C9DBD38E49A4"/>
          </w:pPr>
          <w:r w:rsidRPr="00953C06">
            <w:rPr>
              <w:rStyle w:val="Platzhaltertext"/>
            </w:rPr>
            <w:t>Klicken oder tippen Sie hier, um Text einzugeben.</w:t>
          </w:r>
        </w:p>
      </w:docPartBody>
    </w:docPart>
    <w:docPart>
      <w:docPartPr>
        <w:name w:val="D531DB8F8AC648DCA6EFC9D49195FE6B"/>
        <w:category>
          <w:name w:val="Allgemein"/>
          <w:gallery w:val="placeholder"/>
        </w:category>
        <w:types>
          <w:type w:val="bbPlcHdr"/>
        </w:types>
        <w:behaviors>
          <w:behavior w:val="content"/>
        </w:behaviors>
        <w:guid w:val="{927001D8-9ACC-4A45-A82C-EEA1603D9C62}"/>
      </w:docPartPr>
      <w:docPartBody>
        <w:p w:rsidR="0043604E" w:rsidRDefault="0057354C" w:rsidP="0057354C">
          <w:pPr>
            <w:pStyle w:val="D531DB8F8AC648DCA6EFC9D49195FE6B26"/>
          </w:pPr>
          <w:r>
            <w:rPr>
              <w:rStyle w:val="Platzhaltertext"/>
              <w:color w:val="1E1E1E"/>
              <w:sz w:val="32"/>
              <w:szCs w:val="32"/>
            </w:rPr>
            <w:t>Datum:</w:t>
          </w:r>
        </w:p>
      </w:docPartBody>
    </w:docPart>
    <w:docPart>
      <w:docPartPr>
        <w:name w:val="1E1B7CCEFA1C4A4285AFD163C71C4123"/>
        <w:category>
          <w:name w:val="Allgemein"/>
          <w:gallery w:val="placeholder"/>
        </w:category>
        <w:types>
          <w:type w:val="bbPlcHdr"/>
        </w:types>
        <w:behaviors>
          <w:behavior w:val="content"/>
        </w:behaviors>
        <w:guid w:val="{924AC395-98EE-4CEA-BF80-7AAA88874B9A}"/>
      </w:docPartPr>
      <w:docPartBody>
        <w:p w:rsidR="000745EB" w:rsidRDefault="000745EB" w:rsidP="000745EB">
          <w:pPr>
            <w:pStyle w:val="1E1B7CCEFA1C4A4285AFD163C71C4123"/>
          </w:pPr>
          <w:r w:rsidRPr="00953C06">
            <w:rPr>
              <w:rStyle w:val="Platzhaltertext"/>
            </w:rPr>
            <w:t>Klicken oder tippen Sie hier, um Text einzugeben.</w:t>
          </w:r>
        </w:p>
      </w:docPartBody>
    </w:docPart>
    <w:docPart>
      <w:docPartPr>
        <w:name w:val="72ADB4352AD2496683B5BEB7175D8942"/>
        <w:category>
          <w:name w:val="Allgemein"/>
          <w:gallery w:val="placeholder"/>
        </w:category>
        <w:types>
          <w:type w:val="bbPlcHdr"/>
        </w:types>
        <w:behaviors>
          <w:behavior w:val="content"/>
        </w:behaviors>
        <w:guid w:val="{1BCAB457-D2C2-4BD8-9F2B-1A00D521917F}"/>
      </w:docPartPr>
      <w:docPartBody>
        <w:p w:rsidR="000745EB" w:rsidRDefault="000745EB" w:rsidP="000745EB">
          <w:pPr>
            <w:pStyle w:val="72ADB4352AD2496683B5BEB7175D8942"/>
          </w:pPr>
          <w:r w:rsidRPr="00953C06">
            <w:rPr>
              <w:rStyle w:val="Platzhaltertext"/>
            </w:rPr>
            <w:t>Klicken oder tippen Sie hier, um Text einzugeben.</w:t>
          </w:r>
        </w:p>
      </w:docPartBody>
    </w:docPart>
    <w:docPart>
      <w:docPartPr>
        <w:name w:val="E2A95A5B962C4FCF982E039160EAFB39"/>
        <w:category>
          <w:name w:val="Allgemein"/>
          <w:gallery w:val="placeholder"/>
        </w:category>
        <w:types>
          <w:type w:val="bbPlcHdr"/>
        </w:types>
        <w:behaviors>
          <w:behavior w:val="content"/>
        </w:behaviors>
        <w:guid w:val="{AFB2A6B6-B28C-4453-BDAD-FD63BE1FE60E}"/>
      </w:docPartPr>
      <w:docPartBody>
        <w:p w:rsidR="000745EB" w:rsidRDefault="000745EB" w:rsidP="000745EB">
          <w:pPr>
            <w:pStyle w:val="E2A95A5B962C4FCF982E039160EAFB39"/>
          </w:pPr>
          <w:r w:rsidRPr="00953C06">
            <w:rPr>
              <w:rStyle w:val="Platzhaltertext"/>
            </w:rPr>
            <w:t>Klicken oder tippen Sie hier, um Text einzugeben.</w:t>
          </w:r>
        </w:p>
      </w:docPartBody>
    </w:docPart>
    <w:docPart>
      <w:docPartPr>
        <w:name w:val="852A2C5BEC45475D804159D5034FF84A"/>
        <w:category>
          <w:name w:val="Allgemein"/>
          <w:gallery w:val="placeholder"/>
        </w:category>
        <w:types>
          <w:type w:val="bbPlcHdr"/>
        </w:types>
        <w:behaviors>
          <w:behavior w:val="content"/>
        </w:behaviors>
        <w:guid w:val="{366F3398-2BF1-47BE-9E42-09FB141AC3C9}"/>
      </w:docPartPr>
      <w:docPartBody>
        <w:p w:rsidR="000745EB" w:rsidRDefault="000745EB" w:rsidP="000745EB">
          <w:pPr>
            <w:pStyle w:val="852A2C5BEC45475D804159D5034FF84A"/>
          </w:pPr>
          <w:r w:rsidRPr="00953C06">
            <w:rPr>
              <w:rStyle w:val="Platzhaltertext"/>
            </w:rPr>
            <w:t>Klicken oder tippen Sie hier, um Text einzugeben.</w:t>
          </w:r>
        </w:p>
      </w:docPartBody>
    </w:docPart>
    <w:docPart>
      <w:docPartPr>
        <w:name w:val="1103282D26234EB2BAC6E8FB7601316D"/>
        <w:category>
          <w:name w:val="Allgemein"/>
          <w:gallery w:val="placeholder"/>
        </w:category>
        <w:types>
          <w:type w:val="bbPlcHdr"/>
        </w:types>
        <w:behaviors>
          <w:behavior w:val="content"/>
        </w:behaviors>
        <w:guid w:val="{C0D25808-8754-495C-98DB-1D827F4307CD}"/>
      </w:docPartPr>
      <w:docPartBody>
        <w:p w:rsidR="000745EB" w:rsidRDefault="000745EB" w:rsidP="000745EB">
          <w:pPr>
            <w:pStyle w:val="1103282D26234EB2BAC6E8FB7601316D"/>
          </w:pPr>
          <w:r w:rsidRPr="00953C06">
            <w:rPr>
              <w:rStyle w:val="Platzhaltertext"/>
            </w:rPr>
            <w:t>Klicken oder tippen Sie hier, um Text einzugeben.</w:t>
          </w:r>
        </w:p>
      </w:docPartBody>
    </w:docPart>
    <w:docPart>
      <w:docPartPr>
        <w:name w:val="4AE334B513E54E339613681778F2A1D4"/>
        <w:category>
          <w:name w:val="Allgemein"/>
          <w:gallery w:val="placeholder"/>
        </w:category>
        <w:types>
          <w:type w:val="bbPlcHdr"/>
        </w:types>
        <w:behaviors>
          <w:behavior w:val="content"/>
        </w:behaviors>
        <w:guid w:val="{F9A64BBF-241D-4548-9CE3-DEABD5024418}"/>
      </w:docPartPr>
      <w:docPartBody>
        <w:p w:rsidR="000745EB" w:rsidRDefault="000745EB" w:rsidP="000745EB">
          <w:pPr>
            <w:pStyle w:val="4AE334B513E54E339613681778F2A1D4"/>
          </w:pPr>
          <w:r w:rsidRPr="00953C06">
            <w:rPr>
              <w:rStyle w:val="Platzhaltertext"/>
            </w:rPr>
            <w:t>Klicken oder tippen Sie hier, um Text einzugeben.</w:t>
          </w:r>
        </w:p>
      </w:docPartBody>
    </w:docPart>
    <w:docPart>
      <w:docPartPr>
        <w:name w:val="0D1B48F020EE4002883976183801EED2"/>
        <w:category>
          <w:name w:val="Allgemein"/>
          <w:gallery w:val="placeholder"/>
        </w:category>
        <w:types>
          <w:type w:val="bbPlcHdr"/>
        </w:types>
        <w:behaviors>
          <w:behavior w:val="content"/>
        </w:behaviors>
        <w:guid w:val="{62DC829C-F3AA-46EA-B37A-3E5AD42ECF99}"/>
      </w:docPartPr>
      <w:docPartBody>
        <w:p w:rsidR="000745EB" w:rsidRDefault="000745EB" w:rsidP="000745EB">
          <w:pPr>
            <w:pStyle w:val="0D1B48F020EE4002883976183801EED2"/>
          </w:pPr>
          <w:r w:rsidRPr="00953C06">
            <w:rPr>
              <w:rStyle w:val="Platzhaltertext"/>
            </w:rPr>
            <w:t>Klicken oder tippen Sie hier, um Text einzugeben.</w:t>
          </w:r>
        </w:p>
      </w:docPartBody>
    </w:docPart>
    <w:docPart>
      <w:docPartPr>
        <w:name w:val="2481CF5AFDEF48F78F954D82A665DA32"/>
        <w:category>
          <w:name w:val="Allgemein"/>
          <w:gallery w:val="placeholder"/>
        </w:category>
        <w:types>
          <w:type w:val="bbPlcHdr"/>
        </w:types>
        <w:behaviors>
          <w:behavior w:val="content"/>
        </w:behaviors>
        <w:guid w:val="{EFF2BB57-1DCF-4098-B6A4-1AAD80BD7F0E}"/>
      </w:docPartPr>
      <w:docPartBody>
        <w:p w:rsidR="000745EB" w:rsidRDefault="000745EB" w:rsidP="000745EB">
          <w:pPr>
            <w:pStyle w:val="2481CF5AFDEF48F78F954D82A665DA32"/>
          </w:pPr>
          <w:r w:rsidRPr="00953C0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F71BFC"/>
    <w:multiLevelType w:val="hybridMultilevel"/>
    <w:tmpl w:val="24902390"/>
    <w:lvl w:ilvl="0" w:tplc="D5EC7FD8">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507D6B"/>
    <w:multiLevelType w:val="hybridMultilevel"/>
    <w:tmpl w:val="95CAE092"/>
    <w:lvl w:ilvl="0" w:tplc="D6841A5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1C0"/>
    <w:rsid w:val="0000150F"/>
    <w:rsid w:val="000745EB"/>
    <w:rsid w:val="002142DB"/>
    <w:rsid w:val="0043604E"/>
    <w:rsid w:val="00455BF0"/>
    <w:rsid w:val="004C151C"/>
    <w:rsid w:val="00570567"/>
    <w:rsid w:val="0057354C"/>
    <w:rsid w:val="00587C9B"/>
    <w:rsid w:val="00596780"/>
    <w:rsid w:val="005E22E6"/>
    <w:rsid w:val="005F112E"/>
    <w:rsid w:val="00651BDD"/>
    <w:rsid w:val="0071236F"/>
    <w:rsid w:val="00816C89"/>
    <w:rsid w:val="00820918"/>
    <w:rsid w:val="00984991"/>
    <w:rsid w:val="009A41C0"/>
    <w:rsid w:val="00AD522D"/>
    <w:rsid w:val="00B74127"/>
    <w:rsid w:val="00BB69F2"/>
    <w:rsid w:val="00C22483"/>
    <w:rsid w:val="00CC549B"/>
    <w:rsid w:val="00D62786"/>
    <w:rsid w:val="00E070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rsid w:val="0000150F"/>
    <w:pPr>
      <w:keepNext/>
      <w:keepLines/>
      <w:spacing w:before="240" w:after="0" w:line="240" w:lineRule="auto"/>
      <w:jc w:val="both"/>
      <w:outlineLvl w:val="0"/>
    </w:pPr>
    <w:rPr>
      <w:rFonts w:asciiTheme="majorHAnsi" w:eastAsiaTheme="majorEastAsia" w:hAnsiTheme="majorHAnsi" w:cstheme="majorBidi"/>
      <w:noProof/>
      <w:color w:val="2F5496" w:themeColor="accent1" w:themeShade="BF"/>
      <w:sz w:val="32"/>
      <w:szCs w:val="32"/>
    </w:rPr>
  </w:style>
  <w:style w:type="paragraph" w:styleId="berschrift2">
    <w:name w:val="heading 2"/>
    <w:basedOn w:val="Standard"/>
    <w:next w:val="Standard"/>
    <w:link w:val="berschrift2Zchn"/>
    <w:uiPriority w:val="9"/>
    <w:semiHidden/>
    <w:unhideWhenUsed/>
    <w:rsid w:val="0000150F"/>
    <w:pPr>
      <w:keepNext/>
      <w:keepLines/>
      <w:spacing w:before="40" w:after="0" w:line="240" w:lineRule="auto"/>
      <w:jc w:val="both"/>
      <w:outlineLvl w:val="1"/>
    </w:pPr>
    <w:rPr>
      <w:rFonts w:asciiTheme="majorHAnsi" w:eastAsiaTheme="majorEastAsia" w:hAnsiTheme="majorHAnsi" w:cstheme="majorBidi"/>
      <w:noProof/>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7354C"/>
    <w:rPr>
      <w:color w:val="808080"/>
    </w:rPr>
  </w:style>
  <w:style w:type="paragraph" w:customStyle="1" w:styleId="395EF9D3380B4B71BE34752E4339412F">
    <w:name w:val="395EF9D3380B4B71BE34752E4339412F"/>
    <w:rsid w:val="009A41C0"/>
  </w:style>
  <w:style w:type="paragraph" w:customStyle="1" w:styleId="32B5657D193D4E1F9BD24292D3CE0F0A">
    <w:name w:val="32B5657D193D4E1F9BD24292D3CE0F0A"/>
    <w:rsid w:val="009A41C0"/>
  </w:style>
  <w:style w:type="paragraph" w:customStyle="1" w:styleId="325552DD528245D994E7D2861E8E456A">
    <w:name w:val="325552DD528245D994E7D2861E8E456A"/>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1">
    <w:name w:val="325552DD528245D994E7D2861E8E456A1"/>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2">
    <w:name w:val="325552DD528245D994E7D2861E8E456A2"/>
    <w:rsid w:val="009A41C0"/>
    <w:pPr>
      <w:spacing w:after="0" w:line="240" w:lineRule="auto"/>
      <w:jc w:val="both"/>
    </w:pPr>
    <w:rPr>
      <w:rFonts w:ascii="Lelo Regular" w:eastAsiaTheme="minorHAnsi" w:hAnsi="Lelo Regular"/>
      <w:noProof/>
      <w:sz w:val="20"/>
      <w:szCs w:val="20"/>
    </w:rPr>
  </w:style>
  <w:style w:type="paragraph" w:customStyle="1" w:styleId="247767F4A83E4805B5C3C2781CA59FEC">
    <w:name w:val="247767F4A83E4805B5C3C2781CA59FEC"/>
    <w:rsid w:val="009A41C0"/>
    <w:pPr>
      <w:spacing w:after="360" w:line="192" w:lineRule="auto"/>
    </w:pPr>
    <w:rPr>
      <w:rFonts w:ascii="Lelo Bold" w:eastAsiaTheme="minorHAnsi" w:hAnsi="Lelo Bold"/>
      <w:noProof/>
      <w:sz w:val="48"/>
      <w:szCs w:val="48"/>
    </w:rPr>
  </w:style>
  <w:style w:type="paragraph" w:customStyle="1" w:styleId="325552DD528245D994E7D2861E8E456A3">
    <w:name w:val="325552DD528245D994E7D2861E8E456A3"/>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4">
    <w:name w:val="325552DD528245D994E7D2861E8E456A4"/>
    <w:rsid w:val="009A41C0"/>
    <w:pPr>
      <w:spacing w:after="0" w:line="240" w:lineRule="auto"/>
      <w:jc w:val="both"/>
    </w:pPr>
    <w:rPr>
      <w:rFonts w:ascii="Lelo Regular" w:eastAsiaTheme="minorHAnsi" w:hAnsi="Lelo Regular"/>
      <w:noProof/>
      <w:sz w:val="20"/>
      <w:szCs w:val="20"/>
    </w:rPr>
  </w:style>
  <w:style w:type="paragraph" w:styleId="Listenabsatz">
    <w:name w:val="List Paragraph"/>
    <w:basedOn w:val="Standard"/>
    <w:uiPriority w:val="34"/>
    <w:qFormat/>
    <w:rsid w:val="0000150F"/>
    <w:pPr>
      <w:numPr>
        <w:numId w:val="1"/>
      </w:numPr>
      <w:spacing w:after="0" w:line="240" w:lineRule="auto"/>
      <w:ind w:left="360"/>
      <w:contextualSpacing/>
      <w:jc w:val="both"/>
    </w:pPr>
    <w:rPr>
      <w:rFonts w:ascii="Lelo Regular" w:eastAsiaTheme="minorHAnsi" w:hAnsi="Lelo Regular"/>
      <w:noProof/>
      <w:sz w:val="20"/>
      <w:szCs w:val="20"/>
    </w:rPr>
  </w:style>
  <w:style w:type="paragraph" w:customStyle="1" w:styleId="FC1ECC39BA37468E9C583752BB0BADE4">
    <w:name w:val="FC1ECC39BA37468E9C583752BB0BADE4"/>
    <w:rsid w:val="005E22E6"/>
    <w:pPr>
      <w:spacing w:after="360" w:line="192" w:lineRule="auto"/>
    </w:pPr>
    <w:rPr>
      <w:rFonts w:ascii="Lelo Bold" w:eastAsiaTheme="minorHAnsi" w:hAnsi="Lelo Bold"/>
      <w:noProof/>
      <w:sz w:val="48"/>
      <w:szCs w:val="48"/>
    </w:rPr>
  </w:style>
  <w:style w:type="paragraph" w:customStyle="1" w:styleId="Copyright">
    <w:name w:val="Copyright"/>
    <w:basedOn w:val="Standard"/>
    <w:link w:val="CopyrightZchn"/>
    <w:qFormat/>
    <w:rsid w:val="0000150F"/>
    <w:pPr>
      <w:spacing w:after="0" w:line="240" w:lineRule="auto"/>
    </w:pPr>
    <w:rPr>
      <w:rFonts w:ascii="Lelo Regular" w:eastAsiaTheme="minorHAnsi" w:hAnsi="Lelo Regular"/>
      <w:noProof/>
      <w:sz w:val="20"/>
      <w:szCs w:val="20"/>
    </w:rPr>
  </w:style>
  <w:style w:type="character" w:customStyle="1" w:styleId="CopyrightZchn">
    <w:name w:val="Copyright Zchn"/>
    <w:basedOn w:val="Absatz-Standardschriftart"/>
    <w:link w:val="Copyright"/>
    <w:rsid w:val="0000150F"/>
    <w:rPr>
      <w:rFonts w:ascii="Lelo Regular" w:eastAsiaTheme="minorHAnsi" w:hAnsi="Lelo Regular"/>
      <w:noProof/>
      <w:sz w:val="20"/>
      <w:szCs w:val="20"/>
    </w:rPr>
  </w:style>
  <w:style w:type="paragraph" w:customStyle="1" w:styleId="Titel21">
    <w:name w:val="Titel 2.1"/>
    <w:basedOn w:val="Standard"/>
    <w:link w:val="Titel21Zchn"/>
    <w:qFormat/>
    <w:rsid w:val="0000150F"/>
    <w:pPr>
      <w:spacing w:after="360" w:line="192" w:lineRule="auto"/>
    </w:pPr>
    <w:rPr>
      <w:rFonts w:ascii="Lelo Bold" w:eastAsiaTheme="minorHAnsi" w:hAnsi="Lelo Bold"/>
      <w:noProof/>
      <w:color w:val="DCAA41"/>
      <w:sz w:val="48"/>
      <w:szCs w:val="48"/>
    </w:rPr>
  </w:style>
  <w:style w:type="character" w:customStyle="1" w:styleId="Titel21Zchn">
    <w:name w:val="Titel 2.1 Zchn"/>
    <w:basedOn w:val="Absatz-Standardschriftart"/>
    <w:link w:val="Titel21"/>
    <w:rsid w:val="0000150F"/>
    <w:rPr>
      <w:rFonts w:ascii="Lelo Bold" w:eastAsiaTheme="minorHAnsi" w:hAnsi="Lelo Bold"/>
      <w:noProof/>
      <w:color w:val="DCAA41"/>
      <w:sz w:val="48"/>
      <w:szCs w:val="48"/>
    </w:rPr>
  </w:style>
  <w:style w:type="paragraph" w:customStyle="1" w:styleId="FC1ECC39BA37468E9C583752BB0BADE41">
    <w:name w:val="FC1ECC39BA37468E9C583752BB0BADE41"/>
    <w:rsid w:val="0000150F"/>
    <w:pPr>
      <w:spacing w:after="360" w:line="192" w:lineRule="auto"/>
    </w:pPr>
    <w:rPr>
      <w:rFonts w:ascii="Lelo Bold" w:eastAsiaTheme="minorHAnsi" w:hAnsi="Lelo Bold"/>
      <w:noProof/>
      <w:color w:val="DCAA41"/>
      <w:sz w:val="48"/>
      <w:szCs w:val="48"/>
    </w:rPr>
  </w:style>
  <w:style w:type="paragraph" w:styleId="Sprechblasentext">
    <w:name w:val="Balloon Text"/>
    <w:basedOn w:val="Standard"/>
    <w:link w:val="SprechblasentextZchn"/>
    <w:uiPriority w:val="99"/>
    <w:semiHidden/>
    <w:unhideWhenUsed/>
    <w:rsid w:val="0000150F"/>
    <w:pPr>
      <w:spacing w:after="0" w:line="240" w:lineRule="auto"/>
      <w:jc w:val="both"/>
    </w:pPr>
    <w:rPr>
      <w:rFonts w:ascii="Segoe UI" w:eastAsiaTheme="minorHAnsi" w:hAnsi="Segoe UI" w:cs="Segoe UI"/>
      <w:noProof/>
      <w:sz w:val="18"/>
      <w:szCs w:val="18"/>
    </w:rPr>
  </w:style>
  <w:style w:type="character" w:customStyle="1" w:styleId="SprechblasentextZchn">
    <w:name w:val="Sprechblasentext Zchn"/>
    <w:basedOn w:val="Absatz-Standardschriftart"/>
    <w:link w:val="Sprechblasentext"/>
    <w:uiPriority w:val="99"/>
    <w:semiHidden/>
    <w:rsid w:val="0000150F"/>
    <w:rPr>
      <w:rFonts w:ascii="Segoe UI" w:eastAsiaTheme="minorHAnsi" w:hAnsi="Segoe UI" w:cs="Segoe UI"/>
      <w:noProof/>
      <w:sz w:val="18"/>
      <w:szCs w:val="18"/>
    </w:rPr>
  </w:style>
  <w:style w:type="paragraph" w:customStyle="1" w:styleId="FC1ECC39BA37468E9C583752BB0BADE42">
    <w:name w:val="FC1ECC39BA37468E9C583752BB0BADE42"/>
    <w:rsid w:val="0000150F"/>
    <w:pPr>
      <w:spacing w:after="360" w:line="192" w:lineRule="auto"/>
    </w:pPr>
    <w:rPr>
      <w:rFonts w:ascii="Lelo Bold" w:eastAsiaTheme="minorHAnsi" w:hAnsi="Lelo Bold"/>
      <w:noProof/>
      <w:color w:val="DCAA41"/>
      <w:sz w:val="48"/>
      <w:szCs w:val="48"/>
    </w:rPr>
  </w:style>
  <w:style w:type="paragraph" w:customStyle="1" w:styleId="Bildunterschrift">
    <w:name w:val="Bildunterschrift"/>
    <w:basedOn w:val="Standard"/>
    <w:link w:val="BildunterschriftZchn"/>
    <w:qFormat/>
    <w:rsid w:val="0000150F"/>
    <w:pPr>
      <w:spacing w:after="0" w:line="240" w:lineRule="auto"/>
      <w:jc w:val="center"/>
    </w:pPr>
    <w:rPr>
      <w:rFonts w:ascii="Lelo Regular" w:eastAsiaTheme="minorHAnsi" w:hAnsi="Lelo Regular"/>
      <w:noProof/>
      <w:sz w:val="20"/>
      <w:szCs w:val="20"/>
    </w:rPr>
  </w:style>
  <w:style w:type="character" w:customStyle="1" w:styleId="BildunterschriftZchn">
    <w:name w:val="Bildunterschrift Zchn"/>
    <w:basedOn w:val="Absatz-Standardschriftart"/>
    <w:link w:val="Bildunterschrift"/>
    <w:rsid w:val="0000150F"/>
    <w:rPr>
      <w:rFonts w:ascii="Lelo Regular" w:eastAsiaTheme="minorHAnsi" w:hAnsi="Lelo Regular"/>
      <w:noProof/>
      <w:sz w:val="20"/>
      <w:szCs w:val="20"/>
    </w:rPr>
  </w:style>
  <w:style w:type="paragraph" w:customStyle="1" w:styleId="FC1ECC39BA37468E9C583752BB0BADE43">
    <w:name w:val="FC1ECC39BA37468E9C583752BB0BADE43"/>
    <w:rsid w:val="0000150F"/>
    <w:pPr>
      <w:spacing w:after="360" w:line="192" w:lineRule="auto"/>
    </w:pPr>
    <w:rPr>
      <w:rFonts w:ascii="Lelo Bold" w:eastAsiaTheme="minorHAnsi" w:hAnsi="Lelo Bold"/>
      <w:noProof/>
      <w:color w:val="DCAA41"/>
      <w:sz w:val="48"/>
      <w:szCs w:val="48"/>
    </w:rPr>
  </w:style>
  <w:style w:type="paragraph" w:customStyle="1" w:styleId="FC1ECC39BA37468E9C583752BB0BADE44">
    <w:name w:val="FC1ECC39BA37468E9C583752BB0BADE44"/>
    <w:rsid w:val="0000150F"/>
    <w:pPr>
      <w:spacing w:after="360" w:line="192" w:lineRule="auto"/>
    </w:pPr>
    <w:rPr>
      <w:rFonts w:ascii="Lelo Bold" w:eastAsiaTheme="minorHAnsi" w:hAnsi="Lelo Bold"/>
      <w:noProof/>
      <w:color w:val="DCAA41"/>
      <w:sz w:val="48"/>
      <w:szCs w:val="48"/>
    </w:rPr>
  </w:style>
  <w:style w:type="paragraph" w:styleId="Kommentartext">
    <w:name w:val="annotation text"/>
    <w:basedOn w:val="Standard"/>
    <w:link w:val="KommentartextZchn"/>
    <w:uiPriority w:val="99"/>
    <w:semiHidden/>
    <w:unhideWhenUsed/>
    <w:rsid w:val="0000150F"/>
    <w:pPr>
      <w:spacing w:after="0" w:line="240" w:lineRule="auto"/>
      <w:jc w:val="both"/>
    </w:pPr>
    <w:rPr>
      <w:rFonts w:ascii="Lelo Regular" w:eastAsiaTheme="minorHAnsi" w:hAnsi="Lelo Regular"/>
      <w:noProof/>
      <w:sz w:val="20"/>
      <w:szCs w:val="20"/>
    </w:rPr>
  </w:style>
  <w:style w:type="character" w:customStyle="1" w:styleId="KommentartextZchn">
    <w:name w:val="Kommentartext Zchn"/>
    <w:basedOn w:val="Absatz-Standardschriftart"/>
    <w:link w:val="Kommentartext"/>
    <w:uiPriority w:val="99"/>
    <w:semiHidden/>
    <w:rsid w:val="0000150F"/>
    <w:rPr>
      <w:rFonts w:ascii="Lelo Regular" w:eastAsiaTheme="minorHAnsi" w:hAnsi="Lelo Regular"/>
      <w:noProof/>
      <w:sz w:val="20"/>
      <w:szCs w:val="20"/>
    </w:rPr>
  </w:style>
  <w:style w:type="paragraph" w:customStyle="1" w:styleId="FC1ECC39BA37468E9C583752BB0BADE45">
    <w:name w:val="FC1ECC39BA37468E9C583752BB0BADE45"/>
    <w:rsid w:val="0000150F"/>
    <w:pPr>
      <w:spacing w:after="360" w:line="192" w:lineRule="auto"/>
    </w:pPr>
    <w:rPr>
      <w:rFonts w:ascii="Lelo Bold" w:eastAsiaTheme="minorHAnsi" w:hAnsi="Lelo Bold"/>
      <w:noProof/>
      <w:color w:val="DCAA41"/>
      <w:sz w:val="48"/>
      <w:szCs w:val="48"/>
    </w:rPr>
  </w:style>
  <w:style w:type="paragraph" w:styleId="Kommentarthema">
    <w:name w:val="annotation subject"/>
    <w:basedOn w:val="Kommentartext"/>
    <w:next w:val="Kommentartext"/>
    <w:link w:val="KommentarthemaZchn"/>
    <w:uiPriority w:val="99"/>
    <w:semiHidden/>
    <w:unhideWhenUsed/>
    <w:rsid w:val="0000150F"/>
    <w:rPr>
      <w:b/>
      <w:bCs/>
    </w:rPr>
  </w:style>
  <w:style w:type="character" w:customStyle="1" w:styleId="KommentarthemaZchn">
    <w:name w:val="Kommentarthema Zchn"/>
    <w:basedOn w:val="KommentartextZchn"/>
    <w:link w:val="Kommentarthema"/>
    <w:uiPriority w:val="99"/>
    <w:semiHidden/>
    <w:rsid w:val="0000150F"/>
    <w:rPr>
      <w:rFonts w:ascii="Lelo Regular" w:eastAsiaTheme="minorHAnsi" w:hAnsi="Lelo Regular"/>
      <w:b/>
      <w:bCs/>
      <w:noProof/>
      <w:sz w:val="20"/>
      <w:szCs w:val="20"/>
    </w:rPr>
  </w:style>
  <w:style w:type="paragraph" w:customStyle="1" w:styleId="FC1ECC39BA37468E9C583752BB0BADE46">
    <w:name w:val="FC1ECC39BA37468E9C583752BB0BADE46"/>
    <w:rsid w:val="0000150F"/>
    <w:pPr>
      <w:spacing w:after="360" w:line="192" w:lineRule="auto"/>
    </w:pPr>
    <w:rPr>
      <w:rFonts w:ascii="Lelo Bold" w:eastAsiaTheme="minorHAnsi" w:hAnsi="Lelo Bold"/>
      <w:noProof/>
      <w:color w:val="DCAA41"/>
      <w:sz w:val="48"/>
      <w:szCs w:val="48"/>
    </w:rPr>
  </w:style>
  <w:style w:type="paragraph" w:customStyle="1" w:styleId="Titel22">
    <w:name w:val="Titel 2.2"/>
    <w:basedOn w:val="Titel21"/>
    <w:link w:val="Titel22Zchn"/>
    <w:qFormat/>
    <w:rsid w:val="0000150F"/>
    <w:rPr>
      <w:color w:val="46506E"/>
    </w:rPr>
  </w:style>
  <w:style w:type="character" w:customStyle="1" w:styleId="Titel22Zchn">
    <w:name w:val="Titel 2.2 Zchn"/>
    <w:basedOn w:val="Titel21Zchn"/>
    <w:link w:val="Titel22"/>
    <w:rsid w:val="0000150F"/>
    <w:rPr>
      <w:rFonts w:ascii="Lelo Bold" w:eastAsiaTheme="minorHAnsi" w:hAnsi="Lelo Bold"/>
      <w:noProof/>
      <w:color w:val="46506E"/>
      <w:sz w:val="48"/>
      <w:szCs w:val="48"/>
    </w:rPr>
  </w:style>
  <w:style w:type="paragraph" w:customStyle="1" w:styleId="FC1ECC39BA37468E9C583752BB0BADE47">
    <w:name w:val="FC1ECC39BA37468E9C583752BB0BADE47"/>
    <w:rsid w:val="0000150F"/>
    <w:pPr>
      <w:spacing w:after="360" w:line="192" w:lineRule="auto"/>
    </w:pPr>
    <w:rPr>
      <w:rFonts w:ascii="Lelo Bold" w:eastAsiaTheme="minorHAnsi" w:hAnsi="Lelo Bold"/>
      <w:noProof/>
      <w:color w:val="DCAA41"/>
      <w:sz w:val="48"/>
      <w:szCs w:val="48"/>
    </w:rPr>
  </w:style>
  <w:style w:type="paragraph" w:customStyle="1" w:styleId="Titel25">
    <w:name w:val="Titel 2.5"/>
    <w:basedOn w:val="Standard"/>
    <w:link w:val="Titel25Zchn"/>
    <w:qFormat/>
    <w:rsid w:val="0000150F"/>
    <w:pPr>
      <w:spacing w:after="360" w:line="192" w:lineRule="auto"/>
    </w:pPr>
    <w:rPr>
      <w:rFonts w:ascii="Lelo Bold" w:eastAsiaTheme="minorHAnsi" w:hAnsi="Lelo Bold"/>
      <w:noProof/>
      <w:color w:val="AF4B50"/>
      <w:sz w:val="48"/>
      <w:szCs w:val="48"/>
    </w:rPr>
  </w:style>
  <w:style w:type="character" w:customStyle="1" w:styleId="Titel25Zchn">
    <w:name w:val="Titel 2.5 Zchn"/>
    <w:basedOn w:val="Absatz-Standardschriftart"/>
    <w:link w:val="Titel25"/>
    <w:rsid w:val="0000150F"/>
    <w:rPr>
      <w:rFonts w:ascii="Lelo Bold" w:eastAsiaTheme="minorHAnsi" w:hAnsi="Lelo Bold"/>
      <w:noProof/>
      <w:color w:val="AF4B50"/>
      <w:sz w:val="48"/>
      <w:szCs w:val="48"/>
    </w:rPr>
  </w:style>
  <w:style w:type="paragraph" w:customStyle="1" w:styleId="FC1ECC39BA37468E9C583752BB0BADE48">
    <w:name w:val="FC1ECC39BA37468E9C583752BB0BADE48"/>
    <w:rsid w:val="0000150F"/>
    <w:pPr>
      <w:spacing w:after="360" w:line="192" w:lineRule="auto"/>
    </w:pPr>
    <w:rPr>
      <w:rFonts w:ascii="Lelo Bold" w:eastAsiaTheme="minorHAnsi" w:hAnsi="Lelo Bold"/>
      <w:noProof/>
      <w:color w:val="DCAA41"/>
      <w:sz w:val="48"/>
      <w:szCs w:val="48"/>
    </w:rPr>
  </w:style>
  <w:style w:type="paragraph" w:customStyle="1" w:styleId="FC1ECC39BA37468E9C583752BB0BADE49">
    <w:name w:val="FC1ECC39BA37468E9C583752BB0BADE49"/>
    <w:rsid w:val="0000150F"/>
    <w:pPr>
      <w:spacing w:after="360" w:line="192" w:lineRule="auto"/>
    </w:pPr>
    <w:rPr>
      <w:rFonts w:ascii="Lelo Bold" w:eastAsiaTheme="minorHAnsi" w:hAnsi="Lelo Bold"/>
      <w:noProof/>
      <w:color w:val="DCAA41"/>
      <w:sz w:val="48"/>
      <w:szCs w:val="48"/>
    </w:rPr>
  </w:style>
  <w:style w:type="character" w:customStyle="1" w:styleId="berschrift1Zchn">
    <w:name w:val="Überschrift 1 Zchn"/>
    <w:basedOn w:val="Absatz-Standardschriftart"/>
    <w:link w:val="berschrift1"/>
    <w:uiPriority w:val="9"/>
    <w:rsid w:val="0000150F"/>
    <w:rPr>
      <w:rFonts w:asciiTheme="majorHAnsi" w:eastAsiaTheme="majorEastAsia" w:hAnsiTheme="majorHAnsi" w:cstheme="majorBidi"/>
      <w:noProof/>
      <w:color w:val="2F5496" w:themeColor="accent1" w:themeShade="BF"/>
      <w:sz w:val="32"/>
      <w:szCs w:val="32"/>
    </w:rPr>
  </w:style>
  <w:style w:type="paragraph" w:customStyle="1" w:styleId="FC1ECC39BA37468E9C583752BB0BADE410">
    <w:name w:val="FC1ECC39BA37468E9C583752BB0BADE410"/>
    <w:rsid w:val="0000150F"/>
    <w:pPr>
      <w:spacing w:after="360" w:line="192" w:lineRule="auto"/>
    </w:pPr>
    <w:rPr>
      <w:rFonts w:ascii="Lelo Bold" w:eastAsiaTheme="minorHAnsi" w:hAnsi="Lelo Bold"/>
      <w:noProof/>
      <w:color w:val="DCAA41"/>
      <w:sz w:val="48"/>
      <w:szCs w:val="48"/>
    </w:rPr>
  </w:style>
  <w:style w:type="character" w:customStyle="1" w:styleId="berschrift2Zchn">
    <w:name w:val="Überschrift 2 Zchn"/>
    <w:basedOn w:val="Absatz-Standardschriftart"/>
    <w:link w:val="berschrift2"/>
    <w:uiPriority w:val="9"/>
    <w:semiHidden/>
    <w:rsid w:val="0000150F"/>
    <w:rPr>
      <w:rFonts w:asciiTheme="majorHAnsi" w:eastAsiaTheme="majorEastAsia" w:hAnsiTheme="majorHAnsi" w:cstheme="majorBidi"/>
      <w:noProof/>
      <w:color w:val="2F5496" w:themeColor="accent1" w:themeShade="BF"/>
      <w:sz w:val="26"/>
      <w:szCs w:val="26"/>
    </w:rPr>
  </w:style>
  <w:style w:type="paragraph" w:customStyle="1" w:styleId="FC1ECC39BA37468E9C583752BB0BADE411">
    <w:name w:val="FC1ECC39BA37468E9C583752BB0BADE411"/>
    <w:rsid w:val="0000150F"/>
    <w:pPr>
      <w:spacing w:after="360" w:line="192" w:lineRule="auto"/>
    </w:pPr>
    <w:rPr>
      <w:rFonts w:ascii="Lelo Bold" w:eastAsiaTheme="minorHAnsi" w:hAnsi="Lelo Bold"/>
      <w:noProof/>
      <w:color w:val="DCAA41"/>
      <w:sz w:val="48"/>
      <w:szCs w:val="48"/>
    </w:rPr>
  </w:style>
  <w:style w:type="paragraph" w:styleId="Verzeichnis1">
    <w:name w:val="toc 1"/>
    <w:basedOn w:val="Standard"/>
    <w:next w:val="Standard"/>
    <w:autoRedefine/>
    <w:uiPriority w:val="39"/>
    <w:unhideWhenUsed/>
    <w:rsid w:val="0000150F"/>
    <w:pPr>
      <w:tabs>
        <w:tab w:val="right" w:leader="dot" w:pos="8789"/>
      </w:tabs>
      <w:spacing w:after="100" w:line="240" w:lineRule="auto"/>
      <w:ind w:right="708"/>
      <w:jc w:val="both"/>
    </w:pPr>
    <w:rPr>
      <w:rFonts w:ascii="Lelo Bold" w:eastAsiaTheme="minorHAnsi" w:hAnsi="Lelo Bold"/>
      <w:noProof/>
      <w:sz w:val="28"/>
      <w:szCs w:val="20"/>
    </w:rPr>
  </w:style>
  <w:style w:type="paragraph" w:customStyle="1" w:styleId="FC1ECC39BA37468E9C583752BB0BADE412">
    <w:name w:val="FC1ECC39BA37468E9C583752BB0BADE412"/>
    <w:rsid w:val="0000150F"/>
    <w:pPr>
      <w:spacing w:after="360" w:line="192" w:lineRule="auto"/>
    </w:pPr>
    <w:rPr>
      <w:rFonts w:ascii="Lelo Bold" w:eastAsiaTheme="minorHAnsi" w:hAnsi="Lelo Bold"/>
      <w:noProof/>
      <w:color w:val="DCAA41"/>
      <w:sz w:val="48"/>
      <w:szCs w:val="48"/>
    </w:rPr>
  </w:style>
  <w:style w:type="paragraph" w:styleId="berarbeitung">
    <w:name w:val="Revision"/>
    <w:hidden/>
    <w:uiPriority w:val="99"/>
    <w:semiHidden/>
    <w:rsid w:val="0000150F"/>
    <w:pPr>
      <w:spacing w:after="0" w:line="240" w:lineRule="auto"/>
    </w:pPr>
    <w:rPr>
      <w:rFonts w:ascii="Lelo Regular" w:eastAsiaTheme="minorHAnsi" w:hAnsi="Lelo Regular"/>
      <w:noProof/>
      <w:sz w:val="20"/>
      <w:szCs w:val="20"/>
    </w:rPr>
  </w:style>
  <w:style w:type="paragraph" w:customStyle="1" w:styleId="FC1ECC39BA37468E9C583752BB0BADE413">
    <w:name w:val="FC1ECC39BA37468E9C583752BB0BADE413"/>
    <w:rsid w:val="0000150F"/>
    <w:pPr>
      <w:spacing w:after="360" w:line="192" w:lineRule="auto"/>
    </w:pPr>
    <w:rPr>
      <w:rFonts w:ascii="Lelo Bold" w:eastAsiaTheme="minorHAnsi" w:hAnsi="Lelo Bold"/>
      <w:noProof/>
      <w:color w:val="DCAA41"/>
      <w:sz w:val="48"/>
      <w:szCs w:val="48"/>
    </w:rPr>
  </w:style>
  <w:style w:type="paragraph" w:customStyle="1" w:styleId="FC1ECC39BA37468E9C583752BB0BADE414">
    <w:name w:val="FC1ECC39BA37468E9C583752BB0BADE414"/>
    <w:rsid w:val="0000150F"/>
    <w:pPr>
      <w:spacing w:after="360" w:line="192" w:lineRule="auto"/>
    </w:pPr>
    <w:rPr>
      <w:rFonts w:ascii="Lelo Bold" w:eastAsiaTheme="minorHAnsi" w:hAnsi="Lelo Bold"/>
      <w:noProof/>
      <w:color w:val="DCAA41"/>
      <w:sz w:val="48"/>
      <w:szCs w:val="48"/>
    </w:rPr>
  </w:style>
  <w:style w:type="paragraph" w:customStyle="1" w:styleId="FC1ECC39BA37468E9C583752BB0BADE415">
    <w:name w:val="FC1ECC39BA37468E9C583752BB0BADE415"/>
    <w:rsid w:val="0000150F"/>
    <w:pPr>
      <w:spacing w:after="360" w:line="192" w:lineRule="auto"/>
    </w:pPr>
    <w:rPr>
      <w:rFonts w:ascii="Lelo Bold" w:eastAsiaTheme="minorHAnsi" w:hAnsi="Lelo Bold"/>
      <w:noProof/>
      <w:color w:val="DCAA41"/>
      <w:sz w:val="48"/>
      <w:szCs w:val="48"/>
    </w:rPr>
  </w:style>
  <w:style w:type="paragraph" w:customStyle="1" w:styleId="FC1ECC39BA37468E9C583752BB0BADE416">
    <w:name w:val="FC1ECC39BA37468E9C583752BB0BADE416"/>
    <w:rsid w:val="0000150F"/>
    <w:pPr>
      <w:spacing w:after="360" w:line="192" w:lineRule="auto"/>
    </w:pPr>
    <w:rPr>
      <w:rFonts w:ascii="Lelo Bold" w:eastAsiaTheme="minorHAnsi" w:hAnsi="Lelo Bold"/>
      <w:noProof/>
      <w:color w:val="DCAA41"/>
      <w:sz w:val="48"/>
      <w:szCs w:val="48"/>
    </w:rPr>
  </w:style>
  <w:style w:type="paragraph" w:customStyle="1" w:styleId="FC1ECC39BA37468E9C583752BB0BADE417">
    <w:name w:val="FC1ECC39BA37468E9C583752BB0BADE417"/>
    <w:rsid w:val="0000150F"/>
    <w:pPr>
      <w:spacing w:after="360" w:line="192" w:lineRule="auto"/>
    </w:pPr>
    <w:rPr>
      <w:rFonts w:ascii="Lelo Bold" w:eastAsiaTheme="minorHAnsi" w:hAnsi="Lelo Bold"/>
      <w:noProof/>
      <w:color w:val="DCAA41"/>
      <w:sz w:val="48"/>
      <w:szCs w:val="48"/>
    </w:rPr>
  </w:style>
  <w:style w:type="paragraph" w:customStyle="1" w:styleId="FAFE0EDD8C6B4304B2B9F0FC6235FCFA">
    <w:name w:val="FAFE0EDD8C6B4304B2B9F0FC6235FCFA"/>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
    <w:name w:val="8BFD3A941A16477788F216A9A0B0D458"/>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
    <w:name w:val="14EF15B0ED614C609958D199F5F1B2FE"/>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
    <w:name w:val="184A38150F8C479E8E15727D10C9C25F"/>
    <w:rsid w:val="0000150F"/>
    <w:pPr>
      <w:spacing w:after="0" w:line="240" w:lineRule="auto"/>
      <w:jc w:val="both"/>
    </w:pPr>
    <w:rPr>
      <w:rFonts w:ascii="Lelo Regular" w:eastAsiaTheme="minorHAnsi" w:hAnsi="Lelo Regular"/>
      <w:noProof/>
      <w:sz w:val="20"/>
      <w:szCs w:val="20"/>
    </w:rPr>
  </w:style>
  <w:style w:type="paragraph" w:customStyle="1" w:styleId="FC1ECC39BA37468E9C583752BB0BADE418">
    <w:name w:val="FC1ECC39BA37468E9C583752BB0BADE418"/>
    <w:rsid w:val="0000150F"/>
    <w:pPr>
      <w:spacing w:after="360" w:line="192" w:lineRule="auto"/>
    </w:pPr>
    <w:rPr>
      <w:rFonts w:ascii="Lelo Bold" w:eastAsiaTheme="minorHAnsi" w:hAnsi="Lelo Bold"/>
      <w:noProof/>
      <w:color w:val="DCAA41"/>
      <w:sz w:val="48"/>
      <w:szCs w:val="48"/>
    </w:rPr>
  </w:style>
  <w:style w:type="paragraph" w:customStyle="1" w:styleId="8BFD3A941A16477788F216A9A0B0D4581">
    <w:name w:val="8BFD3A941A16477788F216A9A0B0D4581"/>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
    <w:name w:val="14EF15B0ED614C609958D199F5F1B2FE1"/>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
    <w:name w:val="184A38150F8C479E8E15727D10C9C25F1"/>
    <w:rsid w:val="0000150F"/>
    <w:pPr>
      <w:spacing w:after="0" w:line="240" w:lineRule="auto"/>
      <w:jc w:val="both"/>
    </w:pPr>
    <w:rPr>
      <w:rFonts w:ascii="Lelo Regular" w:eastAsiaTheme="minorHAnsi" w:hAnsi="Lelo Regular"/>
      <w:noProof/>
      <w:sz w:val="20"/>
      <w:szCs w:val="20"/>
    </w:rPr>
  </w:style>
  <w:style w:type="paragraph" w:customStyle="1" w:styleId="0D8C95D9CE7944B4B31D7503D26DB104">
    <w:name w:val="0D8C95D9CE7944B4B31D7503D26DB104"/>
    <w:rsid w:val="0000150F"/>
  </w:style>
  <w:style w:type="paragraph" w:customStyle="1" w:styleId="BFCAE6DB8CD54837BB20B9A0F02EEE92">
    <w:name w:val="BFCAE6DB8CD54837BB20B9A0F02EEE92"/>
    <w:rsid w:val="0000150F"/>
  </w:style>
  <w:style w:type="paragraph" w:customStyle="1" w:styleId="FC1ECC39BA37468E9C583752BB0BADE419">
    <w:name w:val="FC1ECC39BA37468E9C583752BB0BADE419"/>
    <w:rsid w:val="0000150F"/>
    <w:pPr>
      <w:spacing w:after="360" w:line="192" w:lineRule="auto"/>
    </w:pPr>
    <w:rPr>
      <w:rFonts w:ascii="Lelo Bold" w:eastAsiaTheme="minorHAnsi" w:hAnsi="Lelo Bold"/>
      <w:noProof/>
      <w:color w:val="DCAA41"/>
      <w:sz w:val="48"/>
      <w:szCs w:val="48"/>
    </w:rPr>
  </w:style>
  <w:style w:type="paragraph" w:customStyle="1" w:styleId="8BFD3A941A16477788F216A9A0B0D4582">
    <w:name w:val="8BFD3A941A16477788F216A9A0B0D4582"/>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2">
    <w:name w:val="14EF15B0ED614C609958D199F5F1B2FE2"/>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
    <w:name w:val="184A38150F8C479E8E15727D10C9C25F2"/>
    <w:rsid w:val="0000150F"/>
    <w:pPr>
      <w:spacing w:after="0" w:line="240" w:lineRule="auto"/>
      <w:jc w:val="both"/>
    </w:pPr>
    <w:rPr>
      <w:rFonts w:ascii="Lelo Regular" w:eastAsiaTheme="minorHAnsi" w:hAnsi="Lelo Regular"/>
      <w:noProof/>
      <w:sz w:val="20"/>
      <w:szCs w:val="20"/>
    </w:rPr>
  </w:style>
  <w:style w:type="paragraph" w:customStyle="1" w:styleId="FC1ECC39BA37468E9C583752BB0BADE420">
    <w:name w:val="FC1ECC39BA37468E9C583752BB0BADE420"/>
    <w:rsid w:val="0000150F"/>
    <w:pPr>
      <w:spacing w:after="360" w:line="192" w:lineRule="auto"/>
    </w:pPr>
    <w:rPr>
      <w:rFonts w:ascii="Lelo Bold" w:eastAsiaTheme="minorHAnsi" w:hAnsi="Lelo Bold"/>
      <w:noProof/>
      <w:color w:val="DCAA41"/>
      <w:sz w:val="48"/>
      <w:szCs w:val="48"/>
    </w:rPr>
  </w:style>
  <w:style w:type="paragraph" w:customStyle="1" w:styleId="8BFD3A941A16477788F216A9A0B0D4583">
    <w:name w:val="8BFD3A941A16477788F216A9A0B0D4583"/>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3">
    <w:name w:val="14EF15B0ED614C609958D199F5F1B2FE3"/>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3">
    <w:name w:val="184A38150F8C479E8E15727D10C9C25F3"/>
    <w:rsid w:val="0000150F"/>
    <w:pPr>
      <w:spacing w:after="0" w:line="240" w:lineRule="auto"/>
      <w:jc w:val="both"/>
    </w:pPr>
    <w:rPr>
      <w:rFonts w:ascii="Lelo Regular" w:eastAsiaTheme="minorHAnsi" w:hAnsi="Lelo Regular"/>
      <w:noProof/>
      <w:sz w:val="20"/>
      <w:szCs w:val="20"/>
    </w:rPr>
  </w:style>
  <w:style w:type="paragraph" w:customStyle="1" w:styleId="FC1ECC39BA37468E9C583752BB0BADE421">
    <w:name w:val="FC1ECC39BA37468E9C583752BB0BADE421"/>
    <w:rsid w:val="0000150F"/>
    <w:pPr>
      <w:spacing w:after="360" w:line="192" w:lineRule="auto"/>
    </w:pPr>
    <w:rPr>
      <w:rFonts w:ascii="Lelo Bold" w:eastAsiaTheme="minorHAnsi" w:hAnsi="Lelo Bold"/>
      <w:noProof/>
      <w:color w:val="DCAA41"/>
      <w:sz w:val="48"/>
      <w:szCs w:val="48"/>
    </w:rPr>
  </w:style>
  <w:style w:type="paragraph" w:customStyle="1" w:styleId="8BFD3A941A16477788F216A9A0B0D4584">
    <w:name w:val="8BFD3A941A16477788F216A9A0B0D4584"/>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4">
    <w:name w:val="14EF15B0ED614C609958D199F5F1B2FE4"/>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4">
    <w:name w:val="184A38150F8C479E8E15727D10C9C25F4"/>
    <w:rsid w:val="0000150F"/>
    <w:pPr>
      <w:spacing w:after="0" w:line="240" w:lineRule="auto"/>
      <w:jc w:val="both"/>
    </w:pPr>
    <w:rPr>
      <w:rFonts w:ascii="Lelo Regular" w:eastAsiaTheme="minorHAnsi" w:hAnsi="Lelo Regular"/>
      <w:noProof/>
      <w:sz w:val="20"/>
      <w:szCs w:val="20"/>
    </w:rPr>
  </w:style>
  <w:style w:type="paragraph" w:customStyle="1" w:styleId="FC1ECC39BA37468E9C583752BB0BADE422">
    <w:name w:val="FC1ECC39BA37468E9C583752BB0BADE422"/>
    <w:rsid w:val="0000150F"/>
    <w:pPr>
      <w:spacing w:after="360" w:line="192" w:lineRule="auto"/>
    </w:pPr>
    <w:rPr>
      <w:rFonts w:ascii="Lelo Bold" w:eastAsiaTheme="minorHAnsi" w:hAnsi="Lelo Bold"/>
      <w:noProof/>
      <w:color w:val="DCAA41"/>
      <w:sz w:val="48"/>
      <w:szCs w:val="48"/>
    </w:rPr>
  </w:style>
  <w:style w:type="paragraph" w:customStyle="1" w:styleId="8BFD3A941A16477788F216A9A0B0D4585">
    <w:name w:val="8BFD3A941A16477788F216A9A0B0D4585"/>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5">
    <w:name w:val="14EF15B0ED614C609958D199F5F1B2FE5"/>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5">
    <w:name w:val="184A38150F8C479E8E15727D10C9C25F5"/>
    <w:rsid w:val="0000150F"/>
    <w:pPr>
      <w:spacing w:after="0" w:line="240" w:lineRule="auto"/>
      <w:jc w:val="both"/>
    </w:pPr>
    <w:rPr>
      <w:rFonts w:ascii="Lelo Regular" w:eastAsiaTheme="minorHAnsi" w:hAnsi="Lelo Regular"/>
      <w:noProof/>
      <w:sz w:val="20"/>
      <w:szCs w:val="20"/>
    </w:rPr>
  </w:style>
  <w:style w:type="paragraph" w:customStyle="1" w:styleId="FC1ECC39BA37468E9C583752BB0BADE423">
    <w:name w:val="FC1ECC39BA37468E9C583752BB0BADE423"/>
    <w:rsid w:val="0000150F"/>
    <w:pPr>
      <w:spacing w:after="360" w:line="192" w:lineRule="auto"/>
    </w:pPr>
    <w:rPr>
      <w:rFonts w:ascii="Lelo Bold" w:eastAsiaTheme="minorHAnsi" w:hAnsi="Lelo Bold"/>
      <w:noProof/>
      <w:color w:val="DCAA41"/>
      <w:sz w:val="48"/>
      <w:szCs w:val="48"/>
    </w:rPr>
  </w:style>
  <w:style w:type="paragraph" w:customStyle="1" w:styleId="8BFD3A941A16477788F216A9A0B0D4586">
    <w:name w:val="8BFD3A941A16477788F216A9A0B0D4586"/>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6">
    <w:name w:val="14EF15B0ED614C609958D199F5F1B2FE6"/>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6">
    <w:name w:val="184A38150F8C479E8E15727D10C9C25F6"/>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7">
    <w:name w:val="8BFD3A941A16477788F216A9A0B0D4587"/>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7">
    <w:name w:val="14EF15B0ED614C609958D199F5F1B2FE7"/>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7">
    <w:name w:val="184A38150F8C479E8E15727D10C9C25F7"/>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8">
    <w:name w:val="8BFD3A941A16477788F216A9A0B0D4588"/>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8">
    <w:name w:val="14EF15B0ED614C609958D199F5F1B2FE8"/>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8">
    <w:name w:val="184A38150F8C479E8E15727D10C9C25F8"/>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9">
    <w:name w:val="8BFD3A941A16477788F216A9A0B0D4589"/>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9">
    <w:name w:val="14EF15B0ED614C609958D199F5F1B2FE9"/>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9">
    <w:name w:val="184A38150F8C479E8E15727D10C9C25F9"/>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0">
    <w:name w:val="8BFD3A941A16477788F216A9A0B0D45810"/>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0">
    <w:name w:val="14EF15B0ED614C609958D199F5F1B2FE10"/>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0">
    <w:name w:val="184A38150F8C479E8E15727D10C9C25F10"/>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1">
    <w:name w:val="8BFD3A941A16477788F216A9A0B0D45811"/>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1">
    <w:name w:val="14EF15B0ED614C609958D199F5F1B2FE11"/>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1">
    <w:name w:val="184A38150F8C479E8E15727D10C9C25F11"/>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2">
    <w:name w:val="8BFD3A941A16477788F216A9A0B0D45812"/>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2">
    <w:name w:val="14EF15B0ED614C609958D199F5F1B2FE12"/>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2">
    <w:name w:val="184A38150F8C479E8E15727D10C9C25F12"/>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3">
    <w:name w:val="8BFD3A941A16477788F216A9A0B0D45813"/>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3">
    <w:name w:val="14EF15B0ED614C609958D199F5F1B2FE13"/>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3">
    <w:name w:val="184A38150F8C479E8E15727D10C9C25F13"/>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4">
    <w:name w:val="8BFD3A941A16477788F216A9A0B0D45814"/>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4">
    <w:name w:val="14EF15B0ED614C609958D199F5F1B2FE14"/>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4">
    <w:name w:val="184A38150F8C479E8E15727D10C9C25F14"/>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5">
    <w:name w:val="8BFD3A941A16477788F216A9A0B0D45815"/>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5">
    <w:name w:val="14EF15B0ED614C609958D199F5F1B2FE15"/>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5">
    <w:name w:val="184A38150F8C479E8E15727D10C9C25F15"/>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6">
    <w:name w:val="8BFD3A941A16477788F216A9A0B0D45816"/>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6">
    <w:name w:val="14EF15B0ED614C609958D199F5F1B2FE16"/>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6">
    <w:name w:val="184A38150F8C479E8E15727D10C9C25F16"/>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7">
    <w:name w:val="8BFD3A941A16477788F216A9A0B0D45817"/>
    <w:rsid w:val="0000150F"/>
    <w:pPr>
      <w:spacing w:after="0" w:line="240" w:lineRule="auto"/>
      <w:jc w:val="both"/>
    </w:pPr>
    <w:rPr>
      <w:rFonts w:ascii="Lelo Regular" w:eastAsiaTheme="minorHAnsi" w:hAnsi="Lelo Regular"/>
      <w:noProof/>
      <w:sz w:val="20"/>
      <w:szCs w:val="20"/>
    </w:rPr>
  </w:style>
  <w:style w:type="paragraph" w:customStyle="1" w:styleId="14EF15B0ED614C609958D199F5F1B2FE17">
    <w:name w:val="14EF15B0ED614C609958D199F5F1B2FE17"/>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7">
    <w:name w:val="184A38150F8C479E8E15727D10C9C25F17"/>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8">
    <w:name w:val="8BFD3A941A16477788F216A9A0B0D45818"/>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8">
    <w:name w:val="184A38150F8C479E8E15727D10C9C25F18"/>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19">
    <w:name w:val="8BFD3A941A16477788F216A9A0B0D45819"/>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19">
    <w:name w:val="184A38150F8C479E8E15727D10C9C25F19"/>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0">
    <w:name w:val="8BFD3A941A16477788F216A9A0B0D45820"/>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0">
    <w:name w:val="184A38150F8C479E8E15727D10C9C25F20"/>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1">
    <w:name w:val="8BFD3A941A16477788F216A9A0B0D45821"/>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1">
    <w:name w:val="184A38150F8C479E8E15727D10C9C25F21"/>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2">
    <w:name w:val="8BFD3A941A16477788F216A9A0B0D45822"/>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2">
    <w:name w:val="184A38150F8C479E8E15727D10C9C25F22"/>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3">
    <w:name w:val="8BFD3A941A16477788F216A9A0B0D45823"/>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3">
    <w:name w:val="184A38150F8C479E8E15727D10C9C25F23"/>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4">
    <w:name w:val="8BFD3A941A16477788F216A9A0B0D45824"/>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4">
    <w:name w:val="184A38150F8C479E8E15727D10C9C25F24"/>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5">
    <w:name w:val="8BFD3A941A16477788F216A9A0B0D45825"/>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5">
    <w:name w:val="184A38150F8C479E8E15727D10C9C25F25"/>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6">
    <w:name w:val="8BFD3A941A16477788F216A9A0B0D45826"/>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6">
    <w:name w:val="184A38150F8C479E8E15727D10C9C25F26"/>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7">
    <w:name w:val="8BFD3A941A16477788F216A9A0B0D45827"/>
    <w:rsid w:val="0000150F"/>
    <w:pPr>
      <w:spacing w:after="0" w:line="240" w:lineRule="auto"/>
      <w:jc w:val="both"/>
    </w:pPr>
    <w:rPr>
      <w:rFonts w:ascii="Lelo Regular" w:eastAsiaTheme="minorHAnsi" w:hAnsi="Lelo Regular"/>
      <w:noProof/>
      <w:sz w:val="20"/>
      <w:szCs w:val="20"/>
    </w:rPr>
  </w:style>
  <w:style w:type="paragraph" w:customStyle="1" w:styleId="184A38150F8C479E8E15727D10C9C25F27">
    <w:name w:val="184A38150F8C479E8E15727D10C9C25F27"/>
    <w:rsid w:val="0000150F"/>
    <w:pPr>
      <w:spacing w:after="0" w:line="240" w:lineRule="auto"/>
      <w:jc w:val="both"/>
    </w:pPr>
    <w:rPr>
      <w:rFonts w:ascii="Lelo Regular" w:eastAsiaTheme="minorHAnsi" w:hAnsi="Lelo Regular"/>
      <w:noProof/>
      <w:sz w:val="20"/>
      <w:szCs w:val="20"/>
    </w:rPr>
  </w:style>
  <w:style w:type="paragraph" w:customStyle="1" w:styleId="8BFD3A941A16477788F216A9A0B0D45828">
    <w:name w:val="8BFD3A941A16477788F216A9A0B0D4582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28">
    <w:name w:val="184A38150F8C479E8E15727D10C9C25F28"/>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29">
    <w:name w:val="8BFD3A941A16477788F216A9A0B0D4582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29">
    <w:name w:val="184A38150F8C479E8E15727D10C9C25F29"/>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0">
    <w:name w:val="8BFD3A941A16477788F216A9A0B0D4583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0">
    <w:name w:val="184A38150F8C479E8E15727D10C9C25F30"/>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1">
    <w:name w:val="8BFD3A941A16477788F216A9A0B0D4583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1">
    <w:name w:val="184A38150F8C479E8E15727D10C9C25F31"/>
    <w:rsid w:val="00455BF0"/>
    <w:pPr>
      <w:spacing w:after="0" w:line="240" w:lineRule="auto"/>
      <w:jc w:val="both"/>
    </w:pPr>
    <w:rPr>
      <w:rFonts w:ascii="Lelo Regular" w:eastAsiaTheme="minorHAnsi" w:hAnsi="Lelo Regular"/>
      <w:noProof/>
      <w:sz w:val="20"/>
      <w:szCs w:val="20"/>
    </w:rPr>
  </w:style>
  <w:style w:type="paragraph" w:customStyle="1" w:styleId="59649D91E9CE48DE8D655757D2115A20">
    <w:name w:val="59649D91E9CE48DE8D655757D2115A20"/>
    <w:rsid w:val="00455BF0"/>
  </w:style>
  <w:style w:type="paragraph" w:customStyle="1" w:styleId="7956DD948CF9465585D2920F9D2DC3DB">
    <w:name w:val="7956DD948CF9465585D2920F9D2DC3DB"/>
    <w:rsid w:val="00455BF0"/>
  </w:style>
  <w:style w:type="paragraph" w:customStyle="1" w:styleId="25D7338B68A44DF8807454F581C0130E">
    <w:name w:val="25D7338B68A44DF8807454F581C0130E"/>
    <w:rsid w:val="00455BF0"/>
  </w:style>
  <w:style w:type="paragraph" w:customStyle="1" w:styleId="390332F51B174CF5A7C19D58EE370113">
    <w:name w:val="390332F51B174CF5A7C19D58EE370113"/>
    <w:rsid w:val="00455BF0"/>
  </w:style>
  <w:style w:type="paragraph" w:customStyle="1" w:styleId="3CA92F5A2F454D6CB25D12A6CD031499">
    <w:name w:val="3CA92F5A2F454D6CB25D12A6CD031499"/>
    <w:rsid w:val="00455BF0"/>
  </w:style>
  <w:style w:type="paragraph" w:customStyle="1" w:styleId="44292637FB194703806863B8E23E3F78">
    <w:name w:val="44292637FB194703806863B8E23E3F78"/>
    <w:rsid w:val="00455BF0"/>
  </w:style>
  <w:style w:type="paragraph" w:customStyle="1" w:styleId="CBB7D41F08EB4A36B1C76A1DB8F02846">
    <w:name w:val="CBB7D41F08EB4A36B1C76A1DB8F02846"/>
    <w:rsid w:val="00455BF0"/>
  </w:style>
  <w:style w:type="paragraph" w:customStyle="1" w:styleId="673E552F06C747C7B28DECBFF4291608">
    <w:name w:val="673E552F06C747C7B28DECBFF4291608"/>
    <w:rsid w:val="00455BF0"/>
  </w:style>
  <w:style w:type="paragraph" w:customStyle="1" w:styleId="D3ECE420ED3442609CCF22FDA84B3162">
    <w:name w:val="D3ECE420ED3442609CCF22FDA84B3162"/>
    <w:rsid w:val="00455BF0"/>
  </w:style>
  <w:style w:type="paragraph" w:customStyle="1" w:styleId="4CCF4070410C4A0D9A96E9AFEBFA8A94">
    <w:name w:val="4CCF4070410C4A0D9A96E9AFEBFA8A94"/>
    <w:rsid w:val="00455BF0"/>
  </w:style>
  <w:style w:type="paragraph" w:customStyle="1" w:styleId="E68C176EF5EE4B3993B556D4C1A89554">
    <w:name w:val="E68C176EF5EE4B3993B556D4C1A89554"/>
    <w:rsid w:val="00455BF0"/>
  </w:style>
  <w:style w:type="paragraph" w:customStyle="1" w:styleId="D299233FC2314AF4827397C3F094B912">
    <w:name w:val="D299233FC2314AF4827397C3F094B912"/>
    <w:rsid w:val="00455BF0"/>
  </w:style>
  <w:style w:type="paragraph" w:customStyle="1" w:styleId="904425CF707C4161A8FD2E3D113219DE">
    <w:name w:val="904425CF707C4161A8FD2E3D113219DE"/>
    <w:rsid w:val="00455BF0"/>
  </w:style>
  <w:style w:type="paragraph" w:customStyle="1" w:styleId="D4277D612FC9481998EB425CA87ACCD3">
    <w:name w:val="D4277D612FC9481998EB425CA87ACCD3"/>
    <w:rsid w:val="00455BF0"/>
  </w:style>
  <w:style w:type="paragraph" w:customStyle="1" w:styleId="EB68F75B43E84F398F429A1CBD50DB97">
    <w:name w:val="EB68F75B43E84F398F429A1CBD50DB97"/>
    <w:rsid w:val="00455BF0"/>
  </w:style>
  <w:style w:type="paragraph" w:customStyle="1" w:styleId="85D970DA3F5A47E6936D7BE8B25C6EFC">
    <w:name w:val="85D970DA3F5A47E6936D7BE8B25C6EFC"/>
    <w:rsid w:val="00455BF0"/>
  </w:style>
  <w:style w:type="paragraph" w:customStyle="1" w:styleId="2F6BC70CB23843F6BF5A07781B7D96B4">
    <w:name w:val="2F6BC70CB23843F6BF5A07781B7D96B4"/>
    <w:rsid w:val="00455BF0"/>
  </w:style>
  <w:style w:type="paragraph" w:customStyle="1" w:styleId="9E1E7E21719D49E0A08ABA83E6E25918">
    <w:name w:val="9E1E7E21719D49E0A08ABA83E6E25918"/>
    <w:rsid w:val="00455BF0"/>
  </w:style>
  <w:style w:type="paragraph" w:customStyle="1" w:styleId="E49010BAB6D0445BBE81CD02A7725247">
    <w:name w:val="E49010BAB6D0445BBE81CD02A7725247"/>
    <w:rsid w:val="00455BF0"/>
  </w:style>
  <w:style w:type="paragraph" w:customStyle="1" w:styleId="DE09B055518C424884D1D582AF3DDCC0">
    <w:name w:val="DE09B055518C424884D1D582AF3DDCC0"/>
    <w:rsid w:val="00455BF0"/>
  </w:style>
  <w:style w:type="paragraph" w:customStyle="1" w:styleId="A65186783E0F4A01B8426CE411EE3F3D">
    <w:name w:val="A65186783E0F4A01B8426CE411EE3F3D"/>
    <w:rsid w:val="00455BF0"/>
  </w:style>
  <w:style w:type="paragraph" w:customStyle="1" w:styleId="EA487B82A37B4F98B0D367706B384677">
    <w:name w:val="EA487B82A37B4F98B0D367706B384677"/>
    <w:rsid w:val="00455BF0"/>
  </w:style>
  <w:style w:type="paragraph" w:customStyle="1" w:styleId="551082CF9B0B4CA282327B27A3841FB1">
    <w:name w:val="551082CF9B0B4CA282327B27A3841FB1"/>
    <w:rsid w:val="00455BF0"/>
  </w:style>
  <w:style w:type="paragraph" w:customStyle="1" w:styleId="BC8AD0995FD241E49A7F231CE21590B4">
    <w:name w:val="BC8AD0995FD241E49A7F231CE21590B4"/>
    <w:rsid w:val="00455BF0"/>
  </w:style>
  <w:style w:type="paragraph" w:customStyle="1" w:styleId="E8AF47CEAE0C4338868635D0F6CC4EFE">
    <w:name w:val="E8AF47CEAE0C4338868635D0F6CC4EFE"/>
    <w:rsid w:val="00455BF0"/>
  </w:style>
  <w:style w:type="paragraph" w:customStyle="1" w:styleId="B9573DB4C4C4409D8BE1238964E80EA3">
    <w:name w:val="B9573DB4C4C4409D8BE1238964E80EA3"/>
    <w:rsid w:val="00455BF0"/>
  </w:style>
  <w:style w:type="paragraph" w:customStyle="1" w:styleId="F2B1B24CF5004AA387B68BCBA5CF91CE">
    <w:name w:val="F2B1B24CF5004AA387B68BCBA5CF91CE"/>
    <w:rsid w:val="00455BF0"/>
  </w:style>
  <w:style w:type="paragraph" w:customStyle="1" w:styleId="A906D6A3819D4751B0192D7B6ACE5CAB">
    <w:name w:val="A906D6A3819D4751B0192D7B6ACE5CAB"/>
    <w:rsid w:val="00455BF0"/>
  </w:style>
  <w:style w:type="paragraph" w:customStyle="1" w:styleId="C8A2BBF750324F18A223B75428C6C595">
    <w:name w:val="C8A2BBF750324F18A223B75428C6C595"/>
    <w:rsid w:val="00455BF0"/>
  </w:style>
  <w:style w:type="paragraph" w:customStyle="1" w:styleId="0BDE0F2E844F456CB7FFF27A87FB5483">
    <w:name w:val="0BDE0F2E844F456CB7FFF27A87FB5483"/>
    <w:rsid w:val="00455BF0"/>
  </w:style>
  <w:style w:type="paragraph" w:customStyle="1" w:styleId="3634C12FAFC14F4BAD655983C0EA9B50">
    <w:name w:val="3634C12FAFC14F4BAD655983C0EA9B50"/>
    <w:rsid w:val="00455BF0"/>
  </w:style>
  <w:style w:type="paragraph" w:customStyle="1" w:styleId="64E7C457634B4AB8A359C7A5F7D8EDE6">
    <w:name w:val="64E7C457634B4AB8A359C7A5F7D8EDE6"/>
    <w:rsid w:val="00455BF0"/>
  </w:style>
  <w:style w:type="paragraph" w:customStyle="1" w:styleId="1BE2C6EF793440BAB246A20A82FE70C4">
    <w:name w:val="1BE2C6EF793440BAB246A20A82FE70C4"/>
    <w:rsid w:val="00455BF0"/>
  </w:style>
  <w:style w:type="paragraph" w:customStyle="1" w:styleId="0EF678DBF7FB416394F26D5636213716">
    <w:name w:val="0EF678DBF7FB416394F26D5636213716"/>
    <w:rsid w:val="00455BF0"/>
  </w:style>
  <w:style w:type="paragraph" w:customStyle="1" w:styleId="DD6AC7E984B546FB9AC21FB62E9D8AEF">
    <w:name w:val="DD6AC7E984B546FB9AC21FB62E9D8AEF"/>
    <w:rsid w:val="00455BF0"/>
  </w:style>
  <w:style w:type="paragraph" w:customStyle="1" w:styleId="8BFD3A941A16477788F216A9A0B0D45832">
    <w:name w:val="8BFD3A941A16477788F216A9A0B0D4583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2">
    <w:name w:val="184A38150F8C479E8E15727D10C9C25F32"/>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3">
    <w:name w:val="8BFD3A941A16477788F216A9A0B0D4583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3">
    <w:name w:val="184A38150F8C479E8E15727D10C9C25F33"/>
    <w:rsid w:val="00455BF0"/>
    <w:pPr>
      <w:spacing w:after="0" w:line="240" w:lineRule="auto"/>
      <w:jc w:val="both"/>
    </w:pPr>
    <w:rPr>
      <w:rFonts w:ascii="Lelo Regular" w:eastAsiaTheme="minorHAnsi" w:hAnsi="Lelo Regular"/>
      <w:noProof/>
      <w:sz w:val="20"/>
      <w:szCs w:val="20"/>
    </w:rPr>
  </w:style>
  <w:style w:type="paragraph" w:customStyle="1" w:styleId="9DF3CA83BC774859B2A46542E32E2E32">
    <w:name w:val="9DF3CA83BC774859B2A46542E32E2E32"/>
    <w:rsid w:val="00455BF0"/>
  </w:style>
  <w:style w:type="paragraph" w:customStyle="1" w:styleId="3C08751094074454B260F1A39F28352D">
    <w:name w:val="3C08751094074454B260F1A39F28352D"/>
    <w:rsid w:val="00455BF0"/>
  </w:style>
  <w:style w:type="paragraph" w:customStyle="1" w:styleId="DF339C8A9AA64DBFB50045A0DE3D33E6">
    <w:name w:val="DF339C8A9AA64DBFB50045A0DE3D33E6"/>
    <w:rsid w:val="00455BF0"/>
  </w:style>
  <w:style w:type="paragraph" w:customStyle="1" w:styleId="D3333DC5AF6C42E8A8A3123CB85582BB">
    <w:name w:val="D3333DC5AF6C42E8A8A3123CB85582BB"/>
    <w:rsid w:val="00455BF0"/>
  </w:style>
  <w:style w:type="paragraph" w:customStyle="1" w:styleId="2C03EDB066BD47E5B69665E9F784FB2D">
    <w:name w:val="2C03EDB066BD47E5B69665E9F784FB2D"/>
    <w:rsid w:val="00455BF0"/>
  </w:style>
  <w:style w:type="paragraph" w:customStyle="1" w:styleId="0AAE126E90CB4B7789B470E9EECC5CD4">
    <w:name w:val="0AAE126E90CB4B7789B470E9EECC5CD4"/>
    <w:rsid w:val="00455BF0"/>
  </w:style>
  <w:style w:type="paragraph" w:customStyle="1" w:styleId="6496BFE4ECC94E44AC61AACFA0E69CA1">
    <w:name w:val="6496BFE4ECC94E44AC61AACFA0E69CA1"/>
    <w:rsid w:val="00455BF0"/>
  </w:style>
  <w:style w:type="paragraph" w:customStyle="1" w:styleId="CDBCDF75D4FF42FAA29EED1E01D9B8B2">
    <w:name w:val="CDBCDF75D4FF42FAA29EED1E01D9B8B2"/>
    <w:rsid w:val="00455BF0"/>
  </w:style>
  <w:style w:type="paragraph" w:customStyle="1" w:styleId="A55A2E08EB494D9B829E9448C9EF9BBA">
    <w:name w:val="A55A2E08EB494D9B829E9448C9EF9BBA"/>
    <w:rsid w:val="00455BF0"/>
  </w:style>
  <w:style w:type="paragraph" w:customStyle="1" w:styleId="4BA4B9E9C0D24BA19132B2B4454A8746">
    <w:name w:val="4BA4B9E9C0D24BA19132B2B4454A8746"/>
    <w:rsid w:val="00455BF0"/>
  </w:style>
  <w:style w:type="paragraph" w:customStyle="1" w:styleId="3C7BC00AD4174F81AFFF451788E4BF28">
    <w:name w:val="3C7BC00AD4174F81AFFF451788E4BF28"/>
    <w:rsid w:val="00455BF0"/>
  </w:style>
  <w:style w:type="paragraph" w:customStyle="1" w:styleId="AE3B6840EEC64BA4B4D1C9F15AF437D1">
    <w:name w:val="AE3B6840EEC64BA4B4D1C9F15AF437D1"/>
    <w:rsid w:val="00455BF0"/>
  </w:style>
  <w:style w:type="paragraph" w:customStyle="1" w:styleId="C644114A57E64F6E93C1E4271FAC2E8E">
    <w:name w:val="C644114A57E64F6E93C1E4271FAC2E8E"/>
    <w:rsid w:val="00455BF0"/>
  </w:style>
  <w:style w:type="paragraph" w:customStyle="1" w:styleId="9E7D267B646A4F46BE23B20D4C3FBA00">
    <w:name w:val="9E7D267B646A4F46BE23B20D4C3FBA00"/>
    <w:rsid w:val="00455BF0"/>
  </w:style>
  <w:style w:type="paragraph" w:customStyle="1" w:styleId="9E53F406B2B649D6944DC8E821A07C29">
    <w:name w:val="9E53F406B2B649D6944DC8E821A07C29"/>
    <w:rsid w:val="00455BF0"/>
  </w:style>
  <w:style w:type="paragraph" w:customStyle="1" w:styleId="2F43B774D442448FB5FD6487233C81C0">
    <w:name w:val="2F43B774D442448FB5FD6487233C81C0"/>
    <w:rsid w:val="00455BF0"/>
  </w:style>
  <w:style w:type="paragraph" w:customStyle="1" w:styleId="2D6D419BCB1A4AE1A2478810FCEA2895">
    <w:name w:val="2D6D419BCB1A4AE1A2478810FCEA2895"/>
    <w:rsid w:val="00455BF0"/>
  </w:style>
  <w:style w:type="paragraph" w:customStyle="1" w:styleId="862630A9106E4E9C8861E9E97D9B9AF2">
    <w:name w:val="862630A9106E4E9C8861E9E97D9B9AF2"/>
    <w:rsid w:val="00455BF0"/>
  </w:style>
  <w:style w:type="paragraph" w:customStyle="1" w:styleId="F93E34F1ACB643BBAC72565AA8A2E237">
    <w:name w:val="F93E34F1ACB643BBAC72565AA8A2E237"/>
    <w:rsid w:val="00455BF0"/>
  </w:style>
  <w:style w:type="paragraph" w:customStyle="1" w:styleId="76854DC44C084D37BF828686F697B56A">
    <w:name w:val="76854DC44C084D37BF828686F697B56A"/>
    <w:rsid w:val="00455BF0"/>
  </w:style>
  <w:style w:type="paragraph" w:customStyle="1" w:styleId="448D7B94F31F437DB633DFF0C0D72932">
    <w:name w:val="448D7B94F31F437DB633DFF0C0D72932"/>
    <w:rsid w:val="00455BF0"/>
  </w:style>
  <w:style w:type="paragraph" w:customStyle="1" w:styleId="8415D155A45B4D8EBEA3D8EDBE1A841D">
    <w:name w:val="8415D155A45B4D8EBEA3D8EDBE1A841D"/>
    <w:rsid w:val="00455BF0"/>
  </w:style>
  <w:style w:type="paragraph" w:customStyle="1" w:styleId="EA48148DA40B4208A6FE9F3EEB055AF8">
    <w:name w:val="EA48148DA40B4208A6FE9F3EEB055AF8"/>
    <w:rsid w:val="00455BF0"/>
  </w:style>
  <w:style w:type="paragraph" w:customStyle="1" w:styleId="9C4CA486EED84218A6A26F89BE0B642B">
    <w:name w:val="9C4CA486EED84218A6A26F89BE0B642B"/>
    <w:rsid w:val="00455BF0"/>
  </w:style>
  <w:style w:type="paragraph" w:customStyle="1" w:styleId="28279AC8B0BC4335BAB3F9F5EEC22998">
    <w:name w:val="28279AC8B0BC4335BAB3F9F5EEC22998"/>
    <w:rsid w:val="00455BF0"/>
  </w:style>
  <w:style w:type="paragraph" w:customStyle="1" w:styleId="0505BB7DF9AD48328469F44B8AE46DDE">
    <w:name w:val="0505BB7DF9AD48328469F44B8AE46DDE"/>
    <w:rsid w:val="00455BF0"/>
  </w:style>
  <w:style w:type="paragraph" w:customStyle="1" w:styleId="9E89D0B02FFB4DECA0FF9D84CDF31670">
    <w:name w:val="9E89D0B02FFB4DECA0FF9D84CDF31670"/>
    <w:rsid w:val="00455BF0"/>
  </w:style>
  <w:style w:type="paragraph" w:customStyle="1" w:styleId="B5C4B32FC02943A6943603718EB93BC9">
    <w:name w:val="B5C4B32FC02943A6943603718EB93BC9"/>
    <w:rsid w:val="00455BF0"/>
  </w:style>
  <w:style w:type="paragraph" w:customStyle="1" w:styleId="848EB0FC66854D9191BD31D599B75C82">
    <w:name w:val="848EB0FC66854D9191BD31D599B75C82"/>
    <w:rsid w:val="00455BF0"/>
  </w:style>
  <w:style w:type="paragraph" w:customStyle="1" w:styleId="C7E143E11E0844F59B2E0C54860B75EC">
    <w:name w:val="C7E143E11E0844F59B2E0C54860B75EC"/>
    <w:rsid w:val="00455BF0"/>
  </w:style>
  <w:style w:type="paragraph" w:customStyle="1" w:styleId="185F042C401A43EA8A1B1CBB9FB0C992">
    <w:name w:val="185F042C401A43EA8A1B1CBB9FB0C992"/>
    <w:rsid w:val="00455BF0"/>
  </w:style>
  <w:style w:type="paragraph" w:customStyle="1" w:styleId="2179DEA712B84D5DA35C5440971F9053">
    <w:name w:val="2179DEA712B84D5DA35C5440971F9053"/>
    <w:rsid w:val="00455BF0"/>
  </w:style>
  <w:style w:type="paragraph" w:customStyle="1" w:styleId="A39B9222255645498534B8291E715298">
    <w:name w:val="A39B9222255645498534B8291E715298"/>
    <w:rsid w:val="00455BF0"/>
  </w:style>
  <w:style w:type="paragraph" w:customStyle="1" w:styleId="E422B5152AA74F20A36072BC86EC3BFF">
    <w:name w:val="E422B5152AA74F20A36072BC86EC3BFF"/>
    <w:rsid w:val="00455BF0"/>
  </w:style>
  <w:style w:type="paragraph" w:customStyle="1" w:styleId="B71572F341664FF78878FE4AEB7D8FF5">
    <w:name w:val="B71572F341664FF78878FE4AEB7D8FF5"/>
    <w:rsid w:val="00455BF0"/>
  </w:style>
  <w:style w:type="paragraph" w:customStyle="1" w:styleId="8BFD3A941A16477788F216A9A0B0D45834">
    <w:name w:val="8BFD3A941A16477788F216A9A0B0D4583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4">
    <w:name w:val="184A38150F8C479E8E15727D10C9C25F34"/>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5">
    <w:name w:val="8BFD3A941A16477788F216A9A0B0D4583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5">
    <w:name w:val="184A38150F8C479E8E15727D10C9C25F35"/>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6">
    <w:name w:val="8BFD3A941A16477788F216A9A0B0D4583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6">
    <w:name w:val="184A38150F8C479E8E15727D10C9C25F36"/>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7">
    <w:name w:val="8BFD3A941A16477788F216A9A0B0D4583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7">
    <w:name w:val="184A38150F8C479E8E15727D10C9C25F37"/>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8">
    <w:name w:val="8BFD3A941A16477788F216A9A0B0D4583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8">
    <w:name w:val="184A38150F8C479E8E15727D10C9C25F38"/>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39">
    <w:name w:val="8BFD3A941A16477788F216A9A0B0D4583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39">
    <w:name w:val="184A38150F8C479E8E15727D10C9C25F39"/>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0">
    <w:name w:val="8BFD3A941A16477788F216A9A0B0D4584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0">
    <w:name w:val="184A38150F8C479E8E15727D10C9C25F40"/>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1">
    <w:name w:val="8BFD3A941A16477788F216A9A0B0D4584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1">
    <w:name w:val="184A38150F8C479E8E15727D10C9C25F41"/>
    <w:rsid w:val="00455BF0"/>
    <w:pPr>
      <w:spacing w:after="0" w:line="240" w:lineRule="auto"/>
      <w:jc w:val="both"/>
    </w:pPr>
    <w:rPr>
      <w:rFonts w:ascii="Lelo Regular" w:eastAsiaTheme="minorHAnsi" w:hAnsi="Lelo Regular"/>
      <w:noProof/>
      <w:sz w:val="20"/>
      <w:szCs w:val="20"/>
    </w:rPr>
  </w:style>
  <w:style w:type="paragraph" w:customStyle="1" w:styleId="8766C338D8A34277948CFE33F290DAB4">
    <w:name w:val="8766C338D8A34277948CFE33F290DAB4"/>
    <w:rsid w:val="00455BF0"/>
  </w:style>
  <w:style w:type="paragraph" w:customStyle="1" w:styleId="A3EB3986574E4844AAEB2F7E5A809861">
    <w:name w:val="A3EB3986574E4844AAEB2F7E5A809861"/>
    <w:rsid w:val="00455BF0"/>
  </w:style>
  <w:style w:type="paragraph" w:customStyle="1" w:styleId="D5DBB4FE51144FB6BAFF32F78665EA1B">
    <w:name w:val="D5DBB4FE51144FB6BAFF32F78665EA1B"/>
    <w:rsid w:val="00455BF0"/>
  </w:style>
  <w:style w:type="paragraph" w:customStyle="1" w:styleId="22A92DCDEDD549118CA3E5646D8AD6E5">
    <w:name w:val="22A92DCDEDD549118CA3E5646D8AD6E5"/>
    <w:rsid w:val="00455BF0"/>
  </w:style>
  <w:style w:type="paragraph" w:customStyle="1" w:styleId="B53DED97D1DC4877BA39174DEBC24120">
    <w:name w:val="B53DED97D1DC4877BA39174DEBC24120"/>
    <w:rsid w:val="00455BF0"/>
  </w:style>
  <w:style w:type="paragraph" w:customStyle="1" w:styleId="8BCC8528AD1F432AB56B65D80301BBB5">
    <w:name w:val="8BCC8528AD1F432AB56B65D80301BBB5"/>
    <w:rsid w:val="00455BF0"/>
  </w:style>
  <w:style w:type="paragraph" w:customStyle="1" w:styleId="11CA72B0CACA416DA15366569CDC4F8B">
    <w:name w:val="11CA72B0CACA416DA15366569CDC4F8B"/>
    <w:rsid w:val="00455BF0"/>
  </w:style>
  <w:style w:type="paragraph" w:customStyle="1" w:styleId="D297E9B3C8C2434C9BF4127FBA52A474">
    <w:name w:val="D297E9B3C8C2434C9BF4127FBA52A474"/>
    <w:rsid w:val="00455BF0"/>
  </w:style>
  <w:style w:type="paragraph" w:customStyle="1" w:styleId="EB5C9564B09B4D758611786B63B25DB1">
    <w:name w:val="EB5C9564B09B4D758611786B63B25DB1"/>
    <w:rsid w:val="00455BF0"/>
  </w:style>
  <w:style w:type="paragraph" w:customStyle="1" w:styleId="6A232EA7DE2B49EFA4D406DA4BEB0C4E">
    <w:name w:val="6A232EA7DE2B49EFA4D406DA4BEB0C4E"/>
    <w:rsid w:val="00455BF0"/>
  </w:style>
  <w:style w:type="paragraph" w:customStyle="1" w:styleId="00BA4983DD6344519BCA098D71CCB9F9">
    <w:name w:val="00BA4983DD6344519BCA098D71CCB9F9"/>
    <w:rsid w:val="00455BF0"/>
  </w:style>
  <w:style w:type="paragraph" w:customStyle="1" w:styleId="42784EC0EAFF48B4995DD3FD4FBCA715">
    <w:name w:val="42784EC0EAFF48B4995DD3FD4FBCA715"/>
    <w:rsid w:val="00455BF0"/>
  </w:style>
  <w:style w:type="paragraph" w:customStyle="1" w:styleId="7EB2BAEAFB944AA0AD5CAB09FD6EE654">
    <w:name w:val="7EB2BAEAFB944AA0AD5CAB09FD6EE654"/>
    <w:rsid w:val="00455BF0"/>
  </w:style>
  <w:style w:type="paragraph" w:customStyle="1" w:styleId="6AD974BB30164FA18AD32E165F84CF84">
    <w:name w:val="6AD974BB30164FA18AD32E165F84CF84"/>
    <w:rsid w:val="00455BF0"/>
  </w:style>
  <w:style w:type="paragraph" w:customStyle="1" w:styleId="6E002DC42E754F288F95823D829C3255">
    <w:name w:val="6E002DC42E754F288F95823D829C3255"/>
    <w:rsid w:val="00455BF0"/>
  </w:style>
  <w:style w:type="paragraph" w:customStyle="1" w:styleId="AD276FF556624B139FD7A2AFEDE30F84">
    <w:name w:val="AD276FF556624B139FD7A2AFEDE30F84"/>
    <w:rsid w:val="00455BF0"/>
  </w:style>
  <w:style w:type="paragraph" w:customStyle="1" w:styleId="F33FB78859BC42D1BCB7AEADF48918EE">
    <w:name w:val="F33FB78859BC42D1BCB7AEADF48918EE"/>
    <w:rsid w:val="00455BF0"/>
  </w:style>
  <w:style w:type="paragraph" w:customStyle="1" w:styleId="7A710F7C486149D399D15F74DDC6E45D">
    <w:name w:val="7A710F7C486149D399D15F74DDC6E45D"/>
    <w:rsid w:val="00455BF0"/>
  </w:style>
  <w:style w:type="paragraph" w:customStyle="1" w:styleId="6040CD71190E4CFC868A7F7AD87B6237">
    <w:name w:val="6040CD71190E4CFC868A7F7AD87B6237"/>
    <w:rsid w:val="00455BF0"/>
  </w:style>
  <w:style w:type="paragraph" w:customStyle="1" w:styleId="69B149B56B4846229E2759E69F71177A">
    <w:name w:val="69B149B56B4846229E2759E69F71177A"/>
    <w:rsid w:val="00455BF0"/>
  </w:style>
  <w:style w:type="paragraph" w:customStyle="1" w:styleId="2D60455E172A4B30B9B2100CA9A09866">
    <w:name w:val="2D60455E172A4B30B9B2100CA9A09866"/>
    <w:rsid w:val="00455BF0"/>
  </w:style>
  <w:style w:type="paragraph" w:customStyle="1" w:styleId="8BFD3A941A16477788F216A9A0B0D45842">
    <w:name w:val="8BFD3A941A16477788F216A9A0B0D4584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2">
    <w:name w:val="184A38150F8C479E8E15727D10C9C25F42"/>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3">
    <w:name w:val="8BFD3A941A16477788F216A9A0B0D4584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3">
    <w:name w:val="184A38150F8C479E8E15727D10C9C25F43"/>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4">
    <w:name w:val="8BFD3A941A16477788F216A9A0B0D4584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4">
    <w:name w:val="184A38150F8C479E8E15727D10C9C25F44"/>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5">
    <w:name w:val="8BFD3A941A16477788F216A9A0B0D4584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5">
    <w:name w:val="184A38150F8C479E8E15727D10C9C25F45"/>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6">
    <w:name w:val="8BFD3A941A16477788F216A9A0B0D4584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6">
    <w:name w:val="184A38150F8C479E8E15727D10C9C25F46"/>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7">
    <w:name w:val="8BFD3A941A16477788F216A9A0B0D4584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7">
    <w:name w:val="184A38150F8C479E8E15727D10C9C25F47"/>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8">
    <w:name w:val="8BFD3A941A16477788F216A9A0B0D4584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8">
    <w:name w:val="184A38150F8C479E8E15727D10C9C25F48"/>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49">
    <w:name w:val="8BFD3A941A16477788F216A9A0B0D4584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49">
    <w:name w:val="184A38150F8C479E8E15727D10C9C25F49"/>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0">
    <w:name w:val="8BFD3A941A16477788F216A9A0B0D4585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0">
    <w:name w:val="184A38150F8C479E8E15727D10C9C25F50"/>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1">
    <w:name w:val="8BFD3A941A16477788F216A9A0B0D4585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1">
    <w:name w:val="184A38150F8C479E8E15727D10C9C25F51"/>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2">
    <w:name w:val="8BFD3A941A16477788F216A9A0B0D4585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2">
    <w:name w:val="184A38150F8C479E8E15727D10C9C25F52"/>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3">
    <w:name w:val="8BFD3A941A16477788F216A9A0B0D4585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3">
    <w:name w:val="184A38150F8C479E8E15727D10C9C25F53"/>
    <w:rsid w:val="00455BF0"/>
    <w:pPr>
      <w:spacing w:after="0" w:line="240" w:lineRule="auto"/>
      <w:jc w:val="both"/>
    </w:pPr>
    <w:rPr>
      <w:rFonts w:ascii="Lelo Regular" w:eastAsiaTheme="minorHAnsi" w:hAnsi="Lelo Regular"/>
      <w:noProof/>
      <w:sz w:val="20"/>
      <w:szCs w:val="20"/>
    </w:rPr>
  </w:style>
  <w:style w:type="paragraph" w:customStyle="1" w:styleId="507F917CDC5F48719CA8F0847659F0E1">
    <w:name w:val="507F917CDC5F48719CA8F0847659F0E1"/>
    <w:rsid w:val="00455BF0"/>
  </w:style>
  <w:style w:type="paragraph" w:customStyle="1" w:styleId="8BFD3A941A16477788F216A9A0B0D45854">
    <w:name w:val="8BFD3A941A16477788F216A9A0B0D4585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4">
    <w:name w:val="184A38150F8C479E8E15727D10C9C25F54"/>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5">
    <w:name w:val="8BFD3A941A16477788F216A9A0B0D4585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5">
    <w:name w:val="184A38150F8C479E8E15727D10C9C25F55"/>
    <w:rsid w:val="00455BF0"/>
    <w:pPr>
      <w:spacing w:after="0" w:line="240" w:lineRule="auto"/>
      <w:jc w:val="both"/>
    </w:pPr>
    <w:rPr>
      <w:rFonts w:ascii="Lelo Regular" w:eastAsiaTheme="minorHAnsi" w:hAnsi="Lelo Regular"/>
      <w:noProof/>
      <w:sz w:val="20"/>
      <w:szCs w:val="20"/>
    </w:rPr>
  </w:style>
  <w:style w:type="paragraph" w:customStyle="1" w:styleId="CB510189A7F94FEC87B22E70AE1E3725">
    <w:name w:val="CB510189A7F94FEC87B22E70AE1E3725"/>
    <w:rsid w:val="00455BF0"/>
  </w:style>
  <w:style w:type="paragraph" w:customStyle="1" w:styleId="65C56B87A2C34AE79A66606574FBEC3F">
    <w:name w:val="65C56B87A2C34AE79A66606574FBEC3F"/>
    <w:rsid w:val="00455BF0"/>
  </w:style>
  <w:style w:type="paragraph" w:customStyle="1" w:styleId="12FDCB562AAD4115A1BCDF6AEADBAA90">
    <w:name w:val="12FDCB562AAD4115A1BCDF6AEADBAA90"/>
    <w:rsid w:val="00455BF0"/>
  </w:style>
  <w:style w:type="paragraph" w:customStyle="1" w:styleId="2810CC3449354124B83882E0E7535EB3">
    <w:name w:val="2810CC3449354124B83882E0E7535EB3"/>
    <w:rsid w:val="00455BF0"/>
  </w:style>
  <w:style w:type="paragraph" w:customStyle="1" w:styleId="66ED819CFEE647ABB573B07413561CB4">
    <w:name w:val="66ED819CFEE647ABB573B07413561CB4"/>
    <w:rsid w:val="00455BF0"/>
  </w:style>
  <w:style w:type="paragraph" w:customStyle="1" w:styleId="897EB7B823C54383BFA7250E5AEA6DCD">
    <w:name w:val="897EB7B823C54383BFA7250E5AEA6DCD"/>
    <w:rsid w:val="00455BF0"/>
  </w:style>
  <w:style w:type="paragraph" w:customStyle="1" w:styleId="2AB4A3EB040247B59FD454BF384F3603">
    <w:name w:val="2AB4A3EB040247B59FD454BF384F3603"/>
    <w:rsid w:val="00455BF0"/>
  </w:style>
  <w:style w:type="paragraph" w:customStyle="1" w:styleId="A9E03E08F4E64C60BF10C4A5F3270A76">
    <w:name w:val="A9E03E08F4E64C60BF10C4A5F3270A76"/>
    <w:rsid w:val="00455BF0"/>
  </w:style>
  <w:style w:type="paragraph" w:customStyle="1" w:styleId="6C2203DE690E43509FCB03A326CBC69B">
    <w:name w:val="6C2203DE690E43509FCB03A326CBC69B"/>
    <w:rsid w:val="00455BF0"/>
  </w:style>
  <w:style w:type="paragraph" w:customStyle="1" w:styleId="8DA71FB90610451E83083AF391ADD94D">
    <w:name w:val="8DA71FB90610451E83083AF391ADD94D"/>
    <w:rsid w:val="00455BF0"/>
  </w:style>
  <w:style w:type="paragraph" w:customStyle="1" w:styleId="828709692FFE420A9262E328171A4E7E">
    <w:name w:val="828709692FFE420A9262E328171A4E7E"/>
    <w:rsid w:val="00455BF0"/>
  </w:style>
  <w:style w:type="paragraph" w:customStyle="1" w:styleId="8850B585508B42DD995C8FAA62EFE1EB">
    <w:name w:val="8850B585508B42DD995C8FAA62EFE1EB"/>
    <w:rsid w:val="00455BF0"/>
  </w:style>
  <w:style w:type="paragraph" w:customStyle="1" w:styleId="4D80EFAA087046E68EE48E06836890C1">
    <w:name w:val="4D80EFAA087046E68EE48E06836890C1"/>
    <w:rsid w:val="00455BF0"/>
  </w:style>
  <w:style w:type="paragraph" w:customStyle="1" w:styleId="1305CBAC0D144E3DA08D157F958EF9AF">
    <w:name w:val="1305CBAC0D144E3DA08D157F958EF9AF"/>
    <w:rsid w:val="00455BF0"/>
  </w:style>
  <w:style w:type="paragraph" w:customStyle="1" w:styleId="B0D0DD2D40434755A3F0627502E21753">
    <w:name w:val="B0D0DD2D40434755A3F0627502E21753"/>
    <w:rsid w:val="00455BF0"/>
  </w:style>
  <w:style w:type="paragraph" w:customStyle="1" w:styleId="5EAD9C73B8E440498286916B0FA5C6B2">
    <w:name w:val="5EAD9C73B8E440498286916B0FA5C6B2"/>
    <w:rsid w:val="00455BF0"/>
  </w:style>
  <w:style w:type="paragraph" w:customStyle="1" w:styleId="2E1E860ABB5A400D80263A1EE49DE422">
    <w:name w:val="2E1E860ABB5A400D80263A1EE49DE422"/>
    <w:rsid w:val="00455BF0"/>
  </w:style>
  <w:style w:type="paragraph" w:customStyle="1" w:styleId="1291B385C3E84ABD92C237EF5BF91477">
    <w:name w:val="1291B385C3E84ABD92C237EF5BF91477"/>
    <w:rsid w:val="00455BF0"/>
  </w:style>
  <w:style w:type="paragraph" w:customStyle="1" w:styleId="0B865C851C1D4B98907673EAE446BBB9">
    <w:name w:val="0B865C851C1D4B98907673EAE446BBB9"/>
    <w:rsid w:val="00455BF0"/>
  </w:style>
  <w:style w:type="paragraph" w:customStyle="1" w:styleId="6B9A21EE752146C6847CFBEE78D5BE4F">
    <w:name w:val="6B9A21EE752146C6847CFBEE78D5BE4F"/>
    <w:rsid w:val="00455BF0"/>
  </w:style>
  <w:style w:type="paragraph" w:customStyle="1" w:styleId="1D909FA6078F40089E0A2007F21B38D0">
    <w:name w:val="1D909FA6078F40089E0A2007F21B38D0"/>
    <w:rsid w:val="00455BF0"/>
  </w:style>
  <w:style w:type="paragraph" w:customStyle="1" w:styleId="7F6BB705D840457E8853AA3857370DC7">
    <w:name w:val="7F6BB705D840457E8853AA3857370DC7"/>
    <w:rsid w:val="00455BF0"/>
  </w:style>
  <w:style w:type="paragraph" w:customStyle="1" w:styleId="6105FA73E91E45A28AF9E0E4101350FE">
    <w:name w:val="6105FA73E91E45A28AF9E0E4101350FE"/>
    <w:rsid w:val="00455BF0"/>
  </w:style>
  <w:style w:type="paragraph" w:customStyle="1" w:styleId="7AC269FE40074D23B5D4B694F8F41420">
    <w:name w:val="7AC269FE40074D23B5D4B694F8F41420"/>
    <w:rsid w:val="00455BF0"/>
  </w:style>
  <w:style w:type="paragraph" w:customStyle="1" w:styleId="247D1627027F43A794ADF5CA3DFE3C82">
    <w:name w:val="247D1627027F43A794ADF5CA3DFE3C82"/>
    <w:rsid w:val="00455BF0"/>
  </w:style>
  <w:style w:type="paragraph" w:customStyle="1" w:styleId="3BE22940EAF54703AACF962086EAFADF">
    <w:name w:val="3BE22940EAF54703AACF962086EAFADF"/>
    <w:rsid w:val="00455BF0"/>
  </w:style>
  <w:style w:type="paragraph" w:customStyle="1" w:styleId="13DB0647EBA54032ABE111145FB209B7">
    <w:name w:val="13DB0647EBA54032ABE111145FB209B7"/>
    <w:rsid w:val="00455BF0"/>
  </w:style>
  <w:style w:type="paragraph" w:customStyle="1" w:styleId="1E1BE4BE3C7A48319FB37EC1D90BBD41">
    <w:name w:val="1E1BE4BE3C7A48319FB37EC1D90BBD41"/>
    <w:rsid w:val="00455BF0"/>
  </w:style>
  <w:style w:type="paragraph" w:customStyle="1" w:styleId="F1AA2D13975A49BEB48ED7030E58DEC5">
    <w:name w:val="F1AA2D13975A49BEB48ED7030E58DEC5"/>
    <w:rsid w:val="00455BF0"/>
  </w:style>
  <w:style w:type="paragraph" w:customStyle="1" w:styleId="8BFD3A941A16477788F216A9A0B0D45856">
    <w:name w:val="8BFD3A941A16477788F216A9A0B0D4585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6">
    <w:name w:val="184A38150F8C479E8E15727D10C9C25F56"/>
    <w:rsid w:val="00455BF0"/>
    <w:pPr>
      <w:spacing w:after="0" w:line="240" w:lineRule="auto"/>
      <w:jc w:val="both"/>
    </w:pPr>
    <w:rPr>
      <w:rFonts w:ascii="Lelo Regular" w:eastAsiaTheme="minorHAnsi" w:hAnsi="Lelo Regular"/>
      <w:noProof/>
      <w:sz w:val="20"/>
      <w:szCs w:val="20"/>
    </w:rPr>
  </w:style>
  <w:style w:type="paragraph" w:customStyle="1" w:styleId="0772F3610B6347F98DCB3249AA986282">
    <w:name w:val="0772F3610B6347F98DCB3249AA986282"/>
    <w:rsid w:val="00455BF0"/>
  </w:style>
  <w:style w:type="paragraph" w:customStyle="1" w:styleId="AF8B8B97364C46D589A371011F3B7EBD">
    <w:name w:val="AF8B8B97364C46D589A371011F3B7EBD"/>
    <w:rsid w:val="00455BF0"/>
  </w:style>
  <w:style w:type="paragraph" w:customStyle="1" w:styleId="20D4FCFBEF9B48B4BC6A62569EEEC603">
    <w:name w:val="20D4FCFBEF9B48B4BC6A62569EEEC603"/>
    <w:rsid w:val="00455BF0"/>
  </w:style>
  <w:style w:type="paragraph" w:customStyle="1" w:styleId="8BFD3A941A16477788F216A9A0B0D45857">
    <w:name w:val="8BFD3A941A16477788F216A9A0B0D4585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7">
    <w:name w:val="184A38150F8C479E8E15727D10C9C25F57"/>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8">
    <w:name w:val="8BFD3A941A16477788F216A9A0B0D4585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8">
    <w:name w:val="184A38150F8C479E8E15727D10C9C25F58"/>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59">
    <w:name w:val="8BFD3A941A16477788F216A9A0B0D4585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59">
    <w:name w:val="184A38150F8C479E8E15727D10C9C25F59"/>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0">
    <w:name w:val="8BFD3A941A16477788F216A9A0B0D4586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0">
    <w:name w:val="184A38150F8C479E8E15727D10C9C25F60"/>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1">
    <w:name w:val="8BFD3A941A16477788F216A9A0B0D4586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1">
    <w:name w:val="184A38150F8C479E8E15727D10C9C25F61"/>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2">
    <w:name w:val="8BFD3A941A16477788F216A9A0B0D4586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2">
    <w:name w:val="184A38150F8C479E8E15727D10C9C25F62"/>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3">
    <w:name w:val="8BFD3A941A16477788F216A9A0B0D4586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3">
    <w:name w:val="184A38150F8C479E8E15727D10C9C25F63"/>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4">
    <w:name w:val="8BFD3A941A16477788F216A9A0B0D4586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4">
    <w:name w:val="184A38150F8C479E8E15727D10C9C25F64"/>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5">
    <w:name w:val="8BFD3A941A16477788F216A9A0B0D4586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5">
    <w:name w:val="184A38150F8C479E8E15727D10C9C25F65"/>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6">
    <w:name w:val="8BFD3A941A16477788F216A9A0B0D4586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6">
    <w:name w:val="184A38150F8C479E8E15727D10C9C25F66"/>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7">
    <w:name w:val="8BFD3A941A16477788F216A9A0B0D4586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7">
    <w:name w:val="184A38150F8C479E8E15727D10C9C25F67"/>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68">
    <w:name w:val="8BFD3A941A16477788F216A9A0B0D4586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8">
    <w:name w:val="184A38150F8C479E8E15727D10C9C25F68"/>
    <w:rsid w:val="00455BF0"/>
    <w:pPr>
      <w:spacing w:after="0" w:line="240" w:lineRule="auto"/>
      <w:jc w:val="both"/>
    </w:pPr>
    <w:rPr>
      <w:rFonts w:ascii="Lelo Regular" w:eastAsiaTheme="minorHAnsi" w:hAnsi="Lelo Regular"/>
      <w:noProof/>
      <w:sz w:val="20"/>
      <w:szCs w:val="20"/>
    </w:rPr>
  </w:style>
  <w:style w:type="paragraph" w:customStyle="1" w:styleId="AED763FAA0DC43D1B604E2A2BEB8A6FA">
    <w:name w:val="AED763FAA0DC43D1B604E2A2BEB8A6FA"/>
    <w:rsid w:val="00455BF0"/>
  </w:style>
  <w:style w:type="paragraph" w:customStyle="1" w:styleId="A971F5528A1F4AEBAEF8317B6C0D43B1">
    <w:name w:val="A971F5528A1F4AEBAEF8317B6C0D43B1"/>
    <w:rsid w:val="00455BF0"/>
  </w:style>
  <w:style w:type="paragraph" w:customStyle="1" w:styleId="A1FC2680B6A14DAF91BA82830CF519DC">
    <w:name w:val="A1FC2680B6A14DAF91BA82830CF519DC"/>
    <w:rsid w:val="00455BF0"/>
  </w:style>
  <w:style w:type="paragraph" w:customStyle="1" w:styleId="445886A633F347378690FC9EC1956020">
    <w:name w:val="445886A633F347378690FC9EC1956020"/>
    <w:rsid w:val="00455BF0"/>
  </w:style>
  <w:style w:type="paragraph" w:customStyle="1" w:styleId="A5E95F13890A45C1BE903A1232F727A8">
    <w:name w:val="A5E95F13890A45C1BE903A1232F727A8"/>
    <w:rsid w:val="00455BF0"/>
  </w:style>
  <w:style w:type="paragraph" w:customStyle="1" w:styleId="82B01FAB1888485FA9950CC705815DBD">
    <w:name w:val="82B01FAB1888485FA9950CC705815DBD"/>
    <w:rsid w:val="00455BF0"/>
  </w:style>
  <w:style w:type="paragraph" w:customStyle="1" w:styleId="C31736C5575547449FB77B2B4B84264F">
    <w:name w:val="C31736C5575547449FB77B2B4B84264F"/>
    <w:rsid w:val="00455BF0"/>
  </w:style>
  <w:style w:type="paragraph" w:customStyle="1" w:styleId="D77949C535964B318AACFB77BD9B0978">
    <w:name w:val="D77949C535964B318AACFB77BD9B0978"/>
    <w:rsid w:val="00455BF0"/>
  </w:style>
  <w:style w:type="paragraph" w:customStyle="1" w:styleId="89F9560EC66E459991E0C0F4258A83B7">
    <w:name w:val="89F9560EC66E459991E0C0F4258A83B7"/>
    <w:rsid w:val="00455BF0"/>
  </w:style>
  <w:style w:type="paragraph" w:customStyle="1" w:styleId="32E10E8ED9164E4BBFD125F0286F5304">
    <w:name w:val="32E10E8ED9164E4BBFD125F0286F5304"/>
    <w:rsid w:val="00455BF0"/>
  </w:style>
  <w:style w:type="paragraph" w:customStyle="1" w:styleId="20AF6C5D8A3F486C9957BA1DE407B972">
    <w:name w:val="20AF6C5D8A3F486C9957BA1DE407B972"/>
    <w:rsid w:val="00455BF0"/>
  </w:style>
  <w:style w:type="paragraph" w:customStyle="1" w:styleId="6B38A5F483354D19BF0EDD96A96F56C9">
    <w:name w:val="6B38A5F483354D19BF0EDD96A96F56C9"/>
    <w:rsid w:val="00455BF0"/>
  </w:style>
  <w:style w:type="paragraph" w:customStyle="1" w:styleId="5C1D9AB143F542A9AD0F569051FA3BCF">
    <w:name w:val="5C1D9AB143F542A9AD0F569051FA3BCF"/>
    <w:rsid w:val="00455BF0"/>
  </w:style>
  <w:style w:type="paragraph" w:customStyle="1" w:styleId="9698B31FD9804B589D61D26918DDD332">
    <w:name w:val="9698B31FD9804B589D61D26918DDD332"/>
    <w:rsid w:val="00455BF0"/>
  </w:style>
  <w:style w:type="paragraph" w:customStyle="1" w:styleId="5E5FC0ED23044471B416E6EA3E60545C">
    <w:name w:val="5E5FC0ED23044471B416E6EA3E60545C"/>
    <w:rsid w:val="00455BF0"/>
  </w:style>
  <w:style w:type="paragraph" w:customStyle="1" w:styleId="55808A7A029446A7809A1900F641EBF4">
    <w:name w:val="55808A7A029446A7809A1900F641EBF4"/>
    <w:rsid w:val="00455BF0"/>
  </w:style>
  <w:style w:type="paragraph" w:customStyle="1" w:styleId="BD30839B8AC541108D05847474CF410C">
    <w:name w:val="BD30839B8AC541108D05847474CF410C"/>
    <w:rsid w:val="00455BF0"/>
  </w:style>
  <w:style w:type="paragraph" w:customStyle="1" w:styleId="8BFD3A941A16477788F216A9A0B0D45869">
    <w:name w:val="8BFD3A941A16477788F216A9A0B0D4586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69">
    <w:name w:val="184A38150F8C479E8E15727D10C9C25F69"/>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70">
    <w:name w:val="8BFD3A941A16477788F216A9A0B0D4587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0">
    <w:name w:val="184A38150F8C479E8E15727D10C9C25F70"/>
    <w:rsid w:val="00455BF0"/>
    <w:pPr>
      <w:spacing w:after="0" w:line="240" w:lineRule="auto"/>
      <w:jc w:val="both"/>
    </w:pPr>
    <w:rPr>
      <w:rFonts w:ascii="Lelo Regular" w:eastAsiaTheme="minorHAnsi" w:hAnsi="Lelo Regular"/>
      <w:noProof/>
      <w:sz w:val="20"/>
      <w:szCs w:val="20"/>
    </w:rPr>
  </w:style>
  <w:style w:type="paragraph" w:customStyle="1" w:styleId="039013594227486CAABF0C4ACDD4D8B1">
    <w:name w:val="039013594227486CAABF0C4ACDD4D8B1"/>
    <w:rsid w:val="00455BF0"/>
  </w:style>
  <w:style w:type="paragraph" w:customStyle="1" w:styleId="225AF6FF18774A14A952F9829BF7E7C5">
    <w:name w:val="225AF6FF18774A14A952F9829BF7E7C5"/>
    <w:rsid w:val="00455BF0"/>
  </w:style>
  <w:style w:type="paragraph" w:customStyle="1" w:styleId="3022FE9BCF024A29A24FBB2819DF8A2C">
    <w:name w:val="3022FE9BCF024A29A24FBB2819DF8A2C"/>
    <w:rsid w:val="00455BF0"/>
  </w:style>
  <w:style w:type="paragraph" w:customStyle="1" w:styleId="F2F5FFD90B814CB9B074599DA2B62388">
    <w:name w:val="F2F5FFD90B814CB9B074599DA2B62388"/>
    <w:rsid w:val="00455BF0"/>
  </w:style>
  <w:style w:type="paragraph" w:customStyle="1" w:styleId="FE61C0F5E3604F27A04D192C6CF57BE3">
    <w:name w:val="FE61C0F5E3604F27A04D192C6CF57BE3"/>
    <w:rsid w:val="00455BF0"/>
  </w:style>
  <w:style w:type="paragraph" w:customStyle="1" w:styleId="6F518A63D6544F4494E6A7F8E6E2E111">
    <w:name w:val="6F518A63D6544F4494E6A7F8E6E2E111"/>
    <w:rsid w:val="00455BF0"/>
  </w:style>
  <w:style w:type="paragraph" w:customStyle="1" w:styleId="0CF6D60E478C47E69F012DB37A560862">
    <w:name w:val="0CF6D60E478C47E69F012DB37A560862"/>
    <w:rsid w:val="00455BF0"/>
  </w:style>
  <w:style w:type="paragraph" w:customStyle="1" w:styleId="6A300D5F37A941128E457C0389B9A693">
    <w:name w:val="6A300D5F37A941128E457C0389B9A693"/>
    <w:rsid w:val="00455BF0"/>
  </w:style>
  <w:style w:type="paragraph" w:customStyle="1" w:styleId="46EDB559D09D490FB17DAAE3156CE599">
    <w:name w:val="46EDB559D09D490FB17DAAE3156CE599"/>
    <w:rsid w:val="00455BF0"/>
  </w:style>
  <w:style w:type="paragraph" w:customStyle="1" w:styleId="9852EB91670447BF9A180A826C086B53">
    <w:name w:val="9852EB91670447BF9A180A826C086B53"/>
    <w:rsid w:val="00455BF0"/>
  </w:style>
  <w:style w:type="paragraph" w:customStyle="1" w:styleId="9CCAF0FB8B2E4F00B382C50855E6219F">
    <w:name w:val="9CCAF0FB8B2E4F00B382C50855E6219F"/>
    <w:rsid w:val="00455BF0"/>
  </w:style>
  <w:style w:type="paragraph" w:customStyle="1" w:styleId="68390FBA0C1C49FB877FFDFCA353DCC5">
    <w:name w:val="68390FBA0C1C49FB877FFDFCA353DCC5"/>
    <w:rsid w:val="00455BF0"/>
  </w:style>
  <w:style w:type="paragraph" w:customStyle="1" w:styleId="FD0B4B6A89654411A83E2DBC37BC0F48">
    <w:name w:val="FD0B4B6A89654411A83E2DBC37BC0F48"/>
    <w:rsid w:val="00455BF0"/>
  </w:style>
  <w:style w:type="paragraph" w:customStyle="1" w:styleId="76EB704828A544EB9D1160207D72BD05">
    <w:name w:val="76EB704828A544EB9D1160207D72BD05"/>
    <w:rsid w:val="00455BF0"/>
  </w:style>
  <w:style w:type="paragraph" w:customStyle="1" w:styleId="37613A0EC83B4F68B0E369E34F46C269">
    <w:name w:val="37613A0EC83B4F68B0E369E34F46C269"/>
    <w:rsid w:val="00455BF0"/>
  </w:style>
  <w:style w:type="paragraph" w:customStyle="1" w:styleId="B005B667300047BDA352E206E93F1C5D">
    <w:name w:val="B005B667300047BDA352E206E93F1C5D"/>
    <w:rsid w:val="00455BF0"/>
  </w:style>
  <w:style w:type="paragraph" w:customStyle="1" w:styleId="8BFD3A941A16477788F216A9A0B0D45871">
    <w:name w:val="8BFD3A941A16477788F216A9A0B0D4587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1">
    <w:name w:val="184A38150F8C479E8E15727D10C9C25F71"/>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72">
    <w:name w:val="8BFD3A941A16477788F216A9A0B0D4587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2">
    <w:name w:val="184A38150F8C479E8E15727D10C9C25F72"/>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73">
    <w:name w:val="8BFD3A941A16477788F216A9A0B0D4587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3">
    <w:name w:val="184A38150F8C479E8E15727D10C9C25F73"/>
    <w:rsid w:val="00455BF0"/>
    <w:pPr>
      <w:spacing w:after="0" w:line="240" w:lineRule="auto"/>
      <w:jc w:val="both"/>
    </w:pPr>
    <w:rPr>
      <w:rFonts w:ascii="Lelo Regular" w:eastAsiaTheme="minorHAnsi" w:hAnsi="Lelo Regular"/>
      <w:noProof/>
      <w:sz w:val="20"/>
      <w:szCs w:val="20"/>
    </w:rPr>
  </w:style>
  <w:style w:type="paragraph" w:customStyle="1" w:styleId="8BFD3A941A16477788F216A9A0B0D45874">
    <w:name w:val="8BFD3A941A16477788F216A9A0B0D4587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4">
    <w:name w:val="184A38150F8C479E8E15727D10C9C25F7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5">
    <w:name w:val="184A38150F8C479E8E15727D10C9C25F7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6">
    <w:name w:val="184A38150F8C479E8E15727D10C9C25F7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7">
    <w:name w:val="184A38150F8C479E8E15727D10C9C25F7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8">
    <w:name w:val="184A38150F8C479E8E15727D10C9C25F7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79">
    <w:name w:val="184A38150F8C479E8E15727D10C9C25F7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0">
    <w:name w:val="184A38150F8C479E8E15727D10C9C25F8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1">
    <w:name w:val="184A38150F8C479E8E15727D10C9C25F8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2">
    <w:name w:val="184A38150F8C479E8E15727D10C9C25F8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3">
    <w:name w:val="184A38150F8C479E8E15727D10C9C25F83"/>
    <w:rsid w:val="00455BF0"/>
    <w:pPr>
      <w:spacing w:after="0" w:line="240" w:lineRule="auto"/>
      <w:jc w:val="both"/>
    </w:pPr>
    <w:rPr>
      <w:rFonts w:ascii="Lelo Regular" w:eastAsiaTheme="minorHAnsi" w:hAnsi="Lelo Regular"/>
      <w:noProof/>
      <w:sz w:val="20"/>
      <w:szCs w:val="20"/>
    </w:rPr>
  </w:style>
  <w:style w:type="paragraph" w:customStyle="1" w:styleId="8D92F352BB404A35A2057A8013D5CD11">
    <w:name w:val="8D92F352BB404A35A2057A8013D5CD11"/>
    <w:rsid w:val="00455BF0"/>
  </w:style>
  <w:style w:type="paragraph" w:customStyle="1" w:styleId="D3F92B73B86A4284B7B958C3A64E19AB">
    <w:name w:val="D3F92B73B86A4284B7B958C3A64E19AB"/>
    <w:rsid w:val="00455BF0"/>
  </w:style>
  <w:style w:type="paragraph" w:customStyle="1" w:styleId="0CE61F1BD77A456793715B5F44BDB500">
    <w:name w:val="0CE61F1BD77A456793715B5F44BDB500"/>
    <w:rsid w:val="00455BF0"/>
  </w:style>
  <w:style w:type="paragraph" w:customStyle="1" w:styleId="9882C7A7105941009FBF7B8FED1F55BB">
    <w:name w:val="9882C7A7105941009FBF7B8FED1F55BB"/>
    <w:rsid w:val="00455BF0"/>
  </w:style>
  <w:style w:type="paragraph" w:customStyle="1" w:styleId="EF0F9979DC8C4A4598745A3BFBE2E885">
    <w:name w:val="EF0F9979DC8C4A4598745A3BFBE2E885"/>
    <w:rsid w:val="00455BF0"/>
  </w:style>
  <w:style w:type="paragraph" w:customStyle="1" w:styleId="184A38150F8C479E8E15727D10C9C25F84">
    <w:name w:val="184A38150F8C479E8E15727D10C9C25F8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5">
    <w:name w:val="184A38150F8C479E8E15727D10C9C25F85"/>
    <w:rsid w:val="00455BF0"/>
    <w:pPr>
      <w:spacing w:after="0" w:line="240" w:lineRule="auto"/>
      <w:jc w:val="both"/>
    </w:pPr>
    <w:rPr>
      <w:rFonts w:ascii="Lelo Regular" w:eastAsiaTheme="minorHAnsi" w:hAnsi="Lelo Regular"/>
      <w:noProof/>
      <w:sz w:val="20"/>
      <w:szCs w:val="20"/>
    </w:rPr>
  </w:style>
  <w:style w:type="paragraph" w:customStyle="1" w:styleId="85D5499181A741B88ACEC653A2EDBD77">
    <w:name w:val="85D5499181A741B88ACEC653A2EDBD77"/>
    <w:rsid w:val="00455BF0"/>
  </w:style>
  <w:style w:type="paragraph" w:customStyle="1" w:styleId="5560CEE4C9D94B719F461714C4583E72">
    <w:name w:val="5560CEE4C9D94B719F461714C4583E72"/>
    <w:rsid w:val="00455BF0"/>
  </w:style>
  <w:style w:type="paragraph" w:customStyle="1" w:styleId="97715778E6F2466394C07EA2787C10ED">
    <w:name w:val="97715778E6F2466394C07EA2787C10ED"/>
    <w:rsid w:val="00455BF0"/>
  </w:style>
  <w:style w:type="paragraph" w:customStyle="1" w:styleId="11FE16FD5F0D4937A75259A38D45CEAB">
    <w:name w:val="11FE16FD5F0D4937A75259A38D45CEAB"/>
    <w:rsid w:val="00455BF0"/>
  </w:style>
  <w:style w:type="paragraph" w:customStyle="1" w:styleId="FB986DDF8FDE4A4787F5A576D20FB15E">
    <w:name w:val="FB986DDF8FDE4A4787F5A576D20FB15E"/>
    <w:rsid w:val="00455BF0"/>
  </w:style>
  <w:style w:type="paragraph" w:customStyle="1" w:styleId="184A38150F8C479E8E15727D10C9C25F86">
    <w:name w:val="184A38150F8C479E8E15727D10C9C25F8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7">
    <w:name w:val="184A38150F8C479E8E15727D10C9C25F87"/>
    <w:rsid w:val="00455BF0"/>
    <w:pPr>
      <w:spacing w:after="0" w:line="240" w:lineRule="auto"/>
      <w:jc w:val="both"/>
    </w:pPr>
    <w:rPr>
      <w:rFonts w:ascii="Lelo Regular" w:eastAsiaTheme="minorHAnsi" w:hAnsi="Lelo Regular"/>
      <w:noProof/>
      <w:sz w:val="20"/>
      <w:szCs w:val="20"/>
    </w:rPr>
  </w:style>
  <w:style w:type="paragraph" w:customStyle="1" w:styleId="A557BF6DC4C44F1B8F375A37BDAB0ABB">
    <w:name w:val="A557BF6DC4C44F1B8F375A37BDAB0ABB"/>
    <w:rsid w:val="00455BF0"/>
  </w:style>
  <w:style w:type="paragraph" w:customStyle="1" w:styleId="8C272EAE8B804C3FA0D97C6B6868AC52">
    <w:name w:val="8C272EAE8B804C3FA0D97C6B6868AC52"/>
    <w:rsid w:val="00455BF0"/>
  </w:style>
  <w:style w:type="paragraph" w:customStyle="1" w:styleId="056D0A00961C4950B5EA984833F24B9B">
    <w:name w:val="056D0A00961C4950B5EA984833F24B9B"/>
    <w:rsid w:val="00455BF0"/>
  </w:style>
  <w:style w:type="paragraph" w:customStyle="1" w:styleId="667B003500C04E2094B0D5BC3C35B504">
    <w:name w:val="667B003500C04E2094B0D5BC3C35B504"/>
    <w:rsid w:val="00455BF0"/>
  </w:style>
  <w:style w:type="paragraph" w:customStyle="1" w:styleId="18311587FC7548DF8689BE5BF1D91769">
    <w:name w:val="18311587FC7548DF8689BE5BF1D91769"/>
    <w:rsid w:val="00455BF0"/>
  </w:style>
  <w:style w:type="paragraph" w:customStyle="1" w:styleId="184A38150F8C479E8E15727D10C9C25F88">
    <w:name w:val="184A38150F8C479E8E15727D10C9C25F8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89">
    <w:name w:val="184A38150F8C479E8E15727D10C9C25F89"/>
    <w:rsid w:val="00455BF0"/>
    <w:pPr>
      <w:spacing w:after="0" w:line="240" w:lineRule="auto"/>
      <w:jc w:val="both"/>
    </w:pPr>
    <w:rPr>
      <w:rFonts w:ascii="Lelo Regular" w:eastAsiaTheme="minorHAnsi" w:hAnsi="Lelo Regular"/>
      <w:noProof/>
      <w:sz w:val="20"/>
      <w:szCs w:val="20"/>
    </w:rPr>
  </w:style>
  <w:style w:type="paragraph" w:customStyle="1" w:styleId="388F357CE3744152907B9D8F63FE94ED">
    <w:name w:val="388F357CE3744152907B9D8F63FE94ED"/>
    <w:rsid w:val="00455BF0"/>
  </w:style>
  <w:style w:type="paragraph" w:customStyle="1" w:styleId="7A0E353C77A8461EA1D3956D05F10B17">
    <w:name w:val="7A0E353C77A8461EA1D3956D05F10B17"/>
    <w:rsid w:val="00455BF0"/>
  </w:style>
  <w:style w:type="paragraph" w:customStyle="1" w:styleId="E4B3570DE2204E09A2235AFCE4BC639D">
    <w:name w:val="E4B3570DE2204E09A2235AFCE4BC639D"/>
    <w:rsid w:val="00455BF0"/>
  </w:style>
  <w:style w:type="paragraph" w:customStyle="1" w:styleId="750611AB7C2D454B851EB024E5D4D0A8">
    <w:name w:val="750611AB7C2D454B851EB024E5D4D0A8"/>
    <w:rsid w:val="00455BF0"/>
  </w:style>
  <w:style w:type="paragraph" w:customStyle="1" w:styleId="CC1F59EA624B48F8997F0B60AC35F5C6">
    <w:name w:val="CC1F59EA624B48F8997F0B60AC35F5C6"/>
    <w:rsid w:val="00455BF0"/>
  </w:style>
  <w:style w:type="paragraph" w:customStyle="1" w:styleId="F1C33FC0212641A1A28FA9FBBB14ACFA">
    <w:name w:val="F1C33FC0212641A1A28FA9FBBB14ACFA"/>
    <w:rsid w:val="00455BF0"/>
  </w:style>
  <w:style w:type="paragraph" w:customStyle="1" w:styleId="5FCD856B24B345A19F0DF1399E700E2F">
    <w:name w:val="5FCD856B24B345A19F0DF1399E700E2F"/>
    <w:rsid w:val="00455BF0"/>
  </w:style>
  <w:style w:type="paragraph" w:customStyle="1" w:styleId="675E2082B84A4AE0AA2E4FA9E0183911">
    <w:name w:val="675E2082B84A4AE0AA2E4FA9E0183911"/>
    <w:rsid w:val="00455BF0"/>
  </w:style>
  <w:style w:type="paragraph" w:customStyle="1" w:styleId="11673117E1AE44128D8FE3B237E92206">
    <w:name w:val="11673117E1AE44128D8FE3B237E92206"/>
    <w:rsid w:val="00455BF0"/>
  </w:style>
  <w:style w:type="paragraph" w:customStyle="1" w:styleId="6732CA4F6377402585B1EDA44E2B44A4">
    <w:name w:val="6732CA4F6377402585B1EDA44E2B44A4"/>
    <w:rsid w:val="00455BF0"/>
  </w:style>
  <w:style w:type="paragraph" w:customStyle="1" w:styleId="97936B31B7924143855033C0E05E92CC">
    <w:name w:val="97936B31B7924143855033C0E05E92CC"/>
    <w:rsid w:val="00455BF0"/>
  </w:style>
  <w:style w:type="paragraph" w:customStyle="1" w:styleId="1BC23478554D41989C64F95FA07B8758">
    <w:name w:val="1BC23478554D41989C64F95FA07B8758"/>
    <w:rsid w:val="00455BF0"/>
  </w:style>
  <w:style w:type="paragraph" w:customStyle="1" w:styleId="61C24326DAD043C9A5C17117DCAF223F">
    <w:name w:val="61C24326DAD043C9A5C17117DCAF223F"/>
    <w:rsid w:val="00455BF0"/>
  </w:style>
  <w:style w:type="paragraph" w:customStyle="1" w:styleId="A9BFC4AE093441AEA7BEBE3375BBF8CD">
    <w:name w:val="A9BFC4AE093441AEA7BEBE3375BBF8CD"/>
    <w:rsid w:val="00455BF0"/>
  </w:style>
  <w:style w:type="paragraph" w:customStyle="1" w:styleId="DC089ADD4793426FB6D99989F824A127">
    <w:name w:val="DC089ADD4793426FB6D99989F824A127"/>
    <w:rsid w:val="00455BF0"/>
  </w:style>
  <w:style w:type="paragraph" w:customStyle="1" w:styleId="794F701582D942D58C4EB2D8D69901DF">
    <w:name w:val="794F701582D942D58C4EB2D8D69901DF"/>
    <w:rsid w:val="00455BF0"/>
  </w:style>
  <w:style w:type="paragraph" w:customStyle="1" w:styleId="8DF448B3C54D42848C8D6E4F2FEEDAB5">
    <w:name w:val="8DF448B3C54D42848C8D6E4F2FEEDAB5"/>
    <w:rsid w:val="00455BF0"/>
  </w:style>
  <w:style w:type="paragraph" w:customStyle="1" w:styleId="B36268BA221742FFA1C94EBC70D80641">
    <w:name w:val="B36268BA221742FFA1C94EBC70D80641"/>
    <w:rsid w:val="00455BF0"/>
  </w:style>
  <w:style w:type="paragraph" w:customStyle="1" w:styleId="7B7AFF8A94644E12A7515E72BD9346C6">
    <w:name w:val="7B7AFF8A94644E12A7515E72BD9346C6"/>
    <w:rsid w:val="00455BF0"/>
  </w:style>
  <w:style w:type="paragraph" w:customStyle="1" w:styleId="99AAB87B47564AEAA5DB80D306879EA8">
    <w:name w:val="99AAB87B47564AEAA5DB80D306879EA8"/>
    <w:rsid w:val="00455BF0"/>
  </w:style>
  <w:style w:type="paragraph" w:customStyle="1" w:styleId="8497A74992ED4E2CA22123CDA290AF09">
    <w:name w:val="8497A74992ED4E2CA22123CDA290AF09"/>
    <w:rsid w:val="00455BF0"/>
  </w:style>
  <w:style w:type="paragraph" w:customStyle="1" w:styleId="84A057C5687A48F19A86C75A9E7C2F4D">
    <w:name w:val="84A057C5687A48F19A86C75A9E7C2F4D"/>
    <w:rsid w:val="00455BF0"/>
  </w:style>
  <w:style w:type="paragraph" w:customStyle="1" w:styleId="5A01D8EB0BC54A3EB485E84889BEE72E">
    <w:name w:val="5A01D8EB0BC54A3EB485E84889BEE72E"/>
    <w:rsid w:val="00455BF0"/>
  </w:style>
  <w:style w:type="paragraph" w:customStyle="1" w:styleId="2AB6833AF65548B09BDB609D81E27359">
    <w:name w:val="2AB6833AF65548B09BDB609D81E27359"/>
    <w:rsid w:val="00455BF0"/>
  </w:style>
  <w:style w:type="paragraph" w:customStyle="1" w:styleId="731358A85F804336AB02027C6485085E">
    <w:name w:val="731358A85F804336AB02027C6485085E"/>
    <w:rsid w:val="00455BF0"/>
  </w:style>
  <w:style w:type="paragraph" w:customStyle="1" w:styleId="898067F04FC044588BD8C719814A0029">
    <w:name w:val="898067F04FC044588BD8C719814A0029"/>
    <w:rsid w:val="00455BF0"/>
  </w:style>
  <w:style w:type="paragraph" w:customStyle="1" w:styleId="184A38150F8C479E8E15727D10C9C25F90">
    <w:name w:val="184A38150F8C479E8E15727D10C9C25F90"/>
    <w:rsid w:val="00455BF0"/>
    <w:pPr>
      <w:spacing w:after="0" w:line="240" w:lineRule="auto"/>
      <w:jc w:val="both"/>
    </w:pPr>
    <w:rPr>
      <w:rFonts w:ascii="Lelo Regular" w:eastAsiaTheme="minorHAnsi" w:hAnsi="Lelo Regular"/>
      <w:noProof/>
      <w:sz w:val="20"/>
      <w:szCs w:val="20"/>
    </w:rPr>
  </w:style>
  <w:style w:type="paragraph" w:customStyle="1" w:styleId="11CFC3533F5E4967A5539579337A8283">
    <w:name w:val="11CFC3533F5E4967A5539579337A8283"/>
    <w:rsid w:val="00455BF0"/>
  </w:style>
  <w:style w:type="paragraph" w:customStyle="1" w:styleId="E42C0915F0294AE99D11E4F98C6648B4">
    <w:name w:val="E42C0915F0294AE99D11E4F98C6648B4"/>
    <w:rsid w:val="00455BF0"/>
  </w:style>
  <w:style w:type="paragraph" w:customStyle="1" w:styleId="7F8D1C5E6E124D2D9A619E6922D3C2C3">
    <w:name w:val="7F8D1C5E6E124D2D9A619E6922D3C2C3"/>
    <w:rsid w:val="00455BF0"/>
  </w:style>
  <w:style w:type="paragraph" w:customStyle="1" w:styleId="58D31EB52CC0413099828BCE8F5F6181">
    <w:name w:val="58D31EB52CC0413099828BCE8F5F6181"/>
    <w:rsid w:val="00455BF0"/>
  </w:style>
  <w:style w:type="paragraph" w:customStyle="1" w:styleId="243B7303651142649599EABCF00355C3">
    <w:name w:val="243B7303651142649599EABCF00355C3"/>
    <w:rsid w:val="00455BF0"/>
  </w:style>
  <w:style w:type="paragraph" w:customStyle="1" w:styleId="184A38150F8C479E8E15727D10C9C25F91">
    <w:name w:val="184A38150F8C479E8E15727D10C9C25F91"/>
    <w:rsid w:val="00455BF0"/>
    <w:pPr>
      <w:spacing w:after="0" w:line="240" w:lineRule="auto"/>
      <w:jc w:val="both"/>
    </w:pPr>
    <w:rPr>
      <w:rFonts w:ascii="Lelo Regular" w:eastAsiaTheme="minorHAnsi" w:hAnsi="Lelo Regular"/>
      <w:noProof/>
      <w:sz w:val="20"/>
      <w:szCs w:val="20"/>
    </w:rPr>
  </w:style>
  <w:style w:type="paragraph" w:customStyle="1" w:styleId="A6760E7BF10246BFAA26FAA3144C4A9D">
    <w:name w:val="A6760E7BF10246BFAA26FAA3144C4A9D"/>
    <w:rsid w:val="00455BF0"/>
  </w:style>
  <w:style w:type="paragraph" w:customStyle="1" w:styleId="184A38150F8C479E8E15727D10C9C25F92">
    <w:name w:val="184A38150F8C479E8E15727D10C9C25F9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3">
    <w:name w:val="184A38150F8C479E8E15727D10C9C25F9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4">
    <w:name w:val="184A38150F8C479E8E15727D10C9C25F9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5">
    <w:name w:val="184A38150F8C479E8E15727D10C9C25F9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6">
    <w:name w:val="184A38150F8C479E8E15727D10C9C25F96"/>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7">
    <w:name w:val="184A38150F8C479E8E15727D10C9C25F9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8">
    <w:name w:val="184A38150F8C479E8E15727D10C9C25F9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99">
    <w:name w:val="184A38150F8C479E8E15727D10C9C25F9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0">
    <w:name w:val="184A38150F8C479E8E15727D10C9C25F10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1">
    <w:name w:val="184A38150F8C479E8E15727D10C9C25F10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2">
    <w:name w:val="184A38150F8C479E8E15727D10C9C25F10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3">
    <w:name w:val="184A38150F8C479E8E15727D10C9C25F10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4">
    <w:name w:val="184A38150F8C479E8E15727D10C9C25F10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5">
    <w:name w:val="184A38150F8C479E8E15727D10C9C25F105"/>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6">
    <w:name w:val="184A38150F8C479E8E15727D10C9C25F106"/>
    <w:rsid w:val="00455BF0"/>
    <w:pPr>
      <w:spacing w:after="0" w:line="240" w:lineRule="auto"/>
      <w:jc w:val="both"/>
    </w:pPr>
    <w:rPr>
      <w:rFonts w:ascii="Lelo Regular" w:eastAsiaTheme="minorHAnsi" w:hAnsi="Lelo Regular"/>
      <w:noProof/>
      <w:sz w:val="20"/>
      <w:szCs w:val="20"/>
    </w:rPr>
  </w:style>
  <w:style w:type="paragraph" w:customStyle="1" w:styleId="4E47D38BE4F246298A79F5BD9C756C83">
    <w:name w:val="4E47D38BE4F246298A79F5BD9C756C83"/>
    <w:rsid w:val="00455BF0"/>
  </w:style>
  <w:style w:type="paragraph" w:customStyle="1" w:styleId="AF45BBB8D1A44EC0BB8E90BB018D19C6">
    <w:name w:val="AF45BBB8D1A44EC0BB8E90BB018D19C6"/>
    <w:rsid w:val="00455BF0"/>
  </w:style>
  <w:style w:type="paragraph" w:customStyle="1" w:styleId="230A142CF541496782C6BC6816B0F221">
    <w:name w:val="230A142CF541496782C6BC6816B0F221"/>
    <w:rsid w:val="00455BF0"/>
  </w:style>
  <w:style w:type="paragraph" w:customStyle="1" w:styleId="6AB347AFE93947C5AEF5281968CF921F">
    <w:name w:val="6AB347AFE93947C5AEF5281968CF921F"/>
    <w:rsid w:val="00455BF0"/>
  </w:style>
  <w:style w:type="paragraph" w:customStyle="1" w:styleId="5528CA12DB3E47959D636877B50C449C">
    <w:name w:val="5528CA12DB3E47959D636877B50C449C"/>
    <w:rsid w:val="00455BF0"/>
  </w:style>
  <w:style w:type="paragraph" w:customStyle="1" w:styleId="4E6B7060107A419187B8CA93924E596C">
    <w:name w:val="4E6B7060107A419187B8CA93924E596C"/>
    <w:rsid w:val="00455BF0"/>
  </w:style>
  <w:style w:type="paragraph" w:customStyle="1" w:styleId="EF1679A943EB47DAB1127B7A58E41D4E">
    <w:name w:val="EF1679A943EB47DAB1127B7A58E41D4E"/>
    <w:rsid w:val="00455BF0"/>
  </w:style>
  <w:style w:type="paragraph" w:customStyle="1" w:styleId="EDF04D45C5AF439A8B14D9AA206F8D34">
    <w:name w:val="EDF04D45C5AF439A8B14D9AA206F8D34"/>
    <w:rsid w:val="00455BF0"/>
  </w:style>
  <w:style w:type="paragraph" w:customStyle="1" w:styleId="8C8D7BBF35E141448D18D6AE28F720F7">
    <w:name w:val="8C8D7BBF35E141448D18D6AE28F720F7"/>
    <w:rsid w:val="00455BF0"/>
  </w:style>
  <w:style w:type="paragraph" w:customStyle="1" w:styleId="23D0A28D1D6946CDB444DC519BEF9E7C">
    <w:name w:val="23D0A28D1D6946CDB444DC519BEF9E7C"/>
    <w:rsid w:val="00455BF0"/>
  </w:style>
  <w:style w:type="paragraph" w:customStyle="1" w:styleId="BEEA9043C78A4B848C75440192319BE2">
    <w:name w:val="BEEA9043C78A4B848C75440192319BE2"/>
    <w:rsid w:val="00455BF0"/>
  </w:style>
  <w:style w:type="paragraph" w:customStyle="1" w:styleId="D85C5B0E5E944F74B49D8428A7D28D8A">
    <w:name w:val="D85C5B0E5E944F74B49D8428A7D28D8A"/>
    <w:rsid w:val="00455BF0"/>
  </w:style>
  <w:style w:type="paragraph" w:customStyle="1" w:styleId="908A4B3CFB36415B935C9B2EE0779999">
    <w:name w:val="908A4B3CFB36415B935C9B2EE0779999"/>
    <w:rsid w:val="00455BF0"/>
  </w:style>
  <w:style w:type="paragraph" w:customStyle="1" w:styleId="8B0AE5B02E1D4418BAF78C0488564385">
    <w:name w:val="8B0AE5B02E1D4418BAF78C0488564385"/>
    <w:rsid w:val="00455BF0"/>
  </w:style>
  <w:style w:type="paragraph" w:customStyle="1" w:styleId="AFD4A82686524C1987929BA88FC079B4">
    <w:name w:val="AFD4A82686524C1987929BA88FC079B4"/>
    <w:rsid w:val="00455BF0"/>
  </w:style>
  <w:style w:type="paragraph" w:customStyle="1" w:styleId="B07D209DBEAF433B811E0E0EF7DB346A">
    <w:name w:val="B07D209DBEAF433B811E0E0EF7DB346A"/>
    <w:rsid w:val="00455BF0"/>
  </w:style>
  <w:style w:type="paragraph" w:customStyle="1" w:styleId="0DB9B29A59C34AA791CC61CAC35ABB43">
    <w:name w:val="0DB9B29A59C34AA791CC61CAC35ABB43"/>
    <w:rsid w:val="00455BF0"/>
  </w:style>
  <w:style w:type="paragraph" w:customStyle="1" w:styleId="D9135433142E4BBE9C5E197C985EFD14">
    <w:name w:val="D9135433142E4BBE9C5E197C985EFD14"/>
    <w:rsid w:val="00455BF0"/>
  </w:style>
  <w:style w:type="paragraph" w:customStyle="1" w:styleId="EC8DFDD1A1EF4AEB9635277E01D290BE">
    <w:name w:val="EC8DFDD1A1EF4AEB9635277E01D290BE"/>
    <w:rsid w:val="00455BF0"/>
  </w:style>
  <w:style w:type="paragraph" w:customStyle="1" w:styleId="61E3C91E56E743C7803B075511AF2EC0">
    <w:name w:val="61E3C91E56E743C7803B075511AF2EC0"/>
    <w:rsid w:val="00455BF0"/>
  </w:style>
  <w:style w:type="paragraph" w:customStyle="1" w:styleId="5E12C5920AE044988167AA9135A456BC">
    <w:name w:val="5E12C5920AE044988167AA9135A456BC"/>
    <w:rsid w:val="00455BF0"/>
  </w:style>
  <w:style w:type="paragraph" w:customStyle="1" w:styleId="40C046803D3F4E2298D89E44C2748A4A">
    <w:name w:val="40C046803D3F4E2298D89E44C2748A4A"/>
    <w:rsid w:val="00455BF0"/>
  </w:style>
  <w:style w:type="paragraph" w:customStyle="1" w:styleId="BB684570B73041C393FE5CC5604D1D44">
    <w:name w:val="BB684570B73041C393FE5CC5604D1D44"/>
    <w:rsid w:val="00455BF0"/>
  </w:style>
  <w:style w:type="paragraph" w:customStyle="1" w:styleId="1E1401C133664EF0A2C8D5EB77B2860A">
    <w:name w:val="1E1401C133664EF0A2C8D5EB77B2860A"/>
    <w:rsid w:val="00455BF0"/>
  </w:style>
  <w:style w:type="paragraph" w:customStyle="1" w:styleId="67D043265D7E4883B74F61E26B5B9BAB">
    <w:name w:val="67D043265D7E4883B74F61E26B5B9BAB"/>
    <w:rsid w:val="00455BF0"/>
  </w:style>
  <w:style w:type="paragraph" w:customStyle="1" w:styleId="18F91AD6C3D44D77B0474A13C9A72145">
    <w:name w:val="18F91AD6C3D44D77B0474A13C9A72145"/>
    <w:rsid w:val="00455BF0"/>
  </w:style>
  <w:style w:type="paragraph" w:customStyle="1" w:styleId="E9BCE1E7F78E4932B4DA126BC737B29C">
    <w:name w:val="E9BCE1E7F78E4932B4DA126BC737B29C"/>
    <w:rsid w:val="00455BF0"/>
  </w:style>
  <w:style w:type="paragraph" w:customStyle="1" w:styleId="7E33589BF37F49A9BED53A8F20D7E3A5">
    <w:name w:val="7E33589BF37F49A9BED53A8F20D7E3A5"/>
    <w:rsid w:val="00455BF0"/>
  </w:style>
  <w:style w:type="paragraph" w:customStyle="1" w:styleId="BF3C5B968E2D48E8AE145BCD3003CE08">
    <w:name w:val="BF3C5B968E2D48E8AE145BCD3003CE08"/>
    <w:rsid w:val="00455BF0"/>
  </w:style>
  <w:style w:type="paragraph" w:customStyle="1" w:styleId="9B19CAF2B4EA41CDAF2DA927EDDD100C">
    <w:name w:val="9B19CAF2B4EA41CDAF2DA927EDDD100C"/>
    <w:rsid w:val="00455BF0"/>
  </w:style>
  <w:style w:type="paragraph" w:customStyle="1" w:styleId="A6912D0FF7504D46A26E0CEE179C596B">
    <w:name w:val="A6912D0FF7504D46A26E0CEE179C596B"/>
    <w:rsid w:val="00455BF0"/>
  </w:style>
  <w:style w:type="paragraph" w:customStyle="1" w:styleId="7A088DB56EA54EF3A185A6973533E49A">
    <w:name w:val="7A088DB56EA54EF3A185A6973533E49A"/>
    <w:rsid w:val="00455BF0"/>
  </w:style>
  <w:style w:type="paragraph" w:customStyle="1" w:styleId="93575EFFCBB045928DFFE4F5C7736A75">
    <w:name w:val="93575EFFCBB045928DFFE4F5C7736A75"/>
    <w:rsid w:val="00455BF0"/>
  </w:style>
  <w:style w:type="paragraph" w:customStyle="1" w:styleId="E2D3434F5D5045EEBD39B25A322D31A8">
    <w:name w:val="E2D3434F5D5045EEBD39B25A322D31A8"/>
    <w:rsid w:val="00455BF0"/>
  </w:style>
  <w:style w:type="paragraph" w:customStyle="1" w:styleId="3C3CD9D27DFF4696BDF5A1A9B663BAC5">
    <w:name w:val="3C3CD9D27DFF4696BDF5A1A9B663BAC5"/>
    <w:rsid w:val="00455BF0"/>
  </w:style>
  <w:style w:type="paragraph" w:customStyle="1" w:styleId="63992F712DC140FF9D367634F1BF4F0A">
    <w:name w:val="63992F712DC140FF9D367634F1BF4F0A"/>
    <w:rsid w:val="00455BF0"/>
  </w:style>
  <w:style w:type="paragraph" w:customStyle="1" w:styleId="704D0FA69D06430EB17405B6BC560C74">
    <w:name w:val="704D0FA69D06430EB17405B6BC560C74"/>
    <w:rsid w:val="00455BF0"/>
  </w:style>
  <w:style w:type="paragraph" w:customStyle="1" w:styleId="B646ACA0679D46CE92069F20224A15B2">
    <w:name w:val="B646ACA0679D46CE92069F20224A15B2"/>
    <w:rsid w:val="00455BF0"/>
  </w:style>
  <w:style w:type="paragraph" w:customStyle="1" w:styleId="FF0F8B53512A4ACBAB5C3B01887A17A9">
    <w:name w:val="FF0F8B53512A4ACBAB5C3B01887A17A9"/>
    <w:rsid w:val="00455BF0"/>
  </w:style>
  <w:style w:type="paragraph" w:customStyle="1" w:styleId="F09B78CCC054461CA9D82762E6390FF5">
    <w:name w:val="F09B78CCC054461CA9D82762E6390FF5"/>
    <w:rsid w:val="00455BF0"/>
  </w:style>
  <w:style w:type="paragraph" w:customStyle="1" w:styleId="F092ED3FAD374367856624B8527E03FA">
    <w:name w:val="F092ED3FAD374367856624B8527E03FA"/>
    <w:rsid w:val="00455BF0"/>
  </w:style>
  <w:style w:type="paragraph" w:customStyle="1" w:styleId="23F76E7D0D9C41E2BD98DFA5AC65E839">
    <w:name w:val="23F76E7D0D9C41E2BD98DFA5AC65E839"/>
    <w:rsid w:val="00455BF0"/>
  </w:style>
  <w:style w:type="paragraph" w:customStyle="1" w:styleId="C86A3CD543AF42858D1B06A72C19DE76">
    <w:name w:val="C86A3CD543AF42858D1B06A72C19DE76"/>
    <w:rsid w:val="00455BF0"/>
  </w:style>
  <w:style w:type="paragraph" w:customStyle="1" w:styleId="7E3DB3E2A89542148DBE6FD185157354">
    <w:name w:val="7E3DB3E2A89542148DBE6FD185157354"/>
    <w:rsid w:val="00455BF0"/>
  </w:style>
  <w:style w:type="paragraph" w:customStyle="1" w:styleId="5624D57D0AE349D7A3393441C2025AD6">
    <w:name w:val="5624D57D0AE349D7A3393441C2025AD6"/>
    <w:rsid w:val="00455BF0"/>
  </w:style>
  <w:style w:type="paragraph" w:customStyle="1" w:styleId="75EA17252F8C4498AA1E19216BE2C0E6">
    <w:name w:val="75EA17252F8C4498AA1E19216BE2C0E6"/>
    <w:rsid w:val="00455BF0"/>
  </w:style>
  <w:style w:type="paragraph" w:customStyle="1" w:styleId="DA5579E825C6493AB55B2AF783DFAF73">
    <w:name w:val="DA5579E825C6493AB55B2AF783DFAF73"/>
    <w:rsid w:val="00455BF0"/>
  </w:style>
  <w:style w:type="paragraph" w:customStyle="1" w:styleId="4002E05DA10948B4BFCAFC966E51370D">
    <w:name w:val="4002E05DA10948B4BFCAFC966E51370D"/>
    <w:rsid w:val="00455BF0"/>
  </w:style>
  <w:style w:type="paragraph" w:customStyle="1" w:styleId="3367456F886740C18A32F88DB76CAFB1">
    <w:name w:val="3367456F886740C18A32F88DB76CAFB1"/>
    <w:rsid w:val="00455BF0"/>
  </w:style>
  <w:style w:type="paragraph" w:customStyle="1" w:styleId="487DA144B94147A2B128F25F2D6D56D2">
    <w:name w:val="487DA144B94147A2B128F25F2D6D56D2"/>
    <w:rsid w:val="00455BF0"/>
  </w:style>
  <w:style w:type="paragraph" w:customStyle="1" w:styleId="C4018CB408244C6C8AFA90DC8AA2B39F">
    <w:name w:val="C4018CB408244C6C8AFA90DC8AA2B39F"/>
    <w:rsid w:val="00455BF0"/>
  </w:style>
  <w:style w:type="paragraph" w:customStyle="1" w:styleId="9C13FFE0EFC74B3EB8BA49F742F4707C">
    <w:name w:val="9C13FFE0EFC74B3EB8BA49F742F4707C"/>
    <w:rsid w:val="00455BF0"/>
  </w:style>
  <w:style w:type="paragraph" w:customStyle="1" w:styleId="DD2A9B47A35F45B4A596DBE315ADA765">
    <w:name w:val="DD2A9B47A35F45B4A596DBE315ADA765"/>
    <w:rsid w:val="00455BF0"/>
  </w:style>
  <w:style w:type="paragraph" w:customStyle="1" w:styleId="D0E281BBCB3D4700996ECF29A694BCC4">
    <w:name w:val="D0E281BBCB3D4700996ECF29A694BCC4"/>
    <w:rsid w:val="00455BF0"/>
  </w:style>
  <w:style w:type="paragraph" w:customStyle="1" w:styleId="60C4F0C1B1664869AD57B2C4AF9A960A">
    <w:name w:val="60C4F0C1B1664869AD57B2C4AF9A960A"/>
    <w:rsid w:val="00455BF0"/>
  </w:style>
  <w:style w:type="paragraph" w:customStyle="1" w:styleId="1DF685DA6A0F4A829BDAD27C1C6495FE">
    <w:name w:val="1DF685DA6A0F4A829BDAD27C1C6495FE"/>
    <w:rsid w:val="00455BF0"/>
  </w:style>
  <w:style w:type="paragraph" w:customStyle="1" w:styleId="0A2B2782FA2F4EA29606675FEFF70E13">
    <w:name w:val="0A2B2782FA2F4EA29606675FEFF70E13"/>
    <w:rsid w:val="00455BF0"/>
  </w:style>
  <w:style w:type="paragraph" w:customStyle="1" w:styleId="6A655CDE6B9345B9B7BB08998989310C">
    <w:name w:val="6A655CDE6B9345B9B7BB08998989310C"/>
    <w:rsid w:val="00455BF0"/>
  </w:style>
  <w:style w:type="paragraph" w:customStyle="1" w:styleId="67E6CB3C62A8445CAFF064682298048B">
    <w:name w:val="67E6CB3C62A8445CAFF064682298048B"/>
    <w:rsid w:val="00455BF0"/>
  </w:style>
  <w:style w:type="paragraph" w:customStyle="1" w:styleId="F435E79F1E954CB0B466F6BC1ABC2A3C">
    <w:name w:val="F435E79F1E954CB0B466F6BC1ABC2A3C"/>
    <w:rsid w:val="00455BF0"/>
  </w:style>
  <w:style w:type="paragraph" w:customStyle="1" w:styleId="CE9FB00394EB408AB66CFB15BA58C11D">
    <w:name w:val="CE9FB00394EB408AB66CFB15BA58C11D"/>
    <w:rsid w:val="00455BF0"/>
  </w:style>
  <w:style w:type="paragraph" w:customStyle="1" w:styleId="5450E8A0E9AD4114A4A7062781D5B6DB">
    <w:name w:val="5450E8A0E9AD4114A4A7062781D5B6DB"/>
    <w:rsid w:val="00455BF0"/>
  </w:style>
  <w:style w:type="paragraph" w:customStyle="1" w:styleId="9EA56159FB7F4CF18EF479EE597F19D8">
    <w:name w:val="9EA56159FB7F4CF18EF479EE597F19D8"/>
    <w:rsid w:val="00455BF0"/>
  </w:style>
  <w:style w:type="paragraph" w:customStyle="1" w:styleId="8A98F44AAB4747A795AA85F83A3FBCAF">
    <w:name w:val="8A98F44AAB4747A795AA85F83A3FBCAF"/>
    <w:rsid w:val="00455BF0"/>
  </w:style>
  <w:style w:type="paragraph" w:customStyle="1" w:styleId="3F92F6C3261B43D7BA807BE7FD4BEDEA">
    <w:name w:val="3F92F6C3261B43D7BA807BE7FD4BEDEA"/>
    <w:rsid w:val="00455BF0"/>
  </w:style>
  <w:style w:type="paragraph" w:customStyle="1" w:styleId="E3873B0BA6F1484B879218EBEFA1C235">
    <w:name w:val="E3873B0BA6F1484B879218EBEFA1C235"/>
    <w:rsid w:val="00455BF0"/>
  </w:style>
  <w:style w:type="paragraph" w:customStyle="1" w:styleId="315D0F94285F46A7860ED6945A98DA01">
    <w:name w:val="315D0F94285F46A7860ED6945A98DA01"/>
    <w:rsid w:val="00455BF0"/>
  </w:style>
  <w:style w:type="paragraph" w:customStyle="1" w:styleId="47651D7DE4EC4D21BB80C6355EED0CC2">
    <w:name w:val="47651D7DE4EC4D21BB80C6355EED0CC2"/>
    <w:rsid w:val="00455BF0"/>
  </w:style>
  <w:style w:type="paragraph" w:customStyle="1" w:styleId="D3FB7A23A3264557803E54E93D4C017B">
    <w:name w:val="D3FB7A23A3264557803E54E93D4C017B"/>
    <w:rsid w:val="00455BF0"/>
  </w:style>
  <w:style w:type="paragraph" w:customStyle="1" w:styleId="6C66EC478FE84EE68B317D9F4FF13F85">
    <w:name w:val="6C66EC478FE84EE68B317D9F4FF13F85"/>
    <w:rsid w:val="00455BF0"/>
  </w:style>
  <w:style w:type="paragraph" w:customStyle="1" w:styleId="FFA135A32B1642F4B1C41561246236A5">
    <w:name w:val="FFA135A32B1642F4B1C41561246236A5"/>
    <w:rsid w:val="00455BF0"/>
  </w:style>
  <w:style w:type="paragraph" w:customStyle="1" w:styleId="38CF91D6BBD94826BE831DAA527C8376">
    <w:name w:val="38CF91D6BBD94826BE831DAA527C8376"/>
    <w:rsid w:val="00455BF0"/>
  </w:style>
  <w:style w:type="paragraph" w:customStyle="1" w:styleId="53B384B19A5D4FAEB9514CF9E1644FA4">
    <w:name w:val="53B384B19A5D4FAEB9514CF9E1644FA4"/>
    <w:rsid w:val="00455BF0"/>
  </w:style>
  <w:style w:type="paragraph" w:customStyle="1" w:styleId="4B2B3A756B834DEBA78F9EE5DD8F841B">
    <w:name w:val="4B2B3A756B834DEBA78F9EE5DD8F841B"/>
    <w:rsid w:val="00455BF0"/>
  </w:style>
  <w:style w:type="paragraph" w:customStyle="1" w:styleId="C219F9CDF226424B90A928927419BBF7">
    <w:name w:val="C219F9CDF226424B90A928927419BBF7"/>
    <w:rsid w:val="00455BF0"/>
  </w:style>
  <w:style w:type="paragraph" w:customStyle="1" w:styleId="9BF06B85510D4DD69EC27A27102F7C58">
    <w:name w:val="9BF06B85510D4DD69EC27A27102F7C58"/>
    <w:rsid w:val="00455BF0"/>
  </w:style>
  <w:style w:type="paragraph" w:customStyle="1" w:styleId="57E108708F2D4B3598AB4FCC4FA6179F">
    <w:name w:val="57E108708F2D4B3598AB4FCC4FA6179F"/>
    <w:rsid w:val="00455BF0"/>
  </w:style>
  <w:style w:type="paragraph" w:customStyle="1" w:styleId="97566F524D7C417394878C0608E57E2B">
    <w:name w:val="97566F524D7C417394878C0608E57E2B"/>
    <w:rsid w:val="00455BF0"/>
  </w:style>
  <w:style w:type="paragraph" w:customStyle="1" w:styleId="9C7A8674433043ACA94C6E89AEB7F524">
    <w:name w:val="9C7A8674433043ACA94C6E89AEB7F524"/>
    <w:rsid w:val="00455BF0"/>
  </w:style>
  <w:style w:type="paragraph" w:customStyle="1" w:styleId="A36EB8A8A363449E99EBCB758C07D138">
    <w:name w:val="A36EB8A8A363449E99EBCB758C07D138"/>
    <w:rsid w:val="00455BF0"/>
  </w:style>
  <w:style w:type="paragraph" w:customStyle="1" w:styleId="AD70F0B174F54A8D8A900FF17D331071">
    <w:name w:val="AD70F0B174F54A8D8A900FF17D331071"/>
    <w:rsid w:val="00455BF0"/>
  </w:style>
  <w:style w:type="paragraph" w:customStyle="1" w:styleId="C64A21C904474DFD8DEDF3FB8CA0FF57">
    <w:name w:val="C64A21C904474DFD8DEDF3FB8CA0FF57"/>
    <w:rsid w:val="00455BF0"/>
  </w:style>
  <w:style w:type="paragraph" w:customStyle="1" w:styleId="62BE3D529EE54CE9B3935902D2AC7BEF">
    <w:name w:val="62BE3D529EE54CE9B3935902D2AC7BEF"/>
    <w:rsid w:val="00455BF0"/>
  </w:style>
  <w:style w:type="paragraph" w:customStyle="1" w:styleId="EEC5D0A3F41E41D58F64E2594F4E4F0A">
    <w:name w:val="EEC5D0A3F41E41D58F64E2594F4E4F0A"/>
    <w:rsid w:val="00455BF0"/>
  </w:style>
  <w:style w:type="paragraph" w:customStyle="1" w:styleId="1CFDE1141AAD4501B88A63C8F1C90235">
    <w:name w:val="1CFDE1141AAD4501B88A63C8F1C90235"/>
    <w:rsid w:val="00455BF0"/>
  </w:style>
  <w:style w:type="paragraph" w:customStyle="1" w:styleId="F6B96B136604400A8A7AE35C114D7AF2">
    <w:name w:val="F6B96B136604400A8A7AE35C114D7AF2"/>
    <w:rsid w:val="00455BF0"/>
  </w:style>
  <w:style w:type="paragraph" w:customStyle="1" w:styleId="0C7C0481E4F94A339924913943ADE494">
    <w:name w:val="0C7C0481E4F94A339924913943ADE494"/>
    <w:rsid w:val="00455BF0"/>
  </w:style>
  <w:style w:type="paragraph" w:customStyle="1" w:styleId="2EFE68A821714BB191FB31281A1CEFD6">
    <w:name w:val="2EFE68A821714BB191FB31281A1CEFD6"/>
    <w:rsid w:val="00455BF0"/>
  </w:style>
  <w:style w:type="paragraph" w:customStyle="1" w:styleId="56D3FFC646894260AAB1A0FBC12C417D">
    <w:name w:val="56D3FFC646894260AAB1A0FBC12C417D"/>
    <w:rsid w:val="00455BF0"/>
  </w:style>
  <w:style w:type="paragraph" w:customStyle="1" w:styleId="DE2AC8F7C3BB4003BDD8704E9A755958">
    <w:name w:val="DE2AC8F7C3BB4003BDD8704E9A755958"/>
    <w:rsid w:val="00455BF0"/>
  </w:style>
  <w:style w:type="paragraph" w:customStyle="1" w:styleId="8BEBB2ED465343AFB3F87244D53D5F89">
    <w:name w:val="8BEBB2ED465343AFB3F87244D53D5F89"/>
    <w:rsid w:val="00455BF0"/>
  </w:style>
  <w:style w:type="paragraph" w:customStyle="1" w:styleId="7A2974E60E7C465BBFDF7E8EE23958B5">
    <w:name w:val="7A2974E60E7C465BBFDF7E8EE23958B5"/>
    <w:rsid w:val="00455BF0"/>
  </w:style>
  <w:style w:type="paragraph" w:customStyle="1" w:styleId="D8E426922A5E49999019884D193C6AE1">
    <w:name w:val="D8E426922A5E49999019884D193C6AE1"/>
    <w:rsid w:val="00455BF0"/>
  </w:style>
  <w:style w:type="paragraph" w:customStyle="1" w:styleId="3BDC58FE21F641B78B012D2BC995D1B2">
    <w:name w:val="3BDC58FE21F641B78B012D2BC995D1B2"/>
    <w:rsid w:val="00455BF0"/>
  </w:style>
  <w:style w:type="paragraph" w:customStyle="1" w:styleId="BE9DCD3FDB1C44778A661A4ED0C96635">
    <w:name w:val="BE9DCD3FDB1C44778A661A4ED0C96635"/>
    <w:rsid w:val="00455BF0"/>
  </w:style>
  <w:style w:type="paragraph" w:customStyle="1" w:styleId="10F73B9EA32E4056BDBA536C673DEA37">
    <w:name w:val="10F73B9EA32E4056BDBA536C673DEA37"/>
    <w:rsid w:val="00455BF0"/>
  </w:style>
  <w:style w:type="paragraph" w:customStyle="1" w:styleId="B5169436243D4CBDA10379A112ACB976">
    <w:name w:val="B5169436243D4CBDA10379A112ACB976"/>
    <w:rsid w:val="00455BF0"/>
  </w:style>
  <w:style w:type="paragraph" w:customStyle="1" w:styleId="E916423F66E647139054A85DF1EA9FE2">
    <w:name w:val="E916423F66E647139054A85DF1EA9FE2"/>
    <w:rsid w:val="00455BF0"/>
  </w:style>
  <w:style w:type="paragraph" w:customStyle="1" w:styleId="408BD33CFA7F427AA4EC86CCF96388B1">
    <w:name w:val="408BD33CFA7F427AA4EC86CCF96388B1"/>
    <w:rsid w:val="00455BF0"/>
  </w:style>
  <w:style w:type="paragraph" w:customStyle="1" w:styleId="042B70CBE074451CA70F3B2CA74FF72B">
    <w:name w:val="042B70CBE074451CA70F3B2CA74FF72B"/>
    <w:rsid w:val="00455BF0"/>
  </w:style>
  <w:style w:type="paragraph" w:customStyle="1" w:styleId="01DC31710E384FFFA8DE0418B3B41221">
    <w:name w:val="01DC31710E384FFFA8DE0418B3B41221"/>
    <w:rsid w:val="00455BF0"/>
  </w:style>
  <w:style w:type="paragraph" w:customStyle="1" w:styleId="184A38150F8C479E8E15727D10C9C25F107">
    <w:name w:val="184A38150F8C479E8E15727D10C9C25F107"/>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8">
    <w:name w:val="184A38150F8C479E8E15727D10C9C25F108"/>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09">
    <w:name w:val="184A38150F8C479E8E15727D10C9C25F109"/>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10">
    <w:name w:val="184A38150F8C479E8E15727D10C9C25F110"/>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11">
    <w:name w:val="184A38150F8C479E8E15727D10C9C25F111"/>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12">
    <w:name w:val="184A38150F8C479E8E15727D10C9C25F112"/>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13">
    <w:name w:val="184A38150F8C479E8E15727D10C9C25F113"/>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14">
    <w:name w:val="184A38150F8C479E8E15727D10C9C25F114"/>
    <w:rsid w:val="00455BF0"/>
    <w:pPr>
      <w:spacing w:after="0" w:line="240" w:lineRule="auto"/>
      <w:jc w:val="both"/>
    </w:pPr>
    <w:rPr>
      <w:rFonts w:ascii="Lelo Regular" w:eastAsiaTheme="minorHAnsi" w:hAnsi="Lelo Regular"/>
      <w:noProof/>
      <w:sz w:val="20"/>
      <w:szCs w:val="20"/>
    </w:rPr>
  </w:style>
  <w:style w:type="paragraph" w:customStyle="1" w:styleId="184A38150F8C479E8E15727D10C9C25F115">
    <w:name w:val="184A38150F8C479E8E15727D10C9C25F115"/>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
    <w:name w:val="17A227A7619F43BC8D3239725337A0E1"/>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16">
    <w:name w:val="184A38150F8C479E8E15727D10C9C25F116"/>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1">
    <w:name w:val="17A227A7619F43BC8D3239725337A0E11"/>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17">
    <w:name w:val="184A38150F8C479E8E15727D10C9C25F117"/>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2">
    <w:name w:val="17A227A7619F43BC8D3239725337A0E12"/>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18">
    <w:name w:val="184A38150F8C479E8E15727D10C9C25F118"/>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3">
    <w:name w:val="17A227A7619F43BC8D3239725337A0E13"/>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19">
    <w:name w:val="184A38150F8C479E8E15727D10C9C25F119"/>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4">
    <w:name w:val="17A227A7619F43BC8D3239725337A0E14"/>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20">
    <w:name w:val="184A38150F8C479E8E15727D10C9C25F120"/>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5">
    <w:name w:val="17A227A7619F43BC8D3239725337A0E15"/>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21">
    <w:name w:val="184A38150F8C479E8E15727D10C9C25F121"/>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6">
    <w:name w:val="17A227A7619F43BC8D3239725337A0E16"/>
    <w:rsid w:val="00455BF0"/>
    <w:pPr>
      <w:spacing w:after="360" w:line="192" w:lineRule="auto"/>
    </w:pPr>
    <w:rPr>
      <w:rFonts w:ascii="Lelo Bold" w:eastAsiaTheme="minorHAnsi" w:hAnsi="Lelo Bold"/>
      <w:noProof/>
      <w:color w:val="DCAA41"/>
      <w:sz w:val="48"/>
      <w:szCs w:val="48"/>
    </w:rPr>
  </w:style>
  <w:style w:type="paragraph" w:customStyle="1" w:styleId="184A38150F8C479E8E15727D10C9C25F122">
    <w:name w:val="184A38150F8C479E8E15727D10C9C25F122"/>
    <w:rsid w:val="00455BF0"/>
    <w:pPr>
      <w:spacing w:after="0" w:line="240" w:lineRule="auto"/>
      <w:jc w:val="both"/>
    </w:pPr>
    <w:rPr>
      <w:rFonts w:ascii="Lelo Regular" w:eastAsiaTheme="minorHAnsi" w:hAnsi="Lelo Regular"/>
      <w:noProof/>
      <w:sz w:val="20"/>
      <w:szCs w:val="20"/>
    </w:rPr>
  </w:style>
  <w:style w:type="paragraph" w:customStyle="1" w:styleId="17A227A7619F43BC8D3239725337A0E17">
    <w:name w:val="17A227A7619F43BC8D3239725337A0E17"/>
    <w:rsid w:val="00B74127"/>
    <w:pPr>
      <w:spacing w:after="360" w:line="192" w:lineRule="auto"/>
    </w:pPr>
    <w:rPr>
      <w:rFonts w:ascii="Lelo Bold" w:eastAsiaTheme="minorHAnsi" w:hAnsi="Lelo Bold"/>
      <w:noProof/>
      <w:color w:val="DCAA41"/>
      <w:sz w:val="48"/>
      <w:szCs w:val="48"/>
    </w:rPr>
  </w:style>
  <w:style w:type="paragraph" w:customStyle="1" w:styleId="184A38150F8C479E8E15727D10C9C25F123">
    <w:name w:val="184A38150F8C479E8E15727D10C9C25F123"/>
    <w:rsid w:val="00B74127"/>
    <w:pPr>
      <w:spacing w:after="0" w:line="240" w:lineRule="auto"/>
      <w:jc w:val="both"/>
    </w:pPr>
    <w:rPr>
      <w:rFonts w:ascii="Lelo Regular" w:eastAsiaTheme="minorHAnsi" w:hAnsi="Lelo Regular"/>
      <w:noProof/>
      <w:sz w:val="20"/>
      <w:szCs w:val="20"/>
    </w:rPr>
  </w:style>
  <w:style w:type="paragraph" w:customStyle="1" w:styleId="17A227A7619F43BC8D3239725337A0E18">
    <w:name w:val="17A227A7619F43BC8D3239725337A0E18"/>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24">
    <w:name w:val="184A38150F8C479E8E15727D10C9C25F124"/>
    <w:rsid w:val="00CC549B"/>
    <w:pPr>
      <w:spacing w:after="0" w:line="240" w:lineRule="auto"/>
      <w:jc w:val="both"/>
    </w:pPr>
    <w:rPr>
      <w:rFonts w:ascii="Lelo Regular" w:eastAsiaTheme="minorHAnsi" w:hAnsi="Lelo Regular"/>
      <w:noProof/>
      <w:sz w:val="20"/>
      <w:szCs w:val="20"/>
    </w:rPr>
  </w:style>
  <w:style w:type="paragraph" w:customStyle="1" w:styleId="17A227A7619F43BC8D3239725337A0E19">
    <w:name w:val="17A227A7619F43BC8D3239725337A0E19"/>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25">
    <w:name w:val="184A38150F8C479E8E15727D10C9C25F125"/>
    <w:rsid w:val="00CC549B"/>
    <w:pPr>
      <w:spacing w:after="0" w:line="240" w:lineRule="auto"/>
      <w:jc w:val="both"/>
    </w:pPr>
    <w:rPr>
      <w:rFonts w:ascii="Lelo Regular" w:eastAsiaTheme="minorHAnsi" w:hAnsi="Lelo Regular"/>
      <w:noProof/>
      <w:sz w:val="20"/>
      <w:szCs w:val="20"/>
    </w:rPr>
  </w:style>
  <w:style w:type="paragraph" w:customStyle="1" w:styleId="17A227A7619F43BC8D3239725337A0E110">
    <w:name w:val="17A227A7619F43BC8D3239725337A0E110"/>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26">
    <w:name w:val="184A38150F8C479E8E15727D10C9C25F126"/>
    <w:rsid w:val="00CC549B"/>
    <w:pPr>
      <w:spacing w:after="0" w:line="240" w:lineRule="auto"/>
      <w:jc w:val="both"/>
    </w:pPr>
    <w:rPr>
      <w:rFonts w:ascii="Lelo Regular" w:eastAsiaTheme="minorHAnsi" w:hAnsi="Lelo Regular"/>
      <w:noProof/>
      <w:sz w:val="20"/>
      <w:szCs w:val="20"/>
    </w:rPr>
  </w:style>
  <w:style w:type="paragraph" w:customStyle="1" w:styleId="17A227A7619F43BC8D3239725337A0E111">
    <w:name w:val="17A227A7619F43BC8D3239725337A0E111"/>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27">
    <w:name w:val="184A38150F8C479E8E15727D10C9C25F127"/>
    <w:rsid w:val="00CC549B"/>
    <w:pPr>
      <w:spacing w:after="0" w:line="240" w:lineRule="auto"/>
      <w:jc w:val="both"/>
    </w:pPr>
    <w:rPr>
      <w:rFonts w:ascii="Lelo Regular" w:eastAsiaTheme="minorHAnsi" w:hAnsi="Lelo Regular"/>
      <w:noProof/>
      <w:sz w:val="20"/>
      <w:szCs w:val="20"/>
    </w:rPr>
  </w:style>
  <w:style w:type="paragraph" w:customStyle="1" w:styleId="A2B1C901D1F7454682C4FEC77328D0B9">
    <w:name w:val="A2B1C901D1F7454682C4FEC77328D0B9"/>
    <w:rsid w:val="00CC549B"/>
  </w:style>
  <w:style w:type="paragraph" w:customStyle="1" w:styleId="17A227A7619F43BC8D3239725337A0E112">
    <w:name w:val="17A227A7619F43BC8D3239725337A0E112"/>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28">
    <w:name w:val="184A38150F8C479E8E15727D10C9C25F128"/>
    <w:rsid w:val="00CC549B"/>
    <w:pPr>
      <w:spacing w:after="0" w:line="240" w:lineRule="auto"/>
      <w:jc w:val="both"/>
    </w:pPr>
    <w:rPr>
      <w:rFonts w:ascii="Lelo Regular" w:eastAsiaTheme="minorHAnsi" w:hAnsi="Lelo Regular"/>
      <w:noProof/>
      <w:sz w:val="20"/>
      <w:szCs w:val="20"/>
    </w:rPr>
  </w:style>
  <w:style w:type="paragraph" w:customStyle="1" w:styleId="17A227A7619F43BC8D3239725337A0E113">
    <w:name w:val="17A227A7619F43BC8D3239725337A0E113"/>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29">
    <w:name w:val="184A38150F8C479E8E15727D10C9C25F129"/>
    <w:rsid w:val="00CC549B"/>
    <w:pPr>
      <w:spacing w:after="0" w:line="240" w:lineRule="auto"/>
      <w:jc w:val="both"/>
    </w:pPr>
    <w:rPr>
      <w:rFonts w:ascii="Lelo Regular" w:eastAsiaTheme="minorHAnsi" w:hAnsi="Lelo Regular"/>
      <w:noProof/>
      <w:sz w:val="20"/>
      <w:szCs w:val="20"/>
    </w:rPr>
  </w:style>
  <w:style w:type="paragraph" w:customStyle="1" w:styleId="17A227A7619F43BC8D3239725337A0E114">
    <w:name w:val="17A227A7619F43BC8D3239725337A0E114"/>
    <w:rsid w:val="00CC549B"/>
    <w:pPr>
      <w:spacing w:after="360" w:line="192" w:lineRule="auto"/>
    </w:pPr>
    <w:rPr>
      <w:rFonts w:ascii="Lelo Bold" w:eastAsiaTheme="minorHAnsi" w:hAnsi="Lelo Bold"/>
      <w:noProof/>
      <w:color w:val="DCAA41"/>
      <w:sz w:val="48"/>
      <w:szCs w:val="48"/>
    </w:rPr>
  </w:style>
  <w:style w:type="paragraph" w:customStyle="1" w:styleId="184A38150F8C479E8E15727D10C9C25F130">
    <w:name w:val="184A38150F8C479E8E15727D10C9C25F130"/>
    <w:rsid w:val="00CC549B"/>
    <w:pPr>
      <w:spacing w:after="0" w:line="240" w:lineRule="auto"/>
      <w:jc w:val="both"/>
    </w:pPr>
    <w:rPr>
      <w:rFonts w:ascii="Lelo Regular" w:eastAsiaTheme="minorHAnsi" w:hAnsi="Lelo Regular"/>
      <w:noProof/>
      <w:sz w:val="20"/>
      <w:szCs w:val="20"/>
    </w:rPr>
  </w:style>
  <w:style w:type="paragraph" w:customStyle="1" w:styleId="17A227A7619F43BC8D3239725337A0E115">
    <w:name w:val="17A227A7619F43BC8D3239725337A0E115"/>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1">
    <w:name w:val="184A38150F8C479E8E15727D10C9C25F131"/>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16">
    <w:name w:val="17A227A7619F43BC8D3239725337A0E116"/>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2">
    <w:name w:val="184A38150F8C479E8E15727D10C9C25F132"/>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17">
    <w:name w:val="17A227A7619F43BC8D3239725337A0E117"/>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3">
    <w:name w:val="184A38150F8C479E8E15727D10C9C25F133"/>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18">
    <w:name w:val="17A227A7619F43BC8D3239725337A0E118"/>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4">
    <w:name w:val="184A38150F8C479E8E15727D10C9C25F134"/>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19">
    <w:name w:val="17A227A7619F43BC8D3239725337A0E119"/>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5">
    <w:name w:val="184A38150F8C479E8E15727D10C9C25F135"/>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20">
    <w:name w:val="17A227A7619F43BC8D3239725337A0E120"/>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6">
    <w:name w:val="184A38150F8C479E8E15727D10C9C25F136"/>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21">
    <w:name w:val="17A227A7619F43BC8D3239725337A0E121"/>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7">
    <w:name w:val="184A38150F8C479E8E15727D10C9C25F137"/>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22">
    <w:name w:val="17A227A7619F43BC8D3239725337A0E122"/>
    <w:rsid w:val="00816C89"/>
    <w:pPr>
      <w:spacing w:after="360" w:line="192" w:lineRule="auto"/>
    </w:pPr>
    <w:rPr>
      <w:rFonts w:ascii="Lelo Bold" w:eastAsiaTheme="minorHAnsi" w:hAnsi="Lelo Bold"/>
      <w:noProof/>
      <w:color w:val="DCAA41"/>
      <w:sz w:val="48"/>
      <w:szCs w:val="48"/>
    </w:rPr>
  </w:style>
  <w:style w:type="paragraph" w:customStyle="1" w:styleId="184A38150F8C479E8E15727D10C9C25F138">
    <w:name w:val="184A38150F8C479E8E15727D10C9C25F138"/>
    <w:rsid w:val="00816C89"/>
    <w:pPr>
      <w:spacing w:after="0" w:line="240" w:lineRule="auto"/>
      <w:jc w:val="both"/>
    </w:pPr>
    <w:rPr>
      <w:rFonts w:ascii="Lelo Regular" w:eastAsiaTheme="minorHAnsi" w:hAnsi="Lelo Regular"/>
      <w:noProof/>
      <w:sz w:val="20"/>
      <w:szCs w:val="20"/>
    </w:rPr>
  </w:style>
  <w:style w:type="paragraph" w:customStyle="1" w:styleId="17A227A7619F43BC8D3239725337A0E123">
    <w:name w:val="17A227A7619F43BC8D3239725337A0E123"/>
    <w:rsid w:val="00816C89"/>
    <w:pPr>
      <w:spacing w:after="360" w:line="192" w:lineRule="auto"/>
    </w:pPr>
    <w:rPr>
      <w:rFonts w:ascii="Lelo Bold" w:eastAsiaTheme="minorHAnsi" w:hAnsi="Lelo Bold"/>
      <w:noProof/>
      <w:color w:val="DCAA41"/>
      <w:sz w:val="48"/>
      <w:szCs w:val="48"/>
    </w:rPr>
  </w:style>
  <w:style w:type="paragraph" w:customStyle="1" w:styleId="17A227A7619F43BC8D3239725337A0E124">
    <w:name w:val="17A227A7619F43BC8D3239725337A0E124"/>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25">
    <w:name w:val="17A227A7619F43BC8D3239725337A0E125"/>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26">
    <w:name w:val="17A227A7619F43BC8D3239725337A0E126"/>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27">
    <w:name w:val="17A227A7619F43BC8D3239725337A0E127"/>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28">
    <w:name w:val="17A227A7619F43BC8D3239725337A0E128"/>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29">
    <w:name w:val="17A227A7619F43BC8D3239725337A0E129"/>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0">
    <w:name w:val="17A227A7619F43BC8D3239725337A0E130"/>
    <w:rsid w:val="00984991"/>
    <w:pPr>
      <w:spacing w:after="360" w:line="192" w:lineRule="auto"/>
    </w:pPr>
    <w:rPr>
      <w:rFonts w:ascii="Lelo Bold" w:eastAsiaTheme="minorHAnsi" w:hAnsi="Lelo Bold"/>
      <w:noProof/>
      <w:color w:val="DCAA41"/>
      <w:sz w:val="48"/>
      <w:szCs w:val="48"/>
    </w:rPr>
  </w:style>
  <w:style w:type="paragraph" w:customStyle="1" w:styleId="B837E2C63D834A3E8BBC54DA61F32CBE">
    <w:name w:val="B837E2C63D834A3E8BBC54DA61F32CBE"/>
    <w:rsid w:val="00984991"/>
  </w:style>
  <w:style w:type="paragraph" w:customStyle="1" w:styleId="A1F72C4AE32741D3B47CDB15FC1755BD">
    <w:name w:val="A1F72C4AE32741D3B47CDB15FC1755BD"/>
    <w:rsid w:val="00984991"/>
  </w:style>
  <w:style w:type="paragraph" w:customStyle="1" w:styleId="17A227A7619F43BC8D3239725337A0E131">
    <w:name w:val="17A227A7619F43BC8D3239725337A0E131"/>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2">
    <w:name w:val="17A227A7619F43BC8D3239725337A0E132"/>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3">
    <w:name w:val="17A227A7619F43BC8D3239725337A0E133"/>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4">
    <w:name w:val="17A227A7619F43BC8D3239725337A0E134"/>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5">
    <w:name w:val="17A227A7619F43BC8D3239725337A0E135"/>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6">
    <w:name w:val="17A227A7619F43BC8D3239725337A0E136"/>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7">
    <w:name w:val="17A227A7619F43BC8D3239725337A0E137"/>
    <w:rsid w:val="00984991"/>
    <w:pPr>
      <w:spacing w:after="360" w:line="192" w:lineRule="auto"/>
    </w:pPr>
    <w:rPr>
      <w:rFonts w:ascii="Lelo Bold" w:eastAsiaTheme="minorHAnsi" w:hAnsi="Lelo Bold"/>
      <w:noProof/>
      <w:color w:val="DCAA41"/>
      <w:sz w:val="48"/>
      <w:szCs w:val="48"/>
    </w:rPr>
  </w:style>
  <w:style w:type="paragraph" w:customStyle="1" w:styleId="686973EF42C94729AC626D41361AF75D">
    <w:name w:val="686973EF42C94729AC626D41361AF75D"/>
    <w:rsid w:val="00984991"/>
  </w:style>
  <w:style w:type="paragraph" w:customStyle="1" w:styleId="17A227A7619F43BC8D3239725337A0E138">
    <w:name w:val="17A227A7619F43BC8D3239725337A0E138"/>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39">
    <w:name w:val="17A227A7619F43BC8D3239725337A0E139"/>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0">
    <w:name w:val="17A227A7619F43BC8D3239725337A0E140"/>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1">
    <w:name w:val="17A227A7619F43BC8D3239725337A0E141"/>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2">
    <w:name w:val="17A227A7619F43BC8D3239725337A0E142"/>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3">
    <w:name w:val="17A227A7619F43BC8D3239725337A0E143"/>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4">
    <w:name w:val="17A227A7619F43BC8D3239725337A0E144"/>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5">
    <w:name w:val="17A227A7619F43BC8D3239725337A0E145"/>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6">
    <w:name w:val="17A227A7619F43BC8D3239725337A0E146"/>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7">
    <w:name w:val="17A227A7619F43BC8D3239725337A0E147"/>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8">
    <w:name w:val="17A227A7619F43BC8D3239725337A0E148"/>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49">
    <w:name w:val="17A227A7619F43BC8D3239725337A0E149"/>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50">
    <w:name w:val="17A227A7619F43BC8D3239725337A0E150"/>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51">
    <w:name w:val="17A227A7619F43BC8D3239725337A0E151"/>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52">
    <w:name w:val="17A227A7619F43BC8D3239725337A0E152"/>
    <w:rsid w:val="00984991"/>
    <w:pPr>
      <w:spacing w:after="360" w:line="192" w:lineRule="auto"/>
    </w:pPr>
    <w:rPr>
      <w:rFonts w:ascii="Lelo Bold" w:eastAsiaTheme="minorHAnsi" w:hAnsi="Lelo Bold"/>
      <w:noProof/>
      <w:color w:val="DCAA41"/>
      <w:sz w:val="48"/>
      <w:szCs w:val="48"/>
    </w:rPr>
  </w:style>
  <w:style w:type="paragraph" w:customStyle="1" w:styleId="98209692E0234C8F960FEDE58346F1C5">
    <w:name w:val="98209692E0234C8F960FEDE58346F1C5"/>
    <w:rsid w:val="00984991"/>
  </w:style>
  <w:style w:type="paragraph" w:customStyle="1" w:styleId="2133C188ACB34B8B8FD36D6EC321BD5B">
    <w:name w:val="2133C188ACB34B8B8FD36D6EC321BD5B"/>
    <w:rsid w:val="00984991"/>
  </w:style>
  <w:style w:type="paragraph" w:customStyle="1" w:styleId="9957C3DA67494287903D4886425D818F">
    <w:name w:val="9957C3DA67494287903D4886425D818F"/>
    <w:rsid w:val="00984991"/>
  </w:style>
  <w:style w:type="paragraph" w:customStyle="1" w:styleId="B854A3280E674A99A12951BA36F759A9">
    <w:name w:val="B854A3280E674A99A12951BA36F759A9"/>
    <w:rsid w:val="00984991"/>
  </w:style>
  <w:style w:type="paragraph" w:customStyle="1" w:styleId="95A151BA190C44F6A0937380B94D7C1B">
    <w:name w:val="95A151BA190C44F6A0937380B94D7C1B"/>
    <w:rsid w:val="00984991"/>
  </w:style>
  <w:style w:type="paragraph" w:customStyle="1" w:styleId="5549513AB0D24A9AA3A0723580DD8AF7">
    <w:name w:val="5549513AB0D24A9AA3A0723580DD8AF7"/>
    <w:rsid w:val="00984991"/>
  </w:style>
  <w:style w:type="paragraph" w:customStyle="1" w:styleId="B65F4574C6B446CBA06C2E03B6040780">
    <w:name w:val="B65F4574C6B446CBA06C2E03B6040780"/>
    <w:rsid w:val="00984991"/>
  </w:style>
  <w:style w:type="paragraph" w:customStyle="1" w:styleId="655AC8F581254E74AF69F5C74AF87F64">
    <w:name w:val="655AC8F581254E74AF69F5C74AF87F64"/>
    <w:rsid w:val="00984991"/>
  </w:style>
  <w:style w:type="paragraph" w:customStyle="1" w:styleId="0D5FD9020E09498B916F878253CA10FF">
    <w:name w:val="0D5FD9020E09498B916F878253CA10FF"/>
    <w:rsid w:val="00984991"/>
  </w:style>
  <w:style w:type="paragraph" w:customStyle="1" w:styleId="C32A154B2CF844598A23723686879705">
    <w:name w:val="C32A154B2CF844598A23723686879705"/>
    <w:rsid w:val="00984991"/>
  </w:style>
  <w:style w:type="paragraph" w:customStyle="1" w:styleId="8AA36961B66B474FAED3323F9AD15391">
    <w:name w:val="8AA36961B66B474FAED3323F9AD15391"/>
    <w:rsid w:val="00984991"/>
  </w:style>
  <w:style w:type="paragraph" w:customStyle="1" w:styleId="0E43F80C5E874B03B83487816A229CEB">
    <w:name w:val="0E43F80C5E874B03B83487816A229CEB"/>
    <w:rsid w:val="00984991"/>
  </w:style>
  <w:style w:type="paragraph" w:customStyle="1" w:styleId="E5DB425F60EE4C2F88CAB9027F67AB52">
    <w:name w:val="E5DB425F60EE4C2F88CAB9027F67AB52"/>
    <w:rsid w:val="00984991"/>
  </w:style>
  <w:style w:type="paragraph" w:customStyle="1" w:styleId="61FD12B7FD064835B29675F957D831A4">
    <w:name w:val="61FD12B7FD064835B29675F957D831A4"/>
    <w:rsid w:val="00984991"/>
  </w:style>
  <w:style w:type="paragraph" w:customStyle="1" w:styleId="A9047CAE98474300A8E1BD13A19CEF45">
    <w:name w:val="A9047CAE98474300A8E1BD13A19CEF45"/>
    <w:rsid w:val="00984991"/>
  </w:style>
  <w:style w:type="paragraph" w:customStyle="1" w:styleId="17A227A7619F43BC8D3239725337A0E153">
    <w:name w:val="17A227A7619F43BC8D3239725337A0E153"/>
    <w:rsid w:val="00984991"/>
    <w:pPr>
      <w:spacing w:after="360" w:line="192" w:lineRule="auto"/>
    </w:pPr>
    <w:rPr>
      <w:rFonts w:ascii="Lelo Bold" w:eastAsiaTheme="minorHAnsi" w:hAnsi="Lelo Bold"/>
      <w:noProof/>
      <w:color w:val="DCAA41"/>
      <w:sz w:val="48"/>
      <w:szCs w:val="48"/>
    </w:rPr>
  </w:style>
  <w:style w:type="paragraph" w:customStyle="1" w:styleId="D2879DA5240D4919BF7FEC6A50A58BC0">
    <w:name w:val="D2879DA5240D4919BF7FEC6A50A58BC0"/>
    <w:rsid w:val="00984991"/>
  </w:style>
  <w:style w:type="paragraph" w:customStyle="1" w:styleId="1431F70EBBDD422EB1C999577EAFAA26">
    <w:name w:val="1431F70EBBDD422EB1C999577EAFAA26"/>
    <w:rsid w:val="00984991"/>
  </w:style>
  <w:style w:type="paragraph" w:customStyle="1" w:styleId="764B00660D65421384B03FB757DF5C30">
    <w:name w:val="764B00660D65421384B03FB757DF5C30"/>
    <w:rsid w:val="00984991"/>
  </w:style>
  <w:style w:type="paragraph" w:customStyle="1" w:styleId="3E9C5F398CAB472EB87FB3F98B599BBE">
    <w:name w:val="3E9C5F398CAB472EB87FB3F98B599BBE"/>
    <w:rsid w:val="00984991"/>
  </w:style>
  <w:style w:type="paragraph" w:customStyle="1" w:styleId="A67CAF0B7CEB4135A2C06F36F65C83CE">
    <w:name w:val="A67CAF0B7CEB4135A2C06F36F65C83CE"/>
    <w:rsid w:val="00984991"/>
  </w:style>
  <w:style w:type="paragraph" w:customStyle="1" w:styleId="2B2BED377124406195412969F9C29677">
    <w:name w:val="2B2BED377124406195412969F9C29677"/>
    <w:rsid w:val="00984991"/>
  </w:style>
  <w:style w:type="paragraph" w:customStyle="1" w:styleId="1B562A134D8A43B88364F4E191737952">
    <w:name w:val="1B562A134D8A43B88364F4E191737952"/>
    <w:rsid w:val="00984991"/>
  </w:style>
  <w:style w:type="paragraph" w:customStyle="1" w:styleId="755D96FAE43F449788C67B69A5AD2A9D">
    <w:name w:val="755D96FAE43F449788C67B69A5AD2A9D"/>
    <w:rsid w:val="00984991"/>
  </w:style>
  <w:style w:type="paragraph" w:customStyle="1" w:styleId="105340497B1E462BB9F25FA3C63112B6">
    <w:name w:val="105340497B1E462BB9F25FA3C63112B6"/>
    <w:rsid w:val="00984991"/>
  </w:style>
  <w:style w:type="paragraph" w:customStyle="1" w:styleId="190843A1560D40B7A39241950BB18C94">
    <w:name w:val="190843A1560D40B7A39241950BB18C94"/>
    <w:rsid w:val="00984991"/>
  </w:style>
  <w:style w:type="paragraph" w:customStyle="1" w:styleId="E11710903F944282911F1EAD69072FA5">
    <w:name w:val="E11710903F944282911F1EAD69072FA5"/>
    <w:rsid w:val="00984991"/>
  </w:style>
  <w:style w:type="paragraph" w:customStyle="1" w:styleId="C4FCCA0262564CA59B9F5D2DC54293DF">
    <w:name w:val="C4FCCA0262564CA59B9F5D2DC54293DF"/>
    <w:rsid w:val="00984991"/>
  </w:style>
  <w:style w:type="paragraph" w:customStyle="1" w:styleId="0118B5B59F744009AB7FCAEB58C6F2E4">
    <w:name w:val="0118B5B59F744009AB7FCAEB58C6F2E4"/>
    <w:rsid w:val="00984991"/>
  </w:style>
  <w:style w:type="paragraph" w:customStyle="1" w:styleId="1FB7227AFA034DD9A4A61F8C97D29FCA">
    <w:name w:val="1FB7227AFA034DD9A4A61F8C97D29FCA"/>
    <w:rsid w:val="00984991"/>
  </w:style>
  <w:style w:type="paragraph" w:customStyle="1" w:styleId="62E0723199B24BAE80ADEF69ABBA3F0A">
    <w:name w:val="62E0723199B24BAE80ADEF69ABBA3F0A"/>
    <w:rsid w:val="00984991"/>
  </w:style>
  <w:style w:type="paragraph" w:customStyle="1" w:styleId="17A227A7619F43BC8D3239725337A0E154">
    <w:name w:val="17A227A7619F43BC8D3239725337A0E154"/>
    <w:rsid w:val="00984991"/>
    <w:pPr>
      <w:spacing w:after="360" w:line="192" w:lineRule="auto"/>
    </w:pPr>
    <w:rPr>
      <w:rFonts w:ascii="Lelo Bold" w:eastAsiaTheme="minorHAnsi" w:hAnsi="Lelo Bold"/>
      <w:noProof/>
      <w:color w:val="DCAA41"/>
      <w:sz w:val="48"/>
      <w:szCs w:val="48"/>
    </w:rPr>
  </w:style>
  <w:style w:type="paragraph" w:customStyle="1" w:styleId="E0F8880A066B41B58153067BE4F8036A">
    <w:name w:val="E0F8880A066B41B58153067BE4F8036A"/>
    <w:rsid w:val="00984991"/>
  </w:style>
  <w:style w:type="paragraph" w:customStyle="1" w:styleId="4477FB288319429DB68E6A810261EFC9">
    <w:name w:val="4477FB288319429DB68E6A810261EFC9"/>
    <w:rsid w:val="00984991"/>
  </w:style>
  <w:style w:type="paragraph" w:customStyle="1" w:styleId="76DACCD5F3C04551A81C4C70FB0E9F66">
    <w:name w:val="76DACCD5F3C04551A81C4C70FB0E9F66"/>
    <w:rsid w:val="00984991"/>
  </w:style>
  <w:style w:type="paragraph" w:customStyle="1" w:styleId="1BF263C4E9F04E0EA49F48222AEFBE33">
    <w:name w:val="1BF263C4E9F04E0EA49F48222AEFBE33"/>
    <w:rsid w:val="00984991"/>
  </w:style>
  <w:style w:type="paragraph" w:customStyle="1" w:styleId="48B2294159AC45C4AE24B8A6CF607885">
    <w:name w:val="48B2294159AC45C4AE24B8A6CF607885"/>
    <w:rsid w:val="00984991"/>
  </w:style>
  <w:style w:type="paragraph" w:customStyle="1" w:styleId="0A15266660B247D8A83C7DAEC882B7B4">
    <w:name w:val="0A15266660B247D8A83C7DAEC882B7B4"/>
    <w:rsid w:val="00984991"/>
  </w:style>
  <w:style w:type="paragraph" w:customStyle="1" w:styleId="A170E32A9FB841FBA8567E7808CC1893">
    <w:name w:val="A170E32A9FB841FBA8567E7808CC1893"/>
    <w:rsid w:val="00984991"/>
  </w:style>
  <w:style w:type="paragraph" w:customStyle="1" w:styleId="9E795CA985384483B1543BEF247F9622">
    <w:name w:val="9E795CA985384483B1543BEF247F9622"/>
    <w:rsid w:val="00984991"/>
  </w:style>
  <w:style w:type="paragraph" w:customStyle="1" w:styleId="48648E3779C44D97A1B1379654D9D3F6">
    <w:name w:val="48648E3779C44D97A1B1379654D9D3F6"/>
    <w:rsid w:val="00984991"/>
  </w:style>
  <w:style w:type="paragraph" w:customStyle="1" w:styleId="9CB3B0CB095A4FBCAB4DC6FDA499DBE2">
    <w:name w:val="9CB3B0CB095A4FBCAB4DC6FDA499DBE2"/>
    <w:rsid w:val="00984991"/>
  </w:style>
  <w:style w:type="paragraph" w:customStyle="1" w:styleId="512A2211B58E48FAA0FF18617DDDC8C1">
    <w:name w:val="512A2211B58E48FAA0FF18617DDDC8C1"/>
    <w:rsid w:val="00984991"/>
  </w:style>
  <w:style w:type="paragraph" w:customStyle="1" w:styleId="7792EC115A024DDE8233A67B738D9529">
    <w:name w:val="7792EC115A024DDE8233A67B738D9529"/>
    <w:rsid w:val="00984991"/>
  </w:style>
  <w:style w:type="paragraph" w:customStyle="1" w:styleId="9AA42138B6554E598976BDF0A7CAE04A">
    <w:name w:val="9AA42138B6554E598976BDF0A7CAE04A"/>
    <w:rsid w:val="00984991"/>
  </w:style>
  <w:style w:type="paragraph" w:customStyle="1" w:styleId="65A416EC536A4B84A5014F44EE67DC49">
    <w:name w:val="65A416EC536A4B84A5014F44EE67DC49"/>
    <w:rsid w:val="00984991"/>
  </w:style>
  <w:style w:type="paragraph" w:customStyle="1" w:styleId="149B66B052FC437C9FF90B908F3EB1CE">
    <w:name w:val="149B66B052FC437C9FF90B908F3EB1CE"/>
    <w:rsid w:val="00984991"/>
  </w:style>
  <w:style w:type="paragraph" w:customStyle="1" w:styleId="481AA12D1C6D46CEA7D228C859E3C6DB">
    <w:name w:val="481AA12D1C6D46CEA7D228C859E3C6DB"/>
    <w:rsid w:val="00984991"/>
  </w:style>
  <w:style w:type="paragraph" w:customStyle="1" w:styleId="D97619DEB3B94B74B3F2ED3FBEE41243">
    <w:name w:val="D97619DEB3B94B74B3F2ED3FBEE41243"/>
    <w:rsid w:val="00984991"/>
  </w:style>
  <w:style w:type="paragraph" w:customStyle="1" w:styleId="3DD96A1990824496B6AA4CBC9CD9B43A">
    <w:name w:val="3DD96A1990824496B6AA4CBC9CD9B43A"/>
    <w:rsid w:val="00984991"/>
  </w:style>
  <w:style w:type="paragraph" w:customStyle="1" w:styleId="ED3221ED172348FAB720FA38978DBECA">
    <w:name w:val="ED3221ED172348FAB720FA38978DBECA"/>
    <w:rsid w:val="00984991"/>
  </w:style>
  <w:style w:type="paragraph" w:customStyle="1" w:styleId="AF64B1E68B8F4036AE5DC92E684BAAC3">
    <w:name w:val="AF64B1E68B8F4036AE5DC92E684BAAC3"/>
    <w:rsid w:val="00984991"/>
  </w:style>
  <w:style w:type="paragraph" w:customStyle="1" w:styleId="47AA5584F0364A8C9BE823444DEF9D36">
    <w:name w:val="47AA5584F0364A8C9BE823444DEF9D36"/>
    <w:rsid w:val="00984991"/>
  </w:style>
  <w:style w:type="paragraph" w:customStyle="1" w:styleId="6B44359D43BD4DCAAF746E043EAFAB18">
    <w:name w:val="6B44359D43BD4DCAAF746E043EAFAB18"/>
    <w:rsid w:val="00984991"/>
  </w:style>
  <w:style w:type="paragraph" w:customStyle="1" w:styleId="3D20EF9B9D76439880C71817F7880590">
    <w:name w:val="3D20EF9B9D76439880C71817F7880590"/>
    <w:rsid w:val="00984991"/>
  </w:style>
  <w:style w:type="paragraph" w:customStyle="1" w:styleId="656D6C8948CD482AB218A9DBF5D32259">
    <w:name w:val="656D6C8948CD482AB218A9DBF5D32259"/>
    <w:rsid w:val="00984991"/>
  </w:style>
  <w:style w:type="paragraph" w:customStyle="1" w:styleId="14A0A9A3C98941D0B28E06F61F6C3235">
    <w:name w:val="14A0A9A3C98941D0B28E06F61F6C3235"/>
    <w:rsid w:val="00984991"/>
  </w:style>
  <w:style w:type="paragraph" w:customStyle="1" w:styleId="78DEEC101C4649AE8420842C1A68992C">
    <w:name w:val="78DEEC101C4649AE8420842C1A68992C"/>
    <w:rsid w:val="00984991"/>
  </w:style>
  <w:style w:type="paragraph" w:customStyle="1" w:styleId="C58CB34D586643AC9CD70A1B1CF0FFA2">
    <w:name w:val="C58CB34D586643AC9CD70A1B1CF0FFA2"/>
    <w:rsid w:val="00984991"/>
  </w:style>
  <w:style w:type="paragraph" w:customStyle="1" w:styleId="82FC0C7A6AE84FFD9484BA558A2219E6">
    <w:name w:val="82FC0C7A6AE84FFD9484BA558A2219E6"/>
    <w:rsid w:val="00984991"/>
  </w:style>
  <w:style w:type="paragraph" w:customStyle="1" w:styleId="4520ABC52A3E408EAB108D7219397E62">
    <w:name w:val="4520ABC52A3E408EAB108D7219397E62"/>
    <w:rsid w:val="00984991"/>
  </w:style>
  <w:style w:type="paragraph" w:customStyle="1" w:styleId="2B3045F0069043239A7C03CCDB37F433">
    <w:name w:val="2B3045F0069043239A7C03CCDB37F433"/>
    <w:rsid w:val="00984991"/>
  </w:style>
  <w:style w:type="paragraph" w:customStyle="1" w:styleId="8CF06327A746409AA387B85BCD636C4C">
    <w:name w:val="8CF06327A746409AA387B85BCD636C4C"/>
    <w:rsid w:val="00984991"/>
  </w:style>
  <w:style w:type="paragraph" w:customStyle="1" w:styleId="F48B0994426740CE9A8F1A8CDEE4F0BE">
    <w:name w:val="F48B0994426740CE9A8F1A8CDEE4F0BE"/>
    <w:rsid w:val="00984991"/>
  </w:style>
  <w:style w:type="paragraph" w:customStyle="1" w:styleId="44F1BBD83F704E89905E20836EA90CEC">
    <w:name w:val="44F1BBD83F704E89905E20836EA90CEC"/>
    <w:rsid w:val="00984991"/>
  </w:style>
  <w:style w:type="paragraph" w:customStyle="1" w:styleId="B6F048276A20420CB35F74E96B68628C">
    <w:name w:val="B6F048276A20420CB35F74E96B68628C"/>
    <w:rsid w:val="00984991"/>
  </w:style>
  <w:style w:type="paragraph" w:customStyle="1" w:styleId="FDF51143DCF5440F9694FFE1C177A0DB">
    <w:name w:val="FDF51143DCF5440F9694FFE1C177A0DB"/>
    <w:rsid w:val="00984991"/>
  </w:style>
  <w:style w:type="paragraph" w:customStyle="1" w:styleId="5C2EAD66DCC04F5D9FC5A773185A564D">
    <w:name w:val="5C2EAD66DCC04F5D9FC5A773185A564D"/>
    <w:rsid w:val="00984991"/>
  </w:style>
  <w:style w:type="paragraph" w:customStyle="1" w:styleId="4E3B7E791F6049FEBE28F75EDB8F1CD0">
    <w:name w:val="4E3B7E791F6049FEBE28F75EDB8F1CD0"/>
    <w:rsid w:val="00984991"/>
  </w:style>
  <w:style w:type="paragraph" w:customStyle="1" w:styleId="8C5721BD9C554F7B8C8B71495313F082">
    <w:name w:val="8C5721BD9C554F7B8C8B71495313F082"/>
    <w:rsid w:val="00984991"/>
  </w:style>
  <w:style w:type="paragraph" w:customStyle="1" w:styleId="0DECB93DD9214758B3B4AE77E557599A">
    <w:name w:val="0DECB93DD9214758B3B4AE77E557599A"/>
    <w:rsid w:val="00984991"/>
  </w:style>
  <w:style w:type="paragraph" w:customStyle="1" w:styleId="3F5C1609B2CD4F6AA67264565D41FA68">
    <w:name w:val="3F5C1609B2CD4F6AA67264565D41FA68"/>
    <w:rsid w:val="00984991"/>
  </w:style>
  <w:style w:type="paragraph" w:customStyle="1" w:styleId="15A7D9A838FD47EF86B28033CD1F9A46">
    <w:name w:val="15A7D9A838FD47EF86B28033CD1F9A46"/>
    <w:rsid w:val="00984991"/>
  </w:style>
  <w:style w:type="paragraph" w:customStyle="1" w:styleId="3159DE020AC4430D9D7319BF24FDE305">
    <w:name w:val="3159DE020AC4430D9D7319BF24FDE305"/>
    <w:rsid w:val="00984991"/>
  </w:style>
  <w:style w:type="paragraph" w:customStyle="1" w:styleId="6A5DA85250664CE6B7C4731512FE522A">
    <w:name w:val="6A5DA85250664CE6B7C4731512FE522A"/>
    <w:rsid w:val="00984991"/>
  </w:style>
  <w:style w:type="paragraph" w:customStyle="1" w:styleId="6A956BCE946A4646834B2B016FD5AA8E">
    <w:name w:val="6A956BCE946A4646834B2B016FD5AA8E"/>
    <w:rsid w:val="00984991"/>
  </w:style>
  <w:style w:type="paragraph" w:customStyle="1" w:styleId="116C777F2BD44CE1AADC9DF7A3B516A9">
    <w:name w:val="116C777F2BD44CE1AADC9DF7A3B516A9"/>
    <w:rsid w:val="00984991"/>
  </w:style>
  <w:style w:type="paragraph" w:customStyle="1" w:styleId="5035347537CF45FAA2A701F10DF1621C">
    <w:name w:val="5035347537CF45FAA2A701F10DF1621C"/>
    <w:rsid w:val="00984991"/>
  </w:style>
  <w:style w:type="paragraph" w:customStyle="1" w:styleId="5035D9A8D5324D428F69E3FE0BAAA072">
    <w:name w:val="5035D9A8D5324D428F69E3FE0BAAA072"/>
    <w:rsid w:val="00984991"/>
  </w:style>
  <w:style w:type="paragraph" w:customStyle="1" w:styleId="9FB4135621CD46A0932FE3978BB36B6D">
    <w:name w:val="9FB4135621CD46A0932FE3978BB36B6D"/>
    <w:rsid w:val="00984991"/>
  </w:style>
  <w:style w:type="paragraph" w:customStyle="1" w:styleId="AF5F23B01D7F49BBBD09B3B9244E9EA6">
    <w:name w:val="AF5F23B01D7F49BBBD09B3B9244E9EA6"/>
    <w:rsid w:val="00984991"/>
  </w:style>
  <w:style w:type="paragraph" w:customStyle="1" w:styleId="CCFAE9C50B68426EB02E4688700B3CEB">
    <w:name w:val="CCFAE9C50B68426EB02E4688700B3CEB"/>
    <w:rsid w:val="00984991"/>
  </w:style>
  <w:style w:type="paragraph" w:customStyle="1" w:styleId="175718E694504C6C9DCDDA64DCE0FB29">
    <w:name w:val="175718E694504C6C9DCDDA64DCE0FB29"/>
    <w:rsid w:val="00984991"/>
  </w:style>
  <w:style w:type="paragraph" w:customStyle="1" w:styleId="17A227A7619F43BC8D3239725337A0E155">
    <w:name w:val="17A227A7619F43BC8D3239725337A0E155"/>
    <w:rsid w:val="00984991"/>
    <w:pPr>
      <w:spacing w:after="360" w:line="192" w:lineRule="auto"/>
    </w:pPr>
    <w:rPr>
      <w:rFonts w:ascii="Lelo Bold" w:eastAsiaTheme="minorHAnsi" w:hAnsi="Lelo Bold"/>
      <w:noProof/>
      <w:color w:val="DCAA41"/>
      <w:sz w:val="48"/>
      <w:szCs w:val="48"/>
    </w:rPr>
  </w:style>
  <w:style w:type="paragraph" w:customStyle="1" w:styleId="17A227A7619F43BC8D3239725337A0E156">
    <w:name w:val="17A227A7619F43BC8D3239725337A0E156"/>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
    <w:name w:val="FAAAEBC7F38E4D3FAD52678F27360591"/>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57">
    <w:name w:val="17A227A7619F43BC8D3239725337A0E157"/>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
    <w:name w:val="FAAAEBC7F38E4D3FAD52678F273605911"/>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58">
    <w:name w:val="17A227A7619F43BC8D3239725337A0E158"/>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2">
    <w:name w:val="FAAAEBC7F38E4D3FAD52678F273605912"/>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59">
    <w:name w:val="17A227A7619F43BC8D3239725337A0E159"/>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3">
    <w:name w:val="FAAAEBC7F38E4D3FAD52678F273605913"/>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0">
    <w:name w:val="17A227A7619F43BC8D3239725337A0E160"/>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4">
    <w:name w:val="FAAAEBC7F38E4D3FAD52678F273605914"/>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1">
    <w:name w:val="17A227A7619F43BC8D3239725337A0E161"/>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5">
    <w:name w:val="FAAAEBC7F38E4D3FAD52678F273605915"/>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2">
    <w:name w:val="17A227A7619F43BC8D3239725337A0E162"/>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6">
    <w:name w:val="FAAAEBC7F38E4D3FAD52678F273605916"/>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3">
    <w:name w:val="17A227A7619F43BC8D3239725337A0E163"/>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7">
    <w:name w:val="FAAAEBC7F38E4D3FAD52678F273605917"/>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4">
    <w:name w:val="17A227A7619F43BC8D3239725337A0E164"/>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8">
    <w:name w:val="FAAAEBC7F38E4D3FAD52678F273605918"/>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5">
    <w:name w:val="17A227A7619F43BC8D3239725337A0E165"/>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9">
    <w:name w:val="FAAAEBC7F38E4D3FAD52678F273605919"/>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6">
    <w:name w:val="17A227A7619F43BC8D3239725337A0E166"/>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0">
    <w:name w:val="FAAAEBC7F38E4D3FAD52678F2736059110"/>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7">
    <w:name w:val="17A227A7619F43BC8D3239725337A0E167"/>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1">
    <w:name w:val="FAAAEBC7F38E4D3FAD52678F2736059111"/>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8">
    <w:name w:val="17A227A7619F43BC8D3239725337A0E168"/>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2">
    <w:name w:val="FAAAEBC7F38E4D3FAD52678F2736059112"/>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69">
    <w:name w:val="17A227A7619F43BC8D3239725337A0E169"/>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3">
    <w:name w:val="FAAAEBC7F38E4D3FAD52678F2736059113"/>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0">
    <w:name w:val="17A227A7619F43BC8D3239725337A0E170"/>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4">
    <w:name w:val="FAAAEBC7F38E4D3FAD52678F2736059114"/>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1">
    <w:name w:val="17A227A7619F43BC8D3239725337A0E171"/>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5">
    <w:name w:val="FAAAEBC7F38E4D3FAD52678F2736059115"/>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2">
    <w:name w:val="17A227A7619F43BC8D3239725337A0E172"/>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6">
    <w:name w:val="FAAAEBC7F38E4D3FAD52678F2736059116"/>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3">
    <w:name w:val="17A227A7619F43BC8D3239725337A0E173"/>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7">
    <w:name w:val="FAAAEBC7F38E4D3FAD52678F2736059117"/>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4">
    <w:name w:val="17A227A7619F43BC8D3239725337A0E174"/>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8">
    <w:name w:val="FAAAEBC7F38E4D3FAD52678F2736059118"/>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5">
    <w:name w:val="17A227A7619F43BC8D3239725337A0E175"/>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19">
    <w:name w:val="FAAAEBC7F38E4D3FAD52678F2736059119"/>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6">
    <w:name w:val="17A227A7619F43BC8D3239725337A0E176"/>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20">
    <w:name w:val="FAAAEBC7F38E4D3FAD52678F2736059120"/>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7">
    <w:name w:val="17A227A7619F43BC8D3239725337A0E177"/>
    <w:rsid w:val="00984991"/>
    <w:pPr>
      <w:spacing w:after="360" w:line="192" w:lineRule="auto"/>
    </w:pPr>
    <w:rPr>
      <w:rFonts w:ascii="Lelo Bold" w:eastAsiaTheme="minorHAnsi" w:hAnsi="Lelo Bold"/>
      <w:noProof/>
      <w:color w:val="DCAA41"/>
      <w:sz w:val="48"/>
      <w:szCs w:val="48"/>
    </w:rPr>
  </w:style>
  <w:style w:type="paragraph" w:customStyle="1" w:styleId="FAAAEBC7F38E4D3FAD52678F2736059121">
    <w:name w:val="FAAAEBC7F38E4D3FAD52678F2736059121"/>
    <w:rsid w:val="00984991"/>
    <w:pPr>
      <w:spacing w:after="0" w:line="240" w:lineRule="auto"/>
      <w:jc w:val="both"/>
    </w:pPr>
    <w:rPr>
      <w:rFonts w:ascii="Lelo Regular" w:eastAsiaTheme="minorHAnsi" w:hAnsi="Lelo Regular"/>
      <w:noProof/>
      <w:sz w:val="20"/>
      <w:szCs w:val="20"/>
    </w:rPr>
  </w:style>
  <w:style w:type="paragraph" w:customStyle="1" w:styleId="17A227A7619F43BC8D3239725337A0E178">
    <w:name w:val="17A227A7619F43BC8D3239725337A0E178"/>
    <w:rsid w:val="00820918"/>
    <w:pPr>
      <w:spacing w:after="360" w:line="192" w:lineRule="auto"/>
    </w:pPr>
    <w:rPr>
      <w:rFonts w:ascii="Lelo Bold" w:eastAsiaTheme="minorHAnsi" w:hAnsi="Lelo Bold"/>
      <w:noProof/>
      <w:color w:val="DCAA41"/>
      <w:sz w:val="48"/>
      <w:szCs w:val="48"/>
    </w:rPr>
  </w:style>
  <w:style w:type="paragraph" w:customStyle="1" w:styleId="FAAAEBC7F38E4D3FAD52678F2736059122">
    <w:name w:val="FAAAEBC7F38E4D3FAD52678F2736059122"/>
    <w:rsid w:val="00820918"/>
    <w:pPr>
      <w:spacing w:after="0" w:line="240" w:lineRule="auto"/>
      <w:jc w:val="both"/>
    </w:pPr>
    <w:rPr>
      <w:rFonts w:ascii="Lelo Regular" w:eastAsiaTheme="minorHAnsi" w:hAnsi="Lelo Regular"/>
      <w:noProof/>
      <w:sz w:val="20"/>
      <w:szCs w:val="20"/>
    </w:rPr>
  </w:style>
  <w:style w:type="paragraph" w:customStyle="1" w:styleId="17A227A7619F43BC8D3239725337A0E179">
    <w:name w:val="17A227A7619F43BC8D3239725337A0E179"/>
    <w:rsid w:val="00820918"/>
    <w:pPr>
      <w:spacing w:after="360" w:line="192" w:lineRule="auto"/>
    </w:pPr>
    <w:rPr>
      <w:rFonts w:ascii="Lelo Bold" w:eastAsiaTheme="minorHAnsi" w:hAnsi="Lelo Bold"/>
      <w:noProof/>
      <w:color w:val="DCAA41"/>
      <w:sz w:val="48"/>
      <w:szCs w:val="48"/>
    </w:rPr>
  </w:style>
  <w:style w:type="paragraph" w:customStyle="1" w:styleId="FAAAEBC7F38E4D3FAD52678F2736059123">
    <w:name w:val="FAAAEBC7F38E4D3FAD52678F2736059123"/>
    <w:rsid w:val="00820918"/>
    <w:pPr>
      <w:spacing w:after="0" w:line="240" w:lineRule="auto"/>
      <w:jc w:val="both"/>
    </w:pPr>
    <w:rPr>
      <w:rFonts w:ascii="Lelo Regular" w:eastAsiaTheme="minorHAnsi" w:hAnsi="Lelo Regular"/>
      <w:noProof/>
      <w:sz w:val="20"/>
      <w:szCs w:val="20"/>
    </w:rPr>
  </w:style>
  <w:style w:type="paragraph" w:customStyle="1" w:styleId="17A227A7619F43BC8D3239725337A0E180">
    <w:name w:val="17A227A7619F43BC8D3239725337A0E180"/>
    <w:rsid w:val="00820918"/>
    <w:pPr>
      <w:spacing w:after="360" w:line="192" w:lineRule="auto"/>
    </w:pPr>
    <w:rPr>
      <w:rFonts w:ascii="Lelo Bold" w:eastAsiaTheme="minorHAnsi" w:hAnsi="Lelo Bold"/>
      <w:noProof/>
      <w:color w:val="DCAA41"/>
      <w:sz w:val="48"/>
      <w:szCs w:val="48"/>
    </w:rPr>
  </w:style>
  <w:style w:type="paragraph" w:customStyle="1" w:styleId="FAAAEBC7F38E4D3FAD52678F2736059124">
    <w:name w:val="FAAAEBC7F38E4D3FAD52678F2736059124"/>
    <w:rsid w:val="00820918"/>
    <w:pPr>
      <w:spacing w:after="0" w:line="240" w:lineRule="auto"/>
      <w:jc w:val="both"/>
    </w:pPr>
    <w:rPr>
      <w:rFonts w:ascii="Lelo Regular" w:eastAsiaTheme="minorHAnsi" w:hAnsi="Lelo Regular"/>
      <w:noProof/>
      <w:sz w:val="20"/>
      <w:szCs w:val="20"/>
    </w:rPr>
  </w:style>
  <w:style w:type="paragraph" w:customStyle="1" w:styleId="17A227A7619F43BC8D3239725337A0E181">
    <w:name w:val="17A227A7619F43BC8D3239725337A0E181"/>
    <w:rsid w:val="00AD522D"/>
    <w:pPr>
      <w:spacing w:after="360" w:line="192" w:lineRule="auto"/>
    </w:pPr>
    <w:rPr>
      <w:rFonts w:ascii="Lelo Bold" w:eastAsiaTheme="minorHAnsi" w:hAnsi="Lelo Bold"/>
      <w:noProof/>
      <w:color w:val="DCAA41"/>
      <w:sz w:val="48"/>
      <w:szCs w:val="48"/>
    </w:rPr>
  </w:style>
  <w:style w:type="paragraph" w:customStyle="1" w:styleId="FAAAEBC7F38E4D3FAD52678F2736059125">
    <w:name w:val="FAAAEBC7F38E4D3FAD52678F2736059125"/>
    <w:rsid w:val="00AD522D"/>
    <w:pPr>
      <w:spacing w:after="0" w:line="240" w:lineRule="auto"/>
      <w:jc w:val="both"/>
    </w:pPr>
    <w:rPr>
      <w:rFonts w:ascii="Lelo Regular" w:eastAsiaTheme="minorHAnsi" w:hAnsi="Lelo Regular"/>
      <w:noProof/>
      <w:sz w:val="20"/>
      <w:szCs w:val="20"/>
    </w:rPr>
  </w:style>
  <w:style w:type="paragraph" w:customStyle="1" w:styleId="17A227A7619F43BC8D3239725337A0E182">
    <w:name w:val="17A227A7619F43BC8D3239725337A0E182"/>
    <w:rsid w:val="00AD522D"/>
    <w:pPr>
      <w:spacing w:after="360" w:line="192" w:lineRule="auto"/>
    </w:pPr>
    <w:rPr>
      <w:rFonts w:ascii="Lelo Bold" w:eastAsiaTheme="minorHAnsi" w:hAnsi="Lelo Bold"/>
      <w:noProof/>
      <w:color w:val="DCAA41"/>
      <w:sz w:val="48"/>
      <w:szCs w:val="48"/>
    </w:rPr>
  </w:style>
  <w:style w:type="paragraph" w:customStyle="1" w:styleId="FAAAEBC7F38E4D3FAD52678F2736059126">
    <w:name w:val="FAAAEBC7F38E4D3FAD52678F2736059126"/>
    <w:rsid w:val="00AD522D"/>
    <w:pPr>
      <w:spacing w:after="0" w:line="240" w:lineRule="auto"/>
      <w:jc w:val="both"/>
    </w:pPr>
    <w:rPr>
      <w:rFonts w:ascii="Lelo Regular" w:eastAsiaTheme="minorHAnsi" w:hAnsi="Lelo Regular"/>
      <w:noProof/>
      <w:sz w:val="20"/>
      <w:szCs w:val="20"/>
    </w:rPr>
  </w:style>
  <w:style w:type="paragraph" w:customStyle="1" w:styleId="17A227A7619F43BC8D3239725337A0E183">
    <w:name w:val="17A227A7619F43BC8D3239725337A0E183"/>
    <w:rsid w:val="00AD522D"/>
    <w:pPr>
      <w:spacing w:after="360" w:line="192" w:lineRule="auto"/>
    </w:pPr>
    <w:rPr>
      <w:rFonts w:ascii="Lelo Bold" w:eastAsiaTheme="minorHAnsi" w:hAnsi="Lelo Bold"/>
      <w:noProof/>
      <w:color w:val="DCAA41"/>
      <w:sz w:val="48"/>
      <w:szCs w:val="48"/>
    </w:rPr>
  </w:style>
  <w:style w:type="paragraph" w:customStyle="1" w:styleId="FAAAEBC7F38E4D3FAD52678F2736059127">
    <w:name w:val="FAAAEBC7F38E4D3FAD52678F2736059127"/>
    <w:rsid w:val="00AD522D"/>
    <w:pPr>
      <w:spacing w:after="0" w:line="240" w:lineRule="auto"/>
      <w:jc w:val="both"/>
    </w:pPr>
    <w:rPr>
      <w:rFonts w:ascii="Lelo Regular" w:eastAsiaTheme="minorHAnsi" w:hAnsi="Lelo Regular"/>
      <w:noProof/>
      <w:sz w:val="20"/>
      <w:szCs w:val="20"/>
    </w:rPr>
  </w:style>
  <w:style w:type="paragraph" w:customStyle="1" w:styleId="17A227A7619F43BC8D3239725337A0E184">
    <w:name w:val="17A227A7619F43BC8D3239725337A0E184"/>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28">
    <w:name w:val="FAAAEBC7F38E4D3FAD52678F2736059128"/>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85">
    <w:name w:val="17A227A7619F43BC8D3239725337A0E185"/>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29">
    <w:name w:val="FAAAEBC7F38E4D3FAD52678F2736059129"/>
    <w:rsid w:val="00651BDD"/>
    <w:pPr>
      <w:spacing w:after="0" w:line="240" w:lineRule="auto"/>
      <w:jc w:val="both"/>
    </w:pPr>
    <w:rPr>
      <w:rFonts w:ascii="Lelo Regular" w:eastAsiaTheme="minorHAnsi" w:hAnsi="Lelo Regular"/>
      <w:noProof/>
      <w:sz w:val="20"/>
      <w:szCs w:val="20"/>
    </w:rPr>
  </w:style>
  <w:style w:type="paragraph" w:customStyle="1" w:styleId="E9E3E6FA4859453F8F245B766B1B727E">
    <w:name w:val="E9E3E6FA4859453F8F245B766B1B727E"/>
    <w:rsid w:val="00651BDD"/>
  </w:style>
  <w:style w:type="paragraph" w:customStyle="1" w:styleId="29CF35431C244024B4F91FBB09BB14BA">
    <w:name w:val="29CF35431C244024B4F91FBB09BB14BA"/>
    <w:rsid w:val="00651BDD"/>
  </w:style>
  <w:style w:type="paragraph" w:customStyle="1" w:styleId="5AB0CA89179048ACBB4F5099C87ABBE3">
    <w:name w:val="5AB0CA89179048ACBB4F5099C87ABBE3"/>
    <w:rsid w:val="00651BDD"/>
  </w:style>
  <w:style w:type="paragraph" w:customStyle="1" w:styleId="013E9FD0FF4F4C7DA7E2E75C3673B44E">
    <w:name w:val="013E9FD0FF4F4C7DA7E2E75C3673B44E"/>
    <w:rsid w:val="00651BDD"/>
  </w:style>
  <w:style w:type="paragraph" w:customStyle="1" w:styleId="7FD8F357E11A415AAA89E30F53B31DCD">
    <w:name w:val="7FD8F357E11A415AAA89E30F53B31DCD"/>
    <w:rsid w:val="00651BDD"/>
  </w:style>
  <w:style w:type="paragraph" w:customStyle="1" w:styleId="7E0F26C0B9844D77A76C8C94424BE0CC">
    <w:name w:val="7E0F26C0B9844D77A76C8C94424BE0CC"/>
    <w:rsid w:val="00651BDD"/>
  </w:style>
  <w:style w:type="paragraph" w:customStyle="1" w:styleId="57A3CBCD69E14548975787546BE37388">
    <w:name w:val="57A3CBCD69E14548975787546BE37388"/>
    <w:rsid w:val="00651BDD"/>
  </w:style>
  <w:style w:type="paragraph" w:customStyle="1" w:styleId="EC43567D083E4F7DA1CC3C7AA0C779B1">
    <w:name w:val="EC43567D083E4F7DA1CC3C7AA0C779B1"/>
    <w:rsid w:val="00651BDD"/>
  </w:style>
  <w:style w:type="paragraph" w:customStyle="1" w:styleId="2D8F7EBBE7D9406483DC46F9EAC21688">
    <w:name w:val="2D8F7EBBE7D9406483DC46F9EAC21688"/>
    <w:rsid w:val="00651BDD"/>
  </w:style>
  <w:style w:type="paragraph" w:customStyle="1" w:styleId="5F52A206840046938034910CBC811A04">
    <w:name w:val="5F52A206840046938034910CBC811A04"/>
    <w:rsid w:val="00651BDD"/>
  </w:style>
  <w:style w:type="paragraph" w:customStyle="1" w:styleId="B5E37EE86A5949B8B2934E0998898F9B">
    <w:name w:val="B5E37EE86A5949B8B2934E0998898F9B"/>
    <w:rsid w:val="00651BDD"/>
  </w:style>
  <w:style w:type="paragraph" w:customStyle="1" w:styleId="02C0D0F677C84CD5AF583F76EA18BB8F">
    <w:name w:val="02C0D0F677C84CD5AF583F76EA18BB8F"/>
    <w:rsid w:val="00651BDD"/>
  </w:style>
  <w:style w:type="paragraph" w:customStyle="1" w:styleId="5FA73BE9F74544EF8CC89C977BBE6E1D">
    <w:name w:val="5FA73BE9F74544EF8CC89C977BBE6E1D"/>
    <w:rsid w:val="00651BDD"/>
  </w:style>
  <w:style w:type="paragraph" w:customStyle="1" w:styleId="239E0838799D4E31B194F447A752C4B2">
    <w:name w:val="239E0838799D4E31B194F447A752C4B2"/>
    <w:rsid w:val="00651BDD"/>
  </w:style>
  <w:style w:type="paragraph" w:customStyle="1" w:styleId="FB32D9D991C144B69FCA7257D7145E34">
    <w:name w:val="FB32D9D991C144B69FCA7257D7145E34"/>
    <w:rsid w:val="00651BDD"/>
  </w:style>
  <w:style w:type="paragraph" w:customStyle="1" w:styleId="14DDF099034D44198288D9ABA5708B9B">
    <w:name w:val="14DDF099034D44198288D9ABA5708B9B"/>
    <w:rsid w:val="00651BDD"/>
  </w:style>
  <w:style w:type="paragraph" w:customStyle="1" w:styleId="477AEE816B3348EBBF6625837DA58283">
    <w:name w:val="477AEE816B3348EBBF6625837DA58283"/>
    <w:rsid w:val="00651BDD"/>
  </w:style>
  <w:style w:type="paragraph" w:customStyle="1" w:styleId="4ABB455EB1AE45118AF3452F432CAE6A">
    <w:name w:val="4ABB455EB1AE45118AF3452F432CAE6A"/>
    <w:rsid w:val="00651BDD"/>
  </w:style>
  <w:style w:type="paragraph" w:customStyle="1" w:styleId="D5965750E3F249ACBEB37AF79A50E3A6">
    <w:name w:val="D5965750E3F249ACBEB37AF79A50E3A6"/>
    <w:rsid w:val="00651BDD"/>
  </w:style>
  <w:style w:type="paragraph" w:customStyle="1" w:styleId="AF99C7D75A2049FB87C1B204F0E6103B">
    <w:name w:val="AF99C7D75A2049FB87C1B204F0E6103B"/>
    <w:rsid w:val="00651BDD"/>
  </w:style>
  <w:style w:type="paragraph" w:customStyle="1" w:styleId="7351749244024977B44E872C0EDCDC76">
    <w:name w:val="7351749244024977B44E872C0EDCDC76"/>
    <w:rsid w:val="00651BDD"/>
  </w:style>
  <w:style w:type="paragraph" w:customStyle="1" w:styleId="480437C9FE7F4DAC876101B8F256379F">
    <w:name w:val="480437C9FE7F4DAC876101B8F256379F"/>
    <w:rsid w:val="00651BDD"/>
  </w:style>
  <w:style w:type="paragraph" w:customStyle="1" w:styleId="4235A0B6014E409B84C7E0A96730BE58">
    <w:name w:val="4235A0B6014E409B84C7E0A96730BE58"/>
    <w:rsid w:val="00651BDD"/>
  </w:style>
  <w:style w:type="paragraph" w:customStyle="1" w:styleId="2883F04B9508412DB6B407187F46BDBC">
    <w:name w:val="2883F04B9508412DB6B407187F46BDBC"/>
    <w:rsid w:val="00651BDD"/>
  </w:style>
  <w:style w:type="paragraph" w:customStyle="1" w:styleId="65312959B9ED4E0186139A16FBA9FD5A">
    <w:name w:val="65312959B9ED4E0186139A16FBA9FD5A"/>
    <w:rsid w:val="00651BDD"/>
  </w:style>
  <w:style w:type="paragraph" w:customStyle="1" w:styleId="04D40F215E3B4A5F8E59197410BE37B8">
    <w:name w:val="04D40F215E3B4A5F8E59197410BE37B8"/>
    <w:rsid w:val="00651BDD"/>
  </w:style>
  <w:style w:type="paragraph" w:customStyle="1" w:styleId="AAAFEB8645FD4294A0E41AB2322A2419">
    <w:name w:val="AAAFEB8645FD4294A0E41AB2322A2419"/>
    <w:rsid w:val="00651BDD"/>
  </w:style>
  <w:style w:type="paragraph" w:customStyle="1" w:styleId="0953384B660C44FFA9791DA528FE76D4">
    <w:name w:val="0953384B660C44FFA9791DA528FE76D4"/>
    <w:rsid w:val="00651BDD"/>
  </w:style>
  <w:style w:type="paragraph" w:customStyle="1" w:styleId="D862B1F7BD82473BA3A39243195BD2C2">
    <w:name w:val="D862B1F7BD82473BA3A39243195BD2C2"/>
    <w:rsid w:val="00651BDD"/>
  </w:style>
  <w:style w:type="paragraph" w:customStyle="1" w:styleId="BA38AA42660C4CD9ADB1D7A23ED6C169">
    <w:name w:val="BA38AA42660C4CD9ADB1D7A23ED6C169"/>
    <w:rsid w:val="00651BDD"/>
  </w:style>
  <w:style w:type="paragraph" w:customStyle="1" w:styleId="1C63F89DC33545478CDFE09F36136E0C">
    <w:name w:val="1C63F89DC33545478CDFE09F36136E0C"/>
    <w:rsid w:val="00651BDD"/>
  </w:style>
  <w:style w:type="paragraph" w:customStyle="1" w:styleId="205EF5189330452382ACE1278DD2EA74">
    <w:name w:val="205EF5189330452382ACE1278DD2EA74"/>
    <w:rsid w:val="00651BDD"/>
  </w:style>
  <w:style w:type="paragraph" w:customStyle="1" w:styleId="FD66514301BB49D99FF178870088B8FE">
    <w:name w:val="FD66514301BB49D99FF178870088B8FE"/>
    <w:rsid w:val="00651BDD"/>
  </w:style>
  <w:style w:type="paragraph" w:customStyle="1" w:styleId="2365ED7A639A4FFF8D583210EEE057C3">
    <w:name w:val="2365ED7A639A4FFF8D583210EEE057C3"/>
    <w:rsid w:val="00651BDD"/>
  </w:style>
  <w:style w:type="paragraph" w:customStyle="1" w:styleId="F38679BA4B604987867B8175489FEAC6">
    <w:name w:val="F38679BA4B604987867B8175489FEAC6"/>
    <w:rsid w:val="00651BDD"/>
  </w:style>
  <w:style w:type="paragraph" w:customStyle="1" w:styleId="BDF8B60A87574D22ABDA3E914CA04B68">
    <w:name w:val="BDF8B60A87574D22ABDA3E914CA04B68"/>
    <w:rsid w:val="00651BDD"/>
  </w:style>
  <w:style w:type="paragraph" w:customStyle="1" w:styleId="BBD38D4E35684384BB7A61248D5A0BF3">
    <w:name w:val="BBD38D4E35684384BB7A61248D5A0BF3"/>
    <w:rsid w:val="00651BDD"/>
  </w:style>
  <w:style w:type="paragraph" w:customStyle="1" w:styleId="DD603EED802942158E04C1F3A2855AB0">
    <w:name w:val="DD603EED802942158E04C1F3A2855AB0"/>
    <w:rsid w:val="00651BDD"/>
  </w:style>
  <w:style w:type="paragraph" w:customStyle="1" w:styleId="A21BBA5BBAF04C4F8908F1360E5B30EB">
    <w:name w:val="A21BBA5BBAF04C4F8908F1360E5B30EB"/>
    <w:rsid w:val="00651BDD"/>
  </w:style>
  <w:style w:type="paragraph" w:customStyle="1" w:styleId="D762C890DFA1499E85383F400FC934B0">
    <w:name w:val="D762C890DFA1499E85383F400FC934B0"/>
    <w:rsid w:val="00651BDD"/>
  </w:style>
  <w:style w:type="paragraph" w:customStyle="1" w:styleId="386FF9EB5DDF4AF88ED9A91BBCBFAC43">
    <w:name w:val="386FF9EB5DDF4AF88ED9A91BBCBFAC43"/>
    <w:rsid w:val="00651BDD"/>
  </w:style>
  <w:style w:type="paragraph" w:customStyle="1" w:styleId="AD1ED4BC94B746978944824B7F98AD2D">
    <w:name w:val="AD1ED4BC94B746978944824B7F98AD2D"/>
    <w:rsid w:val="00651BDD"/>
  </w:style>
  <w:style w:type="paragraph" w:customStyle="1" w:styleId="7B80081FF04E4FDB88771384B8D14B17">
    <w:name w:val="7B80081FF04E4FDB88771384B8D14B17"/>
    <w:rsid w:val="00651BDD"/>
  </w:style>
  <w:style w:type="paragraph" w:customStyle="1" w:styleId="45EBB74AF9E54BF09B21CEA215E6E3ED">
    <w:name w:val="45EBB74AF9E54BF09B21CEA215E6E3ED"/>
    <w:rsid w:val="00651BDD"/>
  </w:style>
  <w:style w:type="paragraph" w:customStyle="1" w:styleId="55DF31EC48B2489A9589ED7EC4EB92F8">
    <w:name w:val="55DF31EC48B2489A9589ED7EC4EB92F8"/>
    <w:rsid w:val="00651BDD"/>
  </w:style>
  <w:style w:type="paragraph" w:customStyle="1" w:styleId="BDA88E5BBE984A459A6B7613AB102688">
    <w:name w:val="BDA88E5BBE984A459A6B7613AB102688"/>
    <w:rsid w:val="00651BDD"/>
  </w:style>
  <w:style w:type="paragraph" w:customStyle="1" w:styleId="440FF239072F4DAE8297BE13E4977421">
    <w:name w:val="440FF239072F4DAE8297BE13E4977421"/>
    <w:rsid w:val="00651BDD"/>
  </w:style>
  <w:style w:type="paragraph" w:customStyle="1" w:styleId="17A227A7619F43BC8D3239725337A0E186">
    <w:name w:val="17A227A7619F43BC8D3239725337A0E186"/>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0">
    <w:name w:val="FAAAEBC7F38E4D3FAD52678F2736059130"/>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87">
    <w:name w:val="17A227A7619F43BC8D3239725337A0E187"/>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1">
    <w:name w:val="FAAAEBC7F38E4D3FAD52678F2736059131"/>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88">
    <w:name w:val="17A227A7619F43BC8D3239725337A0E188"/>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2">
    <w:name w:val="FAAAEBC7F38E4D3FAD52678F2736059132"/>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89">
    <w:name w:val="17A227A7619F43BC8D3239725337A0E189"/>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3">
    <w:name w:val="FAAAEBC7F38E4D3FAD52678F2736059133"/>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0">
    <w:name w:val="17A227A7619F43BC8D3239725337A0E190"/>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4">
    <w:name w:val="FAAAEBC7F38E4D3FAD52678F2736059134"/>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1">
    <w:name w:val="17A227A7619F43BC8D3239725337A0E191"/>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5">
    <w:name w:val="FAAAEBC7F38E4D3FAD52678F2736059135"/>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2">
    <w:name w:val="17A227A7619F43BC8D3239725337A0E192"/>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6">
    <w:name w:val="FAAAEBC7F38E4D3FAD52678F2736059136"/>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3">
    <w:name w:val="17A227A7619F43BC8D3239725337A0E193"/>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7">
    <w:name w:val="FAAAEBC7F38E4D3FAD52678F2736059137"/>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4">
    <w:name w:val="17A227A7619F43BC8D3239725337A0E194"/>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8">
    <w:name w:val="FAAAEBC7F38E4D3FAD52678F2736059138"/>
    <w:rsid w:val="00651BDD"/>
    <w:pPr>
      <w:spacing w:after="0" w:line="240" w:lineRule="auto"/>
      <w:jc w:val="both"/>
    </w:pPr>
    <w:rPr>
      <w:rFonts w:ascii="Lelo Regular" w:eastAsiaTheme="minorHAnsi" w:hAnsi="Lelo Regular"/>
      <w:noProof/>
      <w:sz w:val="20"/>
      <w:szCs w:val="20"/>
    </w:rPr>
  </w:style>
  <w:style w:type="paragraph" w:customStyle="1" w:styleId="12B94C54280B49ABBFB83377349D412B">
    <w:name w:val="12B94C54280B49ABBFB83377349D412B"/>
    <w:rsid w:val="00651BDD"/>
  </w:style>
  <w:style w:type="paragraph" w:customStyle="1" w:styleId="B9F9002FCB1D4C8DA2C60089BD9D65E4">
    <w:name w:val="B9F9002FCB1D4C8DA2C60089BD9D65E4"/>
    <w:rsid w:val="00651BDD"/>
  </w:style>
  <w:style w:type="paragraph" w:customStyle="1" w:styleId="09ED4A57BF1C460683A8B2D26D22225B">
    <w:name w:val="09ED4A57BF1C460683A8B2D26D22225B"/>
    <w:rsid w:val="00651BDD"/>
  </w:style>
  <w:style w:type="paragraph" w:customStyle="1" w:styleId="AB2C13CE7559482AB2D3CA508ED119A8">
    <w:name w:val="AB2C13CE7559482AB2D3CA508ED119A8"/>
    <w:rsid w:val="00651BDD"/>
  </w:style>
  <w:style w:type="paragraph" w:customStyle="1" w:styleId="17A227A7619F43BC8D3239725337A0E195">
    <w:name w:val="17A227A7619F43BC8D3239725337A0E195"/>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39">
    <w:name w:val="FAAAEBC7F38E4D3FAD52678F2736059139"/>
    <w:rsid w:val="00651BDD"/>
    <w:pPr>
      <w:spacing w:after="0" w:line="240" w:lineRule="auto"/>
      <w:jc w:val="both"/>
    </w:pPr>
    <w:rPr>
      <w:rFonts w:ascii="Lelo Regular" w:eastAsiaTheme="minorHAnsi" w:hAnsi="Lelo Regular"/>
      <w:noProof/>
      <w:sz w:val="20"/>
      <w:szCs w:val="20"/>
    </w:rPr>
  </w:style>
  <w:style w:type="paragraph" w:customStyle="1" w:styleId="5A37E85F6DD449388C26A8659110A666">
    <w:name w:val="5A37E85F6DD449388C26A8659110A666"/>
    <w:rsid w:val="00651BDD"/>
  </w:style>
  <w:style w:type="paragraph" w:customStyle="1" w:styleId="9FCFF762F6374D26BBB4609653520341">
    <w:name w:val="9FCFF762F6374D26BBB4609653520341"/>
    <w:rsid w:val="00651BDD"/>
  </w:style>
  <w:style w:type="paragraph" w:customStyle="1" w:styleId="F9501413750D41ABBDEA5FCA79C5C4BD">
    <w:name w:val="F9501413750D41ABBDEA5FCA79C5C4BD"/>
    <w:rsid w:val="00651BDD"/>
  </w:style>
  <w:style w:type="paragraph" w:customStyle="1" w:styleId="FD897D4F65234639ADB139506421E648">
    <w:name w:val="FD897D4F65234639ADB139506421E648"/>
    <w:rsid w:val="00651BDD"/>
  </w:style>
  <w:style w:type="paragraph" w:customStyle="1" w:styleId="17A227A7619F43BC8D3239725337A0E196">
    <w:name w:val="17A227A7619F43BC8D3239725337A0E196"/>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0">
    <w:name w:val="FAAAEBC7F38E4D3FAD52678F2736059140"/>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7">
    <w:name w:val="17A227A7619F43BC8D3239725337A0E197"/>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1">
    <w:name w:val="FAAAEBC7F38E4D3FAD52678F2736059141"/>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8">
    <w:name w:val="17A227A7619F43BC8D3239725337A0E198"/>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2">
    <w:name w:val="FAAAEBC7F38E4D3FAD52678F2736059142"/>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99">
    <w:name w:val="17A227A7619F43BC8D3239725337A0E199"/>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3">
    <w:name w:val="FAAAEBC7F38E4D3FAD52678F2736059143"/>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0">
    <w:name w:val="17A227A7619F43BC8D3239725337A0E1100"/>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4">
    <w:name w:val="FAAAEBC7F38E4D3FAD52678F2736059144"/>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1">
    <w:name w:val="17A227A7619F43BC8D3239725337A0E1101"/>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5">
    <w:name w:val="FAAAEBC7F38E4D3FAD52678F2736059145"/>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2">
    <w:name w:val="17A227A7619F43BC8D3239725337A0E1102"/>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6">
    <w:name w:val="FAAAEBC7F38E4D3FAD52678F2736059146"/>
    <w:rsid w:val="00651BDD"/>
    <w:pPr>
      <w:spacing w:after="0" w:line="240" w:lineRule="auto"/>
      <w:jc w:val="both"/>
    </w:pPr>
    <w:rPr>
      <w:rFonts w:ascii="Lelo Regular" w:eastAsiaTheme="minorHAnsi" w:hAnsi="Lelo Regular"/>
      <w:noProof/>
      <w:sz w:val="20"/>
      <w:szCs w:val="20"/>
    </w:rPr>
  </w:style>
  <w:style w:type="paragraph" w:customStyle="1" w:styleId="AECDCBD640854944A5E4950D2D5AE639">
    <w:name w:val="AECDCBD640854944A5E4950D2D5AE639"/>
    <w:rsid w:val="00651BDD"/>
  </w:style>
  <w:style w:type="paragraph" w:customStyle="1" w:styleId="D48B5F7DCA5444A6BEE00A84C09AE71F">
    <w:name w:val="D48B5F7DCA5444A6BEE00A84C09AE71F"/>
    <w:rsid w:val="00651BDD"/>
  </w:style>
  <w:style w:type="paragraph" w:customStyle="1" w:styleId="3FA950B63F3A4CB59D0B73052693850D">
    <w:name w:val="3FA950B63F3A4CB59D0B73052693850D"/>
    <w:rsid w:val="00651BDD"/>
  </w:style>
  <w:style w:type="paragraph" w:customStyle="1" w:styleId="9BEB3423B0D748F4B86FC7CF510D78C1">
    <w:name w:val="9BEB3423B0D748F4B86FC7CF510D78C1"/>
    <w:rsid w:val="00651BDD"/>
  </w:style>
  <w:style w:type="paragraph" w:customStyle="1" w:styleId="31820FB26FDC4F448734F82C5CD910A2">
    <w:name w:val="31820FB26FDC4F448734F82C5CD910A2"/>
    <w:rsid w:val="00651BDD"/>
  </w:style>
  <w:style w:type="paragraph" w:customStyle="1" w:styleId="F7477E4682FE4483947B82D864BD6273">
    <w:name w:val="F7477E4682FE4483947B82D864BD6273"/>
    <w:rsid w:val="00651BDD"/>
  </w:style>
  <w:style w:type="paragraph" w:customStyle="1" w:styleId="6435483135444B16B1EC78C4B6A9F44B">
    <w:name w:val="6435483135444B16B1EC78C4B6A9F44B"/>
    <w:rsid w:val="00651BDD"/>
  </w:style>
  <w:style w:type="paragraph" w:customStyle="1" w:styleId="30F6D6F992614E2CB1426C4F2FEBD00F">
    <w:name w:val="30F6D6F992614E2CB1426C4F2FEBD00F"/>
    <w:rsid w:val="00651BDD"/>
  </w:style>
  <w:style w:type="paragraph" w:customStyle="1" w:styleId="389CEC7163194F4ABABED9EE1C8D859E">
    <w:name w:val="389CEC7163194F4ABABED9EE1C8D859E"/>
    <w:rsid w:val="00651BDD"/>
  </w:style>
  <w:style w:type="paragraph" w:customStyle="1" w:styleId="B2FF95C80D27479DB754DE5DC1A9F867">
    <w:name w:val="B2FF95C80D27479DB754DE5DC1A9F867"/>
    <w:rsid w:val="00651BDD"/>
  </w:style>
  <w:style w:type="paragraph" w:customStyle="1" w:styleId="EA7970B9915040E5A6CE3726A0B28B9A">
    <w:name w:val="EA7970B9915040E5A6CE3726A0B28B9A"/>
    <w:rsid w:val="00651BDD"/>
  </w:style>
  <w:style w:type="paragraph" w:customStyle="1" w:styleId="DC53B6D8D833417D9F04D41886F3C011">
    <w:name w:val="DC53B6D8D833417D9F04D41886F3C011"/>
    <w:rsid w:val="00651BDD"/>
  </w:style>
  <w:style w:type="paragraph" w:customStyle="1" w:styleId="6AA68B7D1B424AA0B102C3BCA3111F8A">
    <w:name w:val="6AA68B7D1B424AA0B102C3BCA3111F8A"/>
    <w:rsid w:val="00651BDD"/>
  </w:style>
  <w:style w:type="paragraph" w:customStyle="1" w:styleId="41D2A4AD2C0142CCAA929A61DA9F9B5E">
    <w:name w:val="41D2A4AD2C0142CCAA929A61DA9F9B5E"/>
    <w:rsid w:val="00651BDD"/>
  </w:style>
  <w:style w:type="paragraph" w:customStyle="1" w:styleId="B561DD61246345BE8CBD987CBB419093">
    <w:name w:val="B561DD61246345BE8CBD987CBB419093"/>
    <w:rsid w:val="00651BDD"/>
  </w:style>
  <w:style w:type="paragraph" w:customStyle="1" w:styleId="145CF502EC50447CA8CAAC056D1EBDDE">
    <w:name w:val="145CF502EC50447CA8CAAC056D1EBDDE"/>
    <w:rsid w:val="00651BDD"/>
  </w:style>
  <w:style w:type="paragraph" w:customStyle="1" w:styleId="85F4A227771A46DFA1994F151007B88F">
    <w:name w:val="85F4A227771A46DFA1994F151007B88F"/>
    <w:rsid w:val="00651BDD"/>
  </w:style>
  <w:style w:type="paragraph" w:customStyle="1" w:styleId="3EC279003A65445CA6621D93C896F990">
    <w:name w:val="3EC279003A65445CA6621D93C896F990"/>
    <w:rsid w:val="00651BDD"/>
  </w:style>
  <w:style w:type="paragraph" w:customStyle="1" w:styleId="475C364BBEA845F3ACF732C7ACE76A5A">
    <w:name w:val="475C364BBEA845F3ACF732C7ACE76A5A"/>
    <w:rsid w:val="00651BDD"/>
  </w:style>
  <w:style w:type="paragraph" w:customStyle="1" w:styleId="48FB9B5EC3144B1E9038E0B667E4C1A8">
    <w:name w:val="48FB9B5EC3144B1E9038E0B667E4C1A8"/>
    <w:rsid w:val="00651BDD"/>
  </w:style>
  <w:style w:type="paragraph" w:customStyle="1" w:styleId="4F9DC73287C6402E8C6D9360438A9FE9">
    <w:name w:val="4F9DC73287C6402E8C6D9360438A9FE9"/>
    <w:rsid w:val="00651BDD"/>
  </w:style>
  <w:style w:type="paragraph" w:customStyle="1" w:styleId="9BB86ABE9814447FA7089FF0EB02A6A9">
    <w:name w:val="9BB86ABE9814447FA7089FF0EB02A6A9"/>
    <w:rsid w:val="00651BDD"/>
  </w:style>
  <w:style w:type="paragraph" w:customStyle="1" w:styleId="9D4FBD50097D4A2E8A85E6851AF3FA14">
    <w:name w:val="9D4FBD50097D4A2E8A85E6851AF3FA14"/>
    <w:rsid w:val="00651BDD"/>
  </w:style>
  <w:style w:type="paragraph" w:customStyle="1" w:styleId="18A137247E9C4EF3B3587E303CB99F6A">
    <w:name w:val="18A137247E9C4EF3B3587E303CB99F6A"/>
    <w:rsid w:val="00651BDD"/>
  </w:style>
  <w:style w:type="paragraph" w:customStyle="1" w:styleId="77DC497331324A7696465A410F3B5111">
    <w:name w:val="77DC497331324A7696465A410F3B5111"/>
    <w:rsid w:val="00651BDD"/>
  </w:style>
  <w:style w:type="paragraph" w:customStyle="1" w:styleId="03B69A1A1E1241D784093F87343889CD">
    <w:name w:val="03B69A1A1E1241D784093F87343889CD"/>
    <w:rsid w:val="00651BDD"/>
  </w:style>
  <w:style w:type="paragraph" w:customStyle="1" w:styleId="8AEB4B274B45462AA179AE48AA6B3A3A">
    <w:name w:val="8AEB4B274B45462AA179AE48AA6B3A3A"/>
    <w:rsid w:val="00651BDD"/>
  </w:style>
  <w:style w:type="paragraph" w:customStyle="1" w:styleId="6287B9A90412493DB40083F696E42E5D">
    <w:name w:val="6287B9A90412493DB40083F696E42E5D"/>
    <w:rsid w:val="00651BDD"/>
  </w:style>
  <w:style w:type="paragraph" w:customStyle="1" w:styleId="D0F7711153A7472BBABC46F3A09D3423">
    <w:name w:val="D0F7711153A7472BBABC46F3A09D3423"/>
    <w:rsid w:val="00651BDD"/>
  </w:style>
  <w:style w:type="paragraph" w:customStyle="1" w:styleId="96931D2C047A4558BAAE4C0D09AC5AF0">
    <w:name w:val="96931D2C047A4558BAAE4C0D09AC5AF0"/>
    <w:rsid w:val="00651BDD"/>
  </w:style>
  <w:style w:type="paragraph" w:customStyle="1" w:styleId="B2E58ED1A1C74639BF78FF39A61EAA43">
    <w:name w:val="B2E58ED1A1C74639BF78FF39A61EAA43"/>
    <w:rsid w:val="00651BDD"/>
  </w:style>
  <w:style w:type="paragraph" w:customStyle="1" w:styleId="9E86BA64AD7941268562F13A52648DF8">
    <w:name w:val="9E86BA64AD7941268562F13A52648DF8"/>
    <w:rsid w:val="00651BDD"/>
  </w:style>
  <w:style w:type="paragraph" w:customStyle="1" w:styleId="A2ED9FC3C4B34F1D8372DBE80AD52B6E">
    <w:name w:val="A2ED9FC3C4B34F1D8372DBE80AD52B6E"/>
    <w:rsid w:val="00651BDD"/>
  </w:style>
  <w:style w:type="paragraph" w:customStyle="1" w:styleId="AC6F5E40BCD3406CAD58231D1FC3F541">
    <w:name w:val="AC6F5E40BCD3406CAD58231D1FC3F541"/>
    <w:rsid w:val="00651BDD"/>
  </w:style>
  <w:style w:type="paragraph" w:customStyle="1" w:styleId="A027E48B058E4577841A99E98A813B2E">
    <w:name w:val="A027E48B058E4577841A99E98A813B2E"/>
    <w:rsid w:val="00651BDD"/>
  </w:style>
  <w:style w:type="paragraph" w:customStyle="1" w:styleId="3C7CCF1321424CDCBAC0E56320D0CD8B">
    <w:name w:val="3C7CCF1321424CDCBAC0E56320D0CD8B"/>
    <w:rsid w:val="00651BDD"/>
  </w:style>
  <w:style w:type="paragraph" w:customStyle="1" w:styleId="5FC6B35812E147AAAEA49318305743B4">
    <w:name w:val="5FC6B35812E147AAAEA49318305743B4"/>
    <w:rsid w:val="00651BDD"/>
  </w:style>
  <w:style w:type="paragraph" w:customStyle="1" w:styleId="E7268A72AED549938A57833EA48630A6">
    <w:name w:val="E7268A72AED549938A57833EA48630A6"/>
    <w:rsid w:val="00651BDD"/>
  </w:style>
  <w:style w:type="paragraph" w:customStyle="1" w:styleId="DD31C4CC822B4A89A048B581EF9E8368">
    <w:name w:val="DD31C4CC822B4A89A048B581EF9E8368"/>
    <w:rsid w:val="00651BDD"/>
  </w:style>
  <w:style w:type="paragraph" w:customStyle="1" w:styleId="484AAD81C5E5428FA9CAD693DAB1733B">
    <w:name w:val="484AAD81C5E5428FA9CAD693DAB1733B"/>
    <w:rsid w:val="00651BDD"/>
  </w:style>
  <w:style w:type="paragraph" w:customStyle="1" w:styleId="C21F1BEC9F59457CBE310EE51ED80151">
    <w:name w:val="C21F1BEC9F59457CBE310EE51ED80151"/>
    <w:rsid w:val="00651BDD"/>
  </w:style>
  <w:style w:type="paragraph" w:customStyle="1" w:styleId="23BB289452934BB09E0F429365DBF1AB">
    <w:name w:val="23BB289452934BB09E0F429365DBF1AB"/>
    <w:rsid w:val="00651BDD"/>
  </w:style>
  <w:style w:type="paragraph" w:customStyle="1" w:styleId="88DD88EEB40241639C8387631735C4B5">
    <w:name w:val="88DD88EEB40241639C8387631735C4B5"/>
    <w:rsid w:val="00651BDD"/>
  </w:style>
  <w:style w:type="paragraph" w:customStyle="1" w:styleId="17EA29B772764559ACCACE4284143DCC">
    <w:name w:val="17EA29B772764559ACCACE4284143DCC"/>
    <w:rsid w:val="00651BDD"/>
  </w:style>
  <w:style w:type="paragraph" w:customStyle="1" w:styleId="9F8CC1BE263B4DDDB01341EC2182B5F5">
    <w:name w:val="9F8CC1BE263B4DDDB01341EC2182B5F5"/>
    <w:rsid w:val="00651BDD"/>
  </w:style>
  <w:style w:type="paragraph" w:customStyle="1" w:styleId="02D5CDDE51E4423E91B8E9084FF87E4F">
    <w:name w:val="02D5CDDE51E4423E91B8E9084FF87E4F"/>
    <w:rsid w:val="00651BDD"/>
  </w:style>
  <w:style w:type="paragraph" w:customStyle="1" w:styleId="2C92EE7C25284CCC9B7DB8C5F9E4A1D2">
    <w:name w:val="2C92EE7C25284CCC9B7DB8C5F9E4A1D2"/>
    <w:rsid w:val="00651BDD"/>
  </w:style>
  <w:style w:type="paragraph" w:customStyle="1" w:styleId="880B992559FD4FE1B105A2008B3019D3">
    <w:name w:val="880B992559FD4FE1B105A2008B3019D3"/>
    <w:rsid w:val="00651BDD"/>
  </w:style>
  <w:style w:type="paragraph" w:customStyle="1" w:styleId="21B52BA450384F25991829221736B1F2">
    <w:name w:val="21B52BA450384F25991829221736B1F2"/>
    <w:rsid w:val="00651BDD"/>
  </w:style>
  <w:style w:type="paragraph" w:customStyle="1" w:styleId="6F47B7EC5B954E798A5DDD5528275380">
    <w:name w:val="6F47B7EC5B954E798A5DDD5528275380"/>
    <w:rsid w:val="00651BDD"/>
  </w:style>
  <w:style w:type="paragraph" w:customStyle="1" w:styleId="346F0D60F3164C0EA6042912D2BF1571">
    <w:name w:val="346F0D60F3164C0EA6042912D2BF1571"/>
    <w:rsid w:val="00651BDD"/>
  </w:style>
  <w:style w:type="paragraph" w:customStyle="1" w:styleId="44BFBFB0ADFB4C5C9930DAD7DE586278">
    <w:name w:val="44BFBFB0ADFB4C5C9930DAD7DE586278"/>
    <w:rsid w:val="00651BDD"/>
  </w:style>
  <w:style w:type="paragraph" w:customStyle="1" w:styleId="0A61E10A4DAE4877A16E0B7F5557BD22">
    <w:name w:val="0A61E10A4DAE4877A16E0B7F5557BD22"/>
    <w:rsid w:val="00651BDD"/>
  </w:style>
  <w:style w:type="paragraph" w:customStyle="1" w:styleId="C76D23BE1286487491D97A7F073A13D5">
    <w:name w:val="C76D23BE1286487491D97A7F073A13D5"/>
    <w:rsid w:val="00651BDD"/>
  </w:style>
  <w:style w:type="paragraph" w:customStyle="1" w:styleId="88F9A866BCEC4D5D8CE69B5698D7F633">
    <w:name w:val="88F9A866BCEC4D5D8CE69B5698D7F633"/>
    <w:rsid w:val="00651BDD"/>
  </w:style>
  <w:style w:type="paragraph" w:customStyle="1" w:styleId="59364DBC0A014503BFC434BF0A562A53">
    <w:name w:val="59364DBC0A014503BFC434BF0A562A53"/>
    <w:rsid w:val="00651BDD"/>
  </w:style>
  <w:style w:type="paragraph" w:customStyle="1" w:styleId="0B99F4DE2E94413698617EABA62424BA">
    <w:name w:val="0B99F4DE2E94413698617EABA62424BA"/>
    <w:rsid w:val="00651BDD"/>
  </w:style>
  <w:style w:type="paragraph" w:customStyle="1" w:styleId="1812CE199F514FE9894EAEA2FE58AE2F">
    <w:name w:val="1812CE199F514FE9894EAEA2FE58AE2F"/>
    <w:rsid w:val="00651BDD"/>
  </w:style>
  <w:style w:type="paragraph" w:customStyle="1" w:styleId="29BABE3005824BC89AD46DB37B378442">
    <w:name w:val="29BABE3005824BC89AD46DB37B378442"/>
    <w:rsid w:val="00651BDD"/>
  </w:style>
  <w:style w:type="paragraph" w:customStyle="1" w:styleId="3874DD4CA2C340B1AC18E0FB0902EC4D">
    <w:name w:val="3874DD4CA2C340B1AC18E0FB0902EC4D"/>
    <w:rsid w:val="00651BDD"/>
  </w:style>
  <w:style w:type="paragraph" w:customStyle="1" w:styleId="39C77A5D75654067AF1EDB3BF7F414FA">
    <w:name w:val="39C77A5D75654067AF1EDB3BF7F414FA"/>
    <w:rsid w:val="00651BDD"/>
  </w:style>
  <w:style w:type="paragraph" w:customStyle="1" w:styleId="0E1DAD83A1DB49679DC4AC5FC081FE51">
    <w:name w:val="0E1DAD83A1DB49679DC4AC5FC081FE51"/>
    <w:rsid w:val="00651BDD"/>
  </w:style>
  <w:style w:type="paragraph" w:customStyle="1" w:styleId="E16DEEDFB314474FB2E93CA5A46CE788">
    <w:name w:val="E16DEEDFB314474FB2E93CA5A46CE788"/>
    <w:rsid w:val="00651BDD"/>
  </w:style>
  <w:style w:type="paragraph" w:customStyle="1" w:styleId="3EB5B844DBA64F2E8033A85D061A8029">
    <w:name w:val="3EB5B844DBA64F2E8033A85D061A8029"/>
    <w:rsid w:val="00651BDD"/>
  </w:style>
  <w:style w:type="paragraph" w:customStyle="1" w:styleId="55ADC1119B78432BA85AE46710CAAA94">
    <w:name w:val="55ADC1119B78432BA85AE46710CAAA94"/>
    <w:rsid w:val="00651BDD"/>
  </w:style>
  <w:style w:type="paragraph" w:customStyle="1" w:styleId="B7C06B4DEB214075820EB9AC2F8FD7C7">
    <w:name w:val="B7C06B4DEB214075820EB9AC2F8FD7C7"/>
    <w:rsid w:val="00651BDD"/>
  </w:style>
  <w:style w:type="paragraph" w:customStyle="1" w:styleId="CA913670CF324A2AA028370C1E81C6A6">
    <w:name w:val="CA913670CF324A2AA028370C1E81C6A6"/>
    <w:rsid w:val="00651BDD"/>
  </w:style>
  <w:style w:type="paragraph" w:customStyle="1" w:styleId="E4CD0F7279D04439932439B9A3841AA2">
    <w:name w:val="E4CD0F7279D04439932439B9A3841AA2"/>
    <w:rsid w:val="00651BDD"/>
  </w:style>
  <w:style w:type="paragraph" w:customStyle="1" w:styleId="6D137DE361B340ACB8285BD4666BC38D">
    <w:name w:val="6D137DE361B340ACB8285BD4666BC38D"/>
    <w:rsid w:val="00651BDD"/>
  </w:style>
  <w:style w:type="paragraph" w:customStyle="1" w:styleId="9070D4D2A8934D8597CC1495EAE44E03">
    <w:name w:val="9070D4D2A8934D8597CC1495EAE44E03"/>
    <w:rsid w:val="00651BDD"/>
  </w:style>
  <w:style w:type="paragraph" w:customStyle="1" w:styleId="54ECE03FA1D84EC293A01B937E9D803F">
    <w:name w:val="54ECE03FA1D84EC293A01B937E9D803F"/>
    <w:rsid w:val="00651BDD"/>
  </w:style>
  <w:style w:type="paragraph" w:customStyle="1" w:styleId="293552D8949345ED92882CFA5B54EA5F">
    <w:name w:val="293552D8949345ED92882CFA5B54EA5F"/>
    <w:rsid w:val="00651BDD"/>
  </w:style>
  <w:style w:type="paragraph" w:customStyle="1" w:styleId="EEE47E1FEAA743F49649F3F1F3916D55">
    <w:name w:val="EEE47E1FEAA743F49649F3F1F3916D55"/>
    <w:rsid w:val="00651BDD"/>
  </w:style>
  <w:style w:type="paragraph" w:customStyle="1" w:styleId="342479492AAD463687F6D17EF3B467D7">
    <w:name w:val="342479492AAD463687F6D17EF3B467D7"/>
    <w:rsid w:val="00651BDD"/>
  </w:style>
  <w:style w:type="paragraph" w:customStyle="1" w:styleId="1717EE50B9504860A3CE87D81ECC626C">
    <w:name w:val="1717EE50B9504860A3CE87D81ECC626C"/>
    <w:rsid w:val="00651BDD"/>
  </w:style>
  <w:style w:type="paragraph" w:customStyle="1" w:styleId="E6E873215D764540A0DC137182D1A272">
    <w:name w:val="E6E873215D764540A0DC137182D1A272"/>
    <w:rsid w:val="00651BDD"/>
  </w:style>
  <w:style w:type="paragraph" w:customStyle="1" w:styleId="5357F2BD8BBA44CFA5C949B49C546EA0">
    <w:name w:val="5357F2BD8BBA44CFA5C949B49C546EA0"/>
    <w:rsid w:val="00651BDD"/>
  </w:style>
  <w:style w:type="paragraph" w:customStyle="1" w:styleId="287AC63F970247C4AA40C5C92DB7ED07">
    <w:name w:val="287AC63F970247C4AA40C5C92DB7ED07"/>
    <w:rsid w:val="00651BDD"/>
  </w:style>
  <w:style w:type="paragraph" w:customStyle="1" w:styleId="9A83F1E9DCEB4E9B8CC701A045C25FCB">
    <w:name w:val="9A83F1E9DCEB4E9B8CC701A045C25FCB"/>
    <w:rsid w:val="00651BDD"/>
  </w:style>
  <w:style w:type="paragraph" w:customStyle="1" w:styleId="D8679C8FDDBB4CE9A2E34DC7365B3434">
    <w:name w:val="D8679C8FDDBB4CE9A2E34DC7365B3434"/>
    <w:rsid w:val="00651BDD"/>
  </w:style>
  <w:style w:type="paragraph" w:customStyle="1" w:styleId="22E7544147AE4B2ABFC3374C311A155B">
    <w:name w:val="22E7544147AE4B2ABFC3374C311A155B"/>
    <w:rsid w:val="00651BDD"/>
  </w:style>
  <w:style w:type="paragraph" w:customStyle="1" w:styleId="B41680BE7C33483F9B8ACC02928C4C89">
    <w:name w:val="B41680BE7C33483F9B8ACC02928C4C89"/>
    <w:rsid w:val="00651BDD"/>
  </w:style>
  <w:style w:type="paragraph" w:customStyle="1" w:styleId="808353FCDED040269786C6EFF16DC67D">
    <w:name w:val="808353FCDED040269786C6EFF16DC67D"/>
    <w:rsid w:val="00651BDD"/>
  </w:style>
  <w:style w:type="paragraph" w:customStyle="1" w:styleId="93127D508C0B4A4CAE33D1852203463F">
    <w:name w:val="93127D508C0B4A4CAE33D1852203463F"/>
    <w:rsid w:val="00651BDD"/>
  </w:style>
  <w:style w:type="paragraph" w:customStyle="1" w:styleId="F902C7391FE84467B7F8C9DBD38E49A4">
    <w:name w:val="F902C7391FE84467B7F8C9DBD38E49A4"/>
    <w:rsid w:val="00651BDD"/>
  </w:style>
  <w:style w:type="paragraph" w:customStyle="1" w:styleId="9C7A75DD7D1C49B6BA6EF98850D96706">
    <w:name w:val="9C7A75DD7D1C49B6BA6EF98850D96706"/>
    <w:rsid w:val="00651BDD"/>
  </w:style>
  <w:style w:type="paragraph" w:customStyle="1" w:styleId="17A227A7619F43BC8D3239725337A0E1103">
    <w:name w:val="17A227A7619F43BC8D3239725337A0E1103"/>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7">
    <w:name w:val="FAAAEBC7F38E4D3FAD52678F2736059147"/>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4">
    <w:name w:val="17A227A7619F43BC8D3239725337A0E1104"/>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8">
    <w:name w:val="FAAAEBC7F38E4D3FAD52678F2736059148"/>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5">
    <w:name w:val="17A227A7619F43BC8D3239725337A0E1105"/>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49">
    <w:name w:val="FAAAEBC7F38E4D3FAD52678F2736059149"/>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6">
    <w:name w:val="17A227A7619F43BC8D3239725337A0E1106"/>
    <w:rsid w:val="00651BDD"/>
    <w:pPr>
      <w:spacing w:after="360" w:line="192" w:lineRule="auto"/>
    </w:pPr>
    <w:rPr>
      <w:rFonts w:ascii="Lelo Bold" w:eastAsiaTheme="minorHAnsi" w:hAnsi="Lelo Bold"/>
      <w:noProof/>
      <w:color w:val="DCAA41"/>
      <w:sz w:val="48"/>
      <w:szCs w:val="48"/>
    </w:rPr>
  </w:style>
  <w:style w:type="paragraph" w:customStyle="1" w:styleId="FAAAEBC7F38E4D3FAD52678F2736059150">
    <w:name w:val="FAAAEBC7F38E4D3FAD52678F2736059150"/>
    <w:rsid w:val="00651BDD"/>
    <w:pPr>
      <w:spacing w:after="0" w:line="240" w:lineRule="auto"/>
      <w:jc w:val="both"/>
    </w:pPr>
    <w:rPr>
      <w:rFonts w:ascii="Lelo Regular" w:eastAsiaTheme="minorHAnsi" w:hAnsi="Lelo Regular"/>
      <w:noProof/>
      <w:sz w:val="20"/>
      <w:szCs w:val="20"/>
    </w:rPr>
  </w:style>
  <w:style w:type="paragraph" w:customStyle="1" w:styleId="17A227A7619F43BC8D3239725337A0E1107">
    <w:name w:val="17A227A7619F43BC8D3239725337A0E1107"/>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
    <w:name w:val="D531DB8F8AC648DCA6EFC9D49195FE6B"/>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51">
    <w:name w:val="FAAAEBC7F38E4D3FAD52678F2736059151"/>
    <w:rsid w:val="0043604E"/>
    <w:pPr>
      <w:spacing w:after="0" w:line="240" w:lineRule="auto"/>
      <w:jc w:val="both"/>
    </w:pPr>
    <w:rPr>
      <w:rFonts w:ascii="Lelo Regular" w:eastAsiaTheme="minorHAnsi" w:hAnsi="Lelo Regular"/>
      <w:noProof/>
      <w:sz w:val="20"/>
      <w:szCs w:val="20"/>
    </w:rPr>
  </w:style>
  <w:style w:type="paragraph" w:customStyle="1" w:styleId="17A227A7619F43BC8D3239725337A0E1108">
    <w:name w:val="17A227A7619F43BC8D3239725337A0E1108"/>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1">
    <w:name w:val="D531DB8F8AC648DCA6EFC9D49195FE6B1"/>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52">
    <w:name w:val="FAAAEBC7F38E4D3FAD52678F2736059152"/>
    <w:rsid w:val="0043604E"/>
    <w:pPr>
      <w:spacing w:after="0" w:line="240" w:lineRule="auto"/>
      <w:jc w:val="both"/>
    </w:pPr>
    <w:rPr>
      <w:rFonts w:ascii="Lelo Regular" w:eastAsiaTheme="minorHAnsi" w:hAnsi="Lelo Regular"/>
      <w:noProof/>
      <w:sz w:val="20"/>
      <w:szCs w:val="20"/>
    </w:rPr>
  </w:style>
  <w:style w:type="paragraph" w:customStyle="1" w:styleId="CF7FA855B52A4B3F80D0E22BA8A2AD02">
    <w:name w:val="CF7FA855B52A4B3F80D0E22BA8A2AD02"/>
    <w:rsid w:val="0043604E"/>
  </w:style>
  <w:style w:type="paragraph" w:customStyle="1" w:styleId="3B48CF90D2BA470EB07FBB6DD3912D82">
    <w:name w:val="3B48CF90D2BA470EB07FBB6DD3912D82"/>
    <w:rsid w:val="0043604E"/>
  </w:style>
  <w:style w:type="paragraph" w:customStyle="1" w:styleId="C672BC15CA9F478C8FF32C1AA9CF7100">
    <w:name w:val="C672BC15CA9F478C8FF32C1AA9CF7100"/>
    <w:rsid w:val="0043604E"/>
  </w:style>
  <w:style w:type="paragraph" w:customStyle="1" w:styleId="022A8D02339B47D68FA0C367A724EEC1">
    <w:name w:val="022A8D02339B47D68FA0C367A724EEC1"/>
    <w:rsid w:val="0043604E"/>
  </w:style>
  <w:style w:type="paragraph" w:customStyle="1" w:styleId="51697FCA1DD04465AE65D2D0F7D9BC43">
    <w:name w:val="51697FCA1DD04465AE65D2D0F7D9BC43"/>
    <w:rsid w:val="0043604E"/>
  </w:style>
  <w:style w:type="paragraph" w:customStyle="1" w:styleId="A2FFECC99776479AA07F602E6207C31E">
    <w:name w:val="A2FFECC99776479AA07F602E6207C31E"/>
    <w:rsid w:val="0043604E"/>
  </w:style>
  <w:style w:type="paragraph" w:customStyle="1" w:styleId="E62A31BD72C64F52BDBD70FF8C6F6221">
    <w:name w:val="E62A31BD72C64F52BDBD70FF8C6F6221"/>
    <w:rsid w:val="0043604E"/>
  </w:style>
  <w:style w:type="paragraph" w:customStyle="1" w:styleId="97F620E2F6BE4CD980F2A8619A796A4A">
    <w:name w:val="97F620E2F6BE4CD980F2A8619A796A4A"/>
    <w:rsid w:val="0043604E"/>
  </w:style>
  <w:style w:type="paragraph" w:customStyle="1" w:styleId="30FF9472E57246A7959779EAD3A40F5D">
    <w:name w:val="30FF9472E57246A7959779EAD3A40F5D"/>
    <w:rsid w:val="0043604E"/>
  </w:style>
  <w:style w:type="paragraph" w:customStyle="1" w:styleId="17A227A7619F43BC8D3239725337A0E1109">
    <w:name w:val="17A227A7619F43BC8D3239725337A0E1109"/>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2">
    <w:name w:val="D531DB8F8AC648DCA6EFC9D49195FE6B2"/>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53">
    <w:name w:val="FAAAEBC7F38E4D3FAD52678F2736059153"/>
    <w:rsid w:val="0043604E"/>
    <w:pPr>
      <w:spacing w:after="0" w:line="240" w:lineRule="auto"/>
      <w:jc w:val="both"/>
    </w:pPr>
    <w:rPr>
      <w:rFonts w:ascii="Lelo Regular" w:eastAsiaTheme="minorHAnsi" w:hAnsi="Lelo Regular"/>
      <w:noProof/>
      <w:sz w:val="20"/>
      <w:szCs w:val="20"/>
    </w:rPr>
  </w:style>
  <w:style w:type="paragraph" w:customStyle="1" w:styleId="17A227A7619F43BC8D3239725337A0E1110">
    <w:name w:val="17A227A7619F43BC8D3239725337A0E1110"/>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3">
    <w:name w:val="D531DB8F8AC648DCA6EFC9D49195FE6B3"/>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54">
    <w:name w:val="FAAAEBC7F38E4D3FAD52678F2736059154"/>
    <w:rsid w:val="0043604E"/>
    <w:pPr>
      <w:spacing w:after="0" w:line="240" w:lineRule="auto"/>
      <w:jc w:val="both"/>
    </w:pPr>
    <w:rPr>
      <w:rFonts w:ascii="Lelo Regular" w:eastAsiaTheme="minorHAnsi" w:hAnsi="Lelo Regular"/>
      <w:noProof/>
      <w:sz w:val="20"/>
      <w:szCs w:val="20"/>
    </w:rPr>
  </w:style>
  <w:style w:type="paragraph" w:customStyle="1" w:styleId="17A227A7619F43BC8D3239725337A0E1111">
    <w:name w:val="17A227A7619F43BC8D3239725337A0E1111"/>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4">
    <w:name w:val="D531DB8F8AC648DCA6EFC9D49195FE6B4"/>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55">
    <w:name w:val="FAAAEBC7F38E4D3FAD52678F2736059155"/>
    <w:rsid w:val="0043604E"/>
    <w:pPr>
      <w:spacing w:after="0" w:line="240" w:lineRule="auto"/>
      <w:jc w:val="both"/>
    </w:pPr>
    <w:rPr>
      <w:rFonts w:ascii="Lelo Regular" w:eastAsiaTheme="minorHAnsi" w:hAnsi="Lelo Regular"/>
      <w:noProof/>
      <w:sz w:val="20"/>
      <w:szCs w:val="20"/>
    </w:rPr>
  </w:style>
  <w:style w:type="paragraph" w:customStyle="1" w:styleId="17A227A7619F43BC8D3239725337A0E1112">
    <w:name w:val="17A227A7619F43BC8D3239725337A0E1112"/>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5">
    <w:name w:val="D531DB8F8AC648DCA6EFC9D49195FE6B5"/>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56">
    <w:name w:val="FAAAEBC7F38E4D3FAD52678F2736059156"/>
    <w:rsid w:val="0043604E"/>
    <w:pPr>
      <w:spacing w:after="0" w:line="240" w:lineRule="auto"/>
      <w:jc w:val="both"/>
    </w:pPr>
    <w:rPr>
      <w:rFonts w:ascii="Lelo Regular" w:eastAsiaTheme="minorHAnsi" w:hAnsi="Lelo Regular"/>
      <w:noProof/>
      <w:sz w:val="20"/>
      <w:szCs w:val="20"/>
    </w:rPr>
  </w:style>
  <w:style w:type="paragraph" w:customStyle="1" w:styleId="17A227A7619F43BC8D3239725337A0E1113">
    <w:name w:val="17A227A7619F43BC8D3239725337A0E1113"/>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6">
    <w:name w:val="D531DB8F8AC648DCA6EFC9D49195FE6B6"/>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57">
    <w:name w:val="FAAAEBC7F38E4D3FAD52678F2736059157"/>
    <w:rsid w:val="0043604E"/>
    <w:pPr>
      <w:spacing w:after="0" w:line="240" w:lineRule="auto"/>
      <w:jc w:val="both"/>
    </w:pPr>
    <w:rPr>
      <w:rFonts w:ascii="Lelo Regular" w:eastAsiaTheme="minorHAnsi" w:hAnsi="Lelo Regular"/>
      <w:noProof/>
      <w:sz w:val="20"/>
      <w:szCs w:val="20"/>
    </w:rPr>
  </w:style>
  <w:style w:type="paragraph" w:customStyle="1" w:styleId="17A227A7619F43BC8D3239725337A0E1114">
    <w:name w:val="17A227A7619F43BC8D3239725337A0E1114"/>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7">
    <w:name w:val="D531DB8F8AC648DCA6EFC9D49195FE6B7"/>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58">
    <w:name w:val="FAAAEBC7F38E4D3FAD52678F2736059158"/>
    <w:rsid w:val="0043604E"/>
    <w:pPr>
      <w:spacing w:after="0" w:line="240" w:lineRule="auto"/>
      <w:jc w:val="both"/>
    </w:pPr>
    <w:rPr>
      <w:rFonts w:ascii="Lelo Regular" w:eastAsiaTheme="minorHAnsi" w:hAnsi="Lelo Regular"/>
      <w:noProof/>
      <w:sz w:val="20"/>
      <w:szCs w:val="20"/>
    </w:rPr>
  </w:style>
  <w:style w:type="paragraph" w:customStyle="1" w:styleId="17A227A7619F43BC8D3239725337A0E1115">
    <w:name w:val="17A227A7619F43BC8D3239725337A0E1115"/>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8">
    <w:name w:val="D531DB8F8AC648DCA6EFC9D49195FE6B8"/>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59">
    <w:name w:val="FAAAEBC7F38E4D3FAD52678F2736059159"/>
    <w:rsid w:val="0043604E"/>
    <w:pPr>
      <w:spacing w:after="0" w:line="240" w:lineRule="auto"/>
      <w:jc w:val="both"/>
    </w:pPr>
    <w:rPr>
      <w:rFonts w:ascii="Lelo Regular" w:eastAsiaTheme="minorHAnsi" w:hAnsi="Lelo Regular"/>
      <w:noProof/>
      <w:sz w:val="20"/>
      <w:szCs w:val="20"/>
    </w:rPr>
  </w:style>
  <w:style w:type="paragraph" w:customStyle="1" w:styleId="17A227A7619F43BC8D3239725337A0E1116">
    <w:name w:val="17A227A7619F43BC8D3239725337A0E1116"/>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9">
    <w:name w:val="D531DB8F8AC648DCA6EFC9D49195FE6B9"/>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60">
    <w:name w:val="FAAAEBC7F38E4D3FAD52678F2736059160"/>
    <w:rsid w:val="0043604E"/>
    <w:pPr>
      <w:spacing w:after="0" w:line="240" w:lineRule="auto"/>
      <w:jc w:val="both"/>
    </w:pPr>
    <w:rPr>
      <w:rFonts w:ascii="Lelo Regular" w:eastAsiaTheme="minorHAnsi" w:hAnsi="Lelo Regular"/>
      <w:noProof/>
      <w:sz w:val="20"/>
      <w:szCs w:val="20"/>
    </w:rPr>
  </w:style>
  <w:style w:type="paragraph" w:customStyle="1" w:styleId="17A227A7619F43BC8D3239725337A0E1117">
    <w:name w:val="17A227A7619F43BC8D3239725337A0E1117"/>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10">
    <w:name w:val="D531DB8F8AC648DCA6EFC9D49195FE6B10"/>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61">
    <w:name w:val="FAAAEBC7F38E4D3FAD52678F2736059161"/>
    <w:rsid w:val="0043604E"/>
    <w:pPr>
      <w:spacing w:after="0" w:line="240" w:lineRule="auto"/>
      <w:jc w:val="both"/>
    </w:pPr>
    <w:rPr>
      <w:rFonts w:ascii="Lelo Regular" w:eastAsiaTheme="minorHAnsi" w:hAnsi="Lelo Regular"/>
      <w:noProof/>
      <w:sz w:val="20"/>
      <w:szCs w:val="20"/>
    </w:rPr>
  </w:style>
  <w:style w:type="paragraph" w:customStyle="1" w:styleId="17A227A7619F43BC8D3239725337A0E1118">
    <w:name w:val="17A227A7619F43BC8D3239725337A0E1118"/>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11">
    <w:name w:val="D531DB8F8AC648DCA6EFC9D49195FE6B11"/>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62">
    <w:name w:val="FAAAEBC7F38E4D3FAD52678F2736059162"/>
    <w:rsid w:val="0043604E"/>
    <w:pPr>
      <w:spacing w:after="0" w:line="240" w:lineRule="auto"/>
      <w:jc w:val="both"/>
    </w:pPr>
    <w:rPr>
      <w:rFonts w:ascii="Lelo Regular" w:eastAsiaTheme="minorHAnsi" w:hAnsi="Lelo Regular"/>
      <w:noProof/>
      <w:sz w:val="20"/>
      <w:szCs w:val="20"/>
    </w:rPr>
  </w:style>
  <w:style w:type="paragraph" w:customStyle="1" w:styleId="17A227A7619F43BC8D3239725337A0E1119">
    <w:name w:val="17A227A7619F43BC8D3239725337A0E1119"/>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12">
    <w:name w:val="D531DB8F8AC648DCA6EFC9D49195FE6B12"/>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63">
    <w:name w:val="FAAAEBC7F38E4D3FAD52678F2736059163"/>
    <w:rsid w:val="0043604E"/>
    <w:pPr>
      <w:spacing w:after="0" w:line="240" w:lineRule="auto"/>
      <w:jc w:val="both"/>
    </w:pPr>
    <w:rPr>
      <w:rFonts w:ascii="Lelo Regular" w:eastAsiaTheme="minorHAnsi" w:hAnsi="Lelo Regular"/>
      <w:noProof/>
      <w:sz w:val="20"/>
      <w:szCs w:val="20"/>
    </w:rPr>
  </w:style>
  <w:style w:type="paragraph" w:customStyle="1" w:styleId="17A227A7619F43BC8D3239725337A0E1120">
    <w:name w:val="17A227A7619F43BC8D3239725337A0E1120"/>
    <w:rsid w:val="0043604E"/>
    <w:pPr>
      <w:spacing w:after="360" w:line="192" w:lineRule="auto"/>
    </w:pPr>
    <w:rPr>
      <w:rFonts w:ascii="Lelo Bold" w:eastAsiaTheme="minorHAnsi" w:hAnsi="Lelo Bold"/>
      <w:noProof/>
      <w:color w:val="DCAA41"/>
      <w:sz w:val="48"/>
      <w:szCs w:val="48"/>
    </w:rPr>
  </w:style>
  <w:style w:type="paragraph" w:customStyle="1" w:styleId="D531DB8F8AC648DCA6EFC9D49195FE6B13">
    <w:name w:val="D531DB8F8AC648DCA6EFC9D49195FE6B13"/>
    <w:rsid w:val="0043604E"/>
    <w:pPr>
      <w:spacing w:after="360" w:line="192" w:lineRule="auto"/>
    </w:pPr>
    <w:rPr>
      <w:rFonts w:ascii="Lelo Bold" w:eastAsiaTheme="minorHAnsi" w:hAnsi="Lelo Bold"/>
      <w:noProof/>
      <w:color w:val="DCAA41"/>
      <w:sz w:val="48"/>
      <w:szCs w:val="48"/>
    </w:rPr>
  </w:style>
  <w:style w:type="paragraph" w:customStyle="1" w:styleId="FAAAEBC7F38E4D3FAD52678F2736059164">
    <w:name w:val="FAAAEBC7F38E4D3FAD52678F2736059164"/>
    <w:rsid w:val="0043604E"/>
    <w:pPr>
      <w:spacing w:after="0" w:line="240" w:lineRule="auto"/>
      <w:jc w:val="both"/>
    </w:pPr>
    <w:rPr>
      <w:rFonts w:ascii="Lelo Regular" w:eastAsiaTheme="minorHAnsi" w:hAnsi="Lelo Regular"/>
      <w:noProof/>
      <w:sz w:val="20"/>
      <w:szCs w:val="20"/>
    </w:rPr>
  </w:style>
  <w:style w:type="paragraph" w:customStyle="1" w:styleId="17A227A7619F43BC8D3239725337A0E1121">
    <w:name w:val="17A227A7619F43BC8D3239725337A0E1121"/>
    <w:rsid w:val="000745EB"/>
    <w:pPr>
      <w:spacing w:after="360" w:line="192" w:lineRule="auto"/>
    </w:pPr>
    <w:rPr>
      <w:rFonts w:ascii="Lelo Bold" w:eastAsiaTheme="minorHAnsi" w:hAnsi="Lelo Bold"/>
      <w:noProof/>
      <w:color w:val="DCAA41"/>
      <w:sz w:val="48"/>
      <w:szCs w:val="48"/>
    </w:rPr>
  </w:style>
  <w:style w:type="paragraph" w:customStyle="1" w:styleId="D531DB8F8AC648DCA6EFC9D49195FE6B14">
    <w:name w:val="D531DB8F8AC648DCA6EFC9D49195FE6B14"/>
    <w:rsid w:val="000745EB"/>
    <w:pPr>
      <w:spacing w:after="360" w:line="192" w:lineRule="auto"/>
    </w:pPr>
    <w:rPr>
      <w:rFonts w:ascii="Lelo Bold" w:eastAsiaTheme="minorHAnsi" w:hAnsi="Lelo Bold"/>
      <w:noProof/>
      <w:color w:val="DCAA41"/>
      <w:sz w:val="48"/>
      <w:szCs w:val="48"/>
    </w:rPr>
  </w:style>
  <w:style w:type="paragraph" w:customStyle="1" w:styleId="FAAAEBC7F38E4D3FAD52678F2736059165">
    <w:name w:val="FAAAEBC7F38E4D3FAD52678F2736059165"/>
    <w:rsid w:val="000745EB"/>
    <w:pPr>
      <w:spacing w:after="0" w:line="240" w:lineRule="auto"/>
      <w:jc w:val="both"/>
    </w:pPr>
    <w:rPr>
      <w:rFonts w:ascii="Lelo Regular" w:eastAsiaTheme="minorHAnsi" w:hAnsi="Lelo Regular"/>
      <w:noProof/>
      <w:sz w:val="20"/>
      <w:szCs w:val="20"/>
    </w:rPr>
  </w:style>
  <w:style w:type="paragraph" w:customStyle="1" w:styleId="1E1B7CCEFA1C4A4285AFD163C71C4123">
    <w:name w:val="1E1B7CCEFA1C4A4285AFD163C71C4123"/>
    <w:rsid w:val="000745EB"/>
  </w:style>
  <w:style w:type="paragraph" w:customStyle="1" w:styleId="72ADB4352AD2496683B5BEB7175D8942">
    <w:name w:val="72ADB4352AD2496683B5BEB7175D8942"/>
    <w:rsid w:val="000745EB"/>
  </w:style>
  <w:style w:type="paragraph" w:customStyle="1" w:styleId="E2A95A5B962C4FCF982E039160EAFB39">
    <w:name w:val="E2A95A5B962C4FCF982E039160EAFB39"/>
    <w:rsid w:val="000745EB"/>
  </w:style>
  <w:style w:type="paragraph" w:customStyle="1" w:styleId="852A2C5BEC45475D804159D5034FF84A">
    <w:name w:val="852A2C5BEC45475D804159D5034FF84A"/>
    <w:rsid w:val="000745EB"/>
  </w:style>
  <w:style w:type="paragraph" w:customStyle="1" w:styleId="1103282D26234EB2BAC6E8FB7601316D">
    <w:name w:val="1103282D26234EB2BAC6E8FB7601316D"/>
    <w:rsid w:val="000745EB"/>
  </w:style>
  <w:style w:type="paragraph" w:customStyle="1" w:styleId="4AE334B513E54E339613681778F2A1D4">
    <w:name w:val="4AE334B513E54E339613681778F2A1D4"/>
    <w:rsid w:val="000745EB"/>
  </w:style>
  <w:style w:type="paragraph" w:customStyle="1" w:styleId="0D1B48F020EE4002883976183801EED2">
    <w:name w:val="0D1B48F020EE4002883976183801EED2"/>
    <w:rsid w:val="000745EB"/>
  </w:style>
  <w:style w:type="paragraph" w:customStyle="1" w:styleId="2481CF5AFDEF48F78F954D82A665DA32">
    <w:name w:val="2481CF5AFDEF48F78F954D82A665DA32"/>
    <w:rsid w:val="000745EB"/>
  </w:style>
  <w:style w:type="paragraph" w:customStyle="1" w:styleId="17A227A7619F43BC8D3239725337A0E1122">
    <w:name w:val="17A227A7619F43BC8D3239725337A0E1122"/>
    <w:rsid w:val="000745EB"/>
    <w:pPr>
      <w:spacing w:after="360" w:line="192" w:lineRule="auto"/>
    </w:pPr>
    <w:rPr>
      <w:rFonts w:ascii="Lelo Bold" w:eastAsiaTheme="minorHAnsi" w:hAnsi="Lelo Bold"/>
      <w:noProof/>
      <w:color w:val="DCAA41"/>
      <w:sz w:val="48"/>
      <w:szCs w:val="48"/>
    </w:rPr>
  </w:style>
  <w:style w:type="paragraph" w:customStyle="1" w:styleId="D531DB8F8AC648DCA6EFC9D49195FE6B15">
    <w:name w:val="D531DB8F8AC648DCA6EFC9D49195FE6B15"/>
    <w:rsid w:val="000745EB"/>
    <w:pPr>
      <w:spacing w:after="360" w:line="192" w:lineRule="auto"/>
    </w:pPr>
    <w:rPr>
      <w:rFonts w:ascii="Lelo Bold" w:eastAsiaTheme="minorHAnsi" w:hAnsi="Lelo Bold"/>
      <w:noProof/>
      <w:color w:val="DCAA41"/>
      <w:sz w:val="48"/>
      <w:szCs w:val="48"/>
    </w:rPr>
  </w:style>
  <w:style w:type="paragraph" w:customStyle="1" w:styleId="FAAAEBC7F38E4D3FAD52678F2736059166">
    <w:name w:val="FAAAEBC7F38E4D3FAD52678F2736059166"/>
    <w:rsid w:val="000745EB"/>
    <w:pPr>
      <w:spacing w:after="0" w:line="240" w:lineRule="auto"/>
      <w:jc w:val="both"/>
    </w:pPr>
    <w:rPr>
      <w:rFonts w:ascii="Lelo Regular" w:eastAsiaTheme="minorHAnsi" w:hAnsi="Lelo Regular"/>
      <w:noProof/>
      <w:sz w:val="20"/>
      <w:szCs w:val="20"/>
    </w:rPr>
  </w:style>
  <w:style w:type="paragraph" w:customStyle="1" w:styleId="17A227A7619F43BC8D3239725337A0E1123">
    <w:name w:val="17A227A7619F43BC8D3239725337A0E1123"/>
    <w:rsid w:val="000745EB"/>
    <w:pPr>
      <w:spacing w:after="360" w:line="192" w:lineRule="auto"/>
    </w:pPr>
    <w:rPr>
      <w:rFonts w:ascii="Lelo Bold" w:eastAsiaTheme="minorHAnsi" w:hAnsi="Lelo Bold"/>
      <w:noProof/>
      <w:color w:val="DCAA41"/>
      <w:sz w:val="48"/>
      <w:szCs w:val="48"/>
    </w:rPr>
  </w:style>
  <w:style w:type="paragraph" w:customStyle="1" w:styleId="D531DB8F8AC648DCA6EFC9D49195FE6B16">
    <w:name w:val="D531DB8F8AC648DCA6EFC9D49195FE6B16"/>
    <w:rsid w:val="000745EB"/>
    <w:pPr>
      <w:spacing w:after="360" w:line="192" w:lineRule="auto"/>
    </w:pPr>
    <w:rPr>
      <w:rFonts w:ascii="Lelo Bold" w:eastAsiaTheme="minorHAnsi" w:hAnsi="Lelo Bold"/>
      <w:noProof/>
      <w:color w:val="DCAA41"/>
      <w:sz w:val="48"/>
      <w:szCs w:val="48"/>
    </w:rPr>
  </w:style>
  <w:style w:type="paragraph" w:customStyle="1" w:styleId="FAAAEBC7F38E4D3FAD52678F2736059167">
    <w:name w:val="FAAAEBC7F38E4D3FAD52678F2736059167"/>
    <w:rsid w:val="000745EB"/>
    <w:pPr>
      <w:spacing w:after="0" w:line="240" w:lineRule="auto"/>
      <w:jc w:val="both"/>
    </w:pPr>
    <w:rPr>
      <w:rFonts w:ascii="Lelo Regular" w:eastAsiaTheme="minorHAnsi" w:hAnsi="Lelo Regular"/>
      <w:noProof/>
      <w:sz w:val="20"/>
      <w:szCs w:val="20"/>
    </w:rPr>
  </w:style>
  <w:style w:type="paragraph" w:customStyle="1" w:styleId="17A227A7619F43BC8D3239725337A0E1124">
    <w:name w:val="17A227A7619F43BC8D3239725337A0E1124"/>
    <w:rsid w:val="000745EB"/>
    <w:pPr>
      <w:spacing w:after="360" w:line="192" w:lineRule="auto"/>
    </w:pPr>
    <w:rPr>
      <w:rFonts w:ascii="Lelo Bold" w:eastAsiaTheme="minorHAnsi" w:hAnsi="Lelo Bold"/>
      <w:noProof/>
      <w:color w:val="DCAA41"/>
      <w:sz w:val="48"/>
      <w:szCs w:val="48"/>
    </w:rPr>
  </w:style>
  <w:style w:type="paragraph" w:customStyle="1" w:styleId="D531DB8F8AC648DCA6EFC9D49195FE6B17">
    <w:name w:val="D531DB8F8AC648DCA6EFC9D49195FE6B17"/>
    <w:rsid w:val="000745EB"/>
    <w:pPr>
      <w:spacing w:after="360" w:line="192" w:lineRule="auto"/>
    </w:pPr>
    <w:rPr>
      <w:rFonts w:ascii="Lelo Bold" w:eastAsiaTheme="minorHAnsi" w:hAnsi="Lelo Bold"/>
      <w:noProof/>
      <w:color w:val="DCAA41"/>
      <w:sz w:val="48"/>
      <w:szCs w:val="48"/>
    </w:rPr>
  </w:style>
  <w:style w:type="paragraph" w:customStyle="1" w:styleId="FAAAEBC7F38E4D3FAD52678F2736059168">
    <w:name w:val="FAAAEBC7F38E4D3FAD52678F2736059168"/>
    <w:rsid w:val="000745EB"/>
    <w:pPr>
      <w:spacing w:after="0" w:line="240" w:lineRule="auto"/>
      <w:jc w:val="both"/>
    </w:pPr>
    <w:rPr>
      <w:rFonts w:ascii="Lelo Regular" w:eastAsiaTheme="minorHAnsi" w:hAnsi="Lelo Regular"/>
      <w:noProof/>
      <w:sz w:val="20"/>
      <w:szCs w:val="20"/>
    </w:rPr>
  </w:style>
  <w:style w:type="paragraph" w:customStyle="1" w:styleId="17A227A7619F43BC8D3239725337A0E1125">
    <w:name w:val="17A227A7619F43BC8D3239725337A0E1125"/>
    <w:rsid w:val="000745EB"/>
    <w:pPr>
      <w:spacing w:after="360" w:line="192" w:lineRule="auto"/>
    </w:pPr>
    <w:rPr>
      <w:rFonts w:ascii="Lelo Bold" w:eastAsiaTheme="minorHAnsi" w:hAnsi="Lelo Bold"/>
      <w:noProof/>
      <w:color w:val="DCAA41"/>
      <w:sz w:val="48"/>
      <w:szCs w:val="48"/>
    </w:rPr>
  </w:style>
  <w:style w:type="paragraph" w:customStyle="1" w:styleId="D531DB8F8AC648DCA6EFC9D49195FE6B18">
    <w:name w:val="D531DB8F8AC648DCA6EFC9D49195FE6B18"/>
    <w:rsid w:val="000745EB"/>
    <w:pPr>
      <w:spacing w:after="360" w:line="192" w:lineRule="auto"/>
    </w:pPr>
    <w:rPr>
      <w:rFonts w:ascii="Lelo Bold" w:eastAsiaTheme="minorHAnsi" w:hAnsi="Lelo Bold"/>
      <w:noProof/>
      <w:color w:val="DCAA41"/>
      <w:sz w:val="48"/>
      <w:szCs w:val="48"/>
    </w:rPr>
  </w:style>
  <w:style w:type="paragraph" w:customStyle="1" w:styleId="FAAAEBC7F38E4D3FAD52678F2736059169">
    <w:name w:val="FAAAEBC7F38E4D3FAD52678F2736059169"/>
    <w:rsid w:val="000745EB"/>
    <w:pPr>
      <w:spacing w:after="0" w:line="240" w:lineRule="auto"/>
      <w:jc w:val="both"/>
    </w:pPr>
    <w:rPr>
      <w:rFonts w:ascii="Lelo Regular" w:eastAsiaTheme="minorHAnsi" w:hAnsi="Lelo Regular"/>
      <w:noProof/>
      <w:sz w:val="20"/>
      <w:szCs w:val="20"/>
    </w:rPr>
  </w:style>
  <w:style w:type="paragraph" w:customStyle="1" w:styleId="17A227A7619F43BC8D3239725337A0E1126">
    <w:name w:val="17A227A7619F43BC8D3239725337A0E1126"/>
    <w:rsid w:val="000745EB"/>
    <w:pPr>
      <w:spacing w:after="360" w:line="192" w:lineRule="auto"/>
    </w:pPr>
    <w:rPr>
      <w:rFonts w:ascii="Lelo Bold" w:eastAsiaTheme="minorHAnsi" w:hAnsi="Lelo Bold"/>
      <w:noProof/>
      <w:color w:val="DCAA41"/>
      <w:sz w:val="48"/>
      <w:szCs w:val="48"/>
    </w:rPr>
  </w:style>
  <w:style w:type="paragraph" w:customStyle="1" w:styleId="D531DB8F8AC648DCA6EFC9D49195FE6B19">
    <w:name w:val="D531DB8F8AC648DCA6EFC9D49195FE6B19"/>
    <w:rsid w:val="000745EB"/>
    <w:pPr>
      <w:spacing w:after="360" w:line="192" w:lineRule="auto"/>
    </w:pPr>
    <w:rPr>
      <w:rFonts w:ascii="Lelo Bold" w:eastAsiaTheme="minorHAnsi" w:hAnsi="Lelo Bold"/>
      <w:noProof/>
      <w:color w:val="DCAA41"/>
      <w:sz w:val="48"/>
      <w:szCs w:val="48"/>
    </w:rPr>
  </w:style>
  <w:style w:type="paragraph" w:customStyle="1" w:styleId="FAAAEBC7F38E4D3FAD52678F2736059170">
    <w:name w:val="FAAAEBC7F38E4D3FAD52678F2736059170"/>
    <w:rsid w:val="000745EB"/>
    <w:pPr>
      <w:spacing w:after="0" w:line="240" w:lineRule="auto"/>
      <w:jc w:val="both"/>
    </w:pPr>
    <w:rPr>
      <w:rFonts w:ascii="Lelo Regular" w:eastAsiaTheme="minorHAnsi" w:hAnsi="Lelo Regular"/>
      <w:noProof/>
      <w:sz w:val="20"/>
      <w:szCs w:val="20"/>
    </w:rPr>
  </w:style>
  <w:style w:type="paragraph" w:customStyle="1" w:styleId="17A227A7619F43BC8D3239725337A0E1127">
    <w:name w:val="17A227A7619F43BC8D3239725337A0E1127"/>
    <w:rsid w:val="000745EB"/>
    <w:pPr>
      <w:spacing w:after="360" w:line="192" w:lineRule="auto"/>
    </w:pPr>
    <w:rPr>
      <w:rFonts w:ascii="Lelo Bold" w:eastAsiaTheme="minorHAnsi" w:hAnsi="Lelo Bold"/>
      <w:noProof/>
      <w:color w:val="DCAA41"/>
      <w:sz w:val="48"/>
      <w:szCs w:val="48"/>
    </w:rPr>
  </w:style>
  <w:style w:type="paragraph" w:customStyle="1" w:styleId="D531DB8F8AC648DCA6EFC9D49195FE6B20">
    <w:name w:val="D531DB8F8AC648DCA6EFC9D49195FE6B20"/>
    <w:rsid w:val="000745EB"/>
    <w:pPr>
      <w:spacing w:after="360" w:line="192" w:lineRule="auto"/>
    </w:pPr>
    <w:rPr>
      <w:rFonts w:ascii="Lelo Bold" w:eastAsiaTheme="minorHAnsi" w:hAnsi="Lelo Bold"/>
      <w:noProof/>
      <w:color w:val="DCAA41"/>
      <w:sz w:val="48"/>
      <w:szCs w:val="48"/>
    </w:rPr>
  </w:style>
  <w:style w:type="paragraph" w:customStyle="1" w:styleId="FAAAEBC7F38E4D3FAD52678F2736059171">
    <w:name w:val="FAAAEBC7F38E4D3FAD52678F2736059171"/>
    <w:rsid w:val="000745EB"/>
    <w:pPr>
      <w:spacing w:after="0" w:line="240" w:lineRule="auto"/>
      <w:jc w:val="both"/>
    </w:pPr>
    <w:rPr>
      <w:rFonts w:ascii="Lelo Regular" w:eastAsiaTheme="minorHAnsi" w:hAnsi="Lelo Regular"/>
      <w:noProof/>
      <w:sz w:val="20"/>
      <w:szCs w:val="20"/>
    </w:rPr>
  </w:style>
  <w:style w:type="paragraph" w:customStyle="1" w:styleId="17A227A7619F43BC8D3239725337A0E1128">
    <w:name w:val="17A227A7619F43BC8D3239725337A0E1128"/>
    <w:rsid w:val="000745EB"/>
    <w:pPr>
      <w:spacing w:after="360" w:line="192" w:lineRule="auto"/>
    </w:pPr>
    <w:rPr>
      <w:rFonts w:ascii="Lelo Bold" w:eastAsiaTheme="minorHAnsi" w:hAnsi="Lelo Bold"/>
      <w:noProof/>
      <w:color w:val="DCAA41"/>
      <w:sz w:val="48"/>
      <w:szCs w:val="48"/>
    </w:rPr>
  </w:style>
  <w:style w:type="paragraph" w:customStyle="1" w:styleId="D531DB8F8AC648DCA6EFC9D49195FE6B21">
    <w:name w:val="D531DB8F8AC648DCA6EFC9D49195FE6B21"/>
    <w:rsid w:val="000745EB"/>
    <w:pPr>
      <w:spacing w:after="360" w:line="192" w:lineRule="auto"/>
    </w:pPr>
    <w:rPr>
      <w:rFonts w:ascii="Lelo Bold" w:eastAsiaTheme="minorHAnsi" w:hAnsi="Lelo Bold"/>
      <w:noProof/>
      <w:color w:val="DCAA41"/>
      <w:sz w:val="48"/>
      <w:szCs w:val="48"/>
    </w:rPr>
  </w:style>
  <w:style w:type="paragraph" w:customStyle="1" w:styleId="FAAAEBC7F38E4D3FAD52678F2736059172">
    <w:name w:val="FAAAEBC7F38E4D3FAD52678F2736059172"/>
    <w:rsid w:val="000745EB"/>
    <w:pPr>
      <w:spacing w:after="0" w:line="240" w:lineRule="auto"/>
      <w:jc w:val="both"/>
    </w:pPr>
    <w:rPr>
      <w:rFonts w:ascii="Lelo Regular" w:eastAsiaTheme="minorHAnsi" w:hAnsi="Lelo Regular"/>
      <w:noProof/>
      <w:sz w:val="20"/>
      <w:szCs w:val="20"/>
    </w:rPr>
  </w:style>
  <w:style w:type="paragraph" w:customStyle="1" w:styleId="17A227A7619F43BC8D3239725337A0E1129">
    <w:name w:val="17A227A7619F43BC8D3239725337A0E1129"/>
    <w:rsid w:val="000745EB"/>
    <w:pPr>
      <w:spacing w:after="360" w:line="192" w:lineRule="auto"/>
    </w:pPr>
    <w:rPr>
      <w:rFonts w:ascii="Lelo Bold" w:eastAsiaTheme="minorHAnsi" w:hAnsi="Lelo Bold"/>
      <w:noProof/>
      <w:color w:val="DCAA41"/>
      <w:sz w:val="48"/>
      <w:szCs w:val="48"/>
    </w:rPr>
  </w:style>
  <w:style w:type="paragraph" w:customStyle="1" w:styleId="D531DB8F8AC648DCA6EFC9D49195FE6B22">
    <w:name w:val="D531DB8F8AC648DCA6EFC9D49195FE6B22"/>
    <w:rsid w:val="000745EB"/>
    <w:pPr>
      <w:spacing w:after="360" w:line="192" w:lineRule="auto"/>
    </w:pPr>
    <w:rPr>
      <w:rFonts w:ascii="Lelo Bold" w:eastAsiaTheme="minorHAnsi" w:hAnsi="Lelo Bold"/>
      <w:noProof/>
      <w:color w:val="DCAA41"/>
      <w:sz w:val="48"/>
      <w:szCs w:val="48"/>
    </w:rPr>
  </w:style>
  <w:style w:type="paragraph" w:customStyle="1" w:styleId="FAAAEBC7F38E4D3FAD52678F2736059173">
    <w:name w:val="FAAAEBC7F38E4D3FAD52678F2736059173"/>
    <w:rsid w:val="000745EB"/>
    <w:pPr>
      <w:spacing w:after="0" w:line="240" w:lineRule="auto"/>
      <w:jc w:val="both"/>
    </w:pPr>
    <w:rPr>
      <w:rFonts w:ascii="Lelo Regular" w:eastAsiaTheme="minorHAnsi" w:hAnsi="Lelo Regular"/>
      <w:noProof/>
      <w:sz w:val="20"/>
      <w:szCs w:val="20"/>
    </w:rPr>
  </w:style>
  <w:style w:type="paragraph" w:customStyle="1" w:styleId="17A227A7619F43BC8D3239725337A0E1130">
    <w:name w:val="17A227A7619F43BC8D3239725337A0E1130"/>
    <w:rsid w:val="005F112E"/>
    <w:pPr>
      <w:spacing w:after="360" w:line="192" w:lineRule="auto"/>
    </w:pPr>
    <w:rPr>
      <w:rFonts w:ascii="Lelo Bold" w:eastAsiaTheme="minorHAnsi" w:hAnsi="Lelo Bold"/>
      <w:noProof/>
      <w:color w:val="DCAA41"/>
      <w:sz w:val="48"/>
      <w:szCs w:val="48"/>
    </w:rPr>
  </w:style>
  <w:style w:type="paragraph" w:customStyle="1" w:styleId="D531DB8F8AC648DCA6EFC9D49195FE6B23">
    <w:name w:val="D531DB8F8AC648DCA6EFC9D49195FE6B23"/>
    <w:rsid w:val="005F112E"/>
    <w:pPr>
      <w:spacing w:after="360" w:line="192" w:lineRule="auto"/>
    </w:pPr>
    <w:rPr>
      <w:rFonts w:ascii="Lelo Bold" w:eastAsiaTheme="minorHAnsi" w:hAnsi="Lelo Bold"/>
      <w:noProof/>
      <w:color w:val="DCAA41"/>
      <w:sz w:val="48"/>
      <w:szCs w:val="48"/>
    </w:rPr>
  </w:style>
  <w:style w:type="paragraph" w:customStyle="1" w:styleId="FAAAEBC7F38E4D3FAD52678F2736059174">
    <w:name w:val="FAAAEBC7F38E4D3FAD52678F2736059174"/>
    <w:rsid w:val="005F112E"/>
    <w:pPr>
      <w:spacing w:after="0" w:line="240" w:lineRule="auto"/>
      <w:jc w:val="both"/>
    </w:pPr>
    <w:rPr>
      <w:rFonts w:ascii="Lelo Regular" w:eastAsiaTheme="minorHAnsi" w:hAnsi="Lelo Regular"/>
      <w:noProof/>
      <w:sz w:val="20"/>
      <w:szCs w:val="20"/>
    </w:rPr>
  </w:style>
  <w:style w:type="paragraph" w:customStyle="1" w:styleId="17A227A7619F43BC8D3239725337A0E1131">
    <w:name w:val="17A227A7619F43BC8D3239725337A0E1131"/>
    <w:rsid w:val="0071236F"/>
    <w:pPr>
      <w:spacing w:after="360" w:line="192" w:lineRule="auto"/>
    </w:pPr>
    <w:rPr>
      <w:rFonts w:ascii="Lelo Bold" w:eastAsiaTheme="minorHAnsi" w:hAnsi="Lelo Bold"/>
      <w:noProof/>
      <w:color w:val="DCAA41"/>
      <w:sz w:val="48"/>
      <w:szCs w:val="48"/>
    </w:rPr>
  </w:style>
  <w:style w:type="paragraph" w:customStyle="1" w:styleId="D531DB8F8AC648DCA6EFC9D49195FE6B24">
    <w:name w:val="D531DB8F8AC648DCA6EFC9D49195FE6B24"/>
    <w:rsid w:val="0071236F"/>
    <w:pPr>
      <w:spacing w:after="360" w:line="192" w:lineRule="auto"/>
    </w:pPr>
    <w:rPr>
      <w:rFonts w:ascii="Lelo Bold" w:eastAsiaTheme="minorHAnsi" w:hAnsi="Lelo Bold"/>
      <w:noProof/>
      <w:color w:val="DCAA41"/>
      <w:sz w:val="48"/>
      <w:szCs w:val="48"/>
    </w:rPr>
  </w:style>
  <w:style w:type="paragraph" w:customStyle="1" w:styleId="FAAAEBC7F38E4D3FAD52678F2736059175">
    <w:name w:val="FAAAEBC7F38E4D3FAD52678F2736059175"/>
    <w:rsid w:val="0071236F"/>
    <w:pPr>
      <w:spacing w:after="0" w:line="240" w:lineRule="auto"/>
      <w:jc w:val="both"/>
    </w:pPr>
    <w:rPr>
      <w:rFonts w:ascii="Lelo Regular" w:eastAsiaTheme="minorHAnsi" w:hAnsi="Lelo Regular"/>
      <w:noProof/>
      <w:sz w:val="20"/>
      <w:szCs w:val="20"/>
    </w:rPr>
  </w:style>
  <w:style w:type="paragraph" w:customStyle="1" w:styleId="17A227A7619F43BC8D3239725337A0E1132">
    <w:name w:val="17A227A7619F43BC8D3239725337A0E1132"/>
    <w:rsid w:val="0057354C"/>
    <w:pPr>
      <w:spacing w:after="360" w:line="192" w:lineRule="auto"/>
    </w:pPr>
    <w:rPr>
      <w:rFonts w:ascii="Lelo Bold" w:eastAsiaTheme="minorHAnsi" w:hAnsi="Lelo Bold"/>
      <w:noProof/>
      <w:color w:val="DCAA41"/>
      <w:sz w:val="48"/>
      <w:szCs w:val="48"/>
    </w:rPr>
  </w:style>
  <w:style w:type="paragraph" w:customStyle="1" w:styleId="D531DB8F8AC648DCA6EFC9D49195FE6B25">
    <w:name w:val="D531DB8F8AC648DCA6EFC9D49195FE6B25"/>
    <w:rsid w:val="0057354C"/>
    <w:pPr>
      <w:spacing w:after="360" w:line="192" w:lineRule="auto"/>
    </w:pPr>
    <w:rPr>
      <w:rFonts w:ascii="Lelo Bold" w:eastAsiaTheme="minorHAnsi" w:hAnsi="Lelo Bold"/>
      <w:noProof/>
      <w:color w:val="DCAA41"/>
      <w:sz w:val="48"/>
      <w:szCs w:val="48"/>
    </w:rPr>
  </w:style>
  <w:style w:type="paragraph" w:customStyle="1" w:styleId="FAAAEBC7F38E4D3FAD52678F2736059176">
    <w:name w:val="FAAAEBC7F38E4D3FAD52678F2736059176"/>
    <w:rsid w:val="0057354C"/>
    <w:pPr>
      <w:spacing w:after="0" w:line="240" w:lineRule="auto"/>
      <w:jc w:val="both"/>
    </w:pPr>
    <w:rPr>
      <w:rFonts w:ascii="Lelo Regular" w:eastAsiaTheme="minorHAnsi" w:hAnsi="Lelo Regular"/>
      <w:noProof/>
      <w:sz w:val="20"/>
      <w:szCs w:val="20"/>
    </w:rPr>
  </w:style>
  <w:style w:type="paragraph" w:customStyle="1" w:styleId="17A227A7619F43BC8D3239725337A0E1133">
    <w:name w:val="17A227A7619F43BC8D3239725337A0E1133"/>
    <w:rsid w:val="0057354C"/>
    <w:pPr>
      <w:spacing w:after="360" w:line="192" w:lineRule="auto"/>
    </w:pPr>
    <w:rPr>
      <w:rFonts w:ascii="Lelo Bold" w:eastAsiaTheme="minorHAnsi" w:hAnsi="Lelo Bold"/>
      <w:noProof/>
      <w:color w:val="DCAA41"/>
      <w:sz w:val="48"/>
      <w:szCs w:val="48"/>
    </w:rPr>
  </w:style>
  <w:style w:type="paragraph" w:customStyle="1" w:styleId="D531DB8F8AC648DCA6EFC9D49195FE6B26">
    <w:name w:val="D531DB8F8AC648DCA6EFC9D49195FE6B26"/>
    <w:rsid w:val="0057354C"/>
    <w:pPr>
      <w:spacing w:after="360" w:line="192" w:lineRule="auto"/>
    </w:pPr>
    <w:rPr>
      <w:rFonts w:ascii="Lelo Bold" w:eastAsiaTheme="minorHAnsi" w:hAnsi="Lelo Bold"/>
      <w:noProof/>
      <w:color w:val="DCAA41"/>
      <w:sz w:val="48"/>
      <w:szCs w:val="48"/>
    </w:rPr>
  </w:style>
  <w:style w:type="paragraph" w:customStyle="1" w:styleId="FAAAEBC7F38E4D3FAD52678F2736059177">
    <w:name w:val="FAAAEBC7F38E4D3FAD52678F2736059177"/>
    <w:rsid w:val="0057354C"/>
    <w:pPr>
      <w:spacing w:after="0" w:line="240" w:lineRule="auto"/>
      <w:jc w:val="both"/>
    </w:pPr>
    <w:rPr>
      <w:rFonts w:ascii="Lelo Regular" w:eastAsiaTheme="minorHAnsi" w:hAnsi="Lelo Regular"/>
      <w:noProof/>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C03F8-6D8C-4F06-BBD1-6EC5BB744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Komeptenzlogbuch</Template>
  <TotalTime>0</TotalTime>
  <Pages>8</Pages>
  <Words>1660</Words>
  <Characters>10464</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Uni Bielefeld</Company>
  <LinksUpToDate>false</LinksUpToDate>
  <CharactersWithSpaces>12100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fprisett</dc:creator>
  <cp:keywords/>
  <dc:description/>
  <cp:lastModifiedBy>Leo Schütte</cp:lastModifiedBy>
  <cp:revision>2</cp:revision>
  <cp:lastPrinted>2020-05-06T10:49:00Z</cp:lastPrinted>
  <dcterms:created xsi:type="dcterms:W3CDTF">2020-09-09T16:34:00Z</dcterms:created>
  <dcterms:modified xsi:type="dcterms:W3CDTF">2020-09-09T16:34:00Z</dcterms:modified>
</cp:coreProperties>
</file>