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BB958" w14:textId="297751B6" w:rsidR="00A3433E" w:rsidRDefault="00232360" w:rsidP="00A729B7">
      <w:pPr>
        <w:pStyle w:val="Titel21"/>
        <w:suppressAutoHyphens/>
        <w:spacing w:after="0"/>
        <w:rPr>
          <w:color w:val="F9C621"/>
        </w:rPr>
      </w:pPr>
      <w:sdt>
        <w:sdtPr>
          <w:rPr>
            <w:color w:val="F9C621"/>
          </w:rPr>
          <w:id w:val="1748759287"/>
          <w:lock w:val="sdtContentLocked"/>
          <w:placeholder>
            <w:docPart w:val="DefaultPlaceholder_-1854013440"/>
          </w:placeholder>
          <w15:appearance w15:val="hidden"/>
        </w:sdtPr>
        <w:sdtEndPr/>
        <w:sdtContent>
          <w:r w:rsidR="0018558D" w:rsidRPr="00876DBB">
            <w:rPr>
              <w:color w:val="A1151A"/>
            </w:rPr>
            <w:t>Mein Kompetenzprofil</w:t>
          </w:r>
        </w:sdtContent>
      </w:sdt>
      <w:r w:rsidR="0018558D">
        <w:rPr>
          <w:color w:val="F9C621"/>
        </w:rPr>
        <w:t xml:space="preserve"> </w:t>
      </w:r>
    </w:p>
    <w:p w14:paraId="074A0BCE" w14:textId="4333C43A" w:rsidR="00237085" w:rsidRDefault="00232360" w:rsidP="00A729B7">
      <w:pPr>
        <w:pStyle w:val="Titel21"/>
        <w:suppressAutoHyphens/>
        <w:spacing w:after="0"/>
        <w:rPr>
          <w:color w:val="F9C621"/>
          <w:sz w:val="32"/>
          <w:szCs w:val="32"/>
        </w:rPr>
      </w:pPr>
      <w:sdt>
        <w:sdtPr>
          <w:rPr>
            <w:color w:val="F9C621"/>
            <w:sz w:val="32"/>
            <w:szCs w:val="32"/>
          </w:rPr>
          <w:id w:val="-133644207"/>
          <w:lock w:val="sdtContentLocked"/>
          <w:placeholder>
            <w:docPart w:val="DefaultPlaceholder_-1854013440"/>
          </w:placeholder>
          <w15:appearance w15:val="hidden"/>
        </w:sdtPr>
        <w:sdtEndPr/>
        <w:sdtContent>
          <w:r w:rsidR="0018558D" w:rsidRPr="00876DBB">
            <w:rPr>
              <w:color w:val="auto"/>
              <w:sz w:val="32"/>
              <w:szCs w:val="32"/>
            </w:rPr>
            <w:t>Selbsteinschätzung</w:t>
          </w:r>
          <w:r w:rsidR="00003216">
            <w:rPr>
              <w:color w:val="auto"/>
              <w:sz w:val="32"/>
              <w:szCs w:val="32"/>
            </w:rPr>
            <w:t xml:space="preserve"> von:</w:t>
          </w:r>
        </w:sdtContent>
      </w:sdt>
      <w:r w:rsidR="00003216">
        <w:rPr>
          <w:color w:val="F9C621"/>
          <w:sz w:val="32"/>
          <w:szCs w:val="32"/>
        </w:rPr>
        <w:t xml:space="preserve"> </w:t>
      </w:r>
      <w:r w:rsidR="00003216">
        <w:rPr>
          <w:color w:val="F9C621"/>
          <w:sz w:val="32"/>
          <w:szCs w:val="32"/>
        </w:rPr>
        <w:fldChar w:fldCharType="begin">
          <w:ffData>
            <w:name w:val="Text8"/>
            <w:enabled/>
            <w:calcOnExit w:val="0"/>
            <w:textInput/>
          </w:ffData>
        </w:fldChar>
      </w:r>
      <w:bookmarkStart w:id="0" w:name="Text8"/>
      <w:r w:rsidR="00003216">
        <w:rPr>
          <w:color w:val="F9C621"/>
          <w:sz w:val="32"/>
          <w:szCs w:val="32"/>
        </w:rPr>
        <w:instrText xml:space="preserve"> FORMTEXT </w:instrText>
      </w:r>
      <w:r w:rsidR="00003216">
        <w:rPr>
          <w:color w:val="F9C621"/>
          <w:sz w:val="32"/>
          <w:szCs w:val="32"/>
        </w:rPr>
      </w:r>
      <w:r w:rsidR="00003216">
        <w:rPr>
          <w:color w:val="F9C621"/>
          <w:sz w:val="32"/>
          <w:szCs w:val="32"/>
        </w:rPr>
        <w:fldChar w:fldCharType="separate"/>
      </w:r>
      <w:r w:rsidR="00003216">
        <w:rPr>
          <w:color w:val="F9C621"/>
          <w:sz w:val="32"/>
          <w:szCs w:val="32"/>
        </w:rPr>
        <w:t> </w:t>
      </w:r>
      <w:r w:rsidR="00003216">
        <w:rPr>
          <w:color w:val="F9C621"/>
          <w:sz w:val="32"/>
          <w:szCs w:val="32"/>
        </w:rPr>
        <w:t> </w:t>
      </w:r>
      <w:r w:rsidR="00003216">
        <w:rPr>
          <w:color w:val="F9C621"/>
          <w:sz w:val="32"/>
          <w:szCs w:val="32"/>
        </w:rPr>
        <w:t> </w:t>
      </w:r>
      <w:r w:rsidR="00003216">
        <w:rPr>
          <w:color w:val="F9C621"/>
          <w:sz w:val="32"/>
          <w:szCs w:val="32"/>
        </w:rPr>
        <w:t> </w:t>
      </w:r>
      <w:r w:rsidR="00003216">
        <w:rPr>
          <w:color w:val="F9C621"/>
          <w:sz w:val="32"/>
          <w:szCs w:val="32"/>
        </w:rPr>
        <w:t> </w:t>
      </w:r>
      <w:r w:rsidR="00003216">
        <w:rPr>
          <w:color w:val="F9C621"/>
          <w:sz w:val="32"/>
          <w:szCs w:val="32"/>
        </w:rPr>
        <w:fldChar w:fldCharType="end"/>
      </w:r>
      <w:bookmarkEnd w:id="0"/>
      <w:r w:rsidR="0018558D">
        <w:rPr>
          <w:color w:val="F9C621"/>
          <w:sz w:val="32"/>
          <w:szCs w:val="32"/>
        </w:rPr>
        <w:tab/>
      </w:r>
      <w:r w:rsidR="00B822F7">
        <w:rPr>
          <w:color w:val="F9C621"/>
          <w:sz w:val="32"/>
          <w:szCs w:val="32"/>
        </w:rPr>
        <w:t xml:space="preserve">   </w:t>
      </w:r>
      <w:r w:rsidR="0018558D">
        <w:rPr>
          <w:color w:val="F9C621"/>
          <w:sz w:val="32"/>
          <w:szCs w:val="32"/>
        </w:rPr>
        <w:tab/>
      </w:r>
      <w:r w:rsidR="00B822F7">
        <w:rPr>
          <w:color w:val="F9C621"/>
          <w:sz w:val="32"/>
          <w:szCs w:val="32"/>
        </w:rPr>
        <w:t xml:space="preserve">     </w:t>
      </w:r>
      <w:sdt>
        <w:sdtPr>
          <w:rPr>
            <w:color w:val="F9C621"/>
            <w:sz w:val="32"/>
            <w:szCs w:val="32"/>
          </w:rPr>
          <w:id w:val="402809515"/>
          <w:lock w:val="sdtContentLocked"/>
          <w:placeholder>
            <w:docPart w:val="17A227A7619F43BC8D3239725337A0E1"/>
          </w:placeholder>
          <w:showingPlcHdr/>
          <w15:appearance w15:val="hidden"/>
        </w:sdtPr>
        <w:sdtEndPr/>
        <w:sdtContent>
          <w:r w:rsidR="00B822F7" w:rsidRPr="00876DBB">
            <w:rPr>
              <w:color w:val="auto"/>
              <w:sz w:val="32"/>
              <w:szCs w:val="32"/>
            </w:rPr>
            <w:t>Datum:</w:t>
          </w:r>
        </w:sdtContent>
      </w:sdt>
      <w:r w:rsidR="00BB5BFA">
        <w:rPr>
          <w:color w:val="F9C621"/>
          <w:sz w:val="32"/>
          <w:szCs w:val="32"/>
        </w:rPr>
        <w:t xml:space="preserve"> </w:t>
      </w:r>
      <w:r w:rsidR="00B822F7" w:rsidRPr="00BB5BFA">
        <w:rPr>
          <w:color w:val="auto"/>
          <w:sz w:val="32"/>
          <w:szCs w:val="32"/>
        </w:rPr>
        <w:fldChar w:fldCharType="begin">
          <w:ffData>
            <w:name w:val="Text7"/>
            <w:enabled/>
            <w:calcOnExit w:val="0"/>
            <w:textInput/>
          </w:ffData>
        </w:fldChar>
      </w:r>
      <w:bookmarkStart w:id="1" w:name="Text7"/>
      <w:r w:rsidR="00B822F7" w:rsidRPr="00BB5BFA">
        <w:rPr>
          <w:color w:val="auto"/>
          <w:sz w:val="32"/>
          <w:szCs w:val="32"/>
        </w:rPr>
        <w:instrText xml:space="preserve"> FORMTEXT </w:instrText>
      </w:r>
      <w:r w:rsidR="00B822F7" w:rsidRPr="00BB5BFA">
        <w:rPr>
          <w:color w:val="auto"/>
          <w:sz w:val="32"/>
          <w:szCs w:val="32"/>
        </w:rPr>
      </w:r>
      <w:r w:rsidR="00B822F7" w:rsidRPr="00BB5BFA">
        <w:rPr>
          <w:color w:val="auto"/>
          <w:sz w:val="32"/>
          <w:szCs w:val="32"/>
        </w:rPr>
        <w:fldChar w:fldCharType="separate"/>
      </w:r>
      <w:r w:rsidR="00B822F7" w:rsidRPr="00BB5BFA">
        <w:rPr>
          <w:color w:val="auto"/>
          <w:sz w:val="32"/>
          <w:szCs w:val="32"/>
        </w:rPr>
        <w:t> </w:t>
      </w:r>
      <w:r w:rsidR="00B822F7" w:rsidRPr="00BB5BFA">
        <w:rPr>
          <w:color w:val="auto"/>
          <w:sz w:val="32"/>
          <w:szCs w:val="32"/>
        </w:rPr>
        <w:t> </w:t>
      </w:r>
      <w:r w:rsidR="00B822F7" w:rsidRPr="00BB5BFA">
        <w:rPr>
          <w:color w:val="auto"/>
          <w:sz w:val="32"/>
          <w:szCs w:val="32"/>
        </w:rPr>
        <w:t> </w:t>
      </w:r>
      <w:r w:rsidR="00B822F7" w:rsidRPr="00BB5BFA">
        <w:rPr>
          <w:color w:val="auto"/>
          <w:sz w:val="32"/>
          <w:szCs w:val="32"/>
        </w:rPr>
        <w:t> </w:t>
      </w:r>
      <w:r w:rsidR="00B822F7" w:rsidRPr="00BB5BFA">
        <w:rPr>
          <w:color w:val="auto"/>
          <w:sz w:val="32"/>
          <w:szCs w:val="32"/>
        </w:rPr>
        <w:t> </w:t>
      </w:r>
      <w:r w:rsidR="00B822F7" w:rsidRPr="00BB5BFA">
        <w:rPr>
          <w:color w:val="auto"/>
          <w:sz w:val="32"/>
          <w:szCs w:val="32"/>
        </w:rPr>
        <w:fldChar w:fldCharType="end"/>
      </w:r>
      <w:bookmarkEnd w:id="1"/>
    </w:p>
    <w:p w14:paraId="1DB895C1" w14:textId="03770010" w:rsidR="0018558D" w:rsidRPr="0018558D" w:rsidRDefault="0018558D" w:rsidP="00A729B7">
      <w:pPr>
        <w:pStyle w:val="Titel21"/>
        <w:suppressAutoHyphens/>
        <w:spacing w:after="0"/>
        <w:rPr>
          <w:color w:val="F9C621"/>
          <w:sz w:val="32"/>
          <w:szCs w:val="32"/>
        </w:rPr>
      </w:pPr>
      <w:r>
        <w:rPr>
          <w:color w:val="F9C621"/>
          <w:sz w:val="32"/>
          <w:szCs w:val="32"/>
        </w:rPr>
        <w:tab/>
      </w:r>
    </w:p>
    <w:tbl>
      <w:tblPr>
        <w:tblStyle w:val="Tabellenraster"/>
        <w:tblW w:w="10029" w:type="dxa"/>
        <w:tblInd w:w="-2" w:type="dxa"/>
        <w:tblLayout w:type="fixed"/>
        <w:tblCellMar>
          <w:left w:w="0" w:type="dxa"/>
          <w:right w:w="0" w:type="dxa"/>
        </w:tblCellMar>
        <w:tblLook w:val="04A0" w:firstRow="1" w:lastRow="0" w:firstColumn="1" w:lastColumn="0" w:noHBand="0" w:noVBand="1"/>
      </w:tblPr>
      <w:tblGrid>
        <w:gridCol w:w="941"/>
        <w:gridCol w:w="8220"/>
        <w:gridCol w:w="868"/>
      </w:tblGrid>
      <w:tr w:rsidR="007A12FC" w14:paraId="611C2C35" w14:textId="77777777" w:rsidTr="00402ACE">
        <w:trPr>
          <w:gridAfter w:val="1"/>
          <w:wAfter w:w="868" w:type="dxa"/>
        </w:trPr>
        <w:sdt>
          <w:sdtPr>
            <w:id w:val="-1308246084"/>
            <w:lock w:val="sdtContentLocked"/>
            <w:showingPlcHdr/>
            <w15:appearance w15:val="hidden"/>
            <w:picture/>
          </w:sdtPr>
          <w:sdtEndPr/>
          <w:sdtContent>
            <w:tc>
              <w:tcPr>
                <w:tcW w:w="941" w:type="dxa"/>
                <w:tcBorders>
                  <w:top w:val="nil"/>
                  <w:left w:val="nil"/>
                  <w:bottom w:val="nil"/>
                  <w:right w:val="nil"/>
                </w:tcBorders>
              </w:tcPr>
              <w:p w14:paraId="46B2384B" w14:textId="2D17A319" w:rsidR="00FB6CC8" w:rsidRDefault="00825D7F" w:rsidP="000237C2">
                <w:pPr>
                  <w:suppressAutoHyphens/>
                  <w:spacing w:before="40"/>
                  <w:jc w:val="left"/>
                </w:pPr>
                <w:r>
                  <w:drawing>
                    <wp:inline distT="0" distB="0" distL="0" distR="0" wp14:anchorId="7ED8CDD2" wp14:editId="591F4E4D">
                      <wp:extent cx="504000" cy="504000"/>
                      <wp:effectExtent l="0" t="0" r="0" b="0"/>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sdt>
          <w:sdtPr>
            <w:id w:val="73098421"/>
            <w:lock w:val="sdtContentLocked"/>
            <w:placeholder>
              <w:docPart w:val="96DE2DC595D64E3E8CD9348EFA44068E"/>
            </w:placeholder>
            <w:showingPlcHdr/>
            <w15:appearance w15:val="hidden"/>
          </w:sdtPr>
          <w:sdtEndPr/>
          <w:sdtContent>
            <w:tc>
              <w:tcPr>
                <w:tcW w:w="8220" w:type="dxa"/>
                <w:tcBorders>
                  <w:top w:val="nil"/>
                  <w:left w:val="nil"/>
                  <w:bottom w:val="nil"/>
                  <w:right w:val="nil"/>
                </w:tcBorders>
              </w:tcPr>
              <w:p w14:paraId="62786307" w14:textId="190B5568" w:rsidR="001302B9" w:rsidRPr="00825D7F" w:rsidRDefault="00614161" w:rsidP="007E73C6">
                <w:pPr>
                  <w:suppressAutoHyphens/>
                  <w:jc w:val="left"/>
                  <w:rPr>
                    <w:rFonts w:eastAsia="Arial" w:cs="Times New Roman"/>
                    <w:spacing w:val="-2"/>
                  </w:rPr>
                </w:pPr>
                <w:r w:rsidRPr="00825D7F">
                  <w:t>Schä</w:t>
                </w:r>
                <w:r w:rsidRPr="00825D7F">
                  <w:rPr>
                    <w:b/>
                  </w:rPr>
                  <w:t>t</w:t>
                </w:r>
                <w:r w:rsidRPr="00825D7F">
                  <w:t>ze dich selbst ein: Wie weit hast du folgende Kompetenzen bereits entwickelt und woran machst du das fest</w:t>
                </w:r>
                <w:r w:rsidR="00003216">
                  <w:t>?</w:t>
                </w:r>
                <w:r w:rsidR="009519F4">
                  <w:t xml:space="preserve"> Bearbeite das Dokument regelmäßig und speichere es mit dem Bearbeitungsdatum</w:t>
                </w:r>
                <w:r w:rsidR="009305B2">
                  <w:t>. So kannst du deine persönlichen Entwicklungsschritte</w:t>
                </w:r>
                <w:r w:rsidRPr="00825D7F">
                  <w:t xml:space="preserve"> </w:t>
                </w:r>
                <w:r w:rsidR="009305B2">
                  <w:t>über den Verlauf deines gesamten Studiums dokumentieren und vergleichen</w:t>
                </w:r>
                <w:r w:rsidRPr="00825D7F">
                  <w:t>.</w:t>
                </w:r>
              </w:p>
              <w:p w14:paraId="3E265F20" w14:textId="1B63E5ED" w:rsidR="00FB6CC8" w:rsidRDefault="00FB6CC8" w:rsidP="007E73C6">
                <w:pPr>
                  <w:suppressAutoHyphens/>
                  <w:jc w:val="left"/>
                </w:pPr>
              </w:p>
            </w:tc>
          </w:sdtContent>
        </w:sdt>
      </w:tr>
      <w:tr w:rsidR="00825D7F" w14:paraId="6B06F4C4" w14:textId="77777777" w:rsidTr="00B70E1F">
        <w:trPr>
          <w:trHeight w:val="1068"/>
        </w:trPr>
        <w:tc>
          <w:tcPr>
            <w:tcW w:w="10029" w:type="dxa"/>
            <w:gridSpan w:val="3"/>
            <w:tcBorders>
              <w:top w:val="nil"/>
              <w:left w:val="nil"/>
              <w:bottom w:val="nil"/>
              <w:right w:val="nil"/>
            </w:tcBorders>
          </w:tcPr>
          <w:tbl>
            <w:tblPr>
              <w:tblStyle w:val="Tabellenraster"/>
              <w:tblW w:w="9137" w:type="dxa"/>
              <w:tblLayout w:type="fixed"/>
              <w:tblCellMar>
                <w:left w:w="0" w:type="dxa"/>
              </w:tblCellMar>
              <w:tblLook w:val="04A0" w:firstRow="1" w:lastRow="0" w:firstColumn="1" w:lastColumn="0" w:noHBand="0" w:noVBand="1"/>
            </w:tblPr>
            <w:tblGrid>
              <w:gridCol w:w="917"/>
              <w:gridCol w:w="8220"/>
            </w:tblGrid>
            <w:tr w:rsidR="002F331C" w14:paraId="7ED62BE6" w14:textId="77777777" w:rsidTr="00402ACE">
              <w:trPr>
                <w:trHeight w:val="1044"/>
              </w:trPr>
              <w:sdt>
                <w:sdtPr>
                  <w:id w:val="-1822026031"/>
                  <w:lock w:val="sdtContentLocked"/>
                  <w:showingPlcHdr/>
                  <w15:appearance w15:val="hidden"/>
                  <w:picture/>
                </w:sdtPr>
                <w:sdtEndPr/>
                <w:sdtContent>
                  <w:tc>
                    <w:tcPr>
                      <w:tcW w:w="917" w:type="dxa"/>
                      <w:tcBorders>
                        <w:top w:val="nil"/>
                        <w:left w:val="nil"/>
                        <w:bottom w:val="nil"/>
                        <w:right w:val="nil"/>
                      </w:tcBorders>
                    </w:tcPr>
                    <w:p w14:paraId="7BE9C4B3" w14:textId="250DB68B" w:rsidR="00825D7F" w:rsidRDefault="00825D7F" w:rsidP="000237C2">
                      <w:pPr>
                        <w:suppressAutoHyphens/>
                        <w:spacing w:before="40"/>
                        <w:jc w:val="left"/>
                      </w:pPr>
                      <w:r>
                        <w:drawing>
                          <wp:inline distT="0" distB="0" distL="0" distR="0" wp14:anchorId="1A20A84C" wp14:editId="21C490F8">
                            <wp:extent cx="504000" cy="504000"/>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sdt>
                <w:sdtPr>
                  <w:rPr>
                    <w:color w:val="FF0000"/>
                  </w:rPr>
                  <w:id w:val="2035233301"/>
                  <w:lock w:val="sdtContentLocked"/>
                  <w:placeholder>
                    <w:docPart w:val="FAFE0EDD8C6B4304B2B9F0FC6235FCFA"/>
                  </w:placeholder>
                  <w:showingPlcHdr/>
                  <w15:appearance w15:val="hidden"/>
                </w:sdtPr>
                <w:sdtEndPr/>
                <w:sdtContent>
                  <w:tc>
                    <w:tcPr>
                      <w:tcW w:w="8220" w:type="dxa"/>
                      <w:tcBorders>
                        <w:top w:val="nil"/>
                        <w:left w:val="nil"/>
                        <w:bottom w:val="nil"/>
                        <w:right w:val="nil"/>
                      </w:tcBorders>
                    </w:tcPr>
                    <w:p w14:paraId="71CF48AF" w14:textId="7C101C65" w:rsidR="00EB209D" w:rsidRDefault="001757CE" w:rsidP="007E73C6">
                      <w:pPr>
                        <w:suppressAutoHyphens/>
                        <w:jc w:val="left"/>
                      </w:pPr>
                      <w:r w:rsidRPr="00876DBB">
                        <w:rPr>
                          <w:rFonts w:ascii="Lelo Bold" w:hAnsi="Lelo Bold"/>
                          <w:color w:val="A1151A"/>
                        </w:rPr>
                        <w:t>Selbstkompetenz</w:t>
                      </w:r>
                      <w:r w:rsidRPr="001757CE">
                        <w:rPr>
                          <w:color w:val="F9C621"/>
                        </w:rPr>
                        <w:t xml:space="preserve"> </w:t>
                      </w:r>
                      <w:r w:rsidRPr="00825D7F">
                        <w:t>ist die Fähigkeit und Bereitschaft, selbstständig, verantwortlich und zielgerichtet zu handeln. Dazu gehört eigenes und das Handeln anderer zu reflektieren und die eigene Handlungsfähigkeit situationsgemäß zu gestalten und weiterzuentwickeln (in Anlehnung an Krämer und Müller-Naevecke 2014).</w:t>
                      </w:r>
                    </w:p>
                    <w:p w14:paraId="522C0C06" w14:textId="21055D4A" w:rsidR="001757CE" w:rsidRPr="001757CE" w:rsidRDefault="001757CE" w:rsidP="007E73C6">
                      <w:pPr>
                        <w:suppressAutoHyphens/>
                        <w:jc w:val="left"/>
                      </w:pPr>
                    </w:p>
                  </w:tc>
                </w:sdtContent>
              </w:sdt>
            </w:tr>
          </w:tbl>
          <w:sdt>
            <w:sdtPr>
              <w:rPr>
                <w:rFonts w:ascii="Lelo Bold" w:hAnsi="Lelo Bold"/>
                <w:bCs/>
                <w:color w:val="FFFFFF" w:themeColor="background1"/>
              </w:rPr>
              <w:id w:val="224039967"/>
              <w:placeholder>
                <w:docPart w:val="E9E3E6FA4859453F8F245B766B1B727E"/>
              </w:placeholder>
            </w:sdtPr>
            <w:sdtEndPr/>
            <w:sdtContent>
              <w:tbl>
                <w:tblPr>
                  <w:tblStyle w:val="Tabellenraster"/>
                  <w:tblW w:w="9227" w:type="dxa"/>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ayout w:type="fixed"/>
                  <w:tblCellMar>
                    <w:left w:w="0" w:type="dxa"/>
                  </w:tblCellMar>
                  <w:tblLook w:val="04A0" w:firstRow="1" w:lastRow="0" w:firstColumn="1" w:lastColumn="0" w:noHBand="0" w:noVBand="1"/>
                </w:tblPr>
                <w:tblGrid>
                  <w:gridCol w:w="2873"/>
                  <w:gridCol w:w="680"/>
                  <w:gridCol w:w="681"/>
                  <w:gridCol w:w="737"/>
                  <w:gridCol w:w="4256"/>
                </w:tblGrid>
                <w:tr w:rsidR="00B72C38" w:rsidRPr="000D0F2F" w14:paraId="474B9D76" w14:textId="77777777" w:rsidTr="00A33EE7">
                  <w:trPr>
                    <w:trHeight w:hRule="exact" w:val="737"/>
                  </w:trPr>
                  <w:tc>
                    <w:tcPr>
                      <w:tcW w:w="2873" w:type="dxa"/>
                      <w:shd w:val="clear" w:color="auto" w:fill="A1151A"/>
                      <w:tcMar>
                        <w:top w:w="57" w:type="dxa"/>
                        <w:left w:w="0" w:type="dxa"/>
                        <w:bottom w:w="57" w:type="dxa"/>
                        <w:right w:w="0" w:type="dxa"/>
                      </w:tcMar>
                      <w:vAlign w:val="center"/>
                    </w:tcPr>
                    <w:p w14:paraId="777F2A63" w14:textId="29ECFF1E" w:rsidR="00B72C38" w:rsidRPr="0018558D" w:rsidRDefault="00B72C38" w:rsidP="00D0503C">
                      <w:pPr>
                        <w:suppressAutoHyphens/>
                        <w:ind w:left="113"/>
                        <w:jc w:val="left"/>
                        <w:rPr>
                          <w:rFonts w:ascii="Lelo Bold" w:hAnsi="Lelo Bold"/>
                          <w:color w:val="FFFFFF" w:themeColor="background1"/>
                        </w:rPr>
                      </w:pPr>
                      <w:r w:rsidRPr="0018558D">
                        <w:rPr>
                          <w:rFonts w:ascii="Lelo Bold" w:hAnsi="Lelo Bold"/>
                          <w:bCs/>
                          <w:color w:val="FFFFFF" w:themeColor="background1"/>
                        </w:rPr>
                        <w:t>Selbstkompetenz</w:t>
                      </w:r>
                    </w:p>
                  </w:tc>
                  <w:tc>
                    <w:tcPr>
                      <w:tcW w:w="680"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eastAsiaTheme="minorHAnsi" w:hAnsi="Lelo Bold" w:cs="Arial"/>
                          <w:bCs/>
                          <w:noProof/>
                          <w:color w:val="FFFFFF" w:themeColor="background1"/>
                          <w:kern w:val="24"/>
                          <w:sz w:val="16"/>
                          <w:szCs w:val="16"/>
                        </w:rPr>
                        <w:id w:val="413677165"/>
                        <w:lock w:val="sdtContentLocked"/>
                        <w:placeholder>
                          <w:docPart w:val="E9E3E6FA4859453F8F245B766B1B727E"/>
                        </w:placeholder>
                        <w15:appearance w15:val="hidden"/>
                      </w:sdtPr>
                      <w:sdtEndPr>
                        <w:rPr>
                          <w:rFonts w:eastAsiaTheme="minorEastAsia"/>
                          <w:noProof w:val="0"/>
                        </w:rPr>
                      </w:sdtEndPr>
                      <w:sdtContent>
                        <w:p w14:paraId="1F698B68" w14:textId="35E00149" w:rsidR="00B72C38" w:rsidRPr="00402ACE" w:rsidRDefault="00B72C38" w:rsidP="00B72C38">
                          <w:pPr>
                            <w:pStyle w:val="StandardWeb"/>
                            <w:suppressAutoHyphens/>
                            <w:spacing w:before="0" w:beforeAutospacing="0" w:after="0" w:afterAutospacing="0"/>
                            <w:jc w:val="center"/>
                            <w:rPr>
                              <w:rFonts w:ascii="Lelo Bold" w:hAnsi="Lelo Bold"/>
                              <w:color w:val="FFFFFF" w:themeColor="background1"/>
                              <w:sz w:val="16"/>
                              <w:szCs w:val="16"/>
                            </w:rPr>
                          </w:pPr>
                          <w:r w:rsidRPr="00402ACE">
                            <w:rPr>
                              <w:rFonts w:ascii="Lelo Bold" w:hAnsi="Lelo Bold" w:cs="Arial"/>
                              <w:bCs/>
                              <w:color w:val="FFFFFF" w:themeColor="background1"/>
                              <w:kern w:val="24"/>
                              <w:sz w:val="16"/>
                              <w:szCs w:val="16"/>
                            </w:rPr>
                            <w:t>Sehr ausge</w:t>
                          </w:r>
                          <w:r w:rsidR="00402ACE">
                            <w:rPr>
                              <w:rFonts w:ascii="Lelo Bold" w:hAnsi="Lelo Bold" w:cs="Arial"/>
                              <w:bCs/>
                              <w:color w:val="FFFFFF" w:themeColor="background1"/>
                              <w:kern w:val="24"/>
                              <w:sz w:val="16"/>
                              <w:szCs w:val="16"/>
                            </w:rPr>
                            <w:t>-</w:t>
                          </w:r>
                          <w:r w:rsidRPr="00402ACE">
                            <w:rPr>
                              <w:rFonts w:ascii="Lelo Bold" w:hAnsi="Lelo Bold" w:cs="Arial"/>
                              <w:bCs/>
                              <w:color w:val="FFFFFF" w:themeColor="background1"/>
                              <w:kern w:val="24"/>
                              <w:sz w:val="16"/>
                              <w:szCs w:val="16"/>
                            </w:rPr>
                            <w:t>prägt</w:t>
                          </w:r>
                        </w:p>
                      </w:sdtContent>
                    </w:sdt>
                  </w:tc>
                  <w:tc>
                    <w:tcPr>
                      <w:tcW w:w="681"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eastAsiaTheme="minorHAnsi" w:hAnsi="Lelo Bold" w:cs="Arial"/>
                          <w:bCs/>
                          <w:noProof/>
                          <w:color w:val="FFFFFF" w:themeColor="background1"/>
                          <w:kern w:val="24"/>
                          <w:sz w:val="16"/>
                          <w:szCs w:val="16"/>
                        </w:rPr>
                        <w:id w:val="-569885500"/>
                        <w:lock w:val="sdtContentLocked"/>
                        <w:placeholder>
                          <w:docPart w:val="E9E3E6FA4859453F8F245B766B1B727E"/>
                        </w:placeholder>
                        <w15:appearance w15:val="hidden"/>
                      </w:sdtPr>
                      <w:sdtEndPr>
                        <w:rPr>
                          <w:rFonts w:eastAsiaTheme="minorEastAsia"/>
                          <w:noProof w:val="0"/>
                        </w:rPr>
                      </w:sdtEndPr>
                      <w:sdtContent>
                        <w:p w14:paraId="7481DD2F" w14:textId="197B0518" w:rsidR="00B72C38" w:rsidRPr="00402ACE" w:rsidRDefault="00371DF6" w:rsidP="00B72C38">
                          <w:pPr>
                            <w:pStyle w:val="StandardWeb"/>
                            <w:suppressAutoHyphens/>
                            <w:spacing w:before="0" w:beforeAutospacing="0" w:after="0" w:afterAutospacing="0"/>
                            <w:jc w:val="center"/>
                            <w:rPr>
                              <w:rFonts w:ascii="Lelo Bold" w:hAnsi="Lelo Bold"/>
                              <w:color w:val="FFFFFF" w:themeColor="background1"/>
                              <w:sz w:val="16"/>
                              <w:szCs w:val="16"/>
                            </w:rPr>
                          </w:pPr>
                          <w:r w:rsidRPr="00402ACE">
                            <w:rPr>
                              <w:rFonts w:ascii="Lelo Bold" w:eastAsiaTheme="minorHAnsi" w:hAnsi="Lelo Bold" w:cs="Arial"/>
                              <w:bCs/>
                              <w:noProof/>
                              <w:color w:val="FFFFFF" w:themeColor="background1"/>
                              <w:kern w:val="24"/>
                              <w:sz w:val="16"/>
                              <w:szCs w:val="16"/>
                            </w:rPr>
                            <w:t>a</w:t>
                          </w:r>
                          <w:r w:rsidR="00B72C38" w:rsidRPr="00402ACE">
                            <w:rPr>
                              <w:rFonts w:ascii="Lelo Bold" w:eastAsiaTheme="minorHAnsi" w:hAnsi="Lelo Bold" w:cs="Arial"/>
                              <w:bCs/>
                              <w:noProof/>
                              <w:color w:val="FFFFFF" w:themeColor="background1"/>
                              <w:kern w:val="24"/>
                              <w:sz w:val="16"/>
                              <w:szCs w:val="16"/>
                            </w:rPr>
                            <w:t>usge</w:t>
                          </w:r>
                          <w:r w:rsidR="00402ACE">
                            <w:rPr>
                              <w:rFonts w:ascii="Lelo Bold" w:eastAsiaTheme="minorHAnsi" w:hAnsi="Lelo Bold" w:cs="Arial"/>
                              <w:bCs/>
                              <w:noProof/>
                              <w:color w:val="FFFFFF" w:themeColor="background1"/>
                              <w:kern w:val="24"/>
                              <w:sz w:val="16"/>
                              <w:szCs w:val="16"/>
                            </w:rPr>
                            <w:t>-</w:t>
                          </w:r>
                          <w:r w:rsidR="00B72C38" w:rsidRPr="00402ACE">
                            <w:rPr>
                              <w:rFonts w:ascii="Lelo Bold" w:eastAsiaTheme="minorHAnsi" w:hAnsi="Lelo Bold" w:cs="Arial"/>
                              <w:bCs/>
                              <w:noProof/>
                              <w:color w:val="FFFFFF" w:themeColor="background1"/>
                              <w:kern w:val="24"/>
                              <w:sz w:val="16"/>
                              <w:szCs w:val="16"/>
                            </w:rPr>
                            <w:t>prägt</w:t>
                          </w:r>
                        </w:p>
                      </w:sdtContent>
                    </w:sdt>
                  </w:tc>
                  <w:tc>
                    <w:tcPr>
                      <w:tcW w:w="737"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sz w:val="16"/>
                          <w:szCs w:val="16"/>
                        </w:rPr>
                        <w:id w:val="-1915074947"/>
                        <w:lock w:val="sdtContentLocked"/>
                        <w:placeholder>
                          <w:docPart w:val="E9E3E6FA4859453F8F245B766B1B727E"/>
                        </w:placeholder>
                        <w15:appearance w15:val="hidden"/>
                      </w:sdtPr>
                      <w:sdtEndPr/>
                      <w:sdtContent>
                        <w:p w14:paraId="350F5540" w14:textId="6DF9B185" w:rsidR="00B72C38" w:rsidRPr="00402ACE" w:rsidRDefault="00B72C38" w:rsidP="00C81756">
                          <w:pPr>
                            <w:suppressAutoHyphens/>
                            <w:jc w:val="center"/>
                            <w:rPr>
                              <w:rFonts w:ascii="Lelo Bold" w:hAnsi="Lelo Bold"/>
                              <w:color w:val="FFFFFF" w:themeColor="background1"/>
                              <w:sz w:val="16"/>
                              <w:szCs w:val="16"/>
                            </w:rPr>
                          </w:pPr>
                          <w:r w:rsidRPr="00402ACE">
                            <w:rPr>
                              <w:rFonts w:ascii="Lelo Bold" w:hAnsi="Lelo Bold" w:cs="Arial"/>
                              <w:bCs/>
                              <w:color w:val="FFFFFF" w:themeColor="background1"/>
                              <w:kern w:val="24"/>
                              <w:sz w:val="16"/>
                              <w:szCs w:val="16"/>
                            </w:rPr>
                            <w:t>Weniger ausge</w:t>
                          </w:r>
                          <w:r w:rsidR="00402ACE">
                            <w:rPr>
                              <w:rFonts w:ascii="Lelo Bold" w:hAnsi="Lelo Bold" w:cs="Arial"/>
                              <w:bCs/>
                              <w:color w:val="FFFFFF" w:themeColor="background1"/>
                              <w:kern w:val="24"/>
                              <w:sz w:val="16"/>
                              <w:szCs w:val="16"/>
                            </w:rPr>
                            <w:t>-</w:t>
                          </w:r>
                          <w:r w:rsidRPr="00402ACE">
                            <w:rPr>
                              <w:rFonts w:ascii="Lelo Bold" w:hAnsi="Lelo Bold" w:cs="Arial"/>
                              <w:bCs/>
                              <w:color w:val="FFFFFF" w:themeColor="background1"/>
                              <w:kern w:val="24"/>
                              <w:sz w:val="16"/>
                              <w:szCs w:val="16"/>
                            </w:rPr>
                            <w:t>prägt</w:t>
                          </w:r>
                        </w:p>
                      </w:sdtContent>
                    </w:sdt>
                  </w:tc>
                  <w:tc>
                    <w:tcPr>
                      <w:tcW w:w="4256" w:type="dxa"/>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rPr>
                        <w:id w:val="1787778684"/>
                        <w:lock w:val="sdtContentLocked"/>
                        <w:placeholder>
                          <w:docPart w:val="E9E3E6FA4859453F8F245B766B1B727E"/>
                        </w:placeholder>
                        <w15:appearance w15:val="hidden"/>
                      </w:sdtPr>
                      <w:sdtEndPr/>
                      <w:sdtContent>
                        <w:p w14:paraId="2DA28433" w14:textId="1A75D3B9" w:rsidR="00B72C38" w:rsidRPr="0018558D" w:rsidRDefault="00B72C38" w:rsidP="00C81756">
                          <w:pPr>
                            <w:suppressAutoHyphens/>
                            <w:jc w:val="center"/>
                            <w:rPr>
                              <w:rFonts w:ascii="Lelo Bold" w:hAnsi="Lelo Bold" w:cs="Arial"/>
                              <w:bCs/>
                              <w:color w:val="FFFFFF" w:themeColor="background1"/>
                              <w:kern w:val="24"/>
                            </w:rPr>
                          </w:pPr>
                          <w:r w:rsidRPr="0018558D">
                            <w:rPr>
                              <w:rFonts w:ascii="Lelo Bold" w:hAnsi="Lelo Bold" w:cs="Arial"/>
                              <w:bCs/>
                              <w:color w:val="FFFFFF" w:themeColor="background1"/>
                              <w:kern w:val="24"/>
                            </w:rPr>
                            <w:t>Wo und wann habe ich das zeigen können?</w:t>
                          </w:r>
                        </w:p>
                        <w:p w14:paraId="4EB66B9F" w14:textId="264404B8" w:rsidR="00B72C38" w:rsidRPr="0018558D" w:rsidRDefault="00B72C38" w:rsidP="00C81756">
                          <w:pPr>
                            <w:suppressAutoHyphens/>
                            <w:jc w:val="center"/>
                            <w:rPr>
                              <w:rFonts w:ascii="Lelo Bold" w:hAnsi="Lelo Bold"/>
                              <w:color w:val="FFFFFF" w:themeColor="background1"/>
                            </w:rPr>
                          </w:pPr>
                          <w:r w:rsidRPr="0018558D">
                            <w:rPr>
                              <w:rFonts w:ascii="Lelo Bold" w:hAnsi="Lelo Bold" w:cs="Arial"/>
                              <w:bCs/>
                              <w:color w:val="FFFFFF" w:themeColor="background1"/>
                              <w:kern w:val="24"/>
                            </w:rPr>
                            <w:t>Beispiele</w:t>
                          </w:r>
                        </w:p>
                      </w:sdtContent>
                    </w:sdt>
                  </w:tc>
                </w:tr>
                <w:tr w:rsidR="00B72C38" w14:paraId="769987F0" w14:textId="77777777" w:rsidTr="00402ACE">
                  <w:trPr>
                    <w:trHeight w:val="251"/>
                  </w:trPr>
                  <w:tc>
                    <w:tcPr>
                      <w:tcW w:w="2873" w:type="dxa"/>
                      <w:tcBorders>
                        <w:right w:val="nil"/>
                      </w:tcBorders>
                      <w:tcMar>
                        <w:top w:w="57" w:type="dxa"/>
                        <w:bottom w:w="57" w:type="dxa"/>
                      </w:tcMar>
                      <w:vAlign w:val="bottom"/>
                    </w:tcPr>
                    <w:p w14:paraId="3AE48485" w14:textId="5DAB53C9" w:rsidR="00B72C38" w:rsidRPr="001757CE" w:rsidRDefault="00232360" w:rsidP="00D0503C">
                      <w:pPr>
                        <w:suppressAutoHyphens/>
                        <w:ind w:left="113" w:right="669"/>
                        <w:jc w:val="left"/>
                        <w:rPr>
                          <w:rFonts w:ascii="Lelo Bold" w:hAnsi="Lelo Bold"/>
                          <w:color w:val="F9C621"/>
                        </w:rPr>
                      </w:pPr>
                      <w:sdt>
                        <w:sdtPr>
                          <w:rPr>
                            <w:rFonts w:ascii="Lelo Bold" w:hAnsi="Lelo Bold"/>
                            <w:color w:val="F9C621"/>
                          </w:rPr>
                          <w:id w:val="1286083474"/>
                          <w:lock w:val="sdtContentLocked"/>
                          <w:placeholder>
                            <w:docPart w:val="E9E3E6FA4859453F8F245B766B1B727E"/>
                          </w:placeholder>
                          <w15:appearance w15:val="hidden"/>
                        </w:sdtPr>
                        <w:sdtEndPr/>
                        <w:sdtContent>
                          <w:r w:rsidR="00B72C38" w:rsidRPr="00876DBB">
                            <w:rPr>
                              <w:rFonts w:ascii="Lelo Bold" w:hAnsi="Lelo Bold"/>
                              <w:color w:val="A1151A"/>
                            </w:rPr>
                            <w:t>Entscheidungs-</w:t>
                          </w:r>
                          <w:r w:rsidR="00B72C38" w:rsidRPr="00876DBB">
                            <w:rPr>
                              <w:rFonts w:ascii="Lelo Bold" w:hAnsi="Lelo Bold"/>
                              <w:color w:val="A1151A"/>
                            </w:rPr>
                            <w:br/>
                            <w:t>kompetenz</w:t>
                          </w:r>
                        </w:sdtContent>
                      </w:sdt>
                    </w:p>
                  </w:tc>
                  <w:tc>
                    <w:tcPr>
                      <w:tcW w:w="680" w:type="dxa"/>
                      <w:tcBorders>
                        <w:left w:val="nil"/>
                        <w:right w:val="nil"/>
                      </w:tcBorders>
                      <w:tcMar>
                        <w:top w:w="57" w:type="dxa"/>
                        <w:bottom w:w="57" w:type="dxa"/>
                      </w:tcMar>
                      <w:vAlign w:val="bottom"/>
                    </w:tcPr>
                    <w:p w14:paraId="6BBCB52F" w14:textId="3638A76F" w:rsidR="00B72C38" w:rsidRPr="006E0DC7" w:rsidRDefault="00B72C38" w:rsidP="00B70E1F">
                      <w:pPr>
                        <w:suppressAutoHyphens/>
                        <w:jc w:val="left"/>
                        <w:rPr>
                          <w:sz w:val="30"/>
                          <w:szCs w:val="30"/>
                        </w:rPr>
                      </w:pPr>
                    </w:p>
                  </w:tc>
                  <w:tc>
                    <w:tcPr>
                      <w:tcW w:w="681" w:type="dxa"/>
                      <w:tcBorders>
                        <w:left w:val="nil"/>
                        <w:right w:val="nil"/>
                      </w:tcBorders>
                      <w:tcMar>
                        <w:top w:w="57" w:type="dxa"/>
                        <w:bottom w:w="57" w:type="dxa"/>
                      </w:tcMar>
                      <w:vAlign w:val="bottom"/>
                    </w:tcPr>
                    <w:p w14:paraId="417FC83B" w14:textId="340B729C" w:rsidR="00B72C38" w:rsidRDefault="00B72C38" w:rsidP="00B70E1F">
                      <w:pPr>
                        <w:suppressAutoHyphens/>
                        <w:jc w:val="left"/>
                      </w:pPr>
                    </w:p>
                  </w:tc>
                  <w:tc>
                    <w:tcPr>
                      <w:tcW w:w="737" w:type="dxa"/>
                      <w:tcBorders>
                        <w:left w:val="nil"/>
                        <w:right w:val="nil"/>
                      </w:tcBorders>
                      <w:tcMar>
                        <w:top w:w="57" w:type="dxa"/>
                        <w:bottom w:w="57" w:type="dxa"/>
                      </w:tcMar>
                      <w:vAlign w:val="bottom"/>
                    </w:tcPr>
                    <w:p w14:paraId="5E315886" w14:textId="2DEE8FB2" w:rsidR="00B72C38" w:rsidRDefault="00B72C38" w:rsidP="00B70E1F">
                      <w:pPr>
                        <w:suppressAutoHyphens/>
                        <w:jc w:val="left"/>
                      </w:pPr>
                    </w:p>
                  </w:tc>
                  <w:tc>
                    <w:tcPr>
                      <w:tcW w:w="4256" w:type="dxa"/>
                      <w:tcBorders>
                        <w:left w:val="nil"/>
                      </w:tcBorders>
                      <w:tcMar>
                        <w:top w:w="57" w:type="dxa"/>
                        <w:bottom w:w="57" w:type="dxa"/>
                      </w:tcMar>
                      <w:vAlign w:val="bottom"/>
                    </w:tcPr>
                    <w:p w14:paraId="1468B0D6" w14:textId="77777777" w:rsidR="00B72C38" w:rsidRDefault="00B72C38" w:rsidP="00B70E1F">
                      <w:pPr>
                        <w:suppressAutoHyphens/>
                        <w:jc w:val="left"/>
                      </w:pPr>
                    </w:p>
                    <w:p w14:paraId="63F62FED" w14:textId="084D314B" w:rsidR="00B72C38" w:rsidRPr="00711D82" w:rsidRDefault="00B72C38" w:rsidP="00B70E1F">
                      <w:pPr>
                        <w:suppressAutoHyphens/>
                        <w:jc w:val="left"/>
                      </w:pPr>
                    </w:p>
                  </w:tc>
                </w:tr>
                <w:tr w:rsidR="00B72C38" w14:paraId="2C804AF7" w14:textId="77777777" w:rsidTr="00402ACE">
                  <w:trPr>
                    <w:trHeight w:val="251"/>
                  </w:trPr>
                  <w:tc>
                    <w:tcPr>
                      <w:tcW w:w="2873" w:type="dxa"/>
                      <w:tcMar>
                        <w:top w:w="57" w:type="dxa"/>
                        <w:bottom w:w="57" w:type="dxa"/>
                      </w:tcMar>
                    </w:tcPr>
                    <w:p w14:paraId="7B00F127" w14:textId="57AC7605" w:rsidR="00B72C38" w:rsidRDefault="00232360" w:rsidP="00D0503C">
                      <w:pPr>
                        <w:suppressAutoHyphens/>
                        <w:ind w:left="113"/>
                        <w:jc w:val="left"/>
                      </w:pPr>
                      <w:sdt>
                        <w:sdtPr>
                          <w:id w:val="2005083639"/>
                          <w:lock w:val="sdtContentLocked"/>
                          <w:placeholder>
                            <w:docPart w:val="29CF35431C244024B4F91FBB09BB14BA"/>
                          </w:placeholder>
                          <w15:appearance w15:val="hidden"/>
                        </w:sdtPr>
                        <w:sdtEndPr/>
                        <w:sdtContent>
                          <w:r w:rsidR="00B72C38" w:rsidRPr="0018558D">
                            <w:t>Ich</w:t>
                          </w:r>
                          <w:r w:rsidR="00B72C38" w:rsidRPr="00306915">
                            <w:rPr>
                              <w:color w:val="FF0000"/>
                            </w:rPr>
                            <w:t xml:space="preserve"> </w:t>
                          </w:r>
                          <w:r w:rsidR="00B72C38" w:rsidRPr="00A258F5">
                            <w:t>kann mehrere Lösungswege abwägen</w:t>
                          </w:r>
                        </w:sdtContent>
                      </w:sdt>
                    </w:p>
                  </w:tc>
                  <w:sdt>
                    <w:sdtPr>
                      <w:rPr>
                        <w:sz w:val="30"/>
                        <w:szCs w:val="30"/>
                      </w:rPr>
                      <w:id w:val="1844508995"/>
                      <w14:checkbox>
                        <w14:checked w14:val="0"/>
                        <w14:checkedState w14:val="00FC" w14:font="Wingdings"/>
                        <w14:uncheckedState w14:val="0020" w14:font="Wingdings"/>
                      </w14:checkbox>
                    </w:sdtPr>
                    <w:sdtEndPr/>
                    <w:sdtContent>
                      <w:tc>
                        <w:tcPr>
                          <w:tcW w:w="680" w:type="dxa"/>
                          <w:tcMar>
                            <w:top w:w="57" w:type="dxa"/>
                            <w:bottom w:w="57" w:type="dxa"/>
                          </w:tcMar>
                        </w:tcPr>
                        <w:p w14:paraId="6E3065D1" w14:textId="5873B0EA" w:rsidR="00B72C38" w:rsidRDefault="008425A4" w:rsidP="00711D82">
                          <w:pPr>
                            <w:suppressAutoHyphens/>
                          </w:pPr>
                          <w:r>
                            <w:rPr>
                              <w:sz w:val="30"/>
                              <w:szCs w:val="30"/>
                            </w:rPr>
                            <w:sym w:font="Wingdings" w:char="F020"/>
                          </w:r>
                        </w:p>
                      </w:tc>
                    </w:sdtContent>
                  </w:sdt>
                  <w:sdt>
                    <w:sdtPr>
                      <w:rPr>
                        <w:sz w:val="30"/>
                        <w:szCs w:val="30"/>
                      </w:rPr>
                      <w:id w:val="-530269708"/>
                      <w:lock w:val="sdtLocked"/>
                      <w14:checkbox>
                        <w14:checked w14:val="0"/>
                        <w14:checkedState w14:val="00FC" w14:font="Wingdings"/>
                        <w14:uncheckedState w14:val="0020" w14:font="Wingdings"/>
                      </w14:checkbox>
                    </w:sdtPr>
                    <w:sdtEndPr/>
                    <w:sdtContent>
                      <w:tc>
                        <w:tcPr>
                          <w:tcW w:w="681" w:type="dxa"/>
                          <w:tcMar>
                            <w:top w:w="57" w:type="dxa"/>
                            <w:bottom w:w="57" w:type="dxa"/>
                          </w:tcMar>
                        </w:tcPr>
                        <w:p w14:paraId="51BEFE7B" w14:textId="15F9546F" w:rsidR="00B72C38" w:rsidRDefault="008425A4" w:rsidP="00711D82">
                          <w:pPr>
                            <w:suppressAutoHyphens/>
                          </w:pPr>
                          <w:r>
                            <w:rPr>
                              <w:sz w:val="30"/>
                              <w:szCs w:val="30"/>
                            </w:rPr>
                            <w:sym w:font="Wingdings" w:char="F020"/>
                          </w:r>
                        </w:p>
                      </w:tc>
                    </w:sdtContent>
                  </w:sdt>
                  <w:sdt>
                    <w:sdtPr>
                      <w:rPr>
                        <w:sz w:val="30"/>
                        <w:szCs w:val="30"/>
                      </w:rPr>
                      <w:id w:val="977332890"/>
                      <w14:checkbox>
                        <w14:checked w14:val="0"/>
                        <w14:checkedState w14:val="00FC" w14:font="Wingdings"/>
                        <w14:uncheckedState w14:val="0020" w14:font="Wingdings"/>
                      </w14:checkbox>
                    </w:sdtPr>
                    <w:sdtEndPr/>
                    <w:sdtContent>
                      <w:tc>
                        <w:tcPr>
                          <w:tcW w:w="737" w:type="dxa"/>
                          <w:tcMar>
                            <w:top w:w="57" w:type="dxa"/>
                            <w:bottom w:w="57" w:type="dxa"/>
                          </w:tcMar>
                        </w:tcPr>
                        <w:p w14:paraId="2735A2C1" w14:textId="58DA2805" w:rsidR="00B72C38" w:rsidRDefault="00371DF6" w:rsidP="00711D82">
                          <w:pPr>
                            <w:suppressAutoHyphens/>
                          </w:pPr>
                          <w:r>
                            <w:rPr>
                              <w:sz w:val="30"/>
                              <w:szCs w:val="30"/>
                            </w:rPr>
                            <w:sym w:font="Wingdings" w:char="F020"/>
                          </w:r>
                        </w:p>
                      </w:tc>
                    </w:sdtContent>
                  </w:sdt>
                  <w:tc>
                    <w:tcPr>
                      <w:tcW w:w="4256" w:type="dxa"/>
                      <w:tcMar>
                        <w:top w:w="57" w:type="dxa"/>
                        <w:bottom w:w="57" w:type="dxa"/>
                      </w:tcMar>
                    </w:tcPr>
                    <w:p w14:paraId="6B581090" w14:textId="22F38800"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7FC568C4" w14:textId="77777777" w:rsidTr="00402ACE">
                  <w:trPr>
                    <w:trHeight w:val="251"/>
                  </w:trPr>
                  <w:sdt>
                    <w:sdtPr>
                      <w:id w:val="-1444449456"/>
                      <w:lock w:val="sdtContentLocked"/>
                      <w:placeholder>
                        <w:docPart w:val="5AB0CA89179048ACBB4F5099C87ABBE3"/>
                      </w:placeholder>
                      <w15:appearance w15:val="hidden"/>
                    </w:sdtPr>
                    <w:sdtEndPr/>
                    <w:sdtContent>
                      <w:tc>
                        <w:tcPr>
                          <w:tcW w:w="2873" w:type="dxa"/>
                          <w:tcMar>
                            <w:top w:w="57" w:type="dxa"/>
                            <w:bottom w:w="57" w:type="dxa"/>
                          </w:tcMar>
                        </w:tcPr>
                        <w:p w14:paraId="50C8B9E0" w14:textId="61E979D8" w:rsidR="00B72C38" w:rsidRDefault="00B72C38" w:rsidP="00D0503C">
                          <w:pPr>
                            <w:suppressAutoHyphens/>
                            <w:ind w:left="113"/>
                            <w:jc w:val="left"/>
                          </w:pPr>
                          <w:r w:rsidRPr="00A258F5">
                            <w:t>Ich stimme mich mit anderen ab</w:t>
                          </w:r>
                        </w:p>
                      </w:tc>
                    </w:sdtContent>
                  </w:sdt>
                  <w:sdt>
                    <w:sdtPr>
                      <w:rPr>
                        <w:sz w:val="30"/>
                        <w:szCs w:val="30"/>
                      </w:rPr>
                      <w:id w:val="-1942685606"/>
                      <w14:checkbox>
                        <w14:checked w14:val="0"/>
                        <w14:checkedState w14:val="00FC" w14:font="Wingdings"/>
                        <w14:uncheckedState w14:val="0020" w14:font="Wingdings"/>
                      </w14:checkbox>
                    </w:sdtPr>
                    <w:sdtEndPr/>
                    <w:sdtContent>
                      <w:tc>
                        <w:tcPr>
                          <w:tcW w:w="680" w:type="dxa"/>
                          <w:tcMar>
                            <w:top w:w="57" w:type="dxa"/>
                            <w:bottom w:w="57" w:type="dxa"/>
                          </w:tcMar>
                        </w:tcPr>
                        <w:p w14:paraId="3F8F9F8A" w14:textId="5A8BC1DD" w:rsidR="00B72C38" w:rsidRDefault="00B72C38" w:rsidP="00711D82">
                          <w:pPr>
                            <w:suppressAutoHyphens/>
                          </w:pPr>
                          <w:r>
                            <w:rPr>
                              <w:sz w:val="30"/>
                              <w:szCs w:val="30"/>
                            </w:rPr>
                            <w:sym w:font="Wingdings" w:char="F020"/>
                          </w:r>
                        </w:p>
                      </w:tc>
                    </w:sdtContent>
                  </w:sdt>
                  <w:sdt>
                    <w:sdtPr>
                      <w:rPr>
                        <w:sz w:val="30"/>
                        <w:szCs w:val="30"/>
                      </w:rPr>
                      <w:id w:val="-95331791"/>
                      <w14:checkbox>
                        <w14:checked w14:val="0"/>
                        <w14:checkedState w14:val="00FC" w14:font="Wingdings"/>
                        <w14:uncheckedState w14:val="0020" w14:font="Wingdings"/>
                      </w14:checkbox>
                    </w:sdtPr>
                    <w:sdtEndPr/>
                    <w:sdtContent>
                      <w:tc>
                        <w:tcPr>
                          <w:tcW w:w="681" w:type="dxa"/>
                          <w:tcMar>
                            <w:top w:w="57" w:type="dxa"/>
                            <w:bottom w:w="57" w:type="dxa"/>
                          </w:tcMar>
                        </w:tcPr>
                        <w:p w14:paraId="03E850D2" w14:textId="1202DBD8" w:rsidR="00B72C38" w:rsidRDefault="00B72C38" w:rsidP="00711D82">
                          <w:pPr>
                            <w:suppressAutoHyphens/>
                          </w:pPr>
                          <w:r>
                            <w:rPr>
                              <w:sz w:val="30"/>
                              <w:szCs w:val="30"/>
                            </w:rPr>
                            <w:sym w:font="Wingdings" w:char="F020"/>
                          </w:r>
                        </w:p>
                      </w:tc>
                    </w:sdtContent>
                  </w:sdt>
                  <w:sdt>
                    <w:sdtPr>
                      <w:rPr>
                        <w:sz w:val="30"/>
                        <w:szCs w:val="30"/>
                      </w:rPr>
                      <w:id w:val="1486819383"/>
                      <w14:checkbox>
                        <w14:checked w14:val="0"/>
                        <w14:checkedState w14:val="00FC" w14:font="Wingdings"/>
                        <w14:uncheckedState w14:val="0020" w14:font="Wingdings"/>
                      </w14:checkbox>
                    </w:sdtPr>
                    <w:sdtEndPr/>
                    <w:sdtContent>
                      <w:tc>
                        <w:tcPr>
                          <w:tcW w:w="737" w:type="dxa"/>
                          <w:tcMar>
                            <w:top w:w="57" w:type="dxa"/>
                            <w:bottom w:w="57" w:type="dxa"/>
                          </w:tcMar>
                        </w:tcPr>
                        <w:p w14:paraId="02713A0C" w14:textId="4FB59914" w:rsidR="00B72C38" w:rsidRDefault="00B72C38" w:rsidP="00711D82">
                          <w:pPr>
                            <w:suppressAutoHyphens/>
                          </w:pPr>
                          <w:r>
                            <w:rPr>
                              <w:sz w:val="30"/>
                              <w:szCs w:val="30"/>
                            </w:rPr>
                            <w:sym w:font="Wingdings" w:char="F020"/>
                          </w:r>
                        </w:p>
                      </w:tc>
                    </w:sdtContent>
                  </w:sdt>
                  <w:tc>
                    <w:tcPr>
                      <w:tcW w:w="4256" w:type="dxa"/>
                      <w:tcMar>
                        <w:top w:w="57" w:type="dxa"/>
                        <w:bottom w:w="57" w:type="dxa"/>
                      </w:tcMar>
                    </w:tcPr>
                    <w:p w14:paraId="5CC4AA48" w14:textId="704BE1F3"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37C57D63" w14:textId="77777777" w:rsidTr="00402ACE">
                  <w:trPr>
                    <w:trHeight w:val="251"/>
                  </w:trPr>
                  <w:sdt>
                    <w:sdtPr>
                      <w:id w:val="-1909755685"/>
                      <w:lock w:val="sdtContentLocked"/>
                      <w:placeholder>
                        <w:docPart w:val="013E9FD0FF4F4C7DA7E2E75C3673B44E"/>
                      </w:placeholder>
                      <w15:appearance w15:val="hidden"/>
                    </w:sdtPr>
                    <w:sdtEndPr/>
                    <w:sdtContent>
                      <w:tc>
                        <w:tcPr>
                          <w:tcW w:w="2873" w:type="dxa"/>
                          <w:tcMar>
                            <w:top w:w="57" w:type="dxa"/>
                            <w:bottom w:w="57" w:type="dxa"/>
                          </w:tcMar>
                        </w:tcPr>
                        <w:p w14:paraId="53511486" w14:textId="73D17F86" w:rsidR="00B72C38" w:rsidRDefault="00B72C38" w:rsidP="00D0503C">
                          <w:pPr>
                            <w:suppressAutoHyphens/>
                            <w:ind w:left="113"/>
                            <w:jc w:val="left"/>
                          </w:pPr>
                          <w:r w:rsidRPr="00A258F5">
                            <w:t>Ich kann Prioritäten setzen</w:t>
                          </w:r>
                        </w:p>
                      </w:tc>
                    </w:sdtContent>
                  </w:sdt>
                  <w:sdt>
                    <w:sdtPr>
                      <w:rPr>
                        <w:sz w:val="30"/>
                        <w:szCs w:val="30"/>
                      </w:rPr>
                      <w:id w:val="-1517310008"/>
                      <w14:checkbox>
                        <w14:checked w14:val="0"/>
                        <w14:checkedState w14:val="00FC" w14:font="Wingdings"/>
                        <w14:uncheckedState w14:val="0020" w14:font="Wingdings"/>
                      </w14:checkbox>
                    </w:sdtPr>
                    <w:sdtEndPr/>
                    <w:sdtContent>
                      <w:tc>
                        <w:tcPr>
                          <w:tcW w:w="680" w:type="dxa"/>
                          <w:tcMar>
                            <w:top w:w="57" w:type="dxa"/>
                            <w:bottom w:w="57" w:type="dxa"/>
                          </w:tcMar>
                        </w:tcPr>
                        <w:p w14:paraId="688D331E" w14:textId="1F661EF9" w:rsidR="00B72C38" w:rsidRDefault="00B72C38" w:rsidP="00711D82">
                          <w:pPr>
                            <w:suppressAutoHyphens/>
                          </w:pPr>
                          <w:r>
                            <w:rPr>
                              <w:sz w:val="30"/>
                              <w:szCs w:val="30"/>
                            </w:rPr>
                            <w:sym w:font="Wingdings" w:char="F020"/>
                          </w:r>
                        </w:p>
                      </w:tc>
                    </w:sdtContent>
                  </w:sdt>
                  <w:sdt>
                    <w:sdtPr>
                      <w:rPr>
                        <w:sz w:val="30"/>
                        <w:szCs w:val="30"/>
                      </w:rPr>
                      <w:id w:val="3786672"/>
                      <w14:checkbox>
                        <w14:checked w14:val="0"/>
                        <w14:checkedState w14:val="00FC" w14:font="Wingdings"/>
                        <w14:uncheckedState w14:val="0020" w14:font="Wingdings"/>
                      </w14:checkbox>
                    </w:sdtPr>
                    <w:sdtEndPr/>
                    <w:sdtContent>
                      <w:tc>
                        <w:tcPr>
                          <w:tcW w:w="681" w:type="dxa"/>
                          <w:tcMar>
                            <w:top w:w="57" w:type="dxa"/>
                            <w:bottom w:w="57" w:type="dxa"/>
                          </w:tcMar>
                        </w:tcPr>
                        <w:p w14:paraId="0BEEE8F5" w14:textId="749B1E94" w:rsidR="00B72C38" w:rsidRDefault="00B72C38" w:rsidP="00711D82">
                          <w:pPr>
                            <w:suppressAutoHyphens/>
                          </w:pPr>
                          <w:r>
                            <w:rPr>
                              <w:sz w:val="30"/>
                              <w:szCs w:val="30"/>
                            </w:rPr>
                            <w:sym w:font="Wingdings" w:char="F020"/>
                          </w:r>
                        </w:p>
                      </w:tc>
                    </w:sdtContent>
                  </w:sdt>
                  <w:sdt>
                    <w:sdtPr>
                      <w:rPr>
                        <w:sz w:val="30"/>
                        <w:szCs w:val="30"/>
                      </w:rPr>
                      <w:id w:val="462078277"/>
                      <w14:checkbox>
                        <w14:checked w14:val="0"/>
                        <w14:checkedState w14:val="00FC" w14:font="Wingdings"/>
                        <w14:uncheckedState w14:val="0020" w14:font="Wingdings"/>
                      </w14:checkbox>
                    </w:sdtPr>
                    <w:sdtEndPr/>
                    <w:sdtContent>
                      <w:tc>
                        <w:tcPr>
                          <w:tcW w:w="737" w:type="dxa"/>
                          <w:tcMar>
                            <w:top w:w="57" w:type="dxa"/>
                            <w:bottom w:w="57" w:type="dxa"/>
                          </w:tcMar>
                        </w:tcPr>
                        <w:p w14:paraId="676BB76C" w14:textId="24AEE1CF" w:rsidR="00B72C38" w:rsidRDefault="00B72C38" w:rsidP="00711D82">
                          <w:pPr>
                            <w:suppressAutoHyphens/>
                          </w:pPr>
                          <w:r>
                            <w:rPr>
                              <w:sz w:val="30"/>
                              <w:szCs w:val="30"/>
                            </w:rPr>
                            <w:sym w:font="Wingdings" w:char="F020"/>
                          </w:r>
                        </w:p>
                      </w:tc>
                    </w:sdtContent>
                  </w:sdt>
                  <w:tc>
                    <w:tcPr>
                      <w:tcW w:w="4256" w:type="dxa"/>
                      <w:tcMar>
                        <w:top w:w="57" w:type="dxa"/>
                        <w:bottom w:w="57" w:type="dxa"/>
                      </w:tcMar>
                    </w:tcPr>
                    <w:p w14:paraId="0B14CB3C" w14:textId="07F5792E"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037F32B2" w14:textId="77777777" w:rsidTr="00402ACE">
                  <w:trPr>
                    <w:trHeight w:val="251"/>
                  </w:trPr>
                  <w:tc>
                    <w:tcPr>
                      <w:tcW w:w="2873" w:type="dxa"/>
                      <w:tcMar>
                        <w:top w:w="57" w:type="dxa"/>
                        <w:bottom w:w="57" w:type="dxa"/>
                      </w:tcMar>
                    </w:tcPr>
                    <w:p w14:paraId="2E680879" w14:textId="54CCDF3C" w:rsidR="00B72C38" w:rsidRDefault="00232360" w:rsidP="00D0503C">
                      <w:pPr>
                        <w:suppressAutoHyphens/>
                        <w:ind w:left="113"/>
                        <w:jc w:val="left"/>
                      </w:pPr>
                      <w:sdt>
                        <w:sdtPr>
                          <w:id w:val="-261533809"/>
                          <w:lock w:val="sdtContentLocked"/>
                          <w:placeholder>
                            <w:docPart w:val="7FD8F357E11A415AAA89E30F53B31DCD"/>
                          </w:placeholder>
                          <w15:appearance w15:val="hidden"/>
                        </w:sdtPr>
                        <w:sdtEndPr/>
                        <w:sdtContent>
                          <w:r w:rsidR="00B72C38" w:rsidRPr="00A258F5">
                            <w:t>Ich kann Konsequenzen einschätze</w:t>
                          </w:r>
                        </w:sdtContent>
                      </w:sdt>
                    </w:p>
                  </w:tc>
                  <w:sdt>
                    <w:sdtPr>
                      <w:rPr>
                        <w:sz w:val="30"/>
                        <w:szCs w:val="30"/>
                      </w:rPr>
                      <w:id w:val="761420967"/>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6819C4B3" w14:textId="4453D9E7" w:rsidR="00B72C38" w:rsidRDefault="00B72C38" w:rsidP="00711D82">
                          <w:pPr>
                            <w:suppressAutoHyphens/>
                          </w:pPr>
                          <w:r>
                            <w:rPr>
                              <w:sz w:val="30"/>
                              <w:szCs w:val="30"/>
                            </w:rPr>
                            <w:sym w:font="Wingdings" w:char="F020"/>
                          </w:r>
                        </w:p>
                      </w:tc>
                    </w:sdtContent>
                  </w:sdt>
                  <w:sdt>
                    <w:sdtPr>
                      <w:rPr>
                        <w:sz w:val="30"/>
                        <w:szCs w:val="30"/>
                      </w:rPr>
                      <w:id w:val="-619142873"/>
                      <w14:checkbox>
                        <w14:checked w14:val="0"/>
                        <w14:checkedState w14:val="00FC" w14:font="Wingdings"/>
                        <w14:uncheckedState w14:val="0020" w14:font="Wingdings"/>
                      </w14:checkbox>
                    </w:sdtPr>
                    <w:sdtEndPr/>
                    <w:sdtContent>
                      <w:tc>
                        <w:tcPr>
                          <w:tcW w:w="681" w:type="dxa"/>
                          <w:tcBorders>
                            <w:bottom w:val="single" w:sz="6" w:space="0" w:color="D0CECE" w:themeColor="background2" w:themeShade="E6"/>
                          </w:tcBorders>
                          <w:tcMar>
                            <w:top w:w="57" w:type="dxa"/>
                            <w:bottom w:w="57" w:type="dxa"/>
                          </w:tcMar>
                        </w:tcPr>
                        <w:p w14:paraId="3F9BF074" w14:textId="7AE022DC" w:rsidR="00B72C38" w:rsidRDefault="00B72C38" w:rsidP="00711D82">
                          <w:pPr>
                            <w:suppressAutoHyphens/>
                          </w:pPr>
                          <w:r>
                            <w:rPr>
                              <w:sz w:val="30"/>
                              <w:szCs w:val="30"/>
                            </w:rPr>
                            <w:sym w:font="Wingdings" w:char="F020"/>
                          </w:r>
                        </w:p>
                      </w:tc>
                    </w:sdtContent>
                  </w:sdt>
                  <w:sdt>
                    <w:sdtPr>
                      <w:rPr>
                        <w:sz w:val="30"/>
                        <w:szCs w:val="30"/>
                      </w:rPr>
                      <w:id w:val="-1026100839"/>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5C645B6B" w14:textId="2010B722" w:rsidR="00B72C38" w:rsidRDefault="00B72C38" w:rsidP="00711D82">
                          <w:pPr>
                            <w:suppressAutoHyphens/>
                          </w:pPr>
                          <w:r>
                            <w:rPr>
                              <w:sz w:val="30"/>
                              <w:szCs w:val="30"/>
                            </w:rPr>
                            <w:sym w:font="Wingdings" w:char="F020"/>
                          </w:r>
                        </w:p>
                      </w:tc>
                    </w:sdtContent>
                  </w:sdt>
                  <w:tc>
                    <w:tcPr>
                      <w:tcW w:w="4256" w:type="dxa"/>
                      <w:tcMar>
                        <w:top w:w="57" w:type="dxa"/>
                        <w:bottom w:w="57" w:type="dxa"/>
                      </w:tcMar>
                    </w:tcPr>
                    <w:p w14:paraId="48E13A1C" w14:textId="6182FEF6"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4706FF6E" w14:textId="77777777" w:rsidTr="00402ACE">
                  <w:trPr>
                    <w:trHeight w:hRule="exact" w:val="340"/>
                  </w:trPr>
                  <w:tc>
                    <w:tcPr>
                      <w:tcW w:w="2873" w:type="dxa"/>
                      <w:tcBorders>
                        <w:right w:val="nil"/>
                      </w:tcBorders>
                      <w:tcMar>
                        <w:top w:w="57" w:type="dxa"/>
                        <w:bottom w:w="57" w:type="dxa"/>
                      </w:tcMar>
                      <w:vAlign w:val="bottom"/>
                    </w:tcPr>
                    <w:p w14:paraId="41C88711" w14:textId="1389B588" w:rsidR="00B72C38" w:rsidRPr="00876DBB" w:rsidRDefault="00232360" w:rsidP="00D0503C">
                      <w:pPr>
                        <w:suppressAutoHyphens/>
                        <w:ind w:left="113"/>
                        <w:jc w:val="left"/>
                        <w:rPr>
                          <w:rFonts w:ascii="Lelo Bold" w:hAnsi="Lelo Bold"/>
                        </w:rPr>
                      </w:pPr>
                      <w:sdt>
                        <w:sdtPr>
                          <w:rPr>
                            <w:rFonts w:ascii="Lelo Bold" w:hAnsi="Lelo Bold"/>
                            <w:color w:val="F9C621"/>
                          </w:rPr>
                          <w:id w:val="1242291869"/>
                          <w:lock w:val="sdtContentLocked"/>
                          <w:placeholder>
                            <w:docPart w:val="7E0F26C0B9844D77A76C8C94424BE0CC"/>
                          </w:placeholder>
                          <w15:appearance w15:val="hidden"/>
                        </w:sdtPr>
                        <w:sdtEndPr/>
                        <w:sdtContent>
                          <w:r w:rsidR="00B72C38" w:rsidRPr="00876DBB">
                            <w:rPr>
                              <w:rFonts w:ascii="Lelo Bold" w:hAnsi="Lelo Bold"/>
                              <w:color w:val="A1151A"/>
                            </w:rPr>
                            <w:t>Flexibilität</w:t>
                          </w:r>
                        </w:sdtContent>
                      </w:sdt>
                    </w:p>
                  </w:tc>
                  <w:tc>
                    <w:tcPr>
                      <w:tcW w:w="680" w:type="dxa"/>
                      <w:tcBorders>
                        <w:left w:val="nil"/>
                        <w:right w:val="nil"/>
                      </w:tcBorders>
                      <w:tcMar>
                        <w:top w:w="57" w:type="dxa"/>
                        <w:bottom w:w="57" w:type="dxa"/>
                      </w:tcMar>
                      <w:vAlign w:val="bottom"/>
                    </w:tcPr>
                    <w:p w14:paraId="44F27E0D" w14:textId="67455DC5" w:rsidR="00B72C38" w:rsidRDefault="00B72C38" w:rsidP="00B70E1F">
                      <w:pPr>
                        <w:suppressAutoHyphens/>
                        <w:jc w:val="left"/>
                      </w:pPr>
                    </w:p>
                  </w:tc>
                  <w:tc>
                    <w:tcPr>
                      <w:tcW w:w="681" w:type="dxa"/>
                      <w:tcBorders>
                        <w:left w:val="nil"/>
                        <w:right w:val="nil"/>
                      </w:tcBorders>
                      <w:tcMar>
                        <w:top w:w="57" w:type="dxa"/>
                        <w:bottom w:w="57" w:type="dxa"/>
                      </w:tcMar>
                      <w:vAlign w:val="bottom"/>
                    </w:tcPr>
                    <w:p w14:paraId="25DAA1A0" w14:textId="2B549784" w:rsidR="00B72C38" w:rsidRDefault="00B72C38" w:rsidP="00B70E1F">
                      <w:pPr>
                        <w:suppressAutoHyphens/>
                        <w:jc w:val="left"/>
                      </w:pPr>
                    </w:p>
                  </w:tc>
                  <w:tc>
                    <w:tcPr>
                      <w:tcW w:w="737" w:type="dxa"/>
                      <w:tcBorders>
                        <w:left w:val="nil"/>
                        <w:right w:val="nil"/>
                      </w:tcBorders>
                      <w:tcMar>
                        <w:top w:w="57" w:type="dxa"/>
                        <w:bottom w:w="57" w:type="dxa"/>
                      </w:tcMar>
                      <w:vAlign w:val="bottom"/>
                    </w:tcPr>
                    <w:p w14:paraId="4F7735FD" w14:textId="6A7BD2D8" w:rsidR="00B72C38" w:rsidRDefault="00B72C38" w:rsidP="00B70E1F">
                      <w:pPr>
                        <w:suppressAutoHyphens/>
                        <w:jc w:val="left"/>
                      </w:pPr>
                    </w:p>
                  </w:tc>
                  <w:tc>
                    <w:tcPr>
                      <w:tcW w:w="4256" w:type="dxa"/>
                      <w:tcBorders>
                        <w:left w:val="nil"/>
                      </w:tcBorders>
                      <w:tcMar>
                        <w:top w:w="57" w:type="dxa"/>
                        <w:bottom w:w="57" w:type="dxa"/>
                      </w:tcMar>
                      <w:vAlign w:val="bottom"/>
                    </w:tcPr>
                    <w:p w14:paraId="65BBEE44" w14:textId="77777777" w:rsidR="00B72C38" w:rsidRDefault="00B72C38" w:rsidP="00B70E1F">
                      <w:pPr>
                        <w:suppressAutoHyphens/>
                        <w:jc w:val="left"/>
                      </w:pPr>
                    </w:p>
                    <w:p w14:paraId="798D912A" w14:textId="64A69556" w:rsidR="00B72C38" w:rsidRDefault="00B72C38" w:rsidP="00B70E1F">
                      <w:pPr>
                        <w:suppressAutoHyphens/>
                        <w:jc w:val="left"/>
                      </w:pPr>
                    </w:p>
                  </w:tc>
                </w:tr>
                <w:tr w:rsidR="00B72C38" w14:paraId="4A6EC9E0" w14:textId="77777777" w:rsidTr="00402ACE">
                  <w:trPr>
                    <w:trHeight w:val="251"/>
                  </w:trPr>
                  <w:tc>
                    <w:tcPr>
                      <w:tcW w:w="2873" w:type="dxa"/>
                      <w:tcMar>
                        <w:top w:w="57" w:type="dxa"/>
                        <w:bottom w:w="57" w:type="dxa"/>
                      </w:tcMar>
                    </w:tcPr>
                    <w:p w14:paraId="7281EC82" w14:textId="63AF9653" w:rsidR="00B72C38" w:rsidRDefault="00232360" w:rsidP="00D0503C">
                      <w:pPr>
                        <w:suppressAutoHyphens/>
                        <w:ind w:left="113"/>
                        <w:jc w:val="left"/>
                      </w:pPr>
                      <w:sdt>
                        <w:sdtPr>
                          <w:id w:val="-1001649484"/>
                          <w:lock w:val="sdtContentLocked"/>
                          <w:placeholder>
                            <w:docPart w:val="57A3CBCD69E14548975787546BE37388"/>
                          </w:placeholder>
                          <w15:appearance w15:val="hidden"/>
                        </w:sdtPr>
                        <w:sdtEndPr/>
                        <w:sdtContent>
                          <w:r w:rsidR="00B72C38" w:rsidRPr="00A258F5">
                            <w:t>Ich kann nötige Veränderungen erkennen</w:t>
                          </w:r>
                        </w:sdtContent>
                      </w:sdt>
                    </w:p>
                  </w:tc>
                  <w:sdt>
                    <w:sdtPr>
                      <w:rPr>
                        <w:sz w:val="30"/>
                        <w:szCs w:val="30"/>
                      </w:rPr>
                      <w:id w:val="-1063330897"/>
                      <w14:checkbox>
                        <w14:checked w14:val="0"/>
                        <w14:checkedState w14:val="00FC" w14:font="Wingdings"/>
                        <w14:uncheckedState w14:val="0020" w14:font="Wingdings"/>
                      </w14:checkbox>
                    </w:sdtPr>
                    <w:sdtEndPr/>
                    <w:sdtContent>
                      <w:tc>
                        <w:tcPr>
                          <w:tcW w:w="680" w:type="dxa"/>
                          <w:tcMar>
                            <w:top w:w="57" w:type="dxa"/>
                            <w:bottom w:w="57" w:type="dxa"/>
                          </w:tcMar>
                        </w:tcPr>
                        <w:p w14:paraId="7D5B375A" w14:textId="565D08B8" w:rsidR="00B72C38" w:rsidRDefault="00B72C38" w:rsidP="00711D82">
                          <w:pPr>
                            <w:suppressAutoHyphens/>
                          </w:pPr>
                          <w:r>
                            <w:rPr>
                              <w:sz w:val="30"/>
                              <w:szCs w:val="30"/>
                            </w:rPr>
                            <w:sym w:font="Wingdings" w:char="F020"/>
                          </w:r>
                        </w:p>
                      </w:tc>
                    </w:sdtContent>
                  </w:sdt>
                  <w:sdt>
                    <w:sdtPr>
                      <w:rPr>
                        <w:sz w:val="30"/>
                        <w:szCs w:val="30"/>
                      </w:rPr>
                      <w:id w:val="1150398935"/>
                      <w14:checkbox>
                        <w14:checked w14:val="0"/>
                        <w14:checkedState w14:val="00FC" w14:font="Wingdings"/>
                        <w14:uncheckedState w14:val="0020" w14:font="Wingdings"/>
                      </w14:checkbox>
                    </w:sdtPr>
                    <w:sdtEndPr/>
                    <w:sdtContent>
                      <w:tc>
                        <w:tcPr>
                          <w:tcW w:w="681" w:type="dxa"/>
                          <w:tcMar>
                            <w:top w:w="57" w:type="dxa"/>
                            <w:bottom w:w="57" w:type="dxa"/>
                          </w:tcMar>
                        </w:tcPr>
                        <w:p w14:paraId="2F6768EA" w14:textId="6E58D4AD" w:rsidR="00B72C38" w:rsidRDefault="00B72C38" w:rsidP="00711D82">
                          <w:pPr>
                            <w:suppressAutoHyphens/>
                          </w:pPr>
                          <w:r>
                            <w:rPr>
                              <w:sz w:val="30"/>
                              <w:szCs w:val="30"/>
                            </w:rPr>
                            <w:sym w:font="Wingdings" w:char="F020"/>
                          </w:r>
                        </w:p>
                      </w:tc>
                    </w:sdtContent>
                  </w:sdt>
                  <w:sdt>
                    <w:sdtPr>
                      <w:rPr>
                        <w:sz w:val="30"/>
                        <w:szCs w:val="30"/>
                      </w:rPr>
                      <w:id w:val="-104967799"/>
                      <w14:checkbox>
                        <w14:checked w14:val="0"/>
                        <w14:checkedState w14:val="00FC" w14:font="Wingdings"/>
                        <w14:uncheckedState w14:val="0020" w14:font="Wingdings"/>
                      </w14:checkbox>
                    </w:sdtPr>
                    <w:sdtEndPr/>
                    <w:sdtContent>
                      <w:tc>
                        <w:tcPr>
                          <w:tcW w:w="737" w:type="dxa"/>
                          <w:tcMar>
                            <w:top w:w="57" w:type="dxa"/>
                            <w:bottom w:w="57" w:type="dxa"/>
                          </w:tcMar>
                        </w:tcPr>
                        <w:p w14:paraId="2D309E2B" w14:textId="20C37294" w:rsidR="00B72C38" w:rsidRDefault="00B72C38" w:rsidP="00711D82">
                          <w:pPr>
                            <w:suppressAutoHyphens/>
                          </w:pPr>
                          <w:r>
                            <w:rPr>
                              <w:sz w:val="30"/>
                              <w:szCs w:val="30"/>
                            </w:rPr>
                            <w:sym w:font="Wingdings" w:char="F020"/>
                          </w:r>
                        </w:p>
                      </w:tc>
                    </w:sdtContent>
                  </w:sdt>
                  <w:tc>
                    <w:tcPr>
                      <w:tcW w:w="4256" w:type="dxa"/>
                      <w:tcMar>
                        <w:top w:w="57" w:type="dxa"/>
                        <w:bottom w:w="57" w:type="dxa"/>
                      </w:tcMar>
                    </w:tcPr>
                    <w:p w14:paraId="0E18046F" w14:textId="2B19CC0C"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2BDCAB26" w14:textId="77777777" w:rsidTr="00402ACE">
                  <w:trPr>
                    <w:trHeight w:val="251"/>
                  </w:trPr>
                  <w:tc>
                    <w:tcPr>
                      <w:tcW w:w="2873" w:type="dxa"/>
                      <w:tcMar>
                        <w:top w:w="57" w:type="dxa"/>
                        <w:bottom w:w="57" w:type="dxa"/>
                      </w:tcMar>
                    </w:tcPr>
                    <w:p w14:paraId="17436F05" w14:textId="668A4D17" w:rsidR="00B72C38" w:rsidRDefault="00232360" w:rsidP="00D0503C">
                      <w:pPr>
                        <w:suppressAutoHyphens/>
                        <w:ind w:left="113"/>
                        <w:jc w:val="left"/>
                      </w:pPr>
                      <w:sdt>
                        <w:sdtPr>
                          <w:id w:val="-982000868"/>
                          <w:lock w:val="sdtContentLocked"/>
                          <w:placeholder>
                            <w:docPart w:val="57A3CBCD69E14548975787546BE37388"/>
                          </w:placeholder>
                          <w15:appearance w15:val="hidden"/>
                        </w:sdtPr>
                        <w:sdtEndPr/>
                        <w:sdtContent>
                          <w:r w:rsidR="00B72C38" w:rsidRPr="00A258F5">
                            <w:t>Ich kann Veränderungen als Chance sehen</w:t>
                          </w:r>
                        </w:sdtContent>
                      </w:sdt>
                    </w:p>
                  </w:tc>
                  <w:sdt>
                    <w:sdtPr>
                      <w:rPr>
                        <w:sz w:val="30"/>
                        <w:szCs w:val="30"/>
                      </w:rPr>
                      <w:id w:val="-702013223"/>
                      <w14:checkbox>
                        <w14:checked w14:val="0"/>
                        <w14:checkedState w14:val="00FC" w14:font="Wingdings"/>
                        <w14:uncheckedState w14:val="0020" w14:font="Wingdings"/>
                      </w14:checkbox>
                    </w:sdtPr>
                    <w:sdtEndPr/>
                    <w:sdtContent>
                      <w:tc>
                        <w:tcPr>
                          <w:tcW w:w="680" w:type="dxa"/>
                          <w:tcMar>
                            <w:top w:w="57" w:type="dxa"/>
                            <w:bottom w:w="57" w:type="dxa"/>
                          </w:tcMar>
                        </w:tcPr>
                        <w:p w14:paraId="1106C1BA" w14:textId="399B995C" w:rsidR="00B72C38" w:rsidRDefault="00B72C38" w:rsidP="00711D82">
                          <w:pPr>
                            <w:suppressAutoHyphens/>
                          </w:pPr>
                          <w:r>
                            <w:rPr>
                              <w:sz w:val="30"/>
                              <w:szCs w:val="30"/>
                            </w:rPr>
                            <w:sym w:font="Wingdings" w:char="F020"/>
                          </w:r>
                        </w:p>
                      </w:tc>
                    </w:sdtContent>
                  </w:sdt>
                  <w:sdt>
                    <w:sdtPr>
                      <w:rPr>
                        <w:sz w:val="30"/>
                        <w:szCs w:val="30"/>
                      </w:rPr>
                      <w:id w:val="2109307707"/>
                      <w14:checkbox>
                        <w14:checked w14:val="0"/>
                        <w14:checkedState w14:val="00FC" w14:font="Wingdings"/>
                        <w14:uncheckedState w14:val="0020" w14:font="Wingdings"/>
                      </w14:checkbox>
                    </w:sdtPr>
                    <w:sdtEndPr/>
                    <w:sdtContent>
                      <w:tc>
                        <w:tcPr>
                          <w:tcW w:w="681" w:type="dxa"/>
                          <w:tcMar>
                            <w:top w:w="57" w:type="dxa"/>
                            <w:bottom w:w="57" w:type="dxa"/>
                          </w:tcMar>
                        </w:tcPr>
                        <w:p w14:paraId="4B42A4CE" w14:textId="2AEDCA50" w:rsidR="00B72C38" w:rsidRDefault="00B72C38" w:rsidP="00711D82">
                          <w:pPr>
                            <w:suppressAutoHyphens/>
                          </w:pPr>
                          <w:r>
                            <w:rPr>
                              <w:sz w:val="30"/>
                              <w:szCs w:val="30"/>
                            </w:rPr>
                            <w:sym w:font="Wingdings" w:char="F020"/>
                          </w:r>
                        </w:p>
                      </w:tc>
                    </w:sdtContent>
                  </w:sdt>
                  <w:sdt>
                    <w:sdtPr>
                      <w:rPr>
                        <w:sz w:val="30"/>
                        <w:szCs w:val="30"/>
                      </w:rPr>
                      <w:id w:val="-205031095"/>
                      <w14:checkbox>
                        <w14:checked w14:val="0"/>
                        <w14:checkedState w14:val="00FC" w14:font="Wingdings"/>
                        <w14:uncheckedState w14:val="0020" w14:font="Wingdings"/>
                      </w14:checkbox>
                    </w:sdtPr>
                    <w:sdtEndPr/>
                    <w:sdtContent>
                      <w:tc>
                        <w:tcPr>
                          <w:tcW w:w="737" w:type="dxa"/>
                          <w:tcMar>
                            <w:top w:w="57" w:type="dxa"/>
                            <w:bottom w:w="57" w:type="dxa"/>
                          </w:tcMar>
                        </w:tcPr>
                        <w:p w14:paraId="56B9616E" w14:textId="1B6A2C1E" w:rsidR="00B72C38" w:rsidRDefault="00B72C38" w:rsidP="00711D82">
                          <w:pPr>
                            <w:suppressAutoHyphens/>
                          </w:pPr>
                          <w:r>
                            <w:rPr>
                              <w:sz w:val="30"/>
                              <w:szCs w:val="30"/>
                            </w:rPr>
                            <w:sym w:font="Wingdings" w:char="F020"/>
                          </w:r>
                        </w:p>
                      </w:tc>
                    </w:sdtContent>
                  </w:sdt>
                  <w:tc>
                    <w:tcPr>
                      <w:tcW w:w="4256" w:type="dxa"/>
                      <w:tcMar>
                        <w:top w:w="57" w:type="dxa"/>
                        <w:bottom w:w="57" w:type="dxa"/>
                      </w:tcMar>
                    </w:tcPr>
                    <w:p w14:paraId="23310D6C" w14:textId="40298BF4"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6EB3437E" w14:textId="77777777" w:rsidTr="00402ACE">
                  <w:trPr>
                    <w:trHeight w:val="251"/>
                  </w:trPr>
                  <w:tc>
                    <w:tcPr>
                      <w:tcW w:w="2873" w:type="dxa"/>
                      <w:tcMar>
                        <w:top w:w="57" w:type="dxa"/>
                        <w:bottom w:w="57" w:type="dxa"/>
                      </w:tcMar>
                    </w:tcPr>
                    <w:p w14:paraId="4B9E8C26" w14:textId="570306E7" w:rsidR="00B72C38" w:rsidRDefault="00232360" w:rsidP="00D0503C">
                      <w:pPr>
                        <w:suppressAutoHyphens/>
                        <w:ind w:left="113"/>
                        <w:jc w:val="left"/>
                      </w:pPr>
                      <w:sdt>
                        <w:sdtPr>
                          <w:id w:val="1415128187"/>
                          <w:lock w:val="sdtContentLocked"/>
                          <w:placeholder>
                            <w:docPart w:val="57A3CBCD69E14548975787546BE37388"/>
                          </w:placeholder>
                          <w15:appearance w15:val="hidden"/>
                        </w:sdtPr>
                        <w:sdtEndPr/>
                        <w:sdtContent>
                          <w:r w:rsidR="00B72C38" w:rsidRPr="00A258F5">
                            <w:t>Ich kann mich auf neue Situationen und Herausforderungen einstellen</w:t>
                          </w:r>
                        </w:sdtContent>
                      </w:sdt>
                    </w:p>
                  </w:tc>
                  <w:sdt>
                    <w:sdtPr>
                      <w:rPr>
                        <w:sz w:val="30"/>
                        <w:szCs w:val="30"/>
                      </w:rPr>
                      <w:id w:val="1737664169"/>
                      <w14:checkbox>
                        <w14:checked w14:val="0"/>
                        <w14:checkedState w14:val="00FC" w14:font="Wingdings"/>
                        <w14:uncheckedState w14:val="0020" w14:font="Wingdings"/>
                      </w14:checkbox>
                    </w:sdtPr>
                    <w:sdtEndPr/>
                    <w:sdtContent>
                      <w:tc>
                        <w:tcPr>
                          <w:tcW w:w="680" w:type="dxa"/>
                          <w:tcMar>
                            <w:top w:w="57" w:type="dxa"/>
                            <w:bottom w:w="57" w:type="dxa"/>
                          </w:tcMar>
                        </w:tcPr>
                        <w:p w14:paraId="1C736240" w14:textId="5DD87156" w:rsidR="00B72C38" w:rsidRDefault="00B72C38" w:rsidP="00711D82">
                          <w:pPr>
                            <w:suppressAutoHyphens/>
                          </w:pPr>
                          <w:r>
                            <w:rPr>
                              <w:sz w:val="30"/>
                              <w:szCs w:val="30"/>
                            </w:rPr>
                            <w:sym w:font="Wingdings" w:char="F020"/>
                          </w:r>
                        </w:p>
                      </w:tc>
                    </w:sdtContent>
                  </w:sdt>
                  <w:sdt>
                    <w:sdtPr>
                      <w:rPr>
                        <w:sz w:val="30"/>
                        <w:szCs w:val="30"/>
                      </w:rPr>
                      <w:id w:val="112177591"/>
                      <w14:checkbox>
                        <w14:checked w14:val="0"/>
                        <w14:checkedState w14:val="00FC" w14:font="Wingdings"/>
                        <w14:uncheckedState w14:val="0020" w14:font="Wingdings"/>
                      </w14:checkbox>
                    </w:sdtPr>
                    <w:sdtEndPr/>
                    <w:sdtContent>
                      <w:tc>
                        <w:tcPr>
                          <w:tcW w:w="681" w:type="dxa"/>
                          <w:tcMar>
                            <w:top w:w="57" w:type="dxa"/>
                            <w:bottom w:w="57" w:type="dxa"/>
                          </w:tcMar>
                        </w:tcPr>
                        <w:p w14:paraId="118CFFEE" w14:textId="1108BFF5" w:rsidR="00B72C38" w:rsidRDefault="00B72C38" w:rsidP="00711D82">
                          <w:pPr>
                            <w:suppressAutoHyphens/>
                          </w:pPr>
                          <w:r>
                            <w:rPr>
                              <w:sz w:val="30"/>
                              <w:szCs w:val="30"/>
                            </w:rPr>
                            <w:sym w:font="Wingdings" w:char="F020"/>
                          </w:r>
                        </w:p>
                      </w:tc>
                    </w:sdtContent>
                  </w:sdt>
                  <w:sdt>
                    <w:sdtPr>
                      <w:rPr>
                        <w:sz w:val="30"/>
                        <w:szCs w:val="30"/>
                      </w:rPr>
                      <w:id w:val="561608352"/>
                      <w14:checkbox>
                        <w14:checked w14:val="0"/>
                        <w14:checkedState w14:val="00FC" w14:font="Wingdings"/>
                        <w14:uncheckedState w14:val="0020" w14:font="Wingdings"/>
                      </w14:checkbox>
                    </w:sdtPr>
                    <w:sdtEndPr/>
                    <w:sdtContent>
                      <w:tc>
                        <w:tcPr>
                          <w:tcW w:w="737" w:type="dxa"/>
                          <w:tcMar>
                            <w:top w:w="57" w:type="dxa"/>
                            <w:bottom w:w="57" w:type="dxa"/>
                          </w:tcMar>
                        </w:tcPr>
                        <w:p w14:paraId="6942F64B" w14:textId="274DFDC1" w:rsidR="00B72C38" w:rsidRDefault="00B72C38" w:rsidP="00711D82">
                          <w:pPr>
                            <w:suppressAutoHyphens/>
                          </w:pPr>
                          <w:r>
                            <w:rPr>
                              <w:sz w:val="30"/>
                              <w:szCs w:val="30"/>
                            </w:rPr>
                            <w:sym w:font="Wingdings" w:char="F020"/>
                          </w:r>
                        </w:p>
                      </w:tc>
                    </w:sdtContent>
                  </w:sdt>
                  <w:tc>
                    <w:tcPr>
                      <w:tcW w:w="4256" w:type="dxa"/>
                      <w:tcMar>
                        <w:top w:w="57" w:type="dxa"/>
                        <w:bottom w:w="57" w:type="dxa"/>
                      </w:tcMar>
                    </w:tcPr>
                    <w:p w14:paraId="2B22BCD7" w14:textId="40124D70"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555A88F4" w14:textId="77777777" w:rsidTr="00402ACE">
                  <w:trPr>
                    <w:trHeight w:val="251"/>
                  </w:trPr>
                  <w:tc>
                    <w:tcPr>
                      <w:tcW w:w="2873" w:type="dxa"/>
                      <w:tcMar>
                        <w:top w:w="57" w:type="dxa"/>
                        <w:bottom w:w="57" w:type="dxa"/>
                      </w:tcMar>
                    </w:tcPr>
                    <w:p w14:paraId="6E312C3C" w14:textId="4467E744" w:rsidR="00B72C38" w:rsidRDefault="00232360" w:rsidP="00D0503C">
                      <w:pPr>
                        <w:suppressAutoHyphens/>
                        <w:ind w:left="113"/>
                        <w:jc w:val="left"/>
                      </w:pPr>
                      <w:sdt>
                        <w:sdtPr>
                          <w:id w:val="-1036041380"/>
                          <w:lock w:val="sdtContentLocked"/>
                          <w:placeholder>
                            <w:docPart w:val="57A3CBCD69E14548975787546BE37388"/>
                          </w:placeholder>
                          <w15:appearance w15:val="hidden"/>
                        </w:sdtPr>
                        <w:sdtEndPr/>
                        <w:sdtContent>
                          <w:r w:rsidR="00B72C38" w:rsidRPr="00A258F5">
                            <w:t>Ich probiere gerne Neues aus</w:t>
                          </w:r>
                        </w:sdtContent>
                      </w:sdt>
                    </w:p>
                  </w:tc>
                  <w:sdt>
                    <w:sdtPr>
                      <w:rPr>
                        <w:sz w:val="30"/>
                        <w:szCs w:val="30"/>
                      </w:rPr>
                      <w:id w:val="1730503019"/>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6F7AF68D" w14:textId="516360CC" w:rsidR="00B72C38" w:rsidRDefault="00B72C38" w:rsidP="00711D82">
                          <w:pPr>
                            <w:suppressAutoHyphens/>
                          </w:pPr>
                          <w:r>
                            <w:rPr>
                              <w:sz w:val="30"/>
                              <w:szCs w:val="30"/>
                            </w:rPr>
                            <w:sym w:font="Wingdings" w:char="F020"/>
                          </w:r>
                        </w:p>
                      </w:tc>
                    </w:sdtContent>
                  </w:sdt>
                  <w:sdt>
                    <w:sdtPr>
                      <w:rPr>
                        <w:sz w:val="30"/>
                        <w:szCs w:val="30"/>
                      </w:rPr>
                      <w:id w:val="-1726665254"/>
                      <w14:checkbox>
                        <w14:checked w14:val="0"/>
                        <w14:checkedState w14:val="00FC" w14:font="Wingdings"/>
                        <w14:uncheckedState w14:val="0020" w14:font="Wingdings"/>
                      </w14:checkbox>
                    </w:sdtPr>
                    <w:sdtEndPr/>
                    <w:sdtContent>
                      <w:tc>
                        <w:tcPr>
                          <w:tcW w:w="681" w:type="dxa"/>
                          <w:tcBorders>
                            <w:bottom w:val="single" w:sz="6" w:space="0" w:color="D0CECE" w:themeColor="background2" w:themeShade="E6"/>
                          </w:tcBorders>
                          <w:tcMar>
                            <w:top w:w="57" w:type="dxa"/>
                            <w:bottom w:w="57" w:type="dxa"/>
                          </w:tcMar>
                        </w:tcPr>
                        <w:p w14:paraId="5B5169B2" w14:textId="528B6642" w:rsidR="00B72C38" w:rsidRDefault="00B72C38" w:rsidP="00711D82">
                          <w:pPr>
                            <w:suppressAutoHyphens/>
                          </w:pPr>
                          <w:r>
                            <w:rPr>
                              <w:sz w:val="30"/>
                              <w:szCs w:val="30"/>
                            </w:rPr>
                            <w:sym w:font="Wingdings" w:char="F020"/>
                          </w:r>
                        </w:p>
                      </w:tc>
                    </w:sdtContent>
                  </w:sdt>
                  <w:sdt>
                    <w:sdtPr>
                      <w:rPr>
                        <w:sz w:val="30"/>
                        <w:szCs w:val="30"/>
                      </w:rPr>
                      <w:id w:val="1208919430"/>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5D50AFD9" w14:textId="251E6F88" w:rsidR="00B72C38" w:rsidRDefault="00B72C38" w:rsidP="00711D82">
                          <w:pPr>
                            <w:suppressAutoHyphens/>
                          </w:pPr>
                          <w:r>
                            <w:rPr>
                              <w:sz w:val="30"/>
                              <w:szCs w:val="30"/>
                            </w:rPr>
                            <w:sym w:font="Wingdings" w:char="F020"/>
                          </w:r>
                        </w:p>
                      </w:tc>
                    </w:sdtContent>
                  </w:sdt>
                  <w:tc>
                    <w:tcPr>
                      <w:tcW w:w="4256" w:type="dxa"/>
                      <w:tcMar>
                        <w:top w:w="57" w:type="dxa"/>
                        <w:bottom w:w="57" w:type="dxa"/>
                      </w:tcMar>
                    </w:tcPr>
                    <w:p w14:paraId="1EFC6FD2" w14:textId="61E5C248"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6DCEED06" w14:textId="77777777" w:rsidTr="00402ACE">
                  <w:trPr>
                    <w:trHeight w:hRule="exact" w:val="340"/>
                  </w:trPr>
                  <w:tc>
                    <w:tcPr>
                      <w:tcW w:w="2873" w:type="dxa"/>
                      <w:tcBorders>
                        <w:right w:val="nil"/>
                      </w:tcBorders>
                      <w:tcMar>
                        <w:top w:w="57" w:type="dxa"/>
                        <w:bottom w:w="57" w:type="dxa"/>
                      </w:tcMar>
                      <w:vAlign w:val="bottom"/>
                    </w:tcPr>
                    <w:p w14:paraId="0D44E54A" w14:textId="73B5ADDC" w:rsidR="00B72C38" w:rsidRPr="001757CE" w:rsidRDefault="00232360" w:rsidP="00D0503C">
                      <w:pPr>
                        <w:suppressAutoHyphens/>
                        <w:ind w:left="113"/>
                        <w:jc w:val="left"/>
                        <w:rPr>
                          <w:rFonts w:ascii="Lelo Bold" w:hAnsi="Lelo Bold"/>
                        </w:rPr>
                      </w:pPr>
                      <w:sdt>
                        <w:sdtPr>
                          <w:rPr>
                            <w:rFonts w:ascii="Lelo Bold" w:hAnsi="Lelo Bold"/>
                            <w:color w:val="F9C621"/>
                          </w:rPr>
                          <w:id w:val="934786480"/>
                          <w:lock w:val="sdtContentLocked"/>
                          <w:placeholder>
                            <w:docPart w:val="EC43567D083E4F7DA1CC3C7AA0C779B1"/>
                          </w:placeholder>
                          <w15:appearance w15:val="hidden"/>
                        </w:sdtPr>
                        <w:sdtEndPr/>
                        <w:sdtContent>
                          <w:r w:rsidR="00B72C38" w:rsidRPr="00876DBB">
                            <w:rPr>
                              <w:rFonts w:ascii="Lelo Bold" w:hAnsi="Lelo Bold"/>
                              <w:color w:val="A1151A"/>
                            </w:rPr>
                            <w:t>Motivation</w:t>
                          </w:r>
                        </w:sdtContent>
                      </w:sdt>
                    </w:p>
                  </w:tc>
                  <w:tc>
                    <w:tcPr>
                      <w:tcW w:w="680" w:type="dxa"/>
                      <w:tcBorders>
                        <w:left w:val="nil"/>
                        <w:right w:val="nil"/>
                      </w:tcBorders>
                      <w:tcMar>
                        <w:top w:w="57" w:type="dxa"/>
                        <w:bottom w:w="57" w:type="dxa"/>
                      </w:tcMar>
                      <w:vAlign w:val="bottom"/>
                    </w:tcPr>
                    <w:p w14:paraId="271D09E6" w14:textId="0B456DE2" w:rsidR="00B72C38" w:rsidRDefault="00B72C38" w:rsidP="00B70E1F">
                      <w:pPr>
                        <w:suppressAutoHyphens/>
                        <w:jc w:val="left"/>
                      </w:pPr>
                    </w:p>
                  </w:tc>
                  <w:tc>
                    <w:tcPr>
                      <w:tcW w:w="681" w:type="dxa"/>
                      <w:tcBorders>
                        <w:left w:val="nil"/>
                        <w:right w:val="nil"/>
                      </w:tcBorders>
                      <w:tcMar>
                        <w:top w:w="57" w:type="dxa"/>
                        <w:bottom w:w="57" w:type="dxa"/>
                      </w:tcMar>
                      <w:vAlign w:val="bottom"/>
                    </w:tcPr>
                    <w:p w14:paraId="20117102" w14:textId="65EE8A88" w:rsidR="00B72C38" w:rsidRDefault="00B72C38" w:rsidP="00B70E1F">
                      <w:pPr>
                        <w:suppressAutoHyphens/>
                        <w:jc w:val="left"/>
                      </w:pPr>
                    </w:p>
                  </w:tc>
                  <w:tc>
                    <w:tcPr>
                      <w:tcW w:w="737" w:type="dxa"/>
                      <w:tcBorders>
                        <w:left w:val="nil"/>
                        <w:right w:val="nil"/>
                      </w:tcBorders>
                      <w:tcMar>
                        <w:top w:w="57" w:type="dxa"/>
                        <w:bottom w:w="57" w:type="dxa"/>
                      </w:tcMar>
                      <w:vAlign w:val="bottom"/>
                    </w:tcPr>
                    <w:p w14:paraId="582912E5" w14:textId="25526B63" w:rsidR="00B72C38" w:rsidRDefault="00B72C38" w:rsidP="00B70E1F">
                      <w:pPr>
                        <w:suppressAutoHyphens/>
                        <w:jc w:val="left"/>
                      </w:pPr>
                    </w:p>
                  </w:tc>
                  <w:tc>
                    <w:tcPr>
                      <w:tcW w:w="4256" w:type="dxa"/>
                      <w:tcBorders>
                        <w:left w:val="nil"/>
                      </w:tcBorders>
                      <w:tcMar>
                        <w:top w:w="57" w:type="dxa"/>
                        <w:bottom w:w="57" w:type="dxa"/>
                      </w:tcMar>
                      <w:vAlign w:val="bottom"/>
                    </w:tcPr>
                    <w:p w14:paraId="0F5FC4C0" w14:textId="77777777" w:rsidR="00B72C38" w:rsidRDefault="00B72C38" w:rsidP="00B70E1F">
                      <w:pPr>
                        <w:suppressAutoHyphens/>
                        <w:jc w:val="left"/>
                      </w:pPr>
                    </w:p>
                    <w:p w14:paraId="7782BE64" w14:textId="75B0815D" w:rsidR="00B72C38" w:rsidRDefault="00B72C38" w:rsidP="00B70E1F">
                      <w:pPr>
                        <w:suppressAutoHyphens/>
                        <w:jc w:val="left"/>
                      </w:pPr>
                    </w:p>
                  </w:tc>
                </w:tr>
                <w:tr w:rsidR="00B72C38" w14:paraId="59CD2A6D" w14:textId="77777777" w:rsidTr="00402ACE">
                  <w:trPr>
                    <w:trHeight w:val="251"/>
                  </w:trPr>
                  <w:tc>
                    <w:tcPr>
                      <w:tcW w:w="2873" w:type="dxa"/>
                      <w:tcMar>
                        <w:top w:w="57" w:type="dxa"/>
                        <w:bottom w:w="57" w:type="dxa"/>
                      </w:tcMar>
                    </w:tcPr>
                    <w:p w14:paraId="3667F232" w14:textId="2B1C7951" w:rsidR="00B72C38" w:rsidRDefault="00232360" w:rsidP="00D0503C">
                      <w:pPr>
                        <w:suppressAutoHyphens/>
                        <w:ind w:left="113"/>
                        <w:jc w:val="left"/>
                      </w:pPr>
                      <w:sdt>
                        <w:sdtPr>
                          <w:id w:val="-53699168"/>
                          <w:lock w:val="sdtContentLocked"/>
                          <w:placeholder>
                            <w:docPart w:val="EC43567D083E4F7DA1CC3C7AA0C779B1"/>
                          </w:placeholder>
                          <w15:appearance w15:val="hidden"/>
                        </w:sdtPr>
                        <w:sdtEndPr/>
                        <w:sdtContent>
                          <w:r w:rsidR="00B72C38" w:rsidRPr="00A258F5">
                            <w:t>Ich kann mich für etwas besonders begeistern</w:t>
                          </w:r>
                        </w:sdtContent>
                      </w:sdt>
                    </w:p>
                  </w:tc>
                  <w:sdt>
                    <w:sdtPr>
                      <w:rPr>
                        <w:sz w:val="30"/>
                        <w:szCs w:val="30"/>
                      </w:rPr>
                      <w:id w:val="1278913402"/>
                      <w14:checkbox>
                        <w14:checked w14:val="0"/>
                        <w14:checkedState w14:val="00FC" w14:font="Wingdings"/>
                        <w14:uncheckedState w14:val="0020" w14:font="Wingdings"/>
                      </w14:checkbox>
                    </w:sdtPr>
                    <w:sdtEndPr/>
                    <w:sdtContent>
                      <w:tc>
                        <w:tcPr>
                          <w:tcW w:w="680" w:type="dxa"/>
                          <w:tcMar>
                            <w:top w:w="57" w:type="dxa"/>
                            <w:bottom w:w="57" w:type="dxa"/>
                          </w:tcMar>
                        </w:tcPr>
                        <w:p w14:paraId="4CC33B1C" w14:textId="3122F615" w:rsidR="00B72C38" w:rsidRDefault="00B72C38" w:rsidP="00711D82">
                          <w:pPr>
                            <w:suppressAutoHyphens/>
                          </w:pPr>
                          <w:r>
                            <w:rPr>
                              <w:sz w:val="30"/>
                              <w:szCs w:val="30"/>
                            </w:rPr>
                            <w:sym w:font="Wingdings" w:char="F020"/>
                          </w:r>
                        </w:p>
                      </w:tc>
                    </w:sdtContent>
                  </w:sdt>
                  <w:sdt>
                    <w:sdtPr>
                      <w:rPr>
                        <w:sz w:val="30"/>
                        <w:szCs w:val="30"/>
                      </w:rPr>
                      <w:id w:val="-644743835"/>
                      <w14:checkbox>
                        <w14:checked w14:val="0"/>
                        <w14:checkedState w14:val="00FC" w14:font="Wingdings"/>
                        <w14:uncheckedState w14:val="0020" w14:font="Wingdings"/>
                      </w14:checkbox>
                    </w:sdtPr>
                    <w:sdtEndPr/>
                    <w:sdtContent>
                      <w:tc>
                        <w:tcPr>
                          <w:tcW w:w="681" w:type="dxa"/>
                          <w:tcMar>
                            <w:top w:w="57" w:type="dxa"/>
                            <w:bottom w:w="57" w:type="dxa"/>
                          </w:tcMar>
                        </w:tcPr>
                        <w:p w14:paraId="78BF7DEE" w14:textId="3CCE424B" w:rsidR="00B72C38" w:rsidRDefault="00B72C38" w:rsidP="00711D82">
                          <w:pPr>
                            <w:suppressAutoHyphens/>
                          </w:pPr>
                          <w:r>
                            <w:rPr>
                              <w:sz w:val="30"/>
                              <w:szCs w:val="30"/>
                            </w:rPr>
                            <w:sym w:font="Wingdings" w:char="F020"/>
                          </w:r>
                        </w:p>
                      </w:tc>
                    </w:sdtContent>
                  </w:sdt>
                  <w:sdt>
                    <w:sdtPr>
                      <w:rPr>
                        <w:sz w:val="30"/>
                        <w:szCs w:val="30"/>
                      </w:rPr>
                      <w:id w:val="2116474317"/>
                      <w14:checkbox>
                        <w14:checked w14:val="0"/>
                        <w14:checkedState w14:val="00FC" w14:font="Wingdings"/>
                        <w14:uncheckedState w14:val="0020" w14:font="Wingdings"/>
                      </w14:checkbox>
                    </w:sdtPr>
                    <w:sdtEndPr/>
                    <w:sdtContent>
                      <w:tc>
                        <w:tcPr>
                          <w:tcW w:w="737" w:type="dxa"/>
                          <w:tcMar>
                            <w:top w:w="57" w:type="dxa"/>
                            <w:bottom w:w="57" w:type="dxa"/>
                          </w:tcMar>
                        </w:tcPr>
                        <w:p w14:paraId="654F0EB7" w14:textId="48C6AC16" w:rsidR="00B72C38" w:rsidRDefault="00B72C38" w:rsidP="00711D82">
                          <w:pPr>
                            <w:suppressAutoHyphens/>
                          </w:pPr>
                          <w:r>
                            <w:rPr>
                              <w:sz w:val="30"/>
                              <w:szCs w:val="30"/>
                            </w:rPr>
                            <w:sym w:font="Wingdings" w:char="F020"/>
                          </w:r>
                        </w:p>
                      </w:tc>
                    </w:sdtContent>
                  </w:sdt>
                  <w:tc>
                    <w:tcPr>
                      <w:tcW w:w="4256" w:type="dxa"/>
                      <w:tcMar>
                        <w:top w:w="57" w:type="dxa"/>
                        <w:bottom w:w="57" w:type="dxa"/>
                      </w:tcMar>
                    </w:tcPr>
                    <w:p w14:paraId="52211270" w14:textId="07618B5C"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354B93A2" w14:textId="77777777" w:rsidTr="00402ACE">
                  <w:trPr>
                    <w:trHeight w:val="251"/>
                  </w:trPr>
                  <w:tc>
                    <w:tcPr>
                      <w:tcW w:w="2873" w:type="dxa"/>
                      <w:tcBorders>
                        <w:bottom w:val="single" w:sz="6" w:space="0" w:color="D0CECE" w:themeColor="background2" w:themeShade="E6"/>
                      </w:tcBorders>
                      <w:tcMar>
                        <w:top w:w="57" w:type="dxa"/>
                        <w:bottom w:w="57" w:type="dxa"/>
                      </w:tcMar>
                    </w:tcPr>
                    <w:p w14:paraId="2EE18C56" w14:textId="10421DF9" w:rsidR="00B72C38" w:rsidRDefault="00232360" w:rsidP="00D0503C">
                      <w:pPr>
                        <w:suppressAutoHyphens/>
                        <w:ind w:left="113"/>
                        <w:jc w:val="left"/>
                      </w:pPr>
                      <w:sdt>
                        <w:sdtPr>
                          <w:id w:val="-1492631668"/>
                          <w:lock w:val="sdtContentLocked"/>
                          <w:placeholder>
                            <w:docPart w:val="EC43567D083E4F7DA1CC3C7AA0C779B1"/>
                          </w:placeholder>
                          <w15:appearance w15:val="hidden"/>
                        </w:sdtPr>
                        <w:sdtEndPr/>
                        <w:sdtContent>
                          <w:r w:rsidR="00B72C38" w:rsidRPr="00A258F5">
                            <w:t>Ich kann Aufgaben zeitnah erledigen</w:t>
                          </w:r>
                        </w:sdtContent>
                      </w:sdt>
                    </w:p>
                  </w:tc>
                  <w:sdt>
                    <w:sdtPr>
                      <w:rPr>
                        <w:sz w:val="30"/>
                        <w:szCs w:val="30"/>
                      </w:rPr>
                      <w:id w:val="-575587159"/>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1DD198EF" w14:textId="1DF10E67" w:rsidR="00B72C38" w:rsidRDefault="00B72C38" w:rsidP="00711D82">
                          <w:pPr>
                            <w:suppressAutoHyphens/>
                          </w:pPr>
                          <w:r>
                            <w:rPr>
                              <w:sz w:val="30"/>
                              <w:szCs w:val="30"/>
                            </w:rPr>
                            <w:sym w:font="Wingdings" w:char="F020"/>
                          </w:r>
                        </w:p>
                      </w:tc>
                    </w:sdtContent>
                  </w:sdt>
                  <w:sdt>
                    <w:sdtPr>
                      <w:rPr>
                        <w:sz w:val="30"/>
                        <w:szCs w:val="30"/>
                      </w:rPr>
                      <w:id w:val="2031296178"/>
                      <w14:checkbox>
                        <w14:checked w14:val="0"/>
                        <w14:checkedState w14:val="00FC" w14:font="Wingdings"/>
                        <w14:uncheckedState w14:val="0020" w14:font="Wingdings"/>
                      </w14:checkbox>
                    </w:sdtPr>
                    <w:sdtEndPr/>
                    <w:sdtContent>
                      <w:tc>
                        <w:tcPr>
                          <w:tcW w:w="681" w:type="dxa"/>
                          <w:tcBorders>
                            <w:bottom w:val="single" w:sz="6" w:space="0" w:color="D0CECE" w:themeColor="background2" w:themeShade="E6"/>
                          </w:tcBorders>
                          <w:tcMar>
                            <w:top w:w="57" w:type="dxa"/>
                            <w:bottom w:w="57" w:type="dxa"/>
                          </w:tcMar>
                        </w:tcPr>
                        <w:p w14:paraId="0CE4CC90" w14:textId="10C4F00F" w:rsidR="00B72C38" w:rsidRDefault="00B72C38" w:rsidP="00711D82">
                          <w:pPr>
                            <w:suppressAutoHyphens/>
                          </w:pPr>
                          <w:r>
                            <w:rPr>
                              <w:sz w:val="30"/>
                              <w:szCs w:val="30"/>
                            </w:rPr>
                            <w:sym w:font="Wingdings" w:char="F020"/>
                          </w:r>
                        </w:p>
                      </w:tc>
                    </w:sdtContent>
                  </w:sdt>
                  <w:sdt>
                    <w:sdtPr>
                      <w:rPr>
                        <w:sz w:val="30"/>
                        <w:szCs w:val="30"/>
                      </w:rPr>
                      <w:id w:val="-502280865"/>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40886B95" w14:textId="49D5F330" w:rsidR="00B72C38" w:rsidRDefault="00B72C38" w:rsidP="00711D82">
                          <w:pPr>
                            <w:suppressAutoHyphens/>
                          </w:pPr>
                          <w:r>
                            <w:rPr>
                              <w:sz w:val="30"/>
                              <w:szCs w:val="30"/>
                            </w:rPr>
                            <w:sym w:font="Wingdings" w:char="F020"/>
                          </w:r>
                        </w:p>
                      </w:tc>
                    </w:sdtContent>
                  </w:sdt>
                  <w:tc>
                    <w:tcPr>
                      <w:tcW w:w="4256" w:type="dxa"/>
                      <w:tcBorders>
                        <w:bottom w:val="single" w:sz="6" w:space="0" w:color="D0CECE" w:themeColor="background2" w:themeShade="E6"/>
                      </w:tcBorders>
                      <w:tcMar>
                        <w:top w:w="57" w:type="dxa"/>
                        <w:bottom w:w="57" w:type="dxa"/>
                      </w:tcMar>
                    </w:tcPr>
                    <w:p w14:paraId="64E80D1A" w14:textId="3E3E21C0"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371DF6" w14:paraId="2048007E" w14:textId="77777777" w:rsidTr="00A33EE7">
                  <w:trPr>
                    <w:trHeight w:hRule="exact" w:val="737"/>
                  </w:trPr>
                  <w:tc>
                    <w:tcPr>
                      <w:tcW w:w="2873" w:type="dxa"/>
                      <w:tcBorders>
                        <w:top w:val="nil"/>
                      </w:tcBorders>
                      <w:shd w:val="clear" w:color="auto" w:fill="A1151A"/>
                      <w:tcMar>
                        <w:top w:w="57" w:type="dxa"/>
                        <w:bottom w:w="57" w:type="dxa"/>
                      </w:tcMar>
                      <w:vAlign w:val="center"/>
                    </w:tcPr>
                    <w:p w14:paraId="431B9BFA" w14:textId="77777777" w:rsidR="00371DF6" w:rsidRDefault="00371DF6" w:rsidP="00371DF6">
                      <w:pPr>
                        <w:suppressAutoHyphens/>
                        <w:spacing w:line="192" w:lineRule="auto"/>
                        <w:ind w:left="113"/>
                        <w:jc w:val="center"/>
                      </w:pPr>
                    </w:p>
                  </w:tc>
                  <w:tc>
                    <w:tcPr>
                      <w:tcW w:w="680" w:type="dxa"/>
                      <w:tcBorders>
                        <w:top w:val="nil"/>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714474201"/>
                        <w:lock w:val="contentLocked"/>
                        <w:placeholder>
                          <w:docPart w:val="12B94C54280B49ABBFB83377349D412B"/>
                        </w:placeholder>
                        <w15:appearance w15:val="hidden"/>
                      </w:sdtPr>
                      <w:sdtEndPr/>
                      <w:sdtContent>
                        <w:p w14:paraId="153B9ED7" w14:textId="37ACCCD4" w:rsidR="00371DF6" w:rsidRPr="00402ACE" w:rsidRDefault="00371DF6" w:rsidP="00371DF6">
                          <w:pPr>
                            <w:suppressAutoHyphens/>
                            <w:spacing w:line="192" w:lineRule="auto"/>
                            <w:jc w:val="center"/>
                            <w:rPr>
                              <w:sz w:val="16"/>
                              <w:szCs w:val="16"/>
                            </w:rPr>
                          </w:pPr>
                          <w:r w:rsidRPr="00402ACE">
                            <w:rPr>
                              <w:rFonts w:ascii="Lelo Bold" w:hAnsi="Lelo Bold" w:cs="Arial"/>
                              <w:bCs/>
                              <w:color w:val="FFFFFF" w:themeColor="background1"/>
                              <w:kern w:val="24"/>
                              <w:sz w:val="16"/>
                              <w:szCs w:val="16"/>
                            </w:rPr>
                            <w:t>Sehr ausge</w:t>
                          </w:r>
                          <w:r w:rsidRPr="00402ACE">
                            <w:rPr>
                              <w:rFonts w:ascii="Lelo Bold" w:hAnsi="Lelo Bold" w:cs="Arial"/>
                              <w:bCs/>
                              <w:color w:val="FFFFFF" w:themeColor="background1"/>
                              <w:kern w:val="24"/>
                              <w:sz w:val="16"/>
                              <w:szCs w:val="16"/>
                            </w:rPr>
                            <w:noBreakHyphen/>
                            <w:t>prägt</w:t>
                          </w:r>
                        </w:p>
                      </w:sdtContent>
                    </w:sdt>
                  </w:tc>
                  <w:tc>
                    <w:tcPr>
                      <w:tcW w:w="681" w:type="dxa"/>
                      <w:tcBorders>
                        <w:top w:val="nil"/>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2078468952"/>
                        <w:lock w:val="contentLocked"/>
                        <w:placeholder>
                          <w:docPart w:val="B9F9002FCB1D4C8DA2C60089BD9D65E4"/>
                        </w:placeholder>
                        <w15:appearance w15:val="hidden"/>
                      </w:sdtPr>
                      <w:sdtEndPr/>
                      <w:sdtContent>
                        <w:p w14:paraId="2B49497E" w14:textId="62D7DF5F" w:rsidR="00371DF6" w:rsidRPr="00402ACE" w:rsidRDefault="00371DF6" w:rsidP="00371DF6">
                          <w:pPr>
                            <w:suppressAutoHyphens/>
                            <w:spacing w:line="192" w:lineRule="auto"/>
                            <w:jc w:val="center"/>
                            <w:rPr>
                              <w:sz w:val="16"/>
                              <w:szCs w:val="16"/>
                            </w:rPr>
                          </w:pPr>
                          <w:r w:rsidRPr="00402ACE">
                            <w:rPr>
                              <w:rFonts w:ascii="Lelo Bold" w:hAnsi="Lelo Bold" w:cs="Arial"/>
                              <w:bCs/>
                              <w:color w:val="FFFFFF" w:themeColor="background1"/>
                              <w:kern w:val="24"/>
                              <w:sz w:val="16"/>
                              <w:szCs w:val="16"/>
                            </w:rPr>
                            <w:t>ausge</w:t>
                          </w:r>
                          <w:r w:rsidRPr="00402ACE">
                            <w:rPr>
                              <w:rFonts w:ascii="Lelo Bold" w:hAnsi="Lelo Bold" w:cs="Arial"/>
                              <w:bCs/>
                              <w:color w:val="FFFFFF" w:themeColor="background1"/>
                              <w:kern w:val="24"/>
                              <w:sz w:val="16"/>
                              <w:szCs w:val="16"/>
                            </w:rPr>
                            <w:noBreakHyphen/>
                            <w:t>prägt</w:t>
                          </w:r>
                        </w:p>
                      </w:sdtContent>
                    </w:sdt>
                  </w:tc>
                  <w:tc>
                    <w:tcPr>
                      <w:tcW w:w="737" w:type="dxa"/>
                      <w:tcBorders>
                        <w:top w:val="nil"/>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265311094"/>
                        <w:lock w:val="contentLocked"/>
                        <w:placeholder>
                          <w:docPart w:val="09ED4A57BF1C460683A8B2D26D22225B"/>
                        </w:placeholder>
                        <w15:appearance w15:val="hidden"/>
                      </w:sdtPr>
                      <w:sdtEndPr/>
                      <w:sdtContent>
                        <w:p w14:paraId="359520C5" w14:textId="23650AAC" w:rsidR="00371DF6" w:rsidRPr="00402ACE" w:rsidRDefault="00371DF6" w:rsidP="00371DF6">
                          <w:pPr>
                            <w:suppressAutoHyphens/>
                            <w:spacing w:line="192" w:lineRule="auto"/>
                            <w:jc w:val="center"/>
                            <w:rPr>
                              <w:sz w:val="16"/>
                              <w:szCs w:val="16"/>
                            </w:rPr>
                          </w:pPr>
                          <w:r w:rsidRPr="00402ACE">
                            <w:rPr>
                              <w:rFonts w:ascii="Lelo Bold" w:hAnsi="Lelo Bold" w:cs="Arial"/>
                              <w:bCs/>
                              <w:color w:val="FFFFFF" w:themeColor="background1"/>
                              <w:kern w:val="24"/>
                              <w:sz w:val="16"/>
                              <w:szCs w:val="16"/>
                            </w:rPr>
                            <w:t>Weniger ausge-prägt</w:t>
                          </w:r>
                        </w:p>
                      </w:sdtContent>
                    </w:sdt>
                  </w:tc>
                  <w:tc>
                    <w:tcPr>
                      <w:tcW w:w="4256" w:type="dxa"/>
                      <w:tcBorders>
                        <w:top w:val="nil"/>
                      </w:tcBorders>
                      <w:shd w:val="clear" w:color="auto" w:fill="A1151A"/>
                      <w:tcMar>
                        <w:top w:w="57" w:type="dxa"/>
                        <w:bottom w:w="57" w:type="dxa"/>
                      </w:tcMar>
                      <w:vAlign w:val="center"/>
                    </w:tcPr>
                    <w:sdt>
                      <w:sdtPr>
                        <w:rPr>
                          <w:rFonts w:ascii="Lelo Bold" w:hAnsi="Lelo Bold" w:cs="Arial"/>
                          <w:bCs/>
                          <w:color w:val="FFFFFF" w:themeColor="background1"/>
                          <w:kern w:val="24"/>
                        </w:rPr>
                        <w:id w:val="-253134198"/>
                        <w:lock w:val="sdtContentLocked"/>
                        <w:placeholder>
                          <w:docPart w:val="AB2C13CE7559482AB2D3CA508ED119A8"/>
                        </w:placeholder>
                        <w15:appearance w15:val="hidden"/>
                      </w:sdtPr>
                      <w:sdtEndPr/>
                      <w:sdtContent>
                        <w:p w14:paraId="373B3ACC" w14:textId="77777777" w:rsidR="00371DF6" w:rsidRPr="0018558D" w:rsidRDefault="00371DF6" w:rsidP="00371DF6">
                          <w:pPr>
                            <w:suppressAutoHyphens/>
                            <w:spacing w:line="192" w:lineRule="auto"/>
                            <w:jc w:val="center"/>
                            <w:rPr>
                              <w:rFonts w:ascii="Lelo Bold" w:hAnsi="Lelo Bold" w:cs="Arial"/>
                              <w:bCs/>
                              <w:color w:val="FFFFFF" w:themeColor="background1"/>
                              <w:kern w:val="24"/>
                            </w:rPr>
                          </w:pPr>
                          <w:r w:rsidRPr="0018558D">
                            <w:rPr>
                              <w:rFonts w:ascii="Lelo Bold" w:hAnsi="Lelo Bold" w:cs="Arial"/>
                              <w:bCs/>
                              <w:color w:val="FFFFFF" w:themeColor="background1"/>
                              <w:kern w:val="24"/>
                            </w:rPr>
                            <w:t>Wo und wann habe ich das zeigen können?</w:t>
                          </w:r>
                        </w:p>
                        <w:p w14:paraId="4BF5659C" w14:textId="764B85D0" w:rsidR="00371DF6" w:rsidRDefault="00371DF6" w:rsidP="00371DF6">
                          <w:pPr>
                            <w:suppressAutoHyphens/>
                            <w:spacing w:line="192" w:lineRule="auto"/>
                            <w:jc w:val="center"/>
                          </w:pPr>
                          <w:r w:rsidRPr="0018558D">
                            <w:rPr>
                              <w:rFonts w:ascii="Lelo Bold" w:hAnsi="Lelo Bold" w:cs="Arial"/>
                              <w:bCs/>
                              <w:color w:val="FFFFFF" w:themeColor="background1"/>
                              <w:kern w:val="24"/>
                            </w:rPr>
                            <w:t>Beispiele</w:t>
                          </w:r>
                        </w:p>
                      </w:sdtContent>
                    </w:sdt>
                  </w:tc>
                </w:tr>
                <w:tr w:rsidR="00B72C38" w14:paraId="2B1D13B4" w14:textId="77777777" w:rsidTr="00402ACE">
                  <w:trPr>
                    <w:trHeight w:val="251"/>
                  </w:trPr>
                  <w:tc>
                    <w:tcPr>
                      <w:tcW w:w="2873" w:type="dxa"/>
                      <w:tcMar>
                        <w:top w:w="57" w:type="dxa"/>
                        <w:bottom w:w="57" w:type="dxa"/>
                      </w:tcMar>
                    </w:tcPr>
                    <w:p w14:paraId="7EDC849B" w14:textId="2225E008" w:rsidR="00B72C38" w:rsidRDefault="00232360" w:rsidP="00D0503C">
                      <w:pPr>
                        <w:suppressAutoHyphens/>
                        <w:ind w:left="113"/>
                        <w:jc w:val="left"/>
                      </w:pPr>
                      <w:sdt>
                        <w:sdtPr>
                          <w:id w:val="1143000669"/>
                          <w:lock w:val="sdtContentLocked"/>
                          <w:placeholder>
                            <w:docPart w:val="EC43567D083E4F7DA1CC3C7AA0C779B1"/>
                          </w:placeholder>
                          <w15:appearance w15:val="hidden"/>
                        </w:sdtPr>
                        <w:sdtEndPr/>
                        <w:sdtContent>
                          <w:r w:rsidR="00B72C38" w:rsidRPr="00A258F5">
                            <w:t>Ich lasse mich nicht ablenken</w:t>
                          </w:r>
                        </w:sdtContent>
                      </w:sdt>
                    </w:p>
                  </w:tc>
                  <w:sdt>
                    <w:sdtPr>
                      <w:rPr>
                        <w:sz w:val="30"/>
                        <w:szCs w:val="30"/>
                      </w:rPr>
                      <w:id w:val="887226902"/>
                      <w14:checkbox>
                        <w14:checked w14:val="0"/>
                        <w14:checkedState w14:val="00FC" w14:font="Wingdings"/>
                        <w14:uncheckedState w14:val="0020" w14:font="Wingdings"/>
                      </w14:checkbox>
                    </w:sdtPr>
                    <w:sdtEndPr/>
                    <w:sdtContent>
                      <w:tc>
                        <w:tcPr>
                          <w:tcW w:w="680" w:type="dxa"/>
                          <w:tcMar>
                            <w:top w:w="57" w:type="dxa"/>
                            <w:bottom w:w="57" w:type="dxa"/>
                          </w:tcMar>
                        </w:tcPr>
                        <w:p w14:paraId="6CD83D0B" w14:textId="087E68F2" w:rsidR="00B72C38" w:rsidRDefault="00B72C38" w:rsidP="00711D82">
                          <w:pPr>
                            <w:suppressAutoHyphens/>
                          </w:pPr>
                          <w:r>
                            <w:rPr>
                              <w:sz w:val="30"/>
                              <w:szCs w:val="30"/>
                            </w:rPr>
                            <w:sym w:font="Wingdings" w:char="F020"/>
                          </w:r>
                        </w:p>
                      </w:tc>
                    </w:sdtContent>
                  </w:sdt>
                  <w:sdt>
                    <w:sdtPr>
                      <w:rPr>
                        <w:sz w:val="30"/>
                        <w:szCs w:val="30"/>
                      </w:rPr>
                      <w:id w:val="1651786936"/>
                      <w14:checkbox>
                        <w14:checked w14:val="0"/>
                        <w14:checkedState w14:val="00FC" w14:font="Wingdings"/>
                        <w14:uncheckedState w14:val="0020" w14:font="Wingdings"/>
                      </w14:checkbox>
                    </w:sdtPr>
                    <w:sdtEndPr/>
                    <w:sdtContent>
                      <w:tc>
                        <w:tcPr>
                          <w:tcW w:w="681" w:type="dxa"/>
                          <w:tcMar>
                            <w:top w:w="57" w:type="dxa"/>
                            <w:bottom w:w="57" w:type="dxa"/>
                          </w:tcMar>
                        </w:tcPr>
                        <w:p w14:paraId="3EAAD03F" w14:textId="55EAB8C2" w:rsidR="00B72C38" w:rsidRDefault="00B72C38" w:rsidP="00711D82">
                          <w:pPr>
                            <w:suppressAutoHyphens/>
                          </w:pPr>
                          <w:r>
                            <w:rPr>
                              <w:sz w:val="30"/>
                              <w:szCs w:val="30"/>
                            </w:rPr>
                            <w:sym w:font="Wingdings" w:char="F020"/>
                          </w:r>
                        </w:p>
                      </w:tc>
                    </w:sdtContent>
                  </w:sdt>
                  <w:sdt>
                    <w:sdtPr>
                      <w:rPr>
                        <w:sz w:val="30"/>
                        <w:szCs w:val="30"/>
                      </w:rPr>
                      <w:id w:val="-1477683022"/>
                      <w14:checkbox>
                        <w14:checked w14:val="0"/>
                        <w14:checkedState w14:val="00FC" w14:font="Wingdings"/>
                        <w14:uncheckedState w14:val="0020" w14:font="Wingdings"/>
                      </w14:checkbox>
                    </w:sdtPr>
                    <w:sdtEndPr/>
                    <w:sdtContent>
                      <w:tc>
                        <w:tcPr>
                          <w:tcW w:w="737" w:type="dxa"/>
                          <w:tcMar>
                            <w:top w:w="57" w:type="dxa"/>
                            <w:bottom w:w="57" w:type="dxa"/>
                          </w:tcMar>
                        </w:tcPr>
                        <w:p w14:paraId="3A03E777" w14:textId="3C020C21" w:rsidR="00B72C38" w:rsidRDefault="00B72C38" w:rsidP="00711D82">
                          <w:pPr>
                            <w:suppressAutoHyphens/>
                          </w:pPr>
                          <w:r>
                            <w:rPr>
                              <w:sz w:val="30"/>
                              <w:szCs w:val="30"/>
                            </w:rPr>
                            <w:sym w:font="Wingdings" w:char="F020"/>
                          </w:r>
                        </w:p>
                      </w:tc>
                    </w:sdtContent>
                  </w:sdt>
                  <w:tc>
                    <w:tcPr>
                      <w:tcW w:w="4256" w:type="dxa"/>
                      <w:tcMar>
                        <w:top w:w="57" w:type="dxa"/>
                        <w:bottom w:w="57" w:type="dxa"/>
                      </w:tcMar>
                    </w:tcPr>
                    <w:p w14:paraId="48DEEC53" w14:textId="04913F6A"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2D5FAA2C" w14:textId="77777777" w:rsidTr="00402ACE">
                  <w:trPr>
                    <w:trHeight w:val="251"/>
                  </w:trPr>
                  <w:tc>
                    <w:tcPr>
                      <w:tcW w:w="2873" w:type="dxa"/>
                      <w:tcMar>
                        <w:top w:w="57" w:type="dxa"/>
                        <w:bottom w:w="57" w:type="dxa"/>
                      </w:tcMar>
                    </w:tcPr>
                    <w:p w14:paraId="1589BB48" w14:textId="5B5AAB8D" w:rsidR="00B72C38" w:rsidRDefault="00232360" w:rsidP="00D0503C">
                      <w:pPr>
                        <w:suppressAutoHyphens/>
                        <w:ind w:left="113"/>
                        <w:jc w:val="left"/>
                      </w:pPr>
                      <w:sdt>
                        <w:sdtPr>
                          <w:id w:val="-2132311124"/>
                          <w:lock w:val="sdtContentLocked"/>
                          <w:placeholder>
                            <w:docPart w:val="5FA73BE9F74544EF8CC89C977BBE6E1D"/>
                          </w:placeholder>
                          <w15:appearance w15:val="hidden"/>
                        </w:sdtPr>
                        <w:sdtEndPr/>
                        <w:sdtContent>
                          <w:r w:rsidR="00B72C38" w:rsidRPr="00A258F5">
                            <w:t>Ich kann mit Veränderungen konstruktiv umgehen</w:t>
                          </w:r>
                        </w:sdtContent>
                      </w:sdt>
                    </w:p>
                  </w:tc>
                  <w:sdt>
                    <w:sdtPr>
                      <w:rPr>
                        <w:sz w:val="30"/>
                        <w:szCs w:val="30"/>
                      </w:rPr>
                      <w:id w:val="1599986771"/>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5FE2794B" w14:textId="6EE24550" w:rsidR="00B72C38" w:rsidRDefault="00B72C38" w:rsidP="00711D82">
                          <w:pPr>
                            <w:suppressAutoHyphens/>
                          </w:pPr>
                          <w:r>
                            <w:rPr>
                              <w:sz w:val="30"/>
                              <w:szCs w:val="30"/>
                            </w:rPr>
                            <w:sym w:font="Wingdings" w:char="F020"/>
                          </w:r>
                        </w:p>
                      </w:tc>
                    </w:sdtContent>
                  </w:sdt>
                  <w:sdt>
                    <w:sdtPr>
                      <w:rPr>
                        <w:sz w:val="30"/>
                        <w:szCs w:val="30"/>
                      </w:rPr>
                      <w:id w:val="-1165710048"/>
                      <w14:checkbox>
                        <w14:checked w14:val="0"/>
                        <w14:checkedState w14:val="00FC" w14:font="Wingdings"/>
                        <w14:uncheckedState w14:val="0020" w14:font="Wingdings"/>
                      </w14:checkbox>
                    </w:sdtPr>
                    <w:sdtEndPr/>
                    <w:sdtContent>
                      <w:tc>
                        <w:tcPr>
                          <w:tcW w:w="681" w:type="dxa"/>
                          <w:tcBorders>
                            <w:bottom w:val="single" w:sz="6" w:space="0" w:color="D0CECE" w:themeColor="background2" w:themeShade="E6"/>
                          </w:tcBorders>
                          <w:tcMar>
                            <w:top w:w="57" w:type="dxa"/>
                            <w:bottom w:w="57" w:type="dxa"/>
                          </w:tcMar>
                        </w:tcPr>
                        <w:p w14:paraId="0E541EAC" w14:textId="3E1BD201" w:rsidR="00B72C38" w:rsidRDefault="00B72C38" w:rsidP="00711D82">
                          <w:pPr>
                            <w:suppressAutoHyphens/>
                          </w:pPr>
                          <w:r>
                            <w:rPr>
                              <w:sz w:val="30"/>
                              <w:szCs w:val="30"/>
                            </w:rPr>
                            <w:sym w:font="Wingdings" w:char="F020"/>
                          </w:r>
                        </w:p>
                      </w:tc>
                    </w:sdtContent>
                  </w:sdt>
                  <w:sdt>
                    <w:sdtPr>
                      <w:rPr>
                        <w:sz w:val="30"/>
                        <w:szCs w:val="30"/>
                      </w:rPr>
                      <w:id w:val="394475475"/>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4C295997" w14:textId="55E69EA2" w:rsidR="00B72C38" w:rsidRDefault="00B72C38" w:rsidP="00711D82">
                          <w:pPr>
                            <w:suppressAutoHyphens/>
                          </w:pPr>
                          <w:r>
                            <w:rPr>
                              <w:sz w:val="30"/>
                              <w:szCs w:val="30"/>
                            </w:rPr>
                            <w:sym w:font="Wingdings" w:char="F020"/>
                          </w:r>
                        </w:p>
                      </w:tc>
                    </w:sdtContent>
                  </w:sdt>
                  <w:tc>
                    <w:tcPr>
                      <w:tcW w:w="4256" w:type="dxa"/>
                      <w:tcMar>
                        <w:top w:w="57" w:type="dxa"/>
                        <w:bottom w:w="57" w:type="dxa"/>
                      </w:tcMar>
                    </w:tcPr>
                    <w:p w14:paraId="77525A50" w14:textId="1146D22B"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2ACA5B5E" w14:textId="77777777" w:rsidTr="00402ACE">
                  <w:trPr>
                    <w:trHeight w:hRule="exact" w:val="340"/>
                  </w:trPr>
                  <w:tc>
                    <w:tcPr>
                      <w:tcW w:w="2873" w:type="dxa"/>
                      <w:tcBorders>
                        <w:right w:val="nil"/>
                      </w:tcBorders>
                      <w:tcMar>
                        <w:top w:w="57" w:type="dxa"/>
                        <w:bottom w:w="57" w:type="dxa"/>
                      </w:tcMar>
                      <w:vAlign w:val="bottom"/>
                    </w:tcPr>
                    <w:p w14:paraId="4A101E3E" w14:textId="0BB57518" w:rsidR="00B72C38" w:rsidRPr="001757CE" w:rsidRDefault="00232360" w:rsidP="00D0503C">
                      <w:pPr>
                        <w:suppressAutoHyphens/>
                        <w:ind w:left="113"/>
                        <w:jc w:val="left"/>
                        <w:rPr>
                          <w:rFonts w:ascii="Lelo Bold" w:hAnsi="Lelo Bold"/>
                        </w:rPr>
                      </w:pPr>
                      <w:sdt>
                        <w:sdtPr>
                          <w:rPr>
                            <w:rFonts w:ascii="Lelo Bold" w:hAnsi="Lelo Bold"/>
                            <w:color w:val="F9C621"/>
                          </w:rPr>
                          <w:id w:val="-1766679284"/>
                          <w:lock w:val="sdtContentLocked"/>
                          <w:placeholder>
                            <w:docPart w:val="239E0838799D4E31B194F447A752C4B2"/>
                          </w:placeholder>
                          <w15:appearance w15:val="hidden"/>
                        </w:sdtPr>
                        <w:sdtEndPr/>
                        <w:sdtContent>
                          <w:r w:rsidR="00B72C38" w:rsidRPr="00876DBB">
                            <w:rPr>
                              <w:rFonts w:ascii="Lelo Bold" w:hAnsi="Lelo Bold"/>
                              <w:color w:val="A1151A"/>
                            </w:rPr>
                            <w:t>Reflexionskompetenz</w:t>
                          </w:r>
                        </w:sdtContent>
                      </w:sdt>
                    </w:p>
                  </w:tc>
                  <w:tc>
                    <w:tcPr>
                      <w:tcW w:w="680" w:type="dxa"/>
                      <w:tcBorders>
                        <w:left w:val="nil"/>
                        <w:right w:val="nil"/>
                      </w:tcBorders>
                      <w:tcMar>
                        <w:top w:w="57" w:type="dxa"/>
                        <w:bottom w:w="57" w:type="dxa"/>
                      </w:tcMar>
                      <w:vAlign w:val="bottom"/>
                    </w:tcPr>
                    <w:p w14:paraId="67651C91" w14:textId="2840FBD0" w:rsidR="00B72C38" w:rsidRDefault="00B72C38" w:rsidP="00B70E1F">
                      <w:pPr>
                        <w:suppressAutoHyphens/>
                        <w:jc w:val="left"/>
                      </w:pPr>
                    </w:p>
                  </w:tc>
                  <w:tc>
                    <w:tcPr>
                      <w:tcW w:w="681" w:type="dxa"/>
                      <w:tcBorders>
                        <w:left w:val="nil"/>
                        <w:right w:val="nil"/>
                      </w:tcBorders>
                      <w:tcMar>
                        <w:top w:w="57" w:type="dxa"/>
                        <w:bottom w:w="57" w:type="dxa"/>
                      </w:tcMar>
                      <w:vAlign w:val="bottom"/>
                    </w:tcPr>
                    <w:p w14:paraId="2D05E408" w14:textId="220801FD" w:rsidR="00B72C38" w:rsidRDefault="00B72C38" w:rsidP="00B70E1F">
                      <w:pPr>
                        <w:suppressAutoHyphens/>
                        <w:jc w:val="left"/>
                      </w:pPr>
                    </w:p>
                  </w:tc>
                  <w:tc>
                    <w:tcPr>
                      <w:tcW w:w="737" w:type="dxa"/>
                      <w:tcBorders>
                        <w:left w:val="nil"/>
                        <w:right w:val="nil"/>
                      </w:tcBorders>
                      <w:tcMar>
                        <w:top w:w="57" w:type="dxa"/>
                        <w:bottom w:w="57" w:type="dxa"/>
                      </w:tcMar>
                      <w:vAlign w:val="bottom"/>
                    </w:tcPr>
                    <w:p w14:paraId="5609DC53" w14:textId="5C82D3E6" w:rsidR="00B72C38" w:rsidRDefault="00B72C38" w:rsidP="00B70E1F">
                      <w:pPr>
                        <w:suppressAutoHyphens/>
                        <w:jc w:val="left"/>
                      </w:pPr>
                    </w:p>
                  </w:tc>
                  <w:tc>
                    <w:tcPr>
                      <w:tcW w:w="4256" w:type="dxa"/>
                      <w:tcBorders>
                        <w:left w:val="nil"/>
                      </w:tcBorders>
                      <w:tcMar>
                        <w:top w:w="57" w:type="dxa"/>
                        <w:bottom w:w="57" w:type="dxa"/>
                      </w:tcMar>
                      <w:vAlign w:val="bottom"/>
                    </w:tcPr>
                    <w:p w14:paraId="21E7A86B" w14:textId="77777777" w:rsidR="00B72C38" w:rsidRDefault="00B72C38" w:rsidP="00B70E1F">
                      <w:pPr>
                        <w:suppressAutoHyphens/>
                        <w:jc w:val="left"/>
                      </w:pPr>
                    </w:p>
                    <w:p w14:paraId="2DC99E4A" w14:textId="680BA5E1" w:rsidR="00B72C38" w:rsidRDefault="00B72C38" w:rsidP="00B70E1F">
                      <w:pPr>
                        <w:suppressAutoHyphens/>
                        <w:jc w:val="left"/>
                      </w:pPr>
                    </w:p>
                  </w:tc>
                </w:tr>
                <w:tr w:rsidR="00B72C38" w14:paraId="789842D0" w14:textId="77777777" w:rsidTr="00402ACE">
                  <w:trPr>
                    <w:trHeight w:val="251"/>
                  </w:trPr>
                  <w:tc>
                    <w:tcPr>
                      <w:tcW w:w="2873" w:type="dxa"/>
                      <w:tcMar>
                        <w:top w:w="57" w:type="dxa"/>
                        <w:bottom w:w="57" w:type="dxa"/>
                      </w:tcMar>
                    </w:tcPr>
                    <w:p w14:paraId="302000DD" w14:textId="4F868497" w:rsidR="00B72C38" w:rsidRDefault="00232360" w:rsidP="00D0503C">
                      <w:pPr>
                        <w:suppressAutoHyphens/>
                        <w:ind w:left="113"/>
                        <w:jc w:val="left"/>
                      </w:pPr>
                      <w:sdt>
                        <w:sdtPr>
                          <w:id w:val="-315427373"/>
                          <w:lock w:val="sdtContentLocked"/>
                          <w:placeholder>
                            <w:docPart w:val="239E0838799D4E31B194F447A752C4B2"/>
                          </w:placeholder>
                          <w15:appearance w15:val="hidden"/>
                        </w:sdtPr>
                        <w:sdtEndPr/>
                        <w:sdtContent>
                          <w:r w:rsidR="00B72C38" w:rsidRPr="00A258F5">
                            <w:t>Ich kann Erfahrungen, Ereignisse, Handlungen und ihre Folgen beschreiben und kritisch hinterfragen</w:t>
                          </w:r>
                        </w:sdtContent>
                      </w:sdt>
                    </w:p>
                  </w:tc>
                  <w:sdt>
                    <w:sdtPr>
                      <w:rPr>
                        <w:sz w:val="30"/>
                        <w:szCs w:val="30"/>
                      </w:rPr>
                      <w:id w:val="2019342642"/>
                      <w14:checkbox>
                        <w14:checked w14:val="0"/>
                        <w14:checkedState w14:val="00FC" w14:font="Wingdings"/>
                        <w14:uncheckedState w14:val="0020" w14:font="Wingdings"/>
                      </w14:checkbox>
                    </w:sdtPr>
                    <w:sdtEndPr/>
                    <w:sdtContent>
                      <w:tc>
                        <w:tcPr>
                          <w:tcW w:w="680" w:type="dxa"/>
                          <w:tcMar>
                            <w:top w:w="57" w:type="dxa"/>
                            <w:bottom w:w="57" w:type="dxa"/>
                          </w:tcMar>
                        </w:tcPr>
                        <w:p w14:paraId="56CDDE59" w14:textId="468413E0" w:rsidR="00B72C38" w:rsidRDefault="00B72C38" w:rsidP="00711D82">
                          <w:pPr>
                            <w:suppressAutoHyphens/>
                          </w:pPr>
                          <w:r>
                            <w:rPr>
                              <w:sz w:val="30"/>
                              <w:szCs w:val="30"/>
                            </w:rPr>
                            <w:sym w:font="Wingdings" w:char="F020"/>
                          </w:r>
                        </w:p>
                      </w:tc>
                    </w:sdtContent>
                  </w:sdt>
                  <w:sdt>
                    <w:sdtPr>
                      <w:rPr>
                        <w:sz w:val="30"/>
                        <w:szCs w:val="30"/>
                      </w:rPr>
                      <w:id w:val="663751724"/>
                      <w14:checkbox>
                        <w14:checked w14:val="0"/>
                        <w14:checkedState w14:val="00FC" w14:font="Wingdings"/>
                        <w14:uncheckedState w14:val="0020" w14:font="Wingdings"/>
                      </w14:checkbox>
                    </w:sdtPr>
                    <w:sdtEndPr/>
                    <w:sdtContent>
                      <w:tc>
                        <w:tcPr>
                          <w:tcW w:w="681" w:type="dxa"/>
                          <w:tcMar>
                            <w:top w:w="57" w:type="dxa"/>
                            <w:bottom w:w="57" w:type="dxa"/>
                          </w:tcMar>
                        </w:tcPr>
                        <w:p w14:paraId="32D7E1C9" w14:textId="270CAA8C" w:rsidR="00B72C38" w:rsidRDefault="00B72C38" w:rsidP="00711D82">
                          <w:pPr>
                            <w:suppressAutoHyphens/>
                          </w:pPr>
                          <w:r>
                            <w:rPr>
                              <w:sz w:val="30"/>
                              <w:szCs w:val="30"/>
                            </w:rPr>
                            <w:sym w:font="Wingdings" w:char="F020"/>
                          </w:r>
                        </w:p>
                      </w:tc>
                    </w:sdtContent>
                  </w:sdt>
                  <w:sdt>
                    <w:sdtPr>
                      <w:rPr>
                        <w:sz w:val="30"/>
                        <w:szCs w:val="30"/>
                      </w:rPr>
                      <w:id w:val="1046254960"/>
                      <w14:checkbox>
                        <w14:checked w14:val="0"/>
                        <w14:checkedState w14:val="00FC" w14:font="Wingdings"/>
                        <w14:uncheckedState w14:val="0020" w14:font="Wingdings"/>
                      </w14:checkbox>
                    </w:sdtPr>
                    <w:sdtEndPr/>
                    <w:sdtContent>
                      <w:tc>
                        <w:tcPr>
                          <w:tcW w:w="737" w:type="dxa"/>
                          <w:tcMar>
                            <w:top w:w="57" w:type="dxa"/>
                            <w:bottom w:w="57" w:type="dxa"/>
                          </w:tcMar>
                        </w:tcPr>
                        <w:p w14:paraId="1EFDB39D" w14:textId="544343DD" w:rsidR="00B72C38" w:rsidRDefault="00B72C38" w:rsidP="00711D82">
                          <w:pPr>
                            <w:suppressAutoHyphens/>
                          </w:pPr>
                          <w:r>
                            <w:rPr>
                              <w:sz w:val="30"/>
                              <w:szCs w:val="30"/>
                            </w:rPr>
                            <w:sym w:font="Wingdings" w:char="F020"/>
                          </w:r>
                        </w:p>
                      </w:tc>
                    </w:sdtContent>
                  </w:sdt>
                  <w:tc>
                    <w:tcPr>
                      <w:tcW w:w="4256" w:type="dxa"/>
                      <w:tcMar>
                        <w:top w:w="57" w:type="dxa"/>
                        <w:bottom w:w="57" w:type="dxa"/>
                      </w:tcMar>
                    </w:tcPr>
                    <w:p w14:paraId="092F59E4" w14:textId="2172EF5D"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555A4A89" w14:textId="77777777" w:rsidTr="00402ACE">
                  <w:trPr>
                    <w:trHeight w:val="251"/>
                  </w:trPr>
                  <w:tc>
                    <w:tcPr>
                      <w:tcW w:w="2873" w:type="dxa"/>
                      <w:tcMar>
                        <w:top w:w="57" w:type="dxa"/>
                        <w:bottom w:w="57" w:type="dxa"/>
                      </w:tcMar>
                    </w:tcPr>
                    <w:p w14:paraId="04480E3E" w14:textId="577367BB" w:rsidR="00B72C38" w:rsidRDefault="00232360" w:rsidP="00D0503C">
                      <w:pPr>
                        <w:suppressAutoHyphens/>
                        <w:ind w:left="113"/>
                        <w:jc w:val="left"/>
                      </w:pPr>
                      <w:sdt>
                        <w:sdtPr>
                          <w:id w:val="46040409"/>
                          <w:lock w:val="sdtContentLocked"/>
                          <w:placeholder>
                            <w:docPart w:val="239E0838799D4E31B194F447A752C4B2"/>
                          </w:placeholder>
                          <w15:appearance w15:val="hidden"/>
                        </w:sdtPr>
                        <w:sdtEndPr/>
                        <w:sdtContent>
                          <w:r w:rsidR="00B72C38" w:rsidRPr="00A258F5">
                            <w:t>Ich kann überprüfen, ob die Anforderungen erfüllt wurden</w:t>
                          </w:r>
                        </w:sdtContent>
                      </w:sdt>
                    </w:p>
                  </w:tc>
                  <w:sdt>
                    <w:sdtPr>
                      <w:rPr>
                        <w:sz w:val="30"/>
                        <w:szCs w:val="30"/>
                      </w:rPr>
                      <w:id w:val="1964226296"/>
                      <w14:checkbox>
                        <w14:checked w14:val="0"/>
                        <w14:checkedState w14:val="00FC" w14:font="Wingdings"/>
                        <w14:uncheckedState w14:val="0020" w14:font="Wingdings"/>
                      </w14:checkbox>
                    </w:sdtPr>
                    <w:sdtEndPr/>
                    <w:sdtContent>
                      <w:tc>
                        <w:tcPr>
                          <w:tcW w:w="680" w:type="dxa"/>
                          <w:tcMar>
                            <w:top w:w="57" w:type="dxa"/>
                            <w:bottom w:w="57" w:type="dxa"/>
                          </w:tcMar>
                        </w:tcPr>
                        <w:p w14:paraId="5B570A8F" w14:textId="394F9290" w:rsidR="00B72C38" w:rsidRDefault="00B72C38" w:rsidP="00711D82">
                          <w:pPr>
                            <w:suppressAutoHyphens/>
                          </w:pPr>
                          <w:r>
                            <w:rPr>
                              <w:sz w:val="30"/>
                              <w:szCs w:val="30"/>
                            </w:rPr>
                            <w:sym w:font="Wingdings" w:char="F020"/>
                          </w:r>
                        </w:p>
                      </w:tc>
                    </w:sdtContent>
                  </w:sdt>
                  <w:sdt>
                    <w:sdtPr>
                      <w:rPr>
                        <w:sz w:val="30"/>
                        <w:szCs w:val="30"/>
                      </w:rPr>
                      <w:id w:val="-1597401512"/>
                      <w14:checkbox>
                        <w14:checked w14:val="0"/>
                        <w14:checkedState w14:val="00FC" w14:font="Wingdings"/>
                        <w14:uncheckedState w14:val="0020" w14:font="Wingdings"/>
                      </w14:checkbox>
                    </w:sdtPr>
                    <w:sdtEndPr/>
                    <w:sdtContent>
                      <w:tc>
                        <w:tcPr>
                          <w:tcW w:w="681" w:type="dxa"/>
                          <w:tcMar>
                            <w:top w:w="57" w:type="dxa"/>
                            <w:bottom w:w="57" w:type="dxa"/>
                          </w:tcMar>
                        </w:tcPr>
                        <w:p w14:paraId="353CE5F8" w14:textId="796A42CE" w:rsidR="00B72C38" w:rsidRDefault="00B72C38" w:rsidP="00711D82">
                          <w:pPr>
                            <w:suppressAutoHyphens/>
                          </w:pPr>
                          <w:r>
                            <w:rPr>
                              <w:sz w:val="30"/>
                              <w:szCs w:val="30"/>
                            </w:rPr>
                            <w:sym w:font="Wingdings" w:char="F020"/>
                          </w:r>
                        </w:p>
                      </w:tc>
                    </w:sdtContent>
                  </w:sdt>
                  <w:sdt>
                    <w:sdtPr>
                      <w:rPr>
                        <w:sz w:val="30"/>
                        <w:szCs w:val="30"/>
                      </w:rPr>
                      <w:id w:val="363180995"/>
                      <w14:checkbox>
                        <w14:checked w14:val="0"/>
                        <w14:checkedState w14:val="00FC" w14:font="Wingdings"/>
                        <w14:uncheckedState w14:val="0020" w14:font="Wingdings"/>
                      </w14:checkbox>
                    </w:sdtPr>
                    <w:sdtEndPr/>
                    <w:sdtContent>
                      <w:tc>
                        <w:tcPr>
                          <w:tcW w:w="737" w:type="dxa"/>
                          <w:tcMar>
                            <w:top w:w="57" w:type="dxa"/>
                            <w:bottom w:w="57" w:type="dxa"/>
                          </w:tcMar>
                        </w:tcPr>
                        <w:p w14:paraId="7C4F22A6" w14:textId="3FB401CD" w:rsidR="00B72C38" w:rsidRDefault="00B72C38" w:rsidP="00711D82">
                          <w:pPr>
                            <w:suppressAutoHyphens/>
                          </w:pPr>
                          <w:r>
                            <w:rPr>
                              <w:sz w:val="30"/>
                              <w:szCs w:val="30"/>
                            </w:rPr>
                            <w:sym w:font="Wingdings" w:char="F020"/>
                          </w:r>
                        </w:p>
                      </w:tc>
                    </w:sdtContent>
                  </w:sdt>
                  <w:tc>
                    <w:tcPr>
                      <w:tcW w:w="4256" w:type="dxa"/>
                      <w:tcMar>
                        <w:top w:w="57" w:type="dxa"/>
                        <w:bottom w:w="57" w:type="dxa"/>
                      </w:tcMar>
                    </w:tcPr>
                    <w:p w14:paraId="784DA25A" w14:textId="55972A21"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38070389" w14:textId="77777777" w:rsidTr="00402ACE">
                  <w:trPr>
                    <w:trHeight w:val="251"/>
                  </w:trPr>
                  <w:tc>
                    <w:tcPr>
                      <w:tcW w:w="2873" w:type="dxa"/>
                      <w:tcMar>
                        <w:top w:w="57" w:type="dxa"/>
                        <w:bottom w:w="57" w:type="dxa"/>
                      </w:tcMar>
                    </w:tcPr>
                    <w:p w14:paraId="03EA53A6" w14:textId="0EDB9174" w:rsidR="00B72C38" w:rsidRPr="00A258F5" w:rsidRDefault="00232360" w:rsidP="00D0503C">
                      <w:pPr>
                        <w:suppressAutoHyphens/>
                        <w:ind w:left="113"/>
                        <w:jc w:val="left"/>
                      </w:pPr>
                      <w:sdt>
                        <w:sdtPr>
                          <w:id w:val="818920248"/>
                          <w:lock w:val="sdtContentLocked"/>
                          <w:placeholder>
                            <w:docPart w:val="FB32D9D991C144B69FCA7257D7145E34"/>
                          </w:placeholder>
                          <w15:appearance w15:val="hidden"/>
                        </w:sdtPr>
                        <w:sdtEndPr/>
                        <w:sdtContent>
                          <w:r w:rsidR="00B72C38" w:rsidRPr="00A258F5">
                            <w:t>Ich kann erkennen, was noch fehlt</w:t>
                          </w:r>
                        </w:sdtContent>
                      </w:sdt>
                    </w:p>
                  </w:tc>
                  <w:sdt>
                    <w:sdtPr>
                      <w:rPr>
                        <w:sz w:val="30"/>
                        <w:szCs w:val="30"/>
                      </w:rPr>
                      <w:id w:val="1982107992"/>
                      <w14:checkbox>
                        <w14:checked w14:val="0"/>
                        <w14:checkedState w14:val="00FC" w14:font="Wingdings"/>
                        <w14:uncheckedState w14:val="0020" w14:font="Wingdings"/>
                      </w14:checkbox>
                    </w:sdtPr>
                    <w:sdtEndPr/>
                    <w:sdtContent>
                      <w:tc>
                        <w:tcPr>
                          <w:tcW w:w="680" w:type="dxa"/>
                          <w:tcMar>
                            <w:top w:w="57" w:type="dxa"/>
                            <w:bottom w:w="57" w:type="dxa"/>
                          </w:tcMar>
                        </w:tcPr>
                        <w:p w14:paraId="4F97ADAB" w14:textId="414E78F2" w:rsidR="00B72C38" w:rsidRDefault="00B72C38" w:rsidP="00711D82">
                          <w:pPr>
                            <w:suppressAutoHyphens/>
                          </w:pPr>
                          <w:r>
                            <w:rPr>
                              <w:sz w:val="30"/>
                              <w:szCs w:val="30"/>
                            </w:rPr>
                            <w:sym w:font="Wingdings" w:char="F020"/>
                          </w:r>
                        </w:p>
                      </w:tc>
                    </w:sdtContent>
                  </w:sdt>
                  <w:sdt>
                    <w:sdtPr>
                      <w:rPr>
                        <w:sz w:val="30"/>
                        <w:szCs w:val="30"/>
                      </w:rPr>
                      <w:id w:val="1068848155"/>
                      <w14:checkbox>
                        <w14:checked w14:val="0"/>
                        <w14:checkedState w14:val="00FC" w14:font="Wingdings"/>
                        <w14:uncheckedState w14:val="0020" w14:font="Wingdings"/>
                      </w14:checkbox>
                    </w:sdtPr>
                    <w:sdtEndPr/>
                    <w:sdtContent>
                      <w:tc>
                        <w:tcPr>
                          <w:tcW w:w="681" w:type="dxa"/>
                          <w:tcMar>
                            <w:top w:w="57" w:type="dxa"/>
                            <w:bottom w:w="57" w:type="dxa"/>
                          </w:tcMar>
                        </w:tcPr>
                        <w:p w14:paraId="08EE52F7" w14:textId="01221A35" w:rsidR="00B72C38" w:rsidRDefault="00B72C38" w:rsidP="00711D82">
                          <w:pPr>
                            <w:suppressAutoHyphens/>
                          </w:pPr>
                          <w:r>
                            <w:rPr>
                              <w:sz w:val="30"/>
                              <w:szCs w:val="30"/>
                            </w:rPr>
                            <w:sym w:font="Wingdings" w:char="F020"/>
                          </w:r>
                        </w:p>
                      </w:tc>
                    </w:sdtContent>
                  </w:sdt>
                  <w:sdt>
                    <w:sdtPr>
                      <w:rPr>
                        <w:sz w:val="30"/>
                        <w:szCs w:val="30"/>
                      </w:rPr>
                      <w:id w:val="-458961015"/>
                      <w14:checkbox>
                        <w14:checked w14:val="0"/>
                        <w14:checkedState w14:val="00FC" w14:font="Wingdings"/>
                        <w14:uncheckedState w14:val="0020" w14:font="Wingdings"/>
                      </w14:checkbox>
                    </w:sdtPr>
                    <w:sdtEndPr/>
                    <w:sdtContent>
                      <w:tc>
                        <w:tcPr>
                          <w:tcW w:w="737" w:type="dxa"/>
                          <w:tcMar>
                            <w:top w:w="57" w:type="dxa"/>
                            <w:bottom w:w="57" w:type="dxa"/>
                          </w:tcMar>
                        </w:tcPr>
                        <w:p w14:paraId="39F1790A" w14:textId="779FE51F" w:rsidR="00B72C38" w:rsidRDefault="00B72C38" w:rsidP="00711D82">
                          <w:pPr>
                            <w:suppressAutoHyphens/>
                          </w:pPr>
                          <w:r>
                            <w:rPr>
                              <w:sz w:val="30"/>
                              <w:szCs w:val="30"/>
                            </w:rPr>
                            <w:sym w:font="Wingdings" w:char="F020"/>
                          </w:r>
                        </w:p>
                      </w:tc>
                    </w:sdtContent>
                  </w:sdt>
                  <w:tc>
                    <w:tcPr>
                      <w:tcW w:w="4256" w:type="dxa"/>
                      <w:tcMar>
                        <w:top w:w="57" w:type="dxa"/>
                        <w:bottom w:w="57" w:type="dxa"/>
                      </w:tcMar>
                    </w:tcPr>
                    <w:p w14:paraId="1C670A68" w14:textId="61088C59"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44A05222" w14:textId="77777777" w:rsidTr="00402ACE">
                  <w:trPr>
                    <w:trHeight w:val="251"/>
                  </w:trPr>
                  <w:tc>
                    <w:tcPr>
                      <w:tcW w:w="2873" w:type="dxa"/>
                      <w:tcMar>
                        <w:top w:w="57" w:type="dxa"/>
                        <w:bottom w:w="57" w:type="dxa"/>
                      </w:tcMar>
                    </w:tcPr>
                    <w:p w14:paraId="001F6AC0" w14:textId="16005546" w:rsidR="00B72C38" w:rsidRPr="00A258F5" w:rsidRDefault="00232360" w:rsidP="00D0503C">
                      <w:pPr>
                        <w:suppressAutoHyphens/>
                        <w:ind w:left="113"/>
                        <w:jc w:val="left"/>
                      </w:pPr>
                      <w:sdt>
                        <w:sdtPr>
                          <w:id w:val="1269279527"/>
                          <w:lock w:val="sdtContentLocked"/>
                          <w:placeholder>
                            <w:docPart w:val="FB32D9D991C144B69FCA7257D7145E34"/>
                          </w:placeholder>
                          <w15:appearance w15:val="hidden"/>
                        </w:sdtPr>
                        <w:sdtEndPr/>
                        <w:sdtContent>
                          <w:r w:rsidR="00B72C38" w:rsidRPr="00A258F5">
                            <w:t>Ich kann neue Handlungen ableiten</w:t>
                          </w:r>
                        </w:sdtContent>
                      </w:sdt>
                    </w:p>
                  </w:tc>
                  <w:sdt>
                    <w:sdtPr>
                      <w:rPr>
                        <w:sz w:val="30"/>
                        <w:szCs w:val="30"/>
                      </w:rPr>
                      <w:id w:val="-980074095"/>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504F0245" w14:textId="4DBCAD50" w:rsidR="00B72C38" w:rsidRDefault="00B72C38" w:rsidP="00711D82">
                          <w:pPr>
                            <w:suppressAutoHyphens/>
                          </w:pPr>
                          <w:r>
                            <w:rPr>
                              <w:sz w:val="30"/>
                              <w:szCs w:val="30"/>
                            </w:rPr>
                            <w:sym w:font="Wingdings" w:char="F020"/>
                          </w:r>
                        </w:p>
                      </w:tc>
                    </w:sdtContent>
                  </w:sdt>
                  <w:sdt>
                    <w:sdtPr>
                      <w:rPr>
                        <w:sz w:val="30"/>
                        <w:szCs w:val="30"/>
                      </w:rPr>
                      <w:id w:val="-1144885071"/>
                      <w14:checkbox>
                        <w14:checked w14:val="0"/>
                        <w14:checkedState w14:val="00FC" w14:font="Wingdings"/>
                        <w14:uncheckedState w14:val="0020" w14:font="Wingdings"/>
                      </w14:checkbox>
                    </w:sdtPr>
                    <w:sdtEndPr/>
                    <w:sdtContent>
                      <w:tc>
                        <w:tcPr>
                          <w:tcW w:w="681" w:type="dxa"/>
                          <w:tcBorders>
                            <w:bottom w:val="single" w:sz="6" w:space="0" w:color="D0CECE" w:themeColor="background2" w:themeShade="E6"/>
                          </w:tcBorders>
                          <w:tcMar>
                            <w:top w:w="57" w:type="dxa"/>
                            <w:bottom w:w="57" w:type="dxa"/>
                          </w:tcMar>
                        </w:tcPr>
                        <w:p w14:paraId="0216E597" w14:textId="0C43122B" w:rsidR="00B72C38" w:rsidRDefault="00B72C38" w:rsidP="00711D82">
                          <w:pPr>
                            <w:suppressAutoHyphens/>
                          </w:pPr>
                          <w:r>
                            <w:rPr>
                              <w:sz w:val="30"/>
                              <w:szCs w:val="30"/>
                            </w:rPr>
                            <w:sym w:font="Wingdings" w:char="F020"/>
                          </w:r>
                        </w:p>
                      </w:tc>
                    </w:sdtContent>
                  </w:sdt>
                  <w:sdt>
                    <w:sdtPr>
                      <w:rPr>
                        <w:sz w:val="30"/>
                        <w:szCs w:val="30"/>
                      </w:rPr>
                      <w:id w:val="2118099586"/>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43728F86" w14:textId="5D72ECDD" w:rsidR="00B72C38" w:rsidRDefault="00B72C38" w:rsidP="00711D82">
                          <w:pPr>
                            <w:suppressAutoHyphens/>
                          </w:pPr>
                          <w:r>
                            <w:rPr>
                              <w:sz w:val="30"/>
                              <w:szCs w:val="30"/>
                            </w:rPr>
                            <w:sym w:font="Wingdings" w:char="F020"/>
                          </w:r>
                        </w:p>
                      </w:tc>
                    </w:sdtContent>
                  </w:sdt>
                  <w:tc>
                    <w:tcPr>
                      <w:tcW w:w="4256" w:type="dxa"/>
                      <w:tcMar>
                        <w:top w:w="57" w:type="dxa"/>
                        <w:bottom w:w="57" w:type="dxa"/>
                      </w:tcMar>
                    </w:tcPr>
                    <w:p w14:paraId="100255C0" w14:textId="2FD320F8"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33528678" w14:textId="77777777" w:rsidTr="00402ACE">
                  <w:trPr>
                    <w:trHeight w:val="251"/>
                  </w:trPr>
                  <w:tc>
                    <w:tcPr>
                      <w:tcW w:w="2873" w:type="dxa"/>
                      <w:tcBorders>
                        <w:right w:val="nil"/>
                      </w:tcBorders>
                      <w:tcMar>
                        <w:top w:w="57" w:type="dxa"/>
                        <w:bottom w:w="57" w:type="dxa"/>
                      </w:tcMar>
                      <w:vAlign w:val="bottom"/>
                    </w:tcPr>
                    <w:p w14:paraId="557BC2B5" w14:textId="30C66060" w:rsidR="00B72C38" w:rsidRPr="00A258F5" w:rsidRDefault="00232360" w:rsidP="00D0503C">
                      <w:pPr>
                        <w:suppressAutoHyphens/>
                        <w:ind w:left="113"/>
                        <w:jc w:val="left"/>
                        <w:rPr>
                          <w:rFonts w:ascii="Lelo Bold" w:hAnsi="Lelo Bold"/>
                        </w:rPr>
                      </w:pPr>
                      <w:sdt>
                        <w:sdtPr>
                          <w:rPr>
                            <w:rFonts w:ascii="Lelo Bold" w:hAnsi="Lelo Bold"/>
                            <w:bCs/>
                            <w:color w:val="F9C621"/>
                          </w:rPr>
                          <w:id w:val="-30959290"/>
                          <w:lock w:val="sdtContentLocked"/>
                          <w:placeholder>
                            <w:docPart w:val="FB32D9D991C144B69FCA7257D7145E34"/>
                          </w:placeholder>
                          <w15:appearance w15:val="hidden"/>
                        </w:sdtPr>
                        <w:sdtEndPr/>
                        <w:sdtContent>
                          <w:r w:rsidR="00B72C38" w:rsidRPr="00876DBB">
                            <w:rPr>
                              <w:rFonts w:ascii="Lelo Bold" w:hAnsi="Lelo Bold"/>
                              <w:bCs/>
                              <w:color w:val="A1151A"/>
                            </w:rPr>
                            <w:t>Selbstmanagement-</w:t>
                          </w:r>
                          <w:r w:rsidR="00B72C38" w:rsidRPr="00876DBB">
                            <w:rPr>
                              <w:rFonts w:ascii="Lelo Bold" w:hAnsi="Lelo Bold"/>
                              <w:bCs/>
                              <w:color w:val="A1151A"/>
                            </w:rPr>
                            <w:br/>
                            <w:t>kompetenz</w:t>
                          </w:r>
                        </w:sdtContent>
                      </w:sdt>
                    </w:p>
                  </w:tc>
                  <w:tc>
                    <w:tcPr>
                      <w:tcW w:w="680" w:type="dxa"/>
                      <w:tcBorders>
                        <w:left w:val="nil"/>
                        <w:right w:val="nil"/>
                      </w:tcBorders>
                      <w:tcMar>
                        <w:top w:w="57" w:type="dxa"/>
                        <w:bottom w:w="57" w:type="dxa"/>
                      </w:tcMar>
                      <w:vAlign w:val="bottom"/>
                    </w:tcPr>
                    <w:p w14:paraId="07E98A3A" w14:textId="14AAF00A" w:rsidR="00B72C38" w:rsidRDefault="00B72C38" w:rsidP="00B70E1F">
                      <w:pPr>
                        <w:suppressAutoHyphens/>
                        <w:jc w:val="left"/>
                      </w:pPr>
                    </w:p>
                  </w:tc>
                  <w:tc>
                    <w:tcPr>
                      <w:tcW w:w="681" w:type="dxa"/>
                      <w:tcBorders>
                        <w:left w:val="nil"/>
                        <w:right w:val="nil"/>
                      </w:tcBorders>
                      <w:tcMar>
                        <w:top w:w="57" w:type="dxa"/>
                        <w:bottom w:w="57" w:type="dxa"/>
                      </w:tcMar>
                      <w:vAlign w:val="bottom"/>
                    </w:tcPr>
                    <w:p w14:paraId="256878D6" w14:textId="0B8BFE64" w:rsidR="00B72C38" w:rsidRDefault="00B72C38" w:rsidP="00B70E1F">
                      <w:pPr>
                        <w:suppressAutoHyphens/>
                        <w:jc w:val="left"/>
                      </w:pPr>
                    </w:p>
                  </w:tc>
                  <w:tc>
                    <w:tcPr>
                      <w:tcW w:w="737" w:type="dxa"/>
                      <w:tcBorders>
                        <w:left w:val="nil"/>
                        <w:right w:val="nil"/>
                      </w:tcBorders>
                      <w:tcMar>
                        <w:top w:w="57" w:type="dxa"/>
                        <w:bottom w:w="57" w:type="dxa"/>
                      </w:tcMar>
                      <w:vAlign w:val="bottom"/>
                    </w:tcPr>
                    <w:p w14:paraId="33F07233" w14:textId="5484F3DB" w:rsidR="00B72C38" w:rsidRDefault="00B72C38" w:rsidP="00B70E1F">
                      <w:pPr>
                        <w:suppressAutoHyphens/>
                        <w:jc w:val="left"/>
                      </w:pPr>
                    </w:p>
                  </w:tc>
                  <w:tc>
                    <w:tcPr>
                      <w:tcW w:w="4256" w:type="dxa"/>
                      <w:tcBorders>
                        <w:left w:val="nil"/>
                      </w:tcBorders>
                      <w:tcMar>
                        <w:top w:w="57" w:type="dxa"/>
                        <w:bottom w:w="57" w:type="dxa"/>
                      </w:tcMar>
                      <w:vAlign w:val="bottom"/>
                    </w:tcPr>
                    <w:p w14:paraId="3B2C1677" w14:textId="77777777" w:rsidR="00B72C38" w:rsidRDefault="00B72C38" w:rsidP="00B70E1F">
                      <w:pPr>
                        <w:suppressAutoHyphens/>
                        <w:jc w:val="left"/>
                      </w:pPr>
                    </w:p>
                    <w:p w14:paraId="542BE73A" w14:textId="1062D904" w:rsidR="00B72C38" w:rsidRDefault="00B72C38" w:rsidP="00B70E1F">
                      <w:pPr>
                        <w:suppressAutoHyphens/>
                        <w:jc w:val="left"/>
                      </w:pPr>
                    </w:p>
                  </w:tc>
                </w:tr>
                <w:tr w:rsidR="00B72C38" w14:paraId="21639723" w14:textId="77777777" w:rsidTr="00402ACE">
                  <w:trPr>
                    <w:trHeight w:val="251"/>
                  </w:trPr>
                  <w:tc>
                    <w:tcPr>
                      <w:tcW w:w="2873" w:type="dxa"/>
                      <w:tcMar>
                        <w:top w:w="57" w:type="dxa"/>
                        <w:bottom w:w="57" w:type="dxa"/>
                      </w:tcMar>
                    </w:tcPr>
                    <w:p w14:paraId="7FFD80BB" w14:textId="29670B8E" w:rsidR="00B72C38" w:rsidRPr="00A258F5" w:rsidRDefault="00232360" w:rsidP="00D0503C">
                      <w:pPr>
                        <w:suppressAutoHyphens/>
                        <w:ind w:left="113"/>
                        <w:jc w:val="left"/>
                      </w:pPr>
                      <w:sdt>
                        <w:sdtPr>
                          <w:id w:val="-496655477"/>
                          <w:lock w:val="sdtContentLocked"/>
                          <w:placeholder>
                            <w:docPart w:val="14DDF099034D44198288D9ABA5708B9B"/>
                          </w:placeholder>
                          <w15:appearance w15:val="hidden"/>
                        </w:sdtPr>
                        <w:sdtEndPr/>
                        <w:sdtContent>
                          <w:r w:rsidR="00B72C38" w:rsidRPr="00A258F5">
                            <w:t>Ich kann mir eigenverantwortlich Ziele setzen und diese erfüllen</w:t>
                          </w:r>
                        </w:sdtContent>
                      </w:sdt>
                    </w:p>
                  </w:tc>
                  <w:sdt>
                    <w:sdtPr>
                      <w:rPr>
                        <w:sz w:val="30"/>
                        <w:szCs w:val="30"/>
                      </w:rPr>
                      <w:id w:val="-505515864"/>
                      <w14:checkbox>
                        <w14:checked w14:val="0"/>
                        <w14:checkedState w14:val="00FC" w14:font="Wingdings"/>
                        <w14:uncheckedState w14:val="0020" w14:font="Wingdings"/>
                      </w14:checkbox>
                    </w:sdtPr>
                    <w:sdtEndPr/>
                    <w:sdtContent>
                      <w:tc>
                        <w:tcPr>
                          <w:tcW w:w="680" w:type="dxa"/>
                          <w:tcMar>
                            <w:top w:w="57" w:type="dxa"/>
                            <w:bottom w:w="57" w:type="dxa"/>
                          </w:tcMar>
                        </w:tcPr>
                        <w:p w14:paraId="3B408FA7" w14:textId="3B37D549" w:rsidR="00B72C38" w:rsidRDefault="00B72C38" w:rsidP="00711D82">
                          <w:pPr>
                            <w:suppressAutoHyphens/>
                          </w:pPr>
                          <w:r>
                            <w:rPr>
                              <w:sz w:val="30"/>
                              <w:szCs w:val="30"/>
                            </w:rPr>
                            <w:sym w:font="Wingdings" w:char="F020"/>
                          </w:r>
                        </w:p>
                      </w:tc>
                    </w:sdtContent>
                  </w:sdt>
                  <w:sdt>
                    <w:sdtPr>
                      <w:rPr>
                        <w:sz w:val="30"/>
                        <w:szCs w:val="30"/>
                      </w:rPr>
                      <w:id w:val="1055584718"/>
                      <w14:checkbox>
                        <w14:checked w14:val="0"/>
                        <w14:checkedState w14:val="00FC" w14:font="Wingdings"/>
                        <w14:uncheckedState w14:val="0020" w14:font="Wingdings"/>
                      </w14:checkbox>
                    </w:sdtPr>
                    <w:sdtEndPr/>
                    <w:sdtContent>
                      <w:tc>
                        <w:tcPr>
                          <w:tcW w:w="681" w:type="dxa"/>
                          <w:tcMar>
                            <w:top w:w="57" w:type="dxa"/>
                            <w:bottom w:w="57" w:type="dxa"/>
                          </w:tcMar>
                        </w:tcPr>
                        <w:p w14:paraId="36D3CE1D" w14:textId="1D92D16E" w:rsidR="00B72C38" w:rsidRDefault="00B72C38" w:rsidP="00711D82">
                          <w:pPr>
                            <w:suppressAutoHyphens/>
                          </w:pPr>
                          <w:r>
                            <w:rPr>
                              <w:sz w:val="30"/>
                              <w:szCs w:val="30"/>
                            </w:rPr>
                            <w:sym w:font="Wingdings" w:char="F020"/>
                          </w:r>
                        </w:p>
                      </w:tc>
                    </w:sdtContent>
                  </w:sdt>
                  <w:sdt>
                    <w:sdtPr>
                      <w:rPr>
                        <w:sz w:val="30"/>
                        <w:szCs w:val="30"/>
                      </w:rPr>
                      <w:id w:val="-536118120"/>
                      <w14:checkbox>
                        <w14:checked w14:val="0"/>
                        <w14:checkedState w14:val="00FC" w14:font="Wingdings"/>
                        <w14:uncheckedState w14:val="0020" w14:font="Wingdings"/>
                      </w14:checkbox>
                    </w:sdtPr>
                    <w:sdtEndPr/>
                    <w:sdtContent>
                      <w:tc>
                        <w:tcPr>
                          <w:tcW w:w="737" w:type="dxa"/>
                          <w:tcMar>
                            <w:top w:w="57" w:type="dxa"/>
                            <w:bottom w:w="57" w:type="dxa"/>
                          </w:tcMar>
                        </w:tcPr>
                        <w:p w14:paraId="7696FD35" w14:textId="59D0F1FB" w:rsidR="00B72C38" w:rsidRDefault="00B72C38" w:rsidP="00711D82">
                          <w:pPr>
                            <w:suppressAutoHyphens/>
                          </w:pPr>
                          <w:r>
                            <w:rPr>
                              <w:sz w:val="30"/>
                              <w:szCs w:val="30"/>
                            </w:rPr>
                            <w:sym w:font="Wingdings" w:char="F020"/>
                          </w:r>
                        </w:p>
                      </w:tc>
                    </w:sdtContent>
                  </w:sdt>
                  <w:tc>
                    <w:tcPr>
                      <w:tcW w:w="4256" w:type="dxa"/>
                      <w:tcMar>
                        <w:top w:w="57" w:type="dxa"/>
                        <w:bottom w:w="57" w:type="dxa"/>
                      </w:tcMar>
                    </w:tcPr>
                    <w:p w14:paraId="643D5E9D" w14:textId="4C07D2E1"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7C73EE86" w14:textId="77777777" w:rsidTr="00402ACE">
                  <w:trPr>
                    <w:trHeight w:val="251"/>
                  </w:trPr>
                  <w:tc>
                    <w:tcPr>
                      <w:tcW w:w="2873" w:type="dxa"/>
                      <w:tcMar>
                        <w:top w:w="57" w:type="dxa"/>
                        <w:bottom w:w="57" w:type="dxa"/>
                      </w:tcMar>
                    </w:tcPr>
                    <w:p w14:paraId="04A9D4FD" w14:textId="364A6BD0" w:rsidR="00B72C38" w:rsidRPr="00A258F5" w:rsidRDefault="00232360" w:rsidP="00D0503C">
                      <w:pPr>
                        <w:suppressAutoHyphens/>
                        <w:ind w:left="113"/>
                        <w:jc w:val="left"/>
                      </w:pPr>
                      <w:sdt>
                        <w:sdtPr>
                          <w:id w:val="-1070804700"/>
                          <w:lock w:val="sdtContentLocked"/>
                          <w:placeholder>
                            <w:docPart w:val="14DDF099034D44198288D9ABA5708B9B"/>
                          </w:placeholder>
                          <w15:appearance w15:val="hidden"/>
                        </w:sdtPr>
                        <w:sdtEndPr/>
                        <w:sdtContent>
                          <w:r w:rsidR="00B72C38" w:rsidRPr="00A258F5">
                            <w:t>Ich kann reflektieren</w:t>
                          </w:r>
                        </w:sdtContent>
                      </w:sdt>
                    </w:p>
                  </w:tc>
                  <w:sdt>
                    <w:sdtPr>
                      <w:rPr>
                        <w:sz w:val="30"/>
                        <w:szCs w:val="30"/>
                      </w:rPr>
                      <w:id w:val="-1305385613"/>
                      <w14:checkbox>
                        <w14:checked w14:val="0"/>
                        <w14:checkedState w14:val="00FC" w14:font="Wingdings"/>
                        <w14:uncheckedState w14:val="0020" w14:font="Wingdings"/>
                      </w14:checkbox>
                    </w:sdtPr>
                    <w:sdtEndPr/>
                    <w:sdtContent>
                      <w:tc>
                        <w:tcPr>
                          <w:tcW w:w="680" w:type="dxa"/>
                          <w:tcMar>
                            <w:top w:w="57" w:type="dxa"/>
                            <w:bottom w:w="57" w:type="dxa"/>
                          </w:tcMar>
                        </w:tcPr>
                        <w:p w14:paraId="025C9507" w14:textId="604561CD" w:rsidR="00B72C38" w:rsidRDefault="00B72C38" w:rsidP="00711D82">
                          <w:pPr>
                            <w:suppressAutoHyphens/>
                          </w:pPr>
                          <w:r>
                            <w:rPr>
                              <w:sz w:val="30"/>
                              <w:szCs w:val="30"/>
                            </w:rPr>
                            <w:sym w:font="Wingdings" w:char="F020"/>
                          </w:r>
                        </w:p>
                      </w:tc>
                    </w:sdtContent>
                  </w:sdt>
                  <w:sdt>
                    <w:sdtPr>
                      <w:rPr>
                        <w:sz w:val="30"/>
                        <w:szCs w:val="30"/>
                      </w:rPr>
                      <w:id w:val="926384268"/>
                      <w14:checkbox>
                        <w14:checked w14:val="0"/>
                        <w14:checkedState w14:val="00FC" w14:font="Wingdings"/>
                        <w14:uncheckedState w14:val="0020" w14:font="Wingdings"/>
                      </w14:checkbox>
                    </w:sdtPr>
                    <w:sdtEndPr/>
                    <w:sdtContent>
                      <w:tc>
                        <w:tcPr>
                          <w:tcW w:w="681" w:type="dxa"/>
                          <w:tcMar>
                            <w:top w:w="57" w:type="dxa"/>
                            <w:bottom w:w="57" w:type="dxa"/>
                          </w:tcMar>
                        </w:tcPr>
                        <w:p w14:paraId="34CDD9FA" w14:textId="1F72A474" w:rsidR="00B72C38" w:rsidRDefault="00B72C38" w:rsidP="00711D82">
                          <w:pPr>
                            <w:suppressAutoHyphens/>
                          </w:pPr>
                          <w:r>
                            <w:rPr>
                              <w:sz w:val="30"/>
                              <w:szCs w:val="30"/>
                            </w:rPr>
                            <w:sym w:font="Wingdings" w:char="F020"/>
                          </w:r>
                        </w:p>
                      </w:tc>
                    </w:sdtContent>
                  </w:sdt>
                  <w:sdt>
                    <w:sdtPr>
                      <w:rPr>
                        <w:sz w:val="30"/>
                        <w:szCs w:val="30"/>
                      </w:rPr>
                      <w:id w:val="-419792621"/>
                      <w14:checkbox>
                        <w14:checked w14:val="0"/>
                        <w14:checkedState w14:val="00FC" w14:font="Wingdings"/>
                        <w14:uncheckedState w14:val="0020" w14:font="Wingdings"/>
                      </w14:checkbox>
                    </w:sdtPr>
                    <w:sdtEndPr/>
                    <w:sdtContent>
                      <w:tc>
                        <w:tcPr>
                          <w:tcW w:w="737" w:type="dxa"/>
                          <w:tcMar>
                            <w:top w:w="57" w:type="dxa"/>
                            <w:bottom w:w="57" w:type="dxa"/>
                          </w:tcMar>
                        </w:tcPr>
                        <w:p w14:paraId="58301AA5" w14:textId="1DAE33E8" w:rsidR="00B72C38" w:rsidRDefault="00B72C38" w:rsidP="00711D82">
                          <w:pPr>
                            <w:suppressAutoHyphens/>
                          </w:pPr>
                          <w:r>
                            <w:rPr>
                              <w:sz w:val="30"/>
                              <w:szCs w:val="30"/>
                            </w:rPr>
                            <w:sym w:font="Wingdings" w:char="F020"/>
                          </w:r>
                        </w:p>
                      </w:tc>
                    </w:sdtContent>
                  </w:sdt>
                  <w:tc>
                    <w:tcPr>
                      <w:tcW w:w="4256" w:type="dxa"/>
                      <w:tcMar>
                        <w:top w:w="57" w:type="dxa"/>
                        <w:bottom w:w="57" w:type="dxa"/>
                      </w:tcMar>
                    </w:tcPr>
                    <w:p w14:paraId="368A8DF0" w14:textId="43504B25"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2DFA851C" w14:textId="77777777" w:rsidTr="00402ACE">
                  <w:trPr>
                    <w:trHeight w:val="251"/>
                  </w:trPr>
                  <w:tc>
                    <w:tcPr>
                      <w:tcW w:w="2873" w:type="dxa"/>
                      <w:tcMar>
                        <w:top w:w="57" w:type="dxa"/>
                        <w:bottom w:w="57" w:type="dxa"/>
                      </w:tcMar>
                    </w:tcPr>
                    <w:p w14:paraId="06928FAE" w14:textId="6179BD0A" w:rsidR="00B72C38" w:rsidRPr="00A258F5" w:rsidRDefault="00232360" w:rsidP="00D0503C">
                      <w:pPr>
                        <w:suppressAutoHyphens/>
                        <w:ind w:left="113"/>
                        <w:jc w:val="left"/>
                      </w:pPr>
                      <w:sdt>
                        <w:sdtPr>
                          <w:id w:val="749468940"/>
                          <w:lock w:val="sdtContentLocked"/>
                          <w:placeholder>
                            <w:docPart w:val="14DDF099034D44198288D9ABA5708B9B"/>
                          </w:placeholder>
                          <w15:appearance w15:val="hidden"/>
                        </w:sdtPr>
                        <w:sdtEndPr/>
                        <w:sdtContent>
                          <w:r w:rsidR="00B72C38" w:rsidRPr="00A258F5">
                            <w:t>Ich übernehme Verantwortung für meine Aufgaben</w:t>
                          </w:r>
                        </w:sdtContent>
                      </w:sdt>
                    </w:p>
                  </w:tc>
                  <w:sdt>
                    <w:sdtPr>
                      <w:rPr>
                        <w:sz w:val="30"/>
                        <w:szCs w:val="30"/>
                      </w:rPr>
                      <w:id w:val="-1947153302"/>
                      <w14:checkbox>
                        <w14:checked w14:val="0"/>
                        <w14:checkedState w14:val="00FC" w14:font="Wingdings"/>
                        <w14:uncheckedState w14:val="0020" w14:font="Wingdings"/>
                      </w14:checkbox>
                    </w:sdtPr>
                    <w:sdtEndPr/>
                    <w:sdtContent>
                      <w:tc>
                        <w:tcPr>
                          <w:tcW w:w="680" w:type="dxa"/>
                          <w:tcMar>
                            <w:top w:w="57" w:type="dxa"/>
                            <w:bottom w:w="57" w:type="dxa"/>
                          </w:tcMar>
                        </w:tcPr>
                        <w:p w14:paraId="3F9EC992" w14:textId="24DAAF96" w:rsidR="00B72C38" w:rsidRDefault="00B72C38" w:rsidP="00711D82">
                          <w:pPr>
                            <w:suppressAutoHyphens/>
                          </w:pPr>
                          <w:r>
                            <w:rPr>
                              <w:sz w:val="30"/>
                              <w:szCs w:val="30"/>
                            </w:rPr>
                            <w:sym w:font="Wingdings" w:char="F020"/>
                          </w:r>
                        </w:p>
                      </w:tc>
                    </w:sdtContent>
                  </w:sdt>
                  <w:sdt>
                    <w:sdtPr>
                      <w:rPr>
                        <w:sz w:val="30"/>
                        <w:szCs w:val="30"/>
                      </w:rPr>
                      <w:id w:val="2023052627"/>
                      <w14:checkbox>
                        <w14:checked w14:val="0"/>
                        <w14:checkedState w14:val="00FC" w14:font="Wingdings"/>
                        <w14:uncheckedState w14:val="0020" w14:font="Wingdings"/>
                      </w14:checkbox>
                    </w:sdtPr>
                    <w:sdtEndPr/>
                    <w:sdtContent>
                      <w:tc>
                        <w:tcPr>
                          <w:tcW w:w="681" w:type="dxa"/>
                          <w:tcMar>
                            <w:top w:w="57" w:type="dxa"/>
                            <w:bottom w:w="57" w:type="dxa"/>
                          </w:tcMar>
                        </w:tcPr>
                        <w:p w14:paraId="49A7CB31" w14:textId="26ED84E8" w:rsidR="00B72C38" w:rsidRDefault="00B72C38" w:rsidP="00711D82">
                          <w:pPr>
                            <w:suppressAutoHyphens/>
                          </w:pPr>
                          <w:r>
                            <w:rPr>
                              <w:sz w:val="30"/>
                              <w:szCs w:val="30"/>
                            </w:rPr>
                            <w:sym w:font="Wingdings" w:char="F020"/>
                          </w:r>
                        </w:p>
                      </w:tc>
                    </w:sdtContent>
                  </w:sdt>
                  <w:sdt>
                    <w:sdtPr>
                      <w:rPr>
                        <w:sz w:val="30"/>
                        <w:szCs w:val="30"/>
                      </w:rPr>
                      <w:id w:val="-1457871776"/>
                      <w14:checkbox>
                        <w14:checked w14:val="0"/>
                        <w14:checkedState w14:val="00FC" w14:font="Wingdings"/>
                        <w14:uncheckedState w14:val="0020" w14:font="Wingdings"/>
                      </w14:checkbox>
                    </w:sdtPr>
                    <w:sdtEndPr/>
                    <w:sdtContent>
                      <w:tc>
                        <w:tcPr>
                          <w:tcW w:w="737" w:type="dxa"/>
                          <w:tcMar>
                            <w:top w:w="57" w:type="dxa"/>
                            <w:bottom w:w="57" w:type="dxa"/>
                          </w:tcMar>
                        </w:tcPr>
                        <w:p w14:paraId="452AF8E2" w14:textId="6F39352E" w:rsidR="00B72C38" w:rsidRDefault="00B72C38" w:rsidP="00711D82">
                          <w:pPr>
                            <w:suppressAutoHyphens/>
                          </w:pPr>
                          <w:r>
                            <w:rPr>
                              <w:sz w:val="30"/>
                              <w:szCs w:val="30"/>
                            </w:rPr>
                            <w:sym w:font="Wingdings" w:char="F020"/>
                          </w:r>
                        </w:p>
                      </w:tc>
                    </w:sdtContent>
                  </w:sdt>
                  <w:tc>
                    <w:tcPr>
                      <w:tcW w:w="4256" w:type="dxa"/>
                      <w:tcMar>
                        <w:top w:w="57" w:type="dxa"/>
                        <w:bottom w:w="57" w:type="dxa"/>
                      </w:tcMar>
                    </w:tcPr>
                    <w:p w14:paraId="78D2119C" w14:textId="6B4CDC53"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768717D2" w14:textId="77777777" w:rsidTr="00402ACE">
                  <w:trPr>
                    <w:trHeight w:val="251"/>
                  </w:trPr>
                  <w:tc>
                    <w:tcPr>
                      <w:tcW w:w="2873" w:type="dxa"/>
                      <w:tcMar>
                        <w:top w:w="57" w:type="dxa"/>
                        <w:bottom w:w="57" w:type="dxa"/>
                      </w:tcMar>
                    </w:tcPr>
                    <w:p w14:paraId="7ED14B53" w14:textId="5100D1B2" w:rsidR="00B72C38" w:rsidRPr="00A258F5" w:rsidRDefault="00232360" w:rsidP="00D0503C">
                      <w:pPr>
                        <w:suppressAutoHyphens/>
                        <w:ind w:left="113"/>
                        <w:jc w:val="left"/>
                      </w:pPr>
                      <w:sdt>
                        <w:sdtPr>
                          <w:id w:val="1324546368"/>
                          <w:lock w:val="sdtContentLocked"/>
                          <w:placeholder>
                            <w:docPart w:val="477AEE816B3348EBBF6625837DA58283"/>
                          </w:placeholder>
                          <w15:appearance w15:val="hidden"/>
                        </w:sdtPr>
                        <w:sdtEndPr/>
                        <w:sdtContent>
                          <w:r w:rsidR="00B72C38" w:rsidRPr="00A258F5">
                            <w:t>Ich kann mich selbst motivieren</w:t>
                          </w:r>
                        </w:sdtContent>
                      </w:sdt>
                    </w:p>
                  </w:tc>
                  <w:sdt>
                    <w:sdtPr>
                      <w:rPr>
                        <w:sz w:val="30"/>
                        <w:szCs w:val="30"/>
                      </w:rPr>
                      <w:id w:val="-899205538"/>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3E43AC48" w14:textId="6637D832" w:rsidR="00B72C38" w:rsidRDefault="00B72C38" w:rsidP="00711D82">
                          <w:pPr>
                            <w:suppressAutoHyphens/>
                          </w:pPr>
                          <w:r>
                            <w:rPr>
                              <w:sz w:val="30"/>
                              <w:szCs w:val="30"/>
                            </w:rPr>
                            <w:sym w:font="Wingdings" w:char="F020"/>
                          </w:r>
                        </w:p>
                      </w:tc>
                    </w:sdtContent>
                  </w:sdt>
                  <w:sdt>
                    <w:sdtPr>
                      <w:rPr>
                        <w:sz w:val="30"/>
                        <w:szCs w:val="30"/>
                      </w:rPr>
                      <w:id w:val="-19625100"/>
                      <w14:checkbox>
                        <w14:checked w14:val="0"/>
                        <w14:checkedState w14:val="00FC" w14:font="Wingdings"/>
                        <w14:uncheckedState w14:val="0020" w14:font="Wingdings"/>
                      </w14:checkbox>
                    </w:sdtPr>
                    <w:sdtEndPr/>
                    <w:sdtContent>
                      <w:tc>
                        <w:tcPr>
                          <w:tcW w:w="681" w:type="dxa"/>
                          <w:tcBorders>
                            <w:bottom w:val="single" w:sz="6" w:space="0" w:color="D0CECE" w:themeColor="background2" w:themeShade="E6"/>
                          </w:tcBorders>
                          <w:tcMar>
                            <w:top w:w="57" w:type="dxa"/>
                            <w:bottom w:w="57" w:type="dxa"/>
                          </w:tcMar>
                        </w:tcPr>
                        <w:p w14:paraId="45352D2F" w14:textId="1D134E0B" w:rsidR="00B72C38" w:rsidRDefault="00B72C38" w:rsidP="00711D82">
                          <w:pPr>
                            <w:suppressAutoHyphens/>
                          </w:pPr>
                          <w:r>
                            <w:rPr>
                              <w:sz w:val="30"/>
                              <w:szCs w:val="30"/>
                            </w:rPr>
                            <w:sym w:font="Wingdings" w:char="F020"/>
                          </w:r>
                        </w:p>
                      </w:tc>
                    </w:sdtContent>
                  </w:sdt>
                  <w:sdt>
                    <w:sdtPr>
                      <w:rPr>
                        <w:sz w:val="30"/>
                        <w:szCs w:val="30"/>
                      </w:rPr>
                      <w:id w:val="1090117579"/>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2413348D" w14:textId="59910C60" w:rsidR="00B72C38" w:rsidRDefault="00B72C38" w:rsidP="00711D82">
                          <w:pPr>
                            <w:suppressAutoHyphens/>
                          </w:pPr>
                          <w:r>
                            <w:rPr>
                              <w:sz w:val="30"/>
                              <w:szCs w:val="30"/>
                            </w:rPr>
                            <w:sym w:font="Wingdings" w:char="F020"/>
                          </w:r>
                        </w:p>
                      </w:tc>
                    </w:sdtContent>
                  </w:sdt>
                  <w:tc>
                    <w:tcPr>
                      <w:tcW w:w="4256" w:type="dxa"/>
                      <w:tcMar>
                        <w:top w:w="57" w:type="dxa"/>
                        <w:bottom w:w="57" w:type="dxa"/>
                      </w:tcMar>
                    </w:tcPr>
                    <w:p w14:paraId="48DA3744" w14:textId="08A42B2A"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61F6DDDB" w14:textId="77777777" w:rsidTr="00402ACE">
                  <w:trPr>
                    <w:trHeight w:hRule="exact" w:val="340"/>
                  </w:trPr>
                  <w:tc>
                    <w:tcPr>
                      <w:tcW w:w="2873" w:type="dxa"/>
                      <w:tcBorders>
                        <w:right w:val="nil"/>
                      </w:tcBorders>
                      <w:tcMar>
                        <w:top w:w="57" w:type="dxa"/>
                        <w:bottom w:w="57" w:type="dxa"/>
                      </w:tcMar>
                      <w:vAlign w:val="bottom"/>
                    </w:tcPr>
                    <w:p w14:paraId="37A9D79D" w14:textId="0A0CB0F0" w:rsidR="00B72C38" w:rsidRPr="00A258F5" w:rsidRDefault="00232360" w:rsidP="00D0503C">
                      <w:pPr>
                        <w:suppressAutoHyphens/>
                        <w:ind w:left="113"/>
                        <w:jc w:val="left"/>
                        <w:rPr>
                          <w:rFonts w:ascii="Lelo Bold" w:hAnsi="Lelo Bold"/>
                        </w:rPr>
                      </w:pPr>
                      <w:sdt>
                        <w:sdtPr>
                          <w:rPr>
                            <w:rFonts w:ascii="Lelo Bold" w:hAnsi="Lelo Bold"/>
                            <w:bCs/>
                            <w:color w:val="F9C621"/>
                          </w:rPr>
                          <w:id w:val="1205441606"/>
                          <w:lock w:val="sdtContentLocked"/>
                          <w:placeholder>
                            <w:docPart w:val="477AEE816B3348EBBF6625837DA58283"/>
                          </w:placeholder>
                          <w15:appearance w15:val="hidden"/>
                        </w:sdtPr>
                        <w:sdtEndPr/>
                        <w:sdtContent>
                          <w:r w:rsidR="00B72C38" w:rsidRPr="00876DBB">
                            <w:rPr>
                              <w:rFonts w:ascii="Lelo Bold" w:hAnsi="Lelo Bold"/>
                              <w:bCs/>
                              <w:color w:val="A1151A"/>
                            </w:rPr>
                            <w:t>Souveränität</w:t>
                          </w:r>
                        </w:sdtContent>
                      </w:sdt>
                    </w:p>
                  </w:tc>
                  <w:tc>
                    <w:tcPr>
                      <w:tcW w:w="680" w:type="dxa"/>
                      <w:tcBorders>
                        <w:left w:val="nil"/>
                        <w:right w:val="nil"/>
                      </w:tcBorders>
                      <w:tcMar>
                        <w:top w:w="57" w:type="dxa"/>
                        <w:bottom w:w="57" w:type="dxa"/>
                      </w:tcMar>
                      <w:vAlign w:val="bottom"/>
                    </w:tcPr>
                    <w:p w14:paraId="09C1737C" w14:textId="0861BC53" w:rsidR="00B72C38" w:rsidRDefault="00B72C38" w:rsidP="00B70E1F">
                      <w:pPr>
                        <w:suppressAutoHyphens/>
                        <w:jc w:val="left"/>
                      </w:pPr>
                    </w:p>
                  </w:tc>
                  <w:tc>
                    <w:tcPr>
                      <w:tcW w:w="681" w:type="dxa"/>
                      <w:tcBorders>
                        <w:left w:val="nil"/>
                        <w:right w:val="nil"/>
                      </w:tcBorders>
                      <w:tcMar>
                        <w:top w:w="57" w:type="dxa"/>
                        <w:bottom w:w="57" w:type="dxa"/>
                      </w:tcMar>
                      <w:vAlign w:val="bottom"/>
                    </w:tcPr>
                    <w:p w14:paraId="5D782088" w14:textId="28C428E6" w:rsidR="00B72C38" w:rsidRDefault="00B72C38" w:rsidP="00B70E1F">
                      <w:pPr>
                        <w:suppressAutoHyphens/>
                        <w:jc w:val="left"/>
                      </w:pPr>
                    </w:p>
                  </w:tc>
                  <w:tc>
                    <w:tcPr>
                      <w:tcW w:w="737" w:type="dxa"/>
                      <w:tcBorders>
                        <w:left w:val="nil"/>
                        <w:right w:val="nil"/>
                      </w:tcBorders>
                      <w:tcMar>
                        <w:top w:w="57" w:type="dxa"/>
                        <w:bottom w:w="57" w:type="dxa"/>
                      </w:tcMar>
                      <w:vAlign w:val="bottom"/>
                    </w:tcPr>
                    <w:p w14:paraId="6484DBFE" w14:textId="662807E7" w:rsidR="00B72C38" w:rsidRDefault="00B72C38" w:rsidP="00B70E1F">
                      <w:pPr>
                        <w:suppressAutoHyphens/>
                        <w:jc w:val="left"/>
                      </w:pPr>
                    </w:p>
                  </w:tc>
                  <w:tc>
                    <w:tcPr>
                      <w:tcW w:w="4256" w:type="dxa"/>
                      <w:tcBorders>
                        <w:left w:val="nil"/>
                      </w:tcBorders>
                      <w:tcMar>
                        <w:top w:w="57" w:type="dxa"/>
                        <w:bottom w:w="57" w:type="dxa"/>
                      </w:tcMar>
                      <w:vAlign w:val="bottom"/>
                    </w:tcPr>
                    <w:p w14:paraId="6F049D78" w14:textId="77777777" w:rsidR="00B72C38" w:rsidRDefault="00B72C38" w:rsidP="00B70E1F">
                      <w:pPr>
                        <w:suppressAutoHyphens/>
                        <w:jc w:val="left"/>
                      </w:pPr>
                    </w:p>
                    <w:p w14:paraId="75C3573E" w14:textId="2566ACEC" w:rsidR="00B72C38" w:rsidRDefault="00B72C38" w:rsidP="00B70E1F">
                      <w:pPr>
                        <w:suppressAutoHyphens/>
                        <w:jc w:val="left"/>
                      </w:pPr>
                    </w:p>
                  </w:tc>
                </w:tr>
                <w:tr w:rsidR="00B72C38" w14:paraId="67D0FF0B" w14:textId="77777777" w:rsidTr="00402ACE">
                  <w:trPr>
                    <w:trHeight w:val="251"/>
                  </w:trPr>
                  <w:tc>
                    <w:tcPr>
                      <w:tcW w:w="2873" w:type="dxa"/>
                      <w:tcMar>
                        <w:top w:w="57" w:type="dxa"/>
                        <w:bottom w:w="57" w:type="dxa"/>
                      </w:tcMar>
                    </w:tcPr>
                    <w:p w14:paraId="56AA0FF8" w14:textId="7A1BBA4D" w:rsidR="00B72C38" w:rsidRPr="00A258F5" w:rsidRDefault="00232360" w:rsidP="00D0503C">
                      <w:pPr>
                        <w:suppressAutoHyphens/>
                        <w:ind w:left="113"/>
                        <w:jc w:val="left"/>
                        <w:rPr>
                          <w:bCs/>
                        </w:rPr>
                      </w:pPr>
                      <w:sdt>
                        <w:sdtPr>
                          <w:rPr>
                            <w:bCs/>
                          </w:rPr>
                          <w:id w:val="697132839"/>
                          <w:lock w:val="sdtContentLocked"/>
                          <w:placeholder>
                            <w:docPart w:val="477AEE816B3348EBBF6625837DA58283"/>
                          </w:placeholder>
                          <w15:appearance w15:val="hidden"/>
                        </w:sdtPr>
                        <w:sdtEndPr/>
                        <w:sdtContent>
                          <w:r w:rsidR="00B72C38" w:rsidRPr="00A258F5">
                            <w:rPr>
                              <w:bCs/>
                            </w:rPr>
                            <w:t>Ich kann vertrauenswürdig und überzeugend auftreten</w:t>
                          </w:r>
                        </w:sdtContent>
                      </w:sdt>
                    </w:p>
                  </w:tc>
                  <w:sdt>
                    <w:sdtPr>
                      <w:rPr>
                        <w:sz w:val="30"/>
                        <w:szCs w:val="30"/>
                      </w:rPr>
                      <w:id w:val="1049804801"/>
                      <w14:checkbox>
                        <w14:checked w14:val="0"/>
                        <w14:checkedState w14:val="00FC" w14:font="Wingdings"/>
                        <w14:uncheckedState w14:val="0020" w14:font="Wingdings"/>
                      </w14:checkbox>
                    </w:sdtPr>
                    <w:sdtEndPr/>
                    <w:sdtContent>
                      <w:tc>
                        <w:tcPr>
                          <w:tcW w:w="680" w:type="dxa"/>
                          <w:tcMar>
                            <w:top w:w="57" w:type="dxa"/>
                            <w:bottom w:w="57" w:type="dxa"/>
                          </w:tcMar>
                        </w:tcPr>
                        <w:p w14:paraId="55338F22" w14:textId="047DB52E" w:rsidR="00B72C38" w:rsidRDefault="00B72C38" w:rsidP="00711D82">
                          <w:pPr>
                            <w:suppressAutoHyphens/>
                          </w:pPr>
                          <w:r>
                            <w:rPr>
                              <w:sz w:val="30"/>
                              <w:szCs w:val="30"/>
                            </w:rPr>
                            <w:sym w:font="Wingdings" w:char="F020"/>
                          </w:r>
                        </w:p>
                      </w:tc>
                    </w:sdtContent>
                  </w:sdt>
                  <w:sdt>
                    <w:sdtPr>
                      <w:rPr>
                        <w:sz w:val="30"/>
                        <w:szCs w:val="30"/>
                      </w:rPr>
                      <w:id w:val="1561679613"/>
                      <w14:checkbox>
                        <w14:checked w14:val="0"/>
                        <w14:checkedState w14:val="00FC" w14:font="Wingdings"/>
                        <w14:uncheckedState w14:val="0020" w14:font="Wingdings"/>
                      </w14:checkbox>
                    </w:sdtPr>
                    <w:sdtEndPr/>
                    <w:sdtContent>
                      <w:tc>
                        <w:tcPr>
                          <w:tcW w:w="681" w:type="dxa"/>
                          <w:tcMar>
                            <w:top w:w="57" w:type="dxa"/>
                            <w:bottom w:w="57" w:type="dxa"/>
                          </w:tcMar>
                        </w:tcPr>
                        <w:p w14:paraId="3606F6BA" w14:textId="3B35CB2D" w:rsidR="00B72C38" w:rsidRDefault="00B72C38" w:rsidP="00711D82">
                          <w:pPr>
                            <w:suppressAutoHyphens/>
                          </w:pPr>
                          <w:r>
                            <w:rPr>
                              <w:sz w:val="30"/>
                              <w:szCs w:val="30"/>
                            </w:rPr>
                            <w:sym w:font="Wingdings" w:char="F020"/>
                          </w:r>
                        </w:p>
                      </w:tc>
                    </w:sdtContent>
                  </w:sdt>
                  <w:sdt>
                    <w:sdtPr>
                      <w:rPr>
                        <w:sz w:val="30"/>
                        <w:szCs w:val="30"/>
                      </w:rPr>
                      <w:id w:val="-1881084581"/>
                      <w14:checkbox>
                        <w14:checked w14:val="0"/>
                        <w14:checkedState w14:val="00FC" w14:font="Wingdings"/>
                        <w14:uncheckedState w14:val="0020" w14:font="Wingdings"/>
                      </w14:checkbox>
                    </w:sdtPr>
                    <w:sdtEndPr/>
                    <w:sdtContent>
                      <w:tc>
                        <w:tcPr>
                          <w:tcW w:w="737" w:type="dxa"/>
                          <w:tcMar>
                            <w:top w:w="57" w:type="dxa"/>
                            <w:bottom w:w="57" w:type="dxa"/>
                          </w:tcMar>
                        </w:tcPr>
                        <w:p w14:paraId="4433FC36" w14:textId="0447CDD1" w:rsidR="00B72C38" w:rsidRDefault="00B72C38" w:rsidP="00711D82">
                          <w:pPr>
                            <w:suppressAutoHyphens/>
                          </w:pPr>
                          <w:r>
                            <w:rPr>
                              <w:sz w:val="30"/>
                              <w:szCs w:val="30"/>
                            </w:rPr>
                            <w:sym w:font="Wingdings" w:char="F020"/>
                          </w:r>
                        </w:p>
                      </w:tc>
                    </w:sdtContent>
                  </w:sdt>
                  <w:tc>
                    <w:tcPr>
                      <w:tcW w:w="4256" w:type="dxa"/>
                      <w:tcMar>
                        <w:top w:w="57" w:type="dxa"/>
                        <w:bottom w:w="57" w:type="dxa"/>
                      </w:tcMar>
                    </w:tcPr>
                    <w:p w14:paraId="7E824D00" w14:textId="233C0815"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22D71AD5" w14:textId="77777777" w:rsidTr="00402ACE">
                  <w:trPr>
                    <w:trHeight w:val="251"/>
                  </w:trPr>
                  <w:tc>
                    <w:tcPr>
                      <w:tcW w:w="2873" w:type="dxa"/>
                      <w:tcMar>
                        <w:top w:w="57" w:type="dxa"/>
                        <w:bottom w:w="57" w:type="dxa"/>
                      </w:tcMar>
                    </w:tcPr>
                    <w:p w14:paraId="57D5478D" w14:textId="35F4505F" w:rsidR="00B72C38" w:rsidRPr="00A258F5" w:rsidRDefault="00232360" w:rsidP="00D0503C">
                      <w:pPr>
                        <w:suppressAutoHyphens/>
                        <w:ind w:left="113"/>
                        <w:jc w:val="left"/>
                        <w:rPr>
                          <w:bCs/>
                        </w:rPr>
                      </w:pPr>
                      <w:sdt>
                        <w:sdtPr>
                          <w:rPr>
                            <w:bCs/>
                          </w:rPr>
                          <w:id w:val="-243807990"/>
                          <w:lock w:val="sdtContentLocked"/>
                          <w:placeholder>
                            <w:docPart w:val="477AEE816B3348EBBF6625837DA58283"/>
                          </w:placeholder>
                          <w15:appearance w15:val="hidden"/>
                        </w:sdtPr>
                        <w:sdtEndPr/>
                        <w:sdtContent>
                          <w:r w:rsidR="00B72C38" w:rsidRPr="00A258F5">
                            <w:rPr>
                              <w:bCs/>
                            </w:rPr>
                            <w:t>Ich reflektiere mein Wissen, meine Fähigkeiten, Haltungen und Ziele</w:t>
                          </w:r>
                        </w:sdtContent>
                      </w:sdt>
                    </w:p>
                  </w:tc>
                  <w:sdt>
                    <w:sdtPr>
                      <w:rPr>
                        <w:sz w:val="30"/>
                        <w:szCs w:val="30"/>
                      </w:rPr>
                      <w:id w:val="315698482"/>
                      <w14:checkbox>
                        <w14:checked w14:val="0"/>
                        <w14:checkedState w14:val="00FC" w14:font="Wingdings"/>
                        <w14:uncheckedState w14:val="0020" w14:font="Wingdings"/>
                      </w14:checkbox>
                    </w:sdtPr>
                    <w:sdtEndPr/>
                    <w:sdtContent>
                      <w:tc>
                        <w:tcPr>
                          <w:tcW w:w="680" w:type="dxa"/>
                          <w:tcMar>
                            <w:top w:w="57" w:type="dxa"/>
                            <w:bottom w:w="57" w:type="dxa"/>
                          </w:tcMar>
                        </w:tcPr>
                        <w:p w14:paraId="2C26BE0C" w14:textId="0B5640A8" w:rsidR="00B72C38" w:rsidRDefault="00B72C38" w:rsidP="00711D82">
                          <w:pPr>
                            <w:suppressAutoHyphens/>
                          </w:pPr>
                          <w:r>
                            <w:rPr>
                              <w:sz w:val="30"/>
                              <w:szCs w:val="30"/>
                            </w:rPr>
                            <w:sym w:font="Wingdings" w:char="F020"/>
                          </w:r>
                        </w:p>
                      </w:tc>
                    </w:sdtContent>
                  </w:sdt>
                  <w:sdt>
                    <w:sdtPr>
                      <w:rPr>
                        <w:sz w:val="30"/>
                        <w:szCs w:val="30"/>
                      </w:rPr>
                      <w:id w:val="-602423778"/>
                      <w14:checkbox>
                        <w14:checked w14:val="0"/>
                        <w14:checkedState w14:val="00FC" w14:font="Wingdings"/>
                        <w14:uncheckedState w14:val="0020" w14:font="Wingdings"/>
                      </w14:checkbox>
                    </w:sdtPr>
                    <w:sdtEndPr/>
                    <w:sdtContent>
                      <w:tc>
                        <w:tcPr>
                          <w:tcW w:w="681" w:type="dxa"/>
                          <w:tcMar>
                            <w:top w:w="57" w:type="dxa"/>
                            <w:bottom w:w="57" w:type="dxa"/>
                          </w:tcMar>
                        </w:tcPr>
                        <w:p w14:paraId="65559352" w14:textId="6DBA8356" w:rsidR="00B72C38" w:rsidRDefault="00B72C38" w:rsidP="00711D82">
                          <w:pPr>
                            <w:suppressAutoHyphens/>
                          </w:pPr>
                          <w:r>
                            <w:rPr>
                              <w:sz w:val="30"/>
                              <w:szCs w:val="30"/>
                            </w:rPr>
                            <w:sym w:font="Wingdings" w:char="F020"/>
                          </w:r>
                        </w:p>
                      </w:tc>
                    </w:sdtContent>
                  </w:sdt>
                  <w:sdt>
                    <w:sdtPr>
                      <w:rPr>
                        <w:sz w:val="30"/>
                        <w:szCs w:val="30"/>
                      </w:rPr>
                      <w:id w:val="-1039747658"/>
                      <w14:checkbox>
                        <w14:checked w14:val="0"/>
                        <w14:checkedState w14:val="00FC" w14:font="Wingdings"/>
                        <w14:uncheckedState w14:val="0020" w14:font="Wingdings"/>
                      </w14:checkbox>
                    </w:sdtPr>
                    <w:sdtEndPr/>
                    <w:sdtContent>
                      <w:tc>
                        <w:tcPr>
                          <w:tcW w:w="737" w:type="dxa"/>
                          <w:tcMar>
                            <w:top w:w="57" w:type="dxa"/>
                            <w:bottom w:w="57" w:type="dxa"/>
                          </w:tcMar>
                        </w:tcPr>
                        <w:p w14:paraId="1F019D23" w14:textId="33CA9B13" w:rsidR="00B72C38" w:rsidRDefault="00B72C38" w:rsidP="00711D82">
                          <w:pPr>
                            <w:suppressAutoHyphens/>
                          </w:pPr>
                          <w:r>
                            <w:rPr>
                              <w:sz w:val="30"/>
                              <w:szCs w:val="30"/>
                            </w:rPr>
                            <w:sym w:font="Wingdings" w:char="F020"/>
                          </w:r>
                        </w:p>
                      </w:tc>
                    </w:sdtContent>
                  </w:sdt>
                  <w:tc>
                    <w:tcPr>
                      <w:tcW w:w="4256" w:type="dxa"/>
                      <w:tcMar>
                        <w:top w:w="57" w:type="dxa"/>
                        <w:bottom w:w="57" w:type="dxa"/>
                      </w:tcMar>
                    </w:tcPr>
                    <w:p w14:paraId="4A726D47" w14:textId="1C8871C6"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43FEDA77" w14:textId="77777777" w:rsidTr="00402ACE">
                  <w:trPr>
                    <w:trHeight w:val="251"/>
                  </w:trPr>
                  <w:tc>
                    <w:tcPr>
                      <w:tcW w:w="2873" w:type="dxa"/>
                      <w:tcMar>
                        <w:top w:w="57" w:type="dxa"/>
                        <w:bottom w:w="57" w:type="dxa"/>
                      </w:tcMar>
                    </w:tcPr>
                    <w:p w14:paraId="312D0F48" w14:textId="5BCD30E3" w:rsidR="00B72C38" w:rsidRPr="00A258F5" w:rsidRDefault="00232360" w:rsidP="00D0503C">
                      <w:pPr>
                        <w:suppressAutoHyphens/>
                        <w:ind w:left="113"/>
                        <w:jc w:val="left"/>
                        <w:rPr>
                          <w:bCs/>
                        </w:rPr>
                      </w:pPr>
                      <w:sdt>
                        <w:sdtPr>
                          <w:rPr>
                            <w:bCs/>
                          </w:rPr>
                          <w:id w:val="-743332953"/>
                          <w:lock w:val="sdtContentLocked"/>
                          <w:placeholder>
                            <w:docPart w:val="4ABB455EB1AE45118AF3452F432CAE6A"/>
                          </w:placeholder>
                          <w15:appearance w15:val="hidden"/>
                        </w:sdtPr>
                        <w:sdtEndPr/>
                        <w:sdtContent>
                          <w:r w:rsidR="00B72C38" w:rsidRPr="00A258F5">
                            <w:rPr>
                              <w:bCs/>
                            </w:rPr>
                            <w:t>Ich kann mein Wissen und mein Methodenwissen einschätzen</w:t>
                          </w:r>
                        </w:sdtContent>
                      </w:sdt>
                    </w:p>
                  </w:tc>
                  <w:sdt>
                    <w:sdtPr>
                      <w:rPr>
                        <w:sz w:val="30"/>
                        <w:szCs w:val="30"/>
                      </w:rPr>
                      <w:id w:val="597992255"/>
                      <w14:checkbox>
                        <w14:checked w14:val="0"/>
                        <w14:checkedState w14:val="00FC" w14:font="Wingdings"/>
                        <w14:uncheckedState w14:val="0020" w14:font="Wingdings"/>
                      </w14:checkbox>
                    </w:sdtPr>
                    <w:sdtEndPr/>
                    <w:sdtContent>
                      <w:tc>
                        <w:tcPr>
                          <w:tcW w:w="680" w:type="dxa"/>
                          <w:tcMar>
                            <w:top w:w="57" w:type="dxa"/>
                            <w:bottom w:w="57" w:type="dxa"/>
                          </w:tcMar>
                        </w:tcPr>
                        <w:p w14:paraId="28B015F3" w14:textId="52C9325F" w:rsidR="00B72C38" w:rsidRDefault="00B72C38" w:rsidP="00711D82">
                          <w:pPr>
                            <w:suppressAutoHyphens/>
                          </w:pPr>
                          <w:r>
                            <w:rPr>
                              <w:sz w:val="30"/>
                              <w:szCs w:val="30"/>
                            </w:rPr>
                            <w:sym w:font="Wingdings" w:char="F020"/>
                          </w:r>
                        </w:p>
                      </w:tc>
                    </w:sdtContent>
                  </w:sdt>
                  <w:sdt>
                    <w:sdtPr>
                      <w:rPr>
                        <w:sz w:val="30"/>
                        <w:szCs w:val="30"/>
                      </w:rPr>
                      <w:id w:val="73407728"/>
                      <w14:checkbox>
                        <w14:checked w14:val="0"/>
                        <w14:checkedState w14:val="00FC" w14:font="Wingdings"/>
                        <w14:uncheckedState w14:val="0020" w14:font="Wingdings"/>
                      </w14:checkbox>
                    </w:sdtPr>
                    <w:sdtEndPr/>
                    <w:sdtContent>
                      <w:tc>
                        <w:tcPr>
                          <w:tcW w:w="681" w:type="dxa"/>
                          <w:tcMar>
                            <w:top w:w="57" w:type="dxa"/>
                            <w:bottom w:w="57" w:type="dxa"/>
                          </w:tcMar>
                        </w:tcPr>
                        <w:p w14:paraId="0646C81F" w14:textId="50FDAF88" w:rsidR="00B72C38" w:rsidRDefault="00B72C38" w:rsidP="00711D82">
                          <w:pPr>
                            <w:suppressAutoHyphens/>
                          </w:pPr>
                          <w:r>
                            <w:rPr>
                              <w:sz w:val="30"/>
                              <w:szCs w:val="30"/>
                            </w:rPr>
                            <w:sym w:font="Wingdings" w:char="F020"/>
                          </w:r>
                        </w:p>
                      </w:tc>
                    </w:sdtContent>
                  </w:sdt>
                  <w:sdt>
                    <w:sdtPr>
                      <w:rPr>
                        <w:sz w:val="30"/>
                        <w:szCs w:val="30"/>
                      </w:rPr>
                      <w:id w:val="1917362503"/>
                      <w14:checkbox>
                        <w14:checked w14:val="0"/>
                        <w14:checkedState w14:val="00FC" w14:font="Wingdings"/>
                        <w14:uncheckedState w14:val="0020" w14:font="Wingdings"/>
                      </w14:checkbox>
                    </w:sdtPr>
                    <w:sdtEndPr/>
                    <w:sdtContent>
                      <w:tc>
                        <w:tcPr>
                          <w:tcW w:w="737" w:type="dxa"/>
                          <w:tcMar>
                            <w:top w:w="57" w:type="dxa"/>
                            <w:bottom w:w="57" w:type="dxa"/>
                          </w:tcMar>
                        </w:tcPr>
                        <w:p w14:paraId="6478139E" w14:textId="5709FB88" w:rsidR="00B72C38" w:rsidRDefault="00B72C38" w:rsidP="00711D82">
                          <w:pPr>
                            <w:suppressAutoHyphens/>
                          </w:pPr>
                          <w:r>
                            <w:rPr>
                              <w:sz w:val="30"/>
                              <w:szCs w:val="30"/>
                            </w:rPr>
                            <w:sym w:font="Wingdings" w:char="F020"/>
                          </w:r>
                        </w:p>
                      </w:tc>
                    </w:sdtContent>
                  </w:sdt>
                  <w:tc>
                    <w:tcPr>
                      <w:tcW w:w="4256" w:type="dxa"/>
                      <w:tcMar>
                        <w:top w:w="57" w:type="dxa"/>
                        <w:bottom w:w="57" w:type="dxa"/>
                      </w:tcMar>
                    </w:tcPr>
                    <w:p w14:paraId="1BEBE6B8" w14:textId="687345E4"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676249D3" w14:textId="77777777" w:rsidTr="00402ACE">
                  <w:trPr>
                    <w:trHeight w:val="251"/>
                  </w:trPr>
                  <w:tc>
                    <w:tcPr>
                      <w:tcW w:w="2873" w:type="dxa"/>
                      <w:tcMar>
                        <w:top w:w="57" w:type="dxa"/>
                        <w:bottom w:w="57" w:type="dxa"/>
                      </w:tcMar>
                    </w:tcPr>
                    <w:p w14:paraId="230FD4DC" w14:textId="43148906" w:rsidR="00B72C38" w:rsidRPr="00A258F5" w:rsidRDefault="00232360" w:rsidP="00D0503C">
                      <w:pPr>
                        <w:suppressAutoHyphens/>
                        <w:ind w:left="113"/>
                        <w:jc w:val="left"/>
                        <w:rPr>
                          <w:bCs/>
                        </w:rPr>
                      </w:pPr>
                      <w:sdt>
                        <w:sdtPr>
                          <w:rPr>
                            <w:bCs/>
                          </w:rPr>
                          <w:id w:val="196216421"/>
                          <w:lock w:val="sdtContentLocked"/>
                          <w:placeholder>
                            <w:docPart w:val="4ABB455EB1AE45118AF3452F432CAE6A"/>
                          </w:placeholder>
                          <w15:appearance w15:val="hidden"/>
                        </w:sdtPr>
                        <w:sdtEndPr/>
                        <w:sdtContent>
                          <w:r w:rsidR="00B72C38" w:rsidRPr="00A258F5">
                            <w:rPr>
                              <w:bCs/>
                            </w:rPr>
                            <w:t>Ich bin mir meiner Kompetenzen bewusst</w:t>
                          </w:r>
                        </w:sdtContent>
                      </w:sdt>
                    </w:p>
                  </w:tc>
                  <w:sdt>
                    <w:sdtPr>
                      <w:rPr>
                        <w:sz w:val="30"/>
                        <w:szCs w:val="30"/>
                      </w:rPr>
                      <w:id w:val="779377093"/>
                      <w14:checkbox>
                        <w14:checked w14:val="0"/>
                        <w14:checkedState w14:val="00FC" w14:font="Wingdings"/>
                        <w14:uncheckedState w14:val="0020" w14:font="Wingdings"/>
                      </w14:checkbox>
                    </w:sdtPr>
                    <w:sdtEndPr/>
                    <w:sdtContent>
                      <w:tc>
                        <w:tcPr>
                          <w:tcW w:w="680" w:type="dxa"/>
                          <w:tcMar>
                            <w:top w:w="57" w:type="dxa"/>
                            <w:bottom w:w="57" w:type="dxa"/>
                          </w:tcMar>
                        </w:tcPr>
                        <w:p w14:paraId="3165B64B" w14:textId="1F3D0058" w:rsidR="00B72C38" w:rsidRDefault="00B72C38" w:rsidP="00711D82">
                          <w:pPr>
                            <w:suppressAutoHyphens/>
                          </w:pPr>
                          <w:r>
                            <w:rPr>
                              <w:sz w:val="30"/>
                              <w:szCs w:val="30"/>
                            </w:rPr>
                            <w:sym w:font="Wingdings" w:char="F020"/>
                          </w:r>
                        </w:p>
                      </w:tc>
                    </w:sdtContent>
                  </w:sdt>
                  <w:sdt>
                    <w:sdtPr>
                      <w:rPr>
                        <w:sz w:val="30"/>
                        <w:szCs w:val="30"/>
                      </w:rPr>
                      <w:id w:val="-1110889977"/>
                      <w14:checkbox>
                        <w14:checked w14:val="0"/>
                        <w14:checkedState w14:val="00FC" w14:font="Wingdings"/>
                        <w14:uncheckedState w14:val="0020" w14:font="Wingdings"/>
                      </w14:checkbox>
                    </w:sdtPr>
                    <w:sdtEndPr/>
                    <w:sdtContent>
                      <w:tc>
                        <w:tcPr>
                          <w:tcW w:w="681" w:type="dxa"/>
                          <w:tcMar>
                            <w:top w:w="57" w:type="dxa"/>
                            <w:bottom w:w="57" w:type="dxa"/>
                          </w:tcMar>
                        </w:tcPr>
                        <w:p w14:paraId="260F21D5" w14:textId="49986829" w:rsidR="00B72C38" w:rsidRDefault="00B72C38" w:rsidP="00711D82">
                          <w:pPr>
                            <w:suppressAutoHyphens/>
                          </w:pPr>
                          <w:r>
                            <w:rPr>
                              <w:sz w:val="30"/>
                              <w:szCs w:val="30"/>
                            </w:rPr>
                            <w:sym w:font="Wingdings" w:char="F020"/>
                          </w:r>
                        </w:p>
                      </w:tc>
                    </w:sdtContent>
                  </w:sdt>
                  <w:sdt>
                    <w:sdtPr>
                      <w:rPr>
                        <w:sz w:val="30"/>
                        <w:szCs w:val="30"/>
                      </w:rPr>
                      <w:id w:val="1438020717"/>
                      <w14:checkbox>
                        <w14:checked w14:val="0"/>
                        <w14:checkedState w14:val="00FC" w14:font="Wingdings"/>
                        <w14:uncheckedState w14:val="0020" w14:font="Wingdings"/>
                      </w14:checkbox>
                    </w:sdtPr>
                    <w:sdtEndPr/>
                    <w:sdtContent>
                      <w:tc>
                        <w:tcPr>
                          <w:tcW w:w="737" w:type="dxa"/>
                          <w:tcMar>
                            <w:top w:w="57" w:type="dxa"/>
                            <w:bottom w:w="57" w:type="dxa"/>
                          </w:tcMar>
                        </w:tcPr>
                        <w:p w14:paraId="2D919FE7" w14:textId="6B27ACDD" w:rsidR="00B72C38" w:rsidRDefault="00B72C38" w:rsidP="00711D82">
                          <w:pPr>
                            <w:suppressAutoHyphens/>
                          </w:pPr>
                          <w:r>
                            <w:rPr>
                              <w:sz w:val="30"/>
                              <w:szCs w:val="30"/>
                            </w:rPr>
                            <w:sym w:font="Wingdings" w:char="F020"/>
                          </w:r>
                        </w:p>
                      </w:tc>
                    </w:sdtContent>
                  </w:sdt>
                  <w:tc>
                    <w:tcPr>
                      <w:tcW w:w="4256" w:type="dxa"/>
                      <w:tcMar>
                        <w:top w:w="57" w:type="dxa"/>
                        <w:bottom w:w="57" w:type="dxa"/>
                      </w:tcMar>
                    </w:tcPr>
                    <w:p w14:paraId="6F77F0EB" w14:textId="64EC1398"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bl>
            </w:sdtContent>
          </w:sdt>
          <w:p w14:paraId="0588C555" w14:textId="1AA6438D" w:rsidR="000522BD" w:rsidRDefault="000522BD" w:rsidP="00A729B7">
            <w:pPr>
              <w:suppressAutoHyphens/>
            </w:pPr>
          </w:p>
        </w:tc>
      </w:tr>
    </w:tbl>
    <w:p w14:paraId="740433EB" w14:textId="2F976A35" w:rsidR="000522BD" w:rsidRDefault="000522BD"/>
    <w:tbl>
      <w:tblPr>
        <w:tblStyle w:val="Tabellenraster"/>
        <w:tblW w:w="10029" w:type="dxa"/>
        <w:tblInd w:w="-2" w:type="dxa"/>
        <w:tblLayout w:type="fixed"/>
        <w:tblCellMar>
          <w:left w:w="0" w:type="dxa"/>
          <w:right w:w="0" w:type="dxa"/>
        </w:tblCellMar>
        <w:tblLook w:val="04A0" w:firstRow="1" w:lastRow="0" w:firstColumn="1" w:lastColumn="0" w:noHBand="0" w:noVBand="1"/>
      </w:tblPr>
      <w:tblGrid>
        <w:gridCol w:w="10029"/>
      </w:tblGrid>
      <w:tr w:rsidR="00825D7F" w14:paraId="76044ED7" w14:textId="77777777" w:rsidTr="00402ACE">
        <w:trPr>
          <w:trHeight w:val="2008"/>
        </w:trPr>
        <w:tc>
          <w:tcPr>
            <w:tcW w:w="10029" w:type="dxa"/>
            <w:tcBorders>
              <w:top w:val="nil"/>
              <w:left w:val="nil"/>
              <w:bottom w:val="nil"/>
              <w:right w:val="nil"/>
            </w:tcBorders>
          </w:tcPr>
          <w:tbl>
            <w:tblPr>
              <w:tblStyle w:val="Tabellenraster"/>
              <w:tblW w:w="0" w:type="auto"/>
              <w:tblLayout w:type="fixed"/>
              <w:tblCellMar>
                <w:left w:w="0" w:type="dxa"/>
              </w:tblCellMar>
              <w:tblLook w:val="04A0" w:firstRow="1" w:lastRow="0" w:firstColumn="1" w:lastColumn="0" w:noHBand="0" w:noVBand="1"/>
            </w:tblPr>
            <w:tblGrid>
              <w:gridCol w:w="8"/>
              <w:gridCol w:w="899"/>
              <w:gridCol w:w="2368"/>
              <w:gridCol w:w="680"/>
              <w:gridCol w:w="680"/>
              <w:gridCol w:w="737"/>
              <w:gridCol w:w="3816"/>
              <w:gridCol w:w="436"/>
            </w:tblGrid>
            <w:tr w:rsidR="006E0DC7" w14:paraId="66BB1CC1" w14:textId="77777777" w:rsidTr="00402ACE">
              <w:trPr>
                <w:gridAfter w:val="1"/>
                <w:wAfter w:w="436" w:type="dxa"/>
                <w:trHeight w:val="1011"/>
              </w:trPr>
              <w:sdt>
                <w:sdtPr>
                  <w:id w:val="941874334"/>
                  <w:lock w:val="sdtContentLocked"/>
                  <w:showingPlcHdr/>
                  <w15:appearance w15:val="hidden"/>
                  <w:picture/>
                </w:sdtPr>
                <w:sdtEndPr/>
                <w:sdtContent>
                  <w:tc>
                    <w:tcPr>
                      <w:tcW w:w="907" w:type="dxa"/>
                      <w:gridSpan w:val="2"/>
                      <w:tcBorders>
                        <w:top w:val="nil"/>
                        <w:left w:val="nil"/>
                        <w:bottom w:val="nil"/>
                        <w:right w:val="nil"/>
                      </w:tcBorders>
                    </w:tcPr>
                    <w:p w14:paraId="672A47FB" w14:textId="77777777" w:rsidR="00825D7F" w:rsidRDefault="00825D7F" w:rsidP="00EB2FC2">
                      <w:pPr>
                        <w:suppressAutoHyphens/>
                        <w:spacing w:before="40"/>
                        <w:jc w:val="left"/>
                      </w:pPr>
                      <w:r>
                        <w:drawing>
                          <wp:inline distT="0" distB="0" distL="0" distR="0" wp14:anchorId="3399D10C" wp14:editId="65F06EED">
                            <wp:extent cx="504000" cy="504000"/>
                            <wp:effectExtent l="0" t="0" r="0" b="0"/>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sdt>
                <w:sdtPr>
                  <w:id w:val="-2025010136"/>
                  <w:lock w:val="sdtContentLocked"/>
                  <w:placeholder>
                    <w:docPart w:val="8BFD3A941A16477788F216A9A0B0D458"/>
                  </w:placeholder>
                  <w:showingPlcHdr/>
                  <w15:appearance w15:val="hidden"/>
                </w:sdtPr>
                <w:sdtEndPr/>
                <w:sdtContent>
                  <w:tc>
                    <w:tcPr>
                      <w:tcW w:w="8281" w:type="dxa"/>
                      <w:gridSpan w:val="5"/>
                      <w:tcBorders>
                        <w:top w:val="nil"/>
                        <w:left w:val="nil"/>
                        <w:bottom w:val="nil"/>
                        <w:right w:val="nil"/>
                      </w:tcBorders>
                    </w:tcPr>
                    <w:p w14:paraId="141B676F" w14:textId="6048C70A" w:rsidR="00B4026C" w:rsidRDefault="001757CE" w:rsidP="007E73C6">
                      <w:pPr>
                        <w:suppressAutoHyphens/>
                        <w:jc w:val="left"/>
                      </w:pPr>
                      <w:r w:rsidRPr="00876DBB">
                        <w:rPr>
                          <w:rFonts w:ascii="Lelo Bold" w:hAnsi="Lelo Bold"/>
                          <w:color w:val="A1151A"/>
                        </w:rPr>
                        <w:t>Sozialkompetenz</w:t>
                      </w:r>
                      <w:r w:rsidRPr="001757CE">
                        <w:rPr>
                          <w:color w:val="F9C621"/>
                        </w:rPr>
                        <w:t xml:space="preserve"> </w:t>
                      </w:r>
                      <w:r w:rsidRPr="00E63ACA">
                        <w:t>umfasst das Wissen, die Fähigkeiten und Einstellungen, die dazu beitragen soziale Interaktionen situationsgerecht zu gestalten und reflektiert zu handeln. Sie bezieht sich auf den Umgang einer Person sowohl mit sich selbst als auch mit anderen</w:t>
                      </w:r>
                      <w:r>
                        <w:t xml:space="preserve"> (i</w:t>
                      </w:r>
                      <w:r w:rsidRPr="00E63ACA">
                        <w:t>n Anlehnung an K</w:t>
                      </w:r>
                      <w:r>
                        <w:t>rämer und Müller-Naevecke 2014).</w:t>
                      </w:r>
                    </w:p>
                    <w:p w14:paraId="583790CE" w14:textId="6565F957" w:rsidR="00825D7F" w:rsidRDefault="00825D7F" w:rsidP="007E73C6">
                      <w:pPr>
                        <w:suppressAutoHyphens/>
                        <w:jc w:val="left"/>
                      </w:pPr>
                    </w:p>
                  </w:tc>
                </w:sdtContent>
              </w:sdt>
            </w:tr>
            <w:tr w:rsidR="00402ACE" w:rsidRPr="00A258F5" w14:paraId="6894D62F"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8" w:type="dxa"/>
                <w:trHeight w:hRule="exact" w:val="737"/>
              </w:trPr>
              <w:tc>
                <w:tcPr>
                  <w:tcW w:w="3267" w:type="dxa"/>
                  <w:gridSpan w:val="2"/>
                  <w:shd w:val="clear" w:color="auto" w:fill="A1151A"/>
                  <w:tcMar>
                    <w:top w:w="57" w:type="dxa"/>
                    <w:left w:w="0" w:type="dxa"/>
                    <w:bottom w:w="57" w:type="dxa"/>
                    <w:right w:w="0" w:type="dxa"/>
                  </w:tcMar>
                  <w:vAlign w:val="center"/>
                </w:tcPr>
                <w:p w14:paraId="7065DF41" w14:textId="70705052" w:rsidR="00371DF6" w:rsidRPr="00A258F5" w:rsidRDefault="00371DF6" w:rsidP="00371DF6">
                  <w:pPr>
                    <w:suppressAutoHyphens/>
                    <w:ind w:left="113"/>
                    <w:jc w:val="left"/>
                    <w:rPr>
                      <w:rFonts w:ascii="Lelo Bold" w:hAnsi="Lelo Bold"/>
                      <w:color w:val="FFFFFF" w:themeColor="background1"/>
                    </w:rPr>
                  </w:pPr>
                  <w:r>
                    <w:rPr>
                      <w:rFonts w:ascii="Lelo Bold" w:hAnsi="Lelo Bold"/>
                      <w:bCs/>
                      <w:color w:val="FFFFFF" w:themeColor="background1"/>
                    </w:rPr>
                    <w:t>Sozialkompetenz</w:t>
                  </w:r>
                </w:p>
              </w:tc>
              <w:tc>
                <w:tcPr>
                  <w:tcW w:w="680"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eastAsiaTheme="minorHAnsi" w:hAnsi="Lelo Bold" w:cs="Arial"/>
                      <w:bCs/>
                      <w:noProof/>
                      <w:color w:val="FFFFFF" w:themeColor="background1"/>
                      <w:kern w:val="24"/>
                      <w:sz w:val="16"/>
                      <w:szCs w:val="16"/>
                    </w:rPr>
                    <w:id w:val="-1058775077"/>
                    <w:lock w:val="contentLocked"/>
                    <w:placeholder>
                      <w:docPart w:val="5A37E85F6DD449388C26A8659110A666"/>
                    </w:placeholder>
                    <w15:appearance w15:val="hidden"/>
                  </w:sdtPr>
                  <w:sdtEndPr>
                    <w:rPr>
                      <w:rFonts w:eastAsiaTheme="minorEastAsia"/>
                      <w:noProof w:val="0"/>
                    </w:rPr>
                  </w:sdtEndPr>
                  <w:sdtContent>
                    <w:p w14:paraId="266CE282" w14:textId="22397C21" w:rsidR="00371DF6" w:rsidRPr="00402ACE" w:rsidRDefault="00371DF6" w:rsidP="00371DF6">
                      <w:pPr>
                        <w:pStyle w:val="StandardWeb"/>
                        <w:suppressAutoHyphens/>
                        <w:spacing w:before="0" w:beforeAutospacing="0" w:after="0" w:afterAutospacing="0" w:line="192" w:lineRule="auto"/>
                        <w:jc w:val="center"/>
                        <w:rPr>
                          <w:rFonts w:ascii="Lelo Bold" w:hAnsi="Lelo Bold"/>
                          <w:color w:val="FFFFFF" w:themeColor="background1"/>
                          <w:sz w:val="16"/>
                          <w:szCs w:val="16"/>
                        </w:rPr>
                      </w:pPr>
                      <w:r w:rsidRPr="00402ACE">
                        <w:rPr>
                          <w:rFonts w:ascii="Lelo Bold" w:hAnsi="Lelo Bold" w:cs="Arial"/>
                          <w:bCs/>
                          <w:color w:val="FFFFFF" w:themeColor="background1"/>
                          <w:kern w:val="24"/>
                          <w:sz w:val="16"/>
                          <w:szCs w:val="16"/>
                        </w:rPr>
                        <w:t>Sehr ausge</w:t>
                      </w:r>
                      <w:r w:rsidRPr="00402ACE">
                        <w:rPr>
                          <w:rFonts w:ascii="Lelo Bold" w:hAnsi="Lelo Bold" w:cs="Arial"/>
                          <w:bCs/>
                          <w:color w:val="FFFFFF" w:themeColor="background1"/>
                          <w:kern w:val="24"/>
                          <w:sz w:val="16"/>
                          <w:szCs w:val="16"/>
                        </w:rPr>
                        <w:noBreakHyphen/>
                      </w:r>
                      <w:r w:rsidR="00402ACE">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680"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eastAsiaTheme="minorHAnsi" w:hAnsi="Lelo Bold" w:cs="Arial"/>
                      <w:bCs/>
                      <w:noProof/>
                      <w:color w:val="FFFFFF" w:themeColor="background1"/>
                      <w:kern w:val="24"/>
                      <w:sz w:val="16"/>
                      <w:szCs w:val="16"/>
                    </w:rPr>
                    <w:id w:val="-1284033992"/>
                    <w:lock w:val="contentLocked"/>
                    <w:placeholder>
                      <w:docPart w:val="9FCFF762F6374D26BBB4609653520341"/>
                    </w:placeholder>
                    <w15:appearance w15:val="hidden"/>
                  </w:sdtPr>
                  <w:sdtEndPr>
                    <w:rPr>
                      <w:rFonts w:eastAsiaTheme="minorEastAsia"/>
                      <w:noProof w:val="0"/>
                    </w:rPr>
                  </w:sdtEndPr>
                  <w:sdtContent>
                    <w:p w14:paraId="6CD26738" w14:textId="125BB7FC" w:rsidR="00371DF6" w:rsidRPr="00402ACE" w:rsidRDefault="00371DF6" w:rsidP="00371DF6">
                      <w:pPr>
                        <w:pStyle w:val="StandardWeb"/>
                        <w:suppressAutoHyphens/>
                        <w:spacing w:before="0" w:beforeAutospacing="0" w:after="0" w:afterAutospacing="0" w:line="192" w:lineRule="auto"/>
                        <w:jc w:val="center"/>
                        <w:rPr>
                          <w:rFonts w:ascii="Lelo Bold" w:hAnsi="Lelo Bold"/>
                          <w:color w:val="FFFFFF" w:themeColor="background1"/>
                          <w:sz w:val="16"/>
                          <w:szCs w:val="16"/>
                        </w:rPr>
                      </w:pPr>
                      <w:r w:rsidRPr="00402ACE">
                        <w:rPr>
                          <w:rFonts w:ascii="Lelo Bold" w:eastAsiaTheme="minorHAnsi" w:hAnsi="Lelo Bold" w:cs="Arial"/>
                          <w:bCs/>
                          <w:noProof/>
                          <w:color w:val="FFFFFF" w:themeColor="background1"/>
                          <w:kern w:val="24"/>
                          <w:sz w:val="16"/>
                          <w:szCs w:val="16"/>
                        </w:rPr>
                        <w:t>ausge</w:t>
                      </w:r>
                      <w:r w:rsidRPr="00402ACE">
                        <w:rPr>
                          <w:rFonts w:ascii="Lelo Bold" w:eastAsiaTheme="minorHAnsi" w:hAnsi="Lelo Bold" w:cs="Arial"/>
                          <w:bCs/>
                          <w:noProof/>
                          <w:color w:val="FFFFFF" w:themeColor="background1"/>
                          <w:kern w:val="24"/>
                          <w:sz w:val="16"/>
                          <w:szCs w:val="16"/>
                        </w:rPr>
                        <w:noBreakHyphen/>
                      </w:r>
                      <w:r w:rsidR="00402ACE">
                        <w:rPr>
                          <w:rFonts w:ascii="Lelo Bold" w:eastAsiaTheme="minorHAnsi" w:hAnsi="Lelo Bold" w:cs="Arial"/>
                          <w:bCs/>
                          <w:noProof/>
                          <w:color w:val="FFFFFF" w:themeColor="background1"/>
                          <w:kern w:val="24"/>
                          <w:sz w:val="16"/>
                          <w:szCs w:val="16"/>
                        </w:rPr>
                        <w:br/>
                      </w:r>
                      <w:r w:rsidRPr="00402ACE">
                        <w:rPr>
                          <w:rFonts w:ascii="Lelo Bold" w:eastAsiaTheme="minorHAnsi" w:hAnsi="Lelo Bold" w:cs="Arial"/>
                          <w:bCs/>
                          <w:noProof/>
                          <w:color w:val="FFFFFF" w:themeColor="background1"/>
                          <w:kern w:val="24"/>
                          <w:sz w:val="16"/>
                          <w:szCs w:val="16"/>
                        </w:rPr>
                        <w:t>prägt</w:t>
                      </w:r>
                    </w:p>
                  </w:sdtContent>
                </w:sdt>
              </w:tc>
              <w:tc>
                <w:tcPr>
                  <w:tcW w:w="737"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sz w:val="16"/>
                      <w:szCs w:val="16"/>
                    </w:rPr>
                    <w:id w:val="-488242347"/>
                    <w:lock w:val="contentLocked"/>
                    <w:placeholder>
                      <w:docPart w:val="F9501413750D41ABBDEA5FCA79C5C4BD"/>
                    </w:placeholder>
                    <w15:appearance w15:val="hidden"/>
                  </w:sdtPr>
                  <w:sdtEndPr/>
                  <w:sdtContent>
                    <w:p w14:paraId="5ECEBF23" w14:textId="63AE08A6" w:rsidR="00371DF6" w:rsidRPr="00402ACE" w:rsidRDefault="00371DF6" w:rsidP="00371DF6">
                      <w:pPr>
                        <w:suppressAutoHyphens/>
                        <w:spacing w:line="192" w:lineRule="auto"/>
                        <w:jc w:val="center"/>
                        <w:rPr>
                          <w:rFonts w:ascii="Lelo Bold" w:hAnsi="Lelo Bold"/>
                          <w:sz w:val="16"/>
                          <w:szCs w:val="16"/>
                        </w:rPr>
                      </w:pPr>
                      <w:r w:rsidRPr="00402ACE">
                        <w:rPr>
                          <w:rFonts w:ascii="Lelo Bold" w:hAnsi="Lelo Bold" w:cs="Arial"/>
                          <w:bCs/>
                          <w:color w:val="FFFFFF" w:themeColor="background1"/>
                          <w:kern w:val="24"/>
                          <w:sz w:val="16"/>
                          <w:szCs w:val="16"/>
                        </w:rPr>
                        <w:t>Weniger ausge-</w:t>
                      </w:r>
                      <w:r w:rsidR="00402ACE">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4252" w:type="dxa"/>
                  <w:gridSpan w:val="2"/>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rPr>
                    <w:id w:val="1927607666"/>
                    <w:lock w:val="contentLocked"/>
                    <w:placeholder>
                      <w:docPart w:val="FD897D4F65234639ADB139506421E648"/>
                    </w:placeholder>
                    <w15:appearance w15:val="hidden"/>
                  </w:sdtPr>
                  <w:sdtEndPr/>
                  <w:sdtContent>
                    <w:p w14:paraId="6018E540" w14:textId="77777777" w:rsidR="00371DF6" w:rsidRPr="0018558D" w:rsidRDefault="00371DF6" w:rsidP="00371DF6">
                      <w:pPr>
                        <w:suppressAutoHyphens/>
                        <w:spacing w:line="192" w:lineRule="auto"/>
                        <w:jc w:val="center"/>
                        <w:rPr>
                          <w:rFonts w:ascii="Lelo Bold" w:hAnsi="Lelo Bold" w:cs="Arial"/>
                          <w:bCs/>
                          <w:color w:val="FFFFFF" w:themeColor="background1"/>
                          <w:kern w:val="24"/>
                        </w:rPr>
                      </w:pPr>
                      <w:r w:rsidRPr="0018558D">
                        <w:rPr>
                          <w:rFonts w:ascii="Lelo Bold" w:hAnsi="Lelo Bold" w:cs="Arial"/>
                          <w:bCs/>
                          <w:color w:val="FFFFFF" w:themeColor="background1"/>
                          <w:kern w:val="24"/>
                        </w:rPr>
                        <w:t>Wo und wann habe ich das zeigen können?</w:t>
                      </w:r>
                    </w:p>
                    <w:p w14:paraId="10780CEF" w14:textId="361FA2B0" w:rsidR="00371DF6" w:rsidRPr="00A258F5" w:rsidRDefault="00371DF6" w:rsidP="00371DF6">
                      <w:pPr>
                        <w:suppressAutoHyphens/>
                        <w:spacing w:line="192" w:lineRule="auto"/>
                        <w:jc w:val="center"/>
                        <w:rPr>
                          <w:rFonts w:ascii="Lelo Bold" w:hAnsi="Lelo Bold"/>
                        </w:rPr>
                      </w:pPr>
                      <w:r w:rsidRPr="0018558D">
                        <w:rPr>
                          <w:rFonts w:ascii="Lelo Bold" w:hAnsi="Lelo Bold" w:cs="Arial"/>
                          <w:bCs/>
                          <w:color w:val="FFFFFF" w:themeColor="background1"/>
                          <w:kern w:val="24"/>
                        </w:rPr>
                        <w:t>Beispiele</w:t>
                      </w:r>
                    </w:p>
                  </w:sdtContent>
                </w:sdt>
              </w:tc>
            </w:tr>
          </w:tbl>
          <w:sdt>
            <w:sdtPr>
              <w:rPr>
                <w:rFonts w:ascii="Lelo Bold" w:hAnsi="Lelo Bold"/>
                <w:bCs/>
                <w:color w:val="FFFFFF" w:themeColor="background1"/>
              </w:rPr>
              <w:id w:val="-1741948036"/>
              <w:placeholder>
                <w:docPart w:val="D5965750E3F249ACBEB37AF79A50E3A6"/>
              </w:placeholder>
            </w:sdtPr>
            <w:sdtEndPr/>
            <w:sdtContent>
              <w:tbl>
                <w:tblPr>
                  <w:tblStyle w:val="Tabellenraster"/>
                  <w:tblW w:w="0" w:type="auto"/>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ayout w:type="fixed"/>
                  <w:tblCellMar>
                    <w:left w:w="0" w:type="dxa"/>
                  </w:tblCellMar>
                  <w:tblLook w:val="04A0" w:firstRow="1" w:lastRow="0" w:firstColumn="1" w:lastColumn="0" w:noHBand="0" w:noVBand="1"/>
                </w:tblPr>
                <w:tblGrid>
                  <w:gridCol w:w="3267"/>
                  <w:gridCol w:w="680"/>
                  <w:gridCol w:w="680"/>
                  <w:gridCol w:w="737"/>
                  <w:gridCol w:w="4252"/>
                </w:tblGrid>
                <w:tr w:rsidR="00402ACE" w14:paraId="459A261A" w14:textId="77777777" w:rsidTr="00402ACE">
                  <w:trPr>
                    <w:trHeight w:hRule="exact" w:val="340"/>
                  </w:trPr>
                  <w:tc>
                    <w:tcPr>
                      <w:tcW w:w="3267" w:type="dxa"/>
                      <w:tcBorders>
                        <w:right w:val="nil"/>
                      </w:tcBorders>
                      <w:tcMar>
                        <w:top w:w="57" w:type="dxa"/>
                        <w:bottom w:w="57" w:type="dxa"/>
                      </w:tcMar>
                      <w:vAlign w:val="bottom"/>
                    </w:tcPr>
                    <w:p w14:paraId="30E9AD1B" w14:textId="5D0052AB" w:rsidR="00B72C38" w:rsidRPr="00A258F5" w:rsidRDefault="00232360" w:rsidP="00402ACE">
                      <w:pPr>
                        <w:ind w:left="113"/>
                        <w:jc w:val="left"/>
                        <w:rPr>
                          <w:rFonts w:ascii="Lelo Bold" w:hAnsi="Lelo Bold"/>
                        </w:rPr>
                      </w:pPr>
                      <w:sdt>
                        <w:sdtPr>
                          <w:rPr>
                            <w:rFonts w:ascii="Lelo Bold" w:hAnsi="Lelo Bold"/>
                            <w:color w:val="F9C621"/>
                          </w:rPr>
                          <w:id w:val="2028134026"/>
                          <w:lock w:val="sdtContentLocked"/>
                          <w:placeholder>
                            <w:docPart w:val="2883F04B9508412DB6B407187F46BDBC"/>
                          </w:placeholder>
                          <w15:appearance w15:val="hidden"/>
                        </w:sdtPr>
                        <w:sdtEndPr/>
                        <w:sdtContent>
                          <w:r w:rsidR="00B72C38" w:rsidRPr="00876DBB">
                            <w:rPr>
                              <w:rFonts w:ascii="Lelo Bold" w:hAnsi="Lelo Bold"/>
                              <w:color w:val="A1151A"/>
                            </w:rPr>
                            <w:t>Empathie</w:t>
                          </w:r>
                        </w:sdtContent>
                      </w:sdt>
                    </w:p>
                  </w:tc>
                  <w:tc>
                    <w:tcPr>
                      <w:tcW w:w="680" w:type="dxa"/>
                      <w:tcBorders>
                        <w:left w:val="nil"/>
                        <w:right w:val="nil"/>
                      </w:tcBorders>
                      <w:tcMar>
                        <w:top w:w="57" w:type="dxa"/>
                        <w:bottom w:w="57" w:type="dxa"/>
                      </w:tcMar>
                      <w:vAlign w:val="bottom"/>
                    </w:tcPr>
                    <w:p w14:paraId="0FA2AB18" w14:textId="39251612" w:rsidR="00B72C38" w:rsidRDefault="00B72C38" w:rsidP="00B70E1F">
                      <w:pPr>
                        <w:suppressAutoHyphens/>
                        <w:jc w:val="left"/>
                      </w:pPr>
                    </w:p>
                  </w:tc>
                  <w:tc>
                    <w:tcPr>
                      <w:tcW w:w="680" w:type="dxa"/>
                      <w:tcBorders>
                        <w:left w:val="nil"/>
                        <w:right w:val="nil"/>
                      </w:tcBorders>
                      <w:tcMar>
                        <w:top w:w="57" w:type="dxa"/>
                        <w:bottom w:w="57" w:type="dxa"/>
                      </w:tcMar>
                      <w:vAlign w:val="bottom"/>
                    </w:tcPr>
                    <w:p w14:paraId="6E8A79BA" w14:textId="5F1B6601" w:rsidR="00B72C38" w:rsidRDefault="00B72C38" w:rsidP="00B70E1F">
                      <w:pPr>
                        <w:suppressAutoHyphens/>
                        <w:jc w:val="left"/>
                      </w:pPr>
                    </w:p>
                  </w:tc>
                  <w:tc>
                    <w:tcPr>
                      <w:tcW w:w="737" w:type="dxa"/>
                      <w:tcBorders>
                        <w:left w:val="nil"/>
                        <w:right w:val="nil"/>
                      </w:tcBorders>
                      <w:tcMar>
                        <w:top w:w="57" w:type="dxa"/>
                        <w:bottom w:w="57" w:type="dxa"/>
                      </w:tcMar>
                      <w:vAlign w:val="bottom"/>
                    </w:tcPr>
                    <w:p w14:paraId="516CD5BF" w14:textId="64E5CDF7" w:rsidR="00B72C38" w:rsidRDefault="00B72C38" w:rsidP="00B70E1F">
                      <w:pPr>
                        <w:suppressAutoHyphens/>
                        <w:jc w:val="left"/>
                      </w:pPr>
                    </w:p>
                  </w:tc>
                  <w:tc>
                    <w:tcPr>
                      <w:tcW w:w="4252" w:type="dxa"/>
                      <w:tcBorders>
                        <w:left w:val="nil"/>
                      </w:tcBorders>
                      <w:tcMar>
                        <w:top w:w="57" w:type="dxa"/>
                        <w:bottom w:w="57" w:type="dxa"/>
                      </w:tcMar>
                      <w:vAlign w:val="bottom"/>
                    </w:tcPr>
                    <w:p w14:paraId="0A794CE1" w14:textId="77777777" w:rsidR="00B72C38" w:rsidRDefault="00B72C38" w:rsidP="00B70E1F">
                      <w:pPr>
                        <w:suppressAutoHyphens/>
                        <w:jc w:val="left"/>
                      </w:pPr>
                    </w:p>
                    <w:p w14:paraId="54AB2AEA" w14:textId="1C4126C6" w:rsidR="00B72C38" w:rsidRDefault="00B72C38" w:rsidP="00B70E1F">
                      <w:pPr>
                        <w:suppressAutoHyphens/>
                        <w:jc w:val="left"/>
                      </w:pPr>
                    </w:p>
                  </w:tc>
                </w:tr>
                <w:tr w:rsidR="00402ACE" w14:paraId="6D6A0720" w14:textId="77777777" w:rsidTr="00402ACE">
                  <w:trPr>
                    <w:trHeight w:val="251"/>
                  </w:trPr>
                  <w:tc>
                    <w:tcPr>
                      <w:tcW w:w="3267" w:type="dxa"/>
                      <w:tcMar>
                        <w:top w:w="57" w:type="dxa"/>
                        <w:bottom w:w="57" w:type="dxa"/>
                      </w:tcMar>
                    </w:tcPr>
                    <w:p w14:paraId="45B49E25" w14:textId="7D5CC7E0" w:rsidR="00B72C38" w:rsidRDefault="00232360" w:rsidP="00402ACE">
                      <w:pPr>
                        <w:ind w:left="113"/>
                        <w:jc w:val="left"/>
                      </w:pPr>
                      <w:sdt>
                        <w:sdtPr>
                          <w:id w:val="-1896815300"/>
                          <w:lock w:val="sdtContentLocked"/>
                          <w:placeholder>
                            <w:docPart w:val="2883F04B9508412DB6B407187F46BDBC"/>
                          </w:placeholder>
                          <w15:appearance w15:val="hidden"/>
                        </w:sdtPr>
                        <w:sdtEndPr/>
                        <w:sdtContent>
                          <w:r w:rsidR="00B72C38" w:rsidRPr="00E63ACA">
                            <w:t>Ich begegne anderen mit Interesse und Achtsamkeit</w:t>
                          </w:r>
                        </w:sdtContent>
                      </w:sdt>
                    </w:p>
                  </w:tc>
                  <w:sdt>
                    <w:sdtPr>
                      <w:rPr>
                        <w:sz w:val="30"/>
                        <w:szCs w:val="30"/>
                      </w:rPr>
                      <w:id w:val="-1753891559"/>
                      <w14:checkbox>
                        <w14:checked w14:val="0"/>
                        <w14:checkedState w14:val="00FC" w14:font="Wingdings"/>
                        <w14:uncheckedState w14:val="0020" w14:font="Wingdings"/>
                      </w14:checkbox>
                    </w:sdtPr>
                    <w:sdtEndPr/>
                    <w:sdtContent>
                      <w:tc>
                        <w:tcPr>
                          <w:tcW w:w="680" w:type="dxa"/>
                          <w:tcMar>
                            <w:top w:w="57" w:type="dxa"/>
                            <w:bottom w:w="57" w:type="dxa"/>
                          </w:tcMar>
                        </w:tcPr>
                        <w:p w14:paraId="3D23BE18" w14:textId="59A6FEFD" w:rsidR="00B72C38" w:rsidRDefault="00B72C38" w:rsidP="00711D82">
                          <w:pPr>
                            <w:suppressAutoHyphens/>
                          </w:pPr>
                          <w:r>
                            <w:rPr>
                              <w:sz w:val="30"/>
                              <w:szCs w:val="30"/>
                            </w:rPr>
                            <w:sym w:font="Wingdings" w:char="F020"/>
                          </w:r>
                        </w:p>
                      </w:tc>
                    </w:sdtContent>
                  </w:sdt>
                  <w:sdt>
                    <w:sdtPr>
                      <w:rPr>
                        <w:sz w:val="30"/>
                        <w:szCs w:val="30"/>
                      </w:rPr>
                      <w:id w:val="-841543146"/>
                      <w14:checkbox>
                        <w14:checked w14:val="0"/>
                        <w14:checkedState w14:val="00FC" w14:font="Wingdings"/>
                        <w14:uncheckedState w14:val="0020" w14:font="Wingdings"/>
                      </w14:checkbox>
                    </w:sdtPr>
                    <w:sdtEndPr/>
                    <w:sdtContent>
                      <w:tc>
                        <w:tcPr>
                          <w:tcW w:w="680" w:type="dxa"/>
                          <w:tcMar>
                            <w:top w:w="57" w:type="dxa"/>
                            <w:bottom w:w="57" w:type="dxa"/>
                          </w:tcMar>
                        </w:tcPr>
                        <w:p w14:paraId="1F407197" w14:textId="3454E46F" w:rsidR="00B72C38" w:rsidRDefault="00B72C38" w:rsidP="00711D82">
                          <w:pPr>
                            <w:suppressAutoHyphens/>
                          </w:pPr>
                          <w:r>
                            <w:rPr>
                              <w:sz w:val="30"/>
                              <w:szCs w:val="30"/>
                            </w:rPr>
                            <w:sym w:font="Wingdings" w:char="F020"/>
                          </w:r>
                        </w:p>
                      </w:tc>
                    </w:sdtContent>
                  </w:sdt>
                  <w:sdt>
                    <w:sdtPr>
                      <w:rPr>
                        <w:sz w:val="30"/>
                        <w:szCs w:val="30"/>
                      </w:rPr>
                      <w:id w:val="784469637"/>
                      <w14:checkbox>
                        <w14:checked w14:val="0"/>
                        <w14:checkedState w14:val="00FC" w14:font="Wingdings"/>
                        <w14:uncheckedState w14:val="0020" w14:font="Wingdings"/>
                      </w14:checkbox>
                    </w:sdtPr>
                    <w:sdtEndPr/>
                    <w:sdtContent>
                      <w:tc>
                        <w:tcPr>
                          <w:tcW w:w="737" w:type="dxa"/>
                          <w:tcMar>
                            <w:top w:w="57" w:type="dxa"/>
                            <w:bottom w:w="57" w:type="dxa"/>
                          </w:tcMar>
                        </w:tcPr>
                        <w:p w14:paraId="065283A7" w14:textId="3F2A981C"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2FC32B8A" w14:textId="468FAFAC"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1E8C656C" w14:textId="77777777" w:rsidTr="00402ACE">
                  <w:trPr>
                    <w:trHeight w:val="251"/>
                  </w:trPr>
                  <w:tc>
                    <w:tcPr>
                      <w:tcW w:w="3267" w:type="dxa"/>
                      <w:tcMar>
                        <w:top w:w="57" w:type="dxa"/>
                        <w:bottom w:w="57" w:type="dxa"/>
                      </w:tcMar>
                    </w:tcPr>
                    <w:p w14:paraId="17A04718" w14:textId="343DCACA" w:rsidR="00B72C38" w:rsidRDefault="00232360" w:rsidP="00402ACE">
                      <w:pPr>
                        <w:ind w:left="113"/>
                        <w:jc w:val="left"/>
                      </w:pPr>
                      <w:sdt>
                        <w:sdtPr>
                          <w:id w:val="-2093847352"/>
                          <w:lock w:val="sdtContentLocked"/>
                          <w:placeholder>
                            <w:docPart w:val="2883F04B9508412DB6B407187F46BDBC"/>
                          </w:placeholder>
                          <w15:appearance w15:val="hidden"/>
                        </w:sdtPr>
                        <w:sdtEndPr/>
                        <w:sdtContent>
                          <w:r w:rsidR="00B72C38" w:rsidRPr="00E63ACA">
                            <w:t>Ich gehe unvoreingenommen auf andere zu</w:t>
                          </w:r>
                        </w:sdtContent>
                      </w:sdt>
                    </w:p>
                  </w:tc>
                  <w:sdt>
                    <w:sdtPr>
                      <w:rPr>
                        <w:sz w:val="30"/>
                        <w:szCs w:val="30"/>
                      </w:rPr>
                      <w:id w:val="-504280787"/>
                      <w14:checkbox>
                        <w14:checked w14:val="0"/>
                        <w14:checkedState w14:val="00FC" w14:font="Wingdings"/>
                        <w14:uncheckedState w14:val="0020" w14:font="Wingdings"/>
                      </w14:checkbox>
                    </w:sdtPr>
                    <w:sdtEndPr/>
                    <w:sdtContent>
                      <w:tc>
                        <w:tcPr>
                          <w:tcW w:w="680" w:type="dxa"/>
                          <w:tcMar>
                            <w:top w:w="57" w:type="dxa"/>
                            <w:bottom w:w="57" w:type="dxa"/>
                          </w:tcMar>
                        </w:tcPr>
                        <w:p w14:paraId="7AD42FEB" w14:textId="776567C5" w:rsidR="00B72C38" w:rsidRDefault="00B72C38" w:rsidP="00711D82">
                          <w:pPr>
                            <w:suppressAutoHyphens/>
                          </w:pPr>
                          <w:r>
                            <w:rPr>
                              <w:sz w:val="30"/>
                              <w:szCs w:val="30"/>
                            </w:rPr>
                            <w:sym w:font="Wingdings" w:char="F020"/>
                          </w:r>
                        </w:p>
                      </w:tc>
                    </w:sdtContent>
                  </w:sdt>
                  <w:sdt>
                    <w:sdtPr>
                      <w:rPr>
                        <w:sz w:val="30"/>
                        <w:szCs w:val="30"/>
                      </w:rPr>
                      <w:id w:val="-1973665608"/>
                      <w14:checkbox>
                        <w14:checked w14:val="0"/>
                        <w14:checkedState w14:val="00FC" w14:font="Wingdings"/>
                        <w14:uncheckedState w14:val="0020" w14:font="Wingdings"/>
                      </w14:checkbox>
                    </w:sdtPr>
                    <w:sdtEndPr/>
                    <w:sdtContent>
                      <w:tc>
                        <w:tcPr>
                          <w:tcW w:w="680" w:type="dxa"/>
                          <w:tcMar>
                            <w:top w:w="57" w:type="dxa"/>
                            <w:bottom w:w="57" w:type="dxa"/>
                          </w:tcMar>
                        </w:tcPr>
                        <w:p w14:paraId="393F4029" w14:textId="3A0CD50A" w:rsidR="00B72C38" w:rsidRDefault="00B72C38" w:rsidP="00711D82">
                          <w:pPr>
                            <w:suppressAutoHyphens/>
                          </w:pPr>
                          <w:r>
                            <w:rPr>
                              <w:sz w:val="30"/>
                              <w:szCs w:val="30"/>
                            </w:rPr>
                            <w:sym w:font="Wingdings" w:char="F020"/>
                          </w:r>
                        </w:p>
                      </w:tc>
                    </w:sdtContent>
                  </w:sdt>
                  <w:sdt>
                    <w:sdtPr>
                      <w:rPr>
                        <w:sz w:val="30"/>
                        <w:szCs w:val="30"/>
                      </w:rPr>
                      <w:id w:val="464472957"/>
                      <w14:checkbox>
                        <w14:checked w14:val="0"/>
                        <w14:checkedState w14:val="00FC" w14:font="Wingdings"/>
                        <w14:uncheckedState w14:val="0020" w14:font="Wingdings"/>
                      </w14:checkbox>
                    </w:sdtPr>
                    <w:sdtEndPr/>
                    <w:sdtContent>
                      <w:tc>
                        <w:tcPr>
                          <w:tcW w:w="737" w:type="dxa"/>
                          <w:tcMar>
                            <w:top w:w="57" w:type="dxa"/>
                            <w:bottom w:w="57" w:type="dxa"/>
                          </w:tcMar>
                        </w:tcPr>
                        <w:p w14:paraId="4A8D2D0D" w14:textId="0A6F13A8"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7765FC49" w14:textId="4DBE516C"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03686C80" w14:textId="77777777" w:rsidTr="00402ACE">
                  <w:trPr>
                    <w:trHeight w:val="251"/>
                  </w:trPr>
                  <w:tc>
                    <w:tcPr>
                      <w:tcW w:w="3267" w:type="dxa"/>
                      <w:tcMar>
                        <w:top w:w="57" w:type="dxa"/>
                        <w:bottom w:w="57" w:type="dxa"/>
                      </w:tcMar>
                    </w:tcPr>
                    <w:p w14:paraId="0B1B9F1A" w14:textId="3BF39AAC" w:rsidR="00B72C38" w:rsidRDefault="00232360" w:rsidP="00402ACE">
                      <w:pPr>
                        <w:ind w:left="113"/>
                        <w:jc w:val="left"/>
                      </w:pPr>
                      <w:sdt>
                        <w:sdtPr>
                          <w:id w:val="386074847"/>
                          <w:lock w:val="sdtContentLocked"/>
                          <w:placeholder>
                            <w:docPart w:val="2883F04B9508412DB6B407187F46BDBC"/>
                          </w:placeholder>
                          <w15:appearance w15:val="hidden"/>
                        </w:sdtPr>
                        <w:sdtEndPr/>
                        <w:sdtContent>
                          <w:r w:rsidR="00B72C38" w:rsidRPr="00E63ACA">
                            <w:t>Ich kann mich in die Lage anderer versetzen und angemessen reagieren</w:t>
                          </w:r>
                        </w:sdtContent>
                      </w:sdt>
                    </w:p>
                  </w:tc>
                  <w:sdt>
                    <w:sdtPr>
                      <w:rPr>
                        <w:sz w:val="30"/>
                        <w:szCs w:val="30"/>
                      </w:rPr>
                      <w:id w:val="1312374783"/>
                      <w14:checkbox>
                        <w14:checked w14:val="0"/>
                        <w14:checkedState w14:val="00FC" w14:font="Wingdings"/>
                        <w14:uncheckedState w14:val="0020" w14:font="Wingdings"/>
                      </w14:checkbox>
                    </w:sdtPr>
                    <w:sdtEndPr/>
                    <w:sdtContent>
                      <w:tc>
                        <w:tcPr>
                          <w:tcW w:w="680" w:type="dxa"/>
                          <w:tcMar>
                            <w:top w:w="57" w:type="dxa"/>
                            <w:bottom w:w="57" w:type="dxa"/>
                          </w:tcMar>
                        </w:tcPr>
                        <w:p w14:paraId="3DB36B22" w14:textId="0D6EC72C" w:rsidR="00B72C38" w:rsidRDefault="00B72C38" w:rsidP="00711D82">
                          <w:pPr>
                            <w:suppressAutoHyphens/>
                          </w:pPr>
                          <w:r>
                            <w:rPr>
                              <w:sz w:val="30"/>
                              <w:szCs w:val="30"/>
                            </w:rPr>
                            <w:sym w:font="Wingdings" w:char="F020"/>
                          </w:r>
                        </w:p>
                      </w:tc>
                    </w:sdtContent>
                  </w:sdt>
                  <w:sdt>
                    <w:sdtPr>
                      <w:rPr>
                        <w:sz w:val="30"/>
                        <w:szCs w:val="30"/>
                      </w:rPr>
                      <w:id w:val="1621336781"/>
                      <w14:checkbox>
                        <w14:checked w14:val="0"/>
                        <w14:checkedState w14:val="00FC" w14:font="Wingdings"/>
                        <w14:uncheckedState w14:val="0020" w14:font="Wingdings"/>
                      </w14:checkbox>
                    </w:sdtPr>
                    <w:sdtEndPr/>
                    <w:sdtContent>
                      <w:tc>
                        <w:tcPr>
                          <w:tcW w:w="680" w:type="dxa"/>
                          <w:tcMar>
                            <w:top w:w="57" w:type="dxa"/>
                            <w:bottom w:w="57" w:type="dxa"/>
                          </w:tcMar>
                        </w:tcPr>
                        <w:p w14:paraId="2721C428" w14:textId="1E13886D" w:rsidR="00B72C38" w:rsidRDefault="00B72C38" w:rsidP="00711D82">
                          <w:pPr>
                            <w:suppressAutoHyphens/>
                          </w:pPr>
                          <w:r>
                            <w:rPr>
                              <w:sz w:val="30"/>
                              <w:szCs w:val="30"/>
                            </w:rPr>
                            <w:sym w:font="Wingdings" w:char="F020"/>
                          </w:r>
                        </w:p>
                      </w:tc>
                    </w:sdtContent>
                  </w:sdt>
                  <w:sdt>
                    <w:sdtPr>
                      <w:rPr>
                        <w:sz w:val="30"/>
                        <w:szCs w:val="30"/>
                      </w:rPr>
                      <w:id w:val="-509373652"/>
                      <w14:checkbox>
                        <w14:checked w14:val="0"/>
                        <w14:checkedState w14:val="00FC" w14:font="Wingdings"/>
                        <w14:uncheckedState w14:val="0020" w14:font="Wingdings"/>
                      </w14:checkbox>
                    </w:sdtPr>
                    <w:sdtEndPr/>
                    <w:sdtContent>
                      <w:tc>
                        <w:tcPr>
                          <w:tcW w:w="737" w:type="dxa"/>
                          <w:tcMar>
                            <w:top w:w="57" w:type="dxa"/>
                            <w:bottom w:w="57" w:type="dxa"/>
                          </w:tcMar>
                        </w:tcPr>
                        <w:p w14:paraId="556EECF9" w14:textId="4841CE73"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7EC91646" w14:textId="7601B240"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635F9D61" w14:textId="77777777" w:rsidTr="00402ACE">
                  <w:trPr>
                    <w:trHeight w:val="251"/>
                  </w:trPr>
                  <w:tc>
                    <w:tcPr>
                      <w:tcW w:w="3267" w:type="dxa"/>
                      <w:tcMar>
                        <w:top w:w="57" w:type="dxa"/>
                        <w:bottom w:w="57" w:type="dxa"/>
                      </w:tcMar>
                    </w:tcPr>
                    <w:p w14:paraId="581721B9" w14:textId="51B3A7EC" w:rsidR="00B72C38" w:rsidRDefault="00232360" w:rsidP="00402ACE">
                      <w:pPr>
                        <w:ind w:left="113"/>
                        <w:jc w:val="left"/>
                      </w:pPr>
                      <w:sdt>
                        <w:sdtPr>
                          <w:id w:val="-394655333"/>
                          <w:lock w:val="sdtContentLocked"/>
                          <w:placeholder>
                            <w:docPart w:val="2883F04B9508412DB6B407187F46BDBC"/>
                          </w:placeholder>
                          <w15:appearance w15:val="hidden"/>
                        </w:sdtPr>
                        <w:sdtEndPr/>
                        <w:sdtContent>
                          <w:r w:rsidR="00B72C38" w:rsidRPr="00E63ACA">
                            <w:t>Ich kann andere Meinungen annehmen</w:t>
                          </w:r>
                        </w:sdtContent>
                      </w:sdt>
                    </w:p>
                  </w:tc>
                  <w:sdt>
                    <w:sdtPr>
                      <w:rPr>
                        <w:sz w:val="30"/>
                        <w:szCs w:val="30"/>
                      </w:rPr>
                      <w:id w:val="-2016152265"/>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0A758B08" w14:textId="2D40B3EB" w:rsidR="00B72C38" w:rsidRDefault="00B72C38" w:rsidP="00711D82">
                          <w:pPr>
                            <w:suppressAutoHyphens/>
                          </w:pPr>
                          <w:r>
                            <w:rPr>
                              <w:sz w:val="30"/>
                              <w:szCs w:val="30"/>
                            </w:rPr>
                            <w:sym w:font="Wingdings" w:char="F020"/>
                          </w:r>
                        </w:p>
                      </w:tc>
                    </w:sdtContent>
                  </w:sdt>
                  <w:sdt>
                    <w:sdtPr>
                      <w:rPr>
                        <w:sz w:val="30"/>
                        <w:szCs w:val="30"/>
                      </w:rPr>
                      <w:id w:val="-1315554222"/>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5A6356B2" w14:textId="76668866" w:rsidR="00B72C38" w:rsidRDefault="00B72C38" w:rsidP="00711D82">
                          <w:pPr>
                            <w:suppressAutoHyphens/>
                          </w:pPr>
                          <w:r>
                            <w:rPr>
                              <w:sz w:val="30"/>
                              <w:szCs w:val="30"/>
                            </w:rPr>
                            <w:sym w:font="Wingdings" w:char="F020"/>
                          </w:r>
                        </w:p>
                      </w:tc>
                    </w:sdtContent>
                  </w:sdt>
                  <w:sdt>
                    <w:sdtPr>
                      <w:rPr>
                        <w:sz w:val="30"/>
                        <w:szCs w:val="30"/>
                      </w:rPr>
                      <w:id w:val="1571070414"/>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3001CB9F" w14:textId="4783A9A7"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62AB5EC5" w14:textId="00E3C636"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2A895E55" w14:textId="77777777" w:rsidTr="00402ACE">
                  <w:trPr>
                    <w:trHeight w:hRule="exact" w:val="340"/>
                  </w:trPr>
                  <w:tc>
                    <w:tcPr>
                      <w:tcW w:w="3267" w:type="dxa"/>
                      <w:tcBorders>
                        <w:right w:val="nil"/>
                      </w:tcBorders>
                      <w:tcMar>
                        <w:top w:w="57" w:type="dxa"/>
                        <w:bottom w:w="57" w:type="dxa"/>
                      </w:tcMar>
                      <w:vAlign w:val="bottom"/>
                    </w:tcPr>
                    <w:p w14:paraId="66258F11" w14:textId="2E0A39BA" w:rsidR="00B72C38" w:rsidRDefault="00232360" w:rsidP="00402ACE">
                      <w:pPr>
                        <w:ind w:left="113"/>
                        <w:jc w:val="left"/>
                      </w:pPr>
                      <w:sdt>
                        <w:sdtPr>
                          <w:rPr>
                            <w:b/>
                            <w:bCs/>
                            <w:color w:val="F9C621"/>
                          </w:rPr>
                          <w:id w:val="-1297517676"/>
                          <w:lock w:val="sdtContentLocked"/>
                          <w:placeholder>
                            <w:docPart w:val="2883F04B9508412DB6B407187F46BDBC"/>
                          </w:placeholder>
                          <w15:appearance w15:val="hidden"/>
                        </w:sdtPr>
                        <w:sdtEndPr/>
                        <w:sdtContent>
                          <w:r w:rsidR="00B72C38" w:rsidRPr="00876DBB">
                            <w:rPr>
                              <w:b/>
                              <w:bCs/>
                              <w:color w:val="A1151A"/>
                            </w:rPr>
                            <w:t>Führungskompetenz</w:t>
                          </w:r>
                        </w:sdtContent>
                      </w:sdt>
                    </w:p>
                  </w:tc>
                  <w:tc>
                    <w:tcPr>
                      <w:tcW w:w="680" w:type="dxa"/>
                      <w:tcBorders>
                        <w:left w:val="nil"/>
                        <w:right w:val="nil"/>
                      </w:tcBorders>
                      <w:tcMar>
                        <w:top w:w="57" w:type="dxa"/>
                        <w:bottom w:w="57" w:type="dxa"/>
                      </w:tcMar>
                      <w:vAlign w:val="bottom"/>
                    </w:tcPr>
                    <w:p w14:paraId="49EE708B" w14:textId="7FF804EA" w:rsidR="00B72C38" w:rsidRDefault="00B72C38" w:rsidP="00B70E1F">
                      <w:pPr>
                        <w:suppressAutoHyphens/>
                        <w:jc w:val="left"/>
                      </w:pPr>
                    </w:p>
                  </w:tc>
                  <w:tc>
                    <w:tcPr>
                      <w:tcW w:w="680" w:type="dxa"/>
                      <w:tcBorders>
                        <w:left w:val="nil"/>
                        <w:right w:val="nil"/>
                      </w:tcBorders>
                      <w:tcMar>
                        <w:top w:w="57" w:type="dxa"/>
                        <w:bottom w:w="57" w:type="dxa"/>
                      </w:tcMar>
                      <w:vAlign w:val="bottom"/>
                    </w:tcPr>
                    <w:p w14:paraId="5B605784" w14:textId="232FE885" w:rsidR="00B72C38" w:rsidRDefault="00B72C38" w:rsidP="00B70E1F">
                      <w:pPr>
                        <w:suppressAutoHyphens/>
                        <w:jc w:val="left"/>
                      </w:pPr>
                    </w:p>
                  </w:tc>
                  <w:tc>
                    <w:tcPr>
                      <w:tcW w:w="737" w:type="dxa"/>
                      <w:tcBorders>
                        <w:left w:val="nil"/>
                        <w:right w:val="nil"/>
                      </w:tcBorders>
                      <w:tcMar>
                        <w:top w:w="57" w:type="dxa"/>
                        <w:bottom w:w="57" w:type="dxa"/>
                      </w:tcMar>
                      <w:vAlign w:val="bottom"/>
                    </w:tcPr>
                    <w:p w14:paraId="1A0A46AF" w14:textId="3C6FAC40" w:rsidR="00B72C38" w:rsidRDefault="00B72C38" w:rsidP="00B70E1F">
                      <w:pPr>
                        <w:suppressAutoHyphens/>
                        <w:jc w:val="left"/>
                      </w:pPr>
                    </w:p>
                  </w:tc>
                  <w:tc>
                    <w:tcPr>
                      <w:tcW w:w="4252" w:type="dxa"/>
                      <w:tcBorders>
                        <w:left w:val="nil"/>
                      </w:tcBorders>
                      <w:tcMar>
                        <w:top w:w="57" w:type="dxa"/>
                        <w:bottom w:w="57" w:type="dxa"/>
                      </w:tcMar>
                      <w:vAlign w:val="bottom"/>
                    </w:tcPr>
                    <w:p w14:paraId="6F688F94" w14:textId="77777777" w:rsidR="00B72C38" w:rsidRDefault="00B72C38" w:rsidP="00B70E1F">
                      <w:pPr>
                        <w:suppressAutoHyphens/>
                        <w:jc w:val="left"/>
                      </w:pPr>
                    </w:p>
                    <w:p w14:paraId="0583C0D5" w14:textId="6BEFF3CA" w:rsidR="00B72C38" w:rsidRDefault="00B72C38" w:rsidP="00B70E1F">
                      <w:pPr>
                        <w:suppressAutoHyphens/>
                        <w:jc w:val="left"/>
                      </w:pPr>
                    </w:p>
                  </w:tc>
                </w:tr>
                <w:tr w:rsidR="00402ACE" w14:paraId="3BCE7EA6" w14:textId="77777777" w:rsidTr="00402ACE">
                  <w:trPr>
                    <w:trHeight w:val="251"/>
                  </w:trPr>
                  <w:tc>
                    <w:tcPr>
                      <w:tcW w:w="3267" w:type="dxa"/>
                      <w:tcMar>
                        <w:top w:w="57" w:type="dxa"/>
                        <w:bottom w:w="57" w:type="dxa"/>
                      </w:tcMar>
                    </w:tcPr>
                    <w:p w14:paraId="72F4AA22" w14:textId="05DEA926" w:rsidR="00B72C38" w:rsidRDefault="00232360" w:rsidP="00402ACE">
                      <w:pPr>
                        <w:ind w:left="113"/>
                        <w:jc w:val="left"/>
                      </w:pPr>
                      <w:sdt>
                        <w:sdtPr>
                          <w:id w:val="-1810464832"/>
                          <w:lock w:val="sdtContentLocked"/>
                          <w:placeholder>
                            <w:docPart w:val="2883F04B9508412DB6B407187F46BDBC"/>
                          </w:placeholder>
                          <w15:appearance w15:val="hidden"/>
                        </w:sdtPr>
                        <w:sdtEndPr/>
                        <w:sdtContent>
                          <w:r w:rsidR="00B72C38" w:rsidRPr="00E63ACA">
                            <w:t>Ich kann die Leitung einer Aufgabe und Verantwortung übernehmen</w:t>
                          </w:r>
                        </w:sdtContent>
                      </w:sdt>
                    </w:p>
                  </w:tc>
                  <w:sdt>
                    <w:sdtPr>
                      <w:rPr>
                        <w:sz w:val="30"/>
                        <w:szCs w:val="30"/>
                      </w:rPr>
                      <w:id w:val="-468820202"/>
                      <w14:checkbox>
                        <w14:checked w14:val="0"/>
                        <w14:checkedState w14:val="00FC" w14:font="Wingdings"/>
                        <w14:uncheckedState w14:val="0020" w14:font="Wingdings"/>
                      </w14:checkbox>
                    </w:sdtPr>
                    <w:sdtEndPr/>
                    <w:sdtContent>
                      <w:tc>
                        <w:tcPr>
                          <w:tcW w:w="680" w:type="dxa"/>
                          <w:tcMar>
                            <w:top w:w="57" w:type="dxa"/>
                            <w:bottom w:w="57" w:type="dxa"/>
                          </w:tcMar>
                        </w:tcPr>
                        <w:p w14:paraId="2F2FD097" w14:textId="6FF1736F" w:rsidR="00B72C38" w:rsidRDefault="00B72C38" w:rsidP="00711D82">
                          <w:pPr>
                            <w:suppressAutoHyphens/>
                          </w:pPr>
                          <w:r>
                            <w:rPr>
                              <w:sz w:val="30"/>
                              <w:szCs w:val="30"/>
                            </w:rPr>
                            <w:sym w:font="Wingdings" w:char="F020"/>
                          </w:r>
                        </w:p>
                      </w:tc>
                    </w:sdtContent>
                  </w:sdt>
                  <w:sdt>
                    <w:sdtPr>
                      <w:rPr>
                        <w:sz w:val="30"/>
                        <w:szCs w:val="30"/>
                      </w:rPr>
                      <w:id w:val="506250439"/>
                      <w14:checkbox>
                        <w14:checked w14:val="0"/>
                        <w14:checkedState w14:val="00FC" w14:font="Wingdings"/>
                        <w14:uncheckedState w14:val="0020" w14:font="Wingdings"/>
                      </w14:checkbox>
                    </w:sdtPr>
                    <w:sdtEndPr/>
                    <w:sdtContent>
                      <w:tc>
                        <w:tcPr>
                          <w:tcW w:w="680" w:type="dxa"/>
                          <w:tcMar>
                            <w:top w:w="57" w:type="dxa"/>
                            <w:bottom w:w="57" w:type="dxa"/>
                          </w:tcMar>
                        </w:tcPr>
                        <w:p w14:paraId="5861FC9B" w14:textId="4D8DDBD2" w:rsidR="00B72C38" w:rsidRDefault="00B72C38" w:rsidP="00711D82">
                          <w:pPr>
                            <w:suppressAutoHyphens/>
                          </w:pPr>
                          <w:r>
                            <w:rPr>
                              <w:sz w:val="30"/>
                              <w:szCs w:val="30"/>
                            </w:rPr>
                            <w:sym w:font="Wingdings" w:char="F020"/>
                          </w:r>
                        </w:p>
                      </w:tc>
                    </w:sdtContent>
                  </w:sdt>
                  <w:sdt>
                    <w:sdtPr>
                      <w:rPr>
                        <w:sz w:val="30"/>
                        <w:szCs w:val="30"/>
                      </w:rPr>
                      <w:id w:val="2033142723"/>
                      <w14:checkbox>
                        <w14:checked w14:val="0"/>
                        <w14:checkedState w14:val="00FC" w14:font="Wingdings"/>
                        <w14:uncheckedState w14:val="0020" w14:font="Wingdings"/>
                      </w14:checkbox>
                    </w:sdtPr>
                    <w:sdtEndPr/>
                    <w:sdtContent>
                      <w:tc>
                        <w:tcPr>
                          <w:tcW w:w="737" w:type="dxa"/>
                          <w:tcMar>
                            <w:top w:w="57" w:type="dxa"/>
                            <w:bottom w:w="57" w:type="dxa"/>
                          </w:tcMar>
                        </w:tcPr>
                        <w:p w14:paraId="4224B8A6" w14:textId="15FC7768"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651D9AF4" w14:textId="702401F4"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1EC0E501" w14:textId="77777777" w:rsidTr="00402ACE">
                  <w:trPr>
                    <w:trHeight w:val="251"/>
                  </w:trPr>
                  <w:tc>
                    <w:tcPr>
                      <w:tcW w:w="3267" w:type="dxa"/>
                      <w:tcMar>
                        <w:top w:w="57" w:type="dxa"/>
                        <w:bottom w:w="57" w:type="dxa"/>
                      </w:tcMar>
                    </w:tcPr>
                    <w:p w14:paraId="7BDD7161" w14:textId="646F143D" w:rsidR="00B72C38" w:rsidRDefault="00232360" w:rsidP="00402ACE">
                      <w:pPr>
                        <w:ind w:left="113"/>
                        <w:jc w:val="left"/>
                      </w:pPr>
                      <w:sdt>
                        <w:sdtPr>
                          <w:id w:val="684721681"/>
                          <w:lock w:val="sdtContentLocked"/>
                          <w:placeholder>
                            <w:docPart w:val="65312959B9ED4E0186139A16FBA9FD5A"/>
                          </w:placeholder>
                          <w15:appearance w15:val="hidden"/>
                        </w:sdtPr>
                        <w:sdtEndPr/>
                        <w:sdtContent>
                          <w:r w:rsidR="00B72C38" w:rsidRPr="00E63ACA">
                            <w:t>Ich erkenne die Fähigkeiten anderer und kann Aufgaben delegieren</w:t>
                          </w:r>
                        </w:sdtContent>
                      </w:sdt>
                    </w:p>
                  </w:tc>
                  <w:sdt>
                    <w:sdtPr>
                      <w:rPr>
                        <w:sz w:val="30"/>
                        <w:szCs w:val="30"/>
                      </w:rPr>
                      <w:id w:val="1224026255"/>
                      <w14:checkbox>
                        <w14:checked w14:val="0"/>
                        <w14:checkedState w14:val="00FC" w14:font="Wingdings"/>
                        <w14:uncheckedState w14:val="0020" w14:font="Wingdings"/>
                      </w14:checkbox>
                    </w:sdtPr>
                    <w:sdtEndPr/>
                    <w:sdtContent>
                      <w:tc>
                        <w:tcPr>
                          <w:tcW w:w="680" w:type="dxa"/>
                          <w:tcMar>
                            <w:top w:w="57" w:type="dxa"/>
                            <w:bottom w:w="57" w:type="dxa"/>
                          </w:tcMar>
                        </w:tcPr>
                        <w:p w14:paraId="79539696" w14:textId="44DC90FE" w:rsidR="00B72C38" w:rsidRDefault="00B72C38" w:rsidP="00711D82">
                          <w:pPr>
                            <w:suppressAutoHyphens/>
                          </w:pPr>
                          <w:r>
                            <w:rPr>
                              <w:sz w:val="30"/>
                              <w:szCs w:val="30"/>
                            </w:rPr>
                            <w:sym w:font="Wingdings" w:char="F020"/>
                          </w:r>
                        </w:p>
                      </w:tc>
                    </w:sdtContent>
                  </w:sdt>
                  <w:sdt>
                    <w:sdtPr>
                      <w:rPr>
                        <w:sz w:val="30"/>
                        <w:szCs w:val="30"/>
                      </w:rPr>
                      <w:id w:val="905494721"/>
                      <w14:checkbox>
                        <w14:checked w14:val="0"/>
                        <w14:checkedState w14:val="00FC" w14:font="Wingdings"/>
                        <w14:uncheckedState w14:val="0020" w14:font="Wingdings"/>
                      </w14:checkbox>
                    </w:sdtPr>
                    <w:sdtEndPr/>
                    <w:sdtContent>
                      <w:tc>
                        <w:tcPr>
                          <w:tcW w:w="680" w:type="dxa"/>
                          <w:tcMar>
                            <w:top w:w="57" w:type="dxa"/>
                            <w:bottom w:w="57" w:type="dxa"/>
                          </w:tcMar>
                        </w:tcPr>
                        <w:p w14:paraId="16C4FE8B" w14:textId="6136CE50" w:rsidR="00B72C38" w:rsidRDefault="00B72C38" w:rsidP="00711D82">
                          <w:pPr>
                            <w:suppressAutoHyphens/>
                          </w:pPr>
                          <w:r>
                            <w:rPr>
                              <w:sz w:val="30"/>
                              <w:szCs w:val="30"/>
                            </w:rPr>
                            <w:sym w:font="Wingdings" w:char="F020"/>
                          </w:r>
                        </w:p>
                      </w:tc>
                    </w:sdtContent>
                  </w:sdt>
                  <w:sdt>
                    <w:sdtPr>
                      <w:rPr>
                        <w:sz w:val="30"/>
                        <w:szCs w:val="30"/>
                      </w:rPr>
                      <w:id w:val="307137804"/>
                      <w14:checkbox>
                        <w14:checked w14:val="0"/>
                        <w14:checkedState w14:val="00FC" w14:font="Wingdings"/>
                        <w14:uncheckedState w14:val="0020" w14:font="Wingdings"/>
                      </w14:checkbox>
                    </w:sdtPr>
                    <w:sdtEndPr/>
                    <w:sdtContent>
                      <w:tc>
                        <w:tcPr>
                          <w:tcW w:w="737" w:type="dxa"/>
                          <w:tcMar>
                            <w:top w:w="57" w:type="dxa"/>
                            <w:bottom w:w="57" w:type="dxa"/>
                          </w:tcMar>
                        </w:tcPr>
                        <w:p w14:paraId="1E65CC53" w14:textId="1F3F29C8"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6C8E00C8" w14:textId="2734C076"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597FFB23" w14:textId="77777777" w:rsidTr="00402ACE">
                  <w:trPr>
                    <w:trHeight w:val="251"/>
                  </w:trPr>
                  <w:tc>
                    <w:tcPr>
                      <w:tcW w:w="3267" w:type="dxa"/>
                      <w:tcMar>
                        <w:top w:w="57" w:type="dxa"/>
                        <w:bottom w:w="57" w:type="dxa"/>
                      </w:tcMar>
                    </w:tcPr>
                    <w:p w14:paraId="691E2403" w14:textId="4B32C33F" w:rsidR="00B72C38" w:rsidRDefault="00232360" w:rsidP="00402ACE">
                      <w:pPr>
                        <w:ind w:left="113"/>
                        <w:jc w:val="left"/>
                      </w:pPr>
                      <w:sdt>
                        <w:sdtPr>
                          <w:id w:val="-353270679"/>
                          <w:lock w:val="sdtContentLocked"/>
                          <w:placeholder>
                            <w:docPart w:val="65312959B9ED4E0186139A16FBA9FD5A"/>
                          </w:placeholder>
                          <w15:appearance w15:val="hidden"/>
                        </w:sdtPr>
                        <w:sdtEndPr/>
                        <w:sdtContent>
                          <w:r w:rsidR="00B72C38" w:rsidRPr="00E63ACA">
                            <w:t>Ich behalte den Überblick</w:t>
                          </w:r>
                        </w:sdtContent>
                      </w:sdt>
                    </w:p>
                  </w:tc>
                  <w:sdt>
                    <w:sdtPr>
                      <w:rPr>
                        <w:sz w:val="30"/>
                        <w:szCs w:val="30"/>
                      </w:rPr>
                      <w:id w:val="1646848272"/>
                      <w14:checkbox>
                        <w14:checked w14:val="0"/>
                        <w14:checkedState w14:val="00FC" w14:font="Wingdings"/>
                        <w14:uncheckedState w14:val="0020" w14:font="Wingdings"/>
                      </w14:checkbox>
                    </w:sdtPr>
                    <w:sdtEndPr/>
                    <w:sdtContent>
                      <w:tc>
                        <w:tcPr>
                          <w:tcW w:w="680" w:type="dxa"/>
                          <w:tcMar>
                            <w:top w:w="57" w:type="dxa"/>
                            <w:bottom w:w="57" w:type="dxa"/>
                          </w:tcMar>
                        </w:tcPr>
                        <w:p w14:paraId="44588053" w14:textId="6A80538C" w:rsidR="00B72C38" w:rsidRDefault="00B72C38" w:rsidP="00711D82">
                          <w:pPr>
                            <w:suppressAutoHyphens/>
                          </w:pPr>
                          <w:r>
                            <w:rPr>
                              <w:sz w:val="30"/>
                              <w:szCs w:val="30"/>
                            </w:rPr>
                            <w:sym w:font="Wingdings" w:char="F020"/>
                          </w:r>
                        </w:p>
                      </w:tc>
                    </w:sdtContent>
                  </w:sdt>
                  <w:sdt>
                    <w:sdtPr>
                      <w:rPr>
                        <w:sz w:val="30"/>
                        <w:szCs w:val="30"/>
                      </w:rPr>
                      <w:id w:val="1879423473"/>
                      <w14:checkbox>
                        <w14:checked w14:val="0"/>
                        <w14:checkedState w14:val="00FC" w14:font="Wingdings"/>
                        <w14:uncheckedState w14:val="0020" w14:font="Wingdings"/>
                      </w14:checkbox>
                    </w:sdtPr>
                    <w:sdtEndPr/>
                    <w:sdtContent>
                      <w:tc>
                        <w:tcPr>
                          <w:tcW w:w="680" w:type="dxa"/>
                          <w:tcMar>
                            <w:top w:w="57" w:type="dxa"/>
                            <w:bottom w:w="57" w:type="dxa"/>
                          </w:tcMar>
                        </w:tcPr>
                        <w:p w14:paraId="123FC5F3" w14:textId="49EE1A47" w:rsidR="00B72C38" w:rsidRDefault="00B72C38" w:rsidP="00711D82">
                          <w:pPr>
                            <w:suppressAutoHyphens/>
                          </w:pPr>
                          <w:r>
                            <w:rPr>
                              <w:sz w:val="30"/>
                              <w:szCs w:val="30"/>
                            </w:rPr>
                            <w:sym w:font="Wingdings" w:char="F020"/>
                          </w:r>
                        </w:p>
                      </w:tc>
                    </w:sdtContent>
                  </w:sdt>
                  <w:sdt>
                    <w:sdtPr>
                      <w:rPr>
                        <w:sz w:val="30"/>
                        <w:szCs w:val="30"/>
                      </w:rPr>
                      <w:id w:val="-1167474912"/>
                      <w14:checkbox>
                        <w14:checked w14:val="0"/>
                        <w14:checkedState w14:val="00FC" w14:font="Wingdings"/>
                        <w14:uncheckedState w14:val="0020" w14:font="Wingdings"/>
                      </w14:checkbox>
                    </w:sdtPr>
                    <w:sdtEndPr/>
                    <w:sdtContent>
                      <w:tc>
                        <w:tcPr>
                          <w:tcW w:w="737" w:type="dxa"/>
                          <w:tcMar>
                            <w:top w:w="57" w:type="dxa"/>
                            <w:bottom w:w="57" w:type="dxa"/>
                          </w:tcMar>
                        </w:tcPr>
                        <w:p w14:paraId="3399ADEE" w14:textId="2C0F1820"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397BB29D" w14:textId="09D847AB"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71F057ED" w14:textId="77777777" w:rsidTr="00402ACE">
                  <w:trPr>
                    <w:trHeight w:val="251"/>
                  </w:trPr>
                  <w:tc>
                    <w:tcPr>
                      <w:tcW w:w="3267" w:type="dxa"/>
                      <w:tcMar>
                        <w:top w:w="57" w:type="dxa"/>
                        <w:bottom w:w="57" w:type="dxa"/>
                      </w:tcMar>
                    </w:tcPr>
                    <w:p w14:paraId="1DD26035" w14:textId="4D902490" w:rsidR="00B72C38" w:rsidRDefault="00232360" w:rsidP="00402ACE">
                      <w:pPr>
                        <w:ind w:left="113"/>
                        <w:jc w:val="left"/>
                      </w:pPr>
                      <w:sdt>
                        <w:sdtPr>
                          <w:id w:val="1538163674"/>
                          <w:lock w:val="sdtContentLocked"/>
                          <w:placeholder>
                            <w:docPart w:val="65312959B9ED4E0186139A16FBA9FD5A"/>
                          </w:placeholder>
                          <w15:appearance w15:val="hidden"/>
                        </w:sdtPr>
                        <w:sdtEndPr/>
                        <w:sdtContent>
                          <w:r w:rsidR="00B72C38" w:rsidRPr="00E63ACA">
                            <w:t>Ich breche aussichtslose Aufgaben ab</w:t>
                          </w:r>
                        </w:sdtContent>
                      </w:sdt>
                    </w:p>
                  </w:tc>
                  <w:sdt>
                    <w:sdtPr>
                      <w:rPr>
                        <w:sz w:val="30"/>
                        <w:szCs w:val="30"/>
                      </w:rPr>
                      <w:id w:val="1220632774"/>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2AC199B6" w14:textId="53C5F9F2" w:rsidR="00B72C38" w:rsidRDefault="00B72C38" w:rsidP="00711D82">
                          <w:pPr>
                            <w:suppressAutoHyphens/>
                          </w:pPr>
                          <w:r>
                            <w:rPr>
                              <w:sz w:val="30"/>
                              <w:szCs w:val="30"/>
                            </w:rPr>
                            <w:sym w:font="Wingdings" w:char="F020"/>
                          </w:r>
                        </w:p>
                      </w:tc>
                    </w:sdtContent>
                  </w:sdt>
                  <w:sdt>
                    <w:sdtPr>
                      <w:rPr>
                        <w:sz w:val="30"/>
                        <w:szCs w:val="30"/>
                      </w:rPr>
                      <w:id w:val="-391972519"/>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6032A764" w14:textId="7F802628" w:rsidR="00B72C38" w:rsidRDefault="00B72C38" w:rsidP="00711D82">
                          <w:pPr>
                            <w:suppressAutoHyphens/>
                          </w:pPr>
                          <w:r>
                            <w:rPr>
                              <w:sz w:val="30"/>
                              <w:szCs w:val="30"/>
                            </w:rPr>
                            <w:sym w:font="Wingdings" w:char="F020"/>
                          </w:r>
                        </w:p>
                      </w:tc>
                    </w:sdtContent>
                  </w:sdt>
                  <w:sdt>
                    <w:sdtPr>
                      <w:rPr>
                        <w:sz w:val="30"/>
                        <w:szCs w:val="30"/>
                      </w:rPr>
                      <w:id w:val="881682300"/>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124CA416" w14:textId="54CB15E7"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218477B0" w14:textId="6C9EB0B7"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0F0C1E10" w14:textId="77777777" w:rsidTr="00402ACE">
                  <w:trPr>
                    <w:trHeight w:hRule="exact" w:val="340"/>
                  </w:trPr>
                  <w:tc>
                    <w:tcPr>
                      <w:tcW w:w="3267" w:type="dxa"/>
                      <w:tcBorders>
                        <w:right w:val="nil"/>
                      </w:tcBorders>
                      <w:tcMar>
                        <w:top w:w="57" w:type="dxa"/>
                        <w:bottom w:w="57" w:type="dxa"/>
                      </w:tcMar>
                      <w:vAlign w:val="bottom"/>
                    </w:tcPr>
                    <w:p w14:paraId="2C6A19C2" w14:textId="4D6D8752" w:rsidR="00B72C38" w:rsidRPr="00EB209D" w:rsidRDefault="00232360" w:rsidP="00402ACE">
                      <w:pPr>
                        <w:ind w:left="113"/>
                        <w:jc w:val="left"/>
                        <w:rPr>
                          <w:rFonts w:ascii="Lelo Bold" w:hAnsi="Lelo Bold"/>
                        </w:rPr>
                      </w:pPr>
                      <w:sdt>
                        <w:sdtPr>
                          <w:rPr>
                            <w:rFonts w:ascii="Lelo Bold" w:hAnsi="Lelo Bold"/>
                            <w:color w:val="F9C621"/>
                          </w:rPr>
                          <w:id w:val="-69656755"/>
                          <w:lock w:val="sdtContentLocked"/>
                          <w:placeholder>
                            <w:docPart w:val="65312959B9ED4E0186139A16FBA9FD5A"/>
                          </w:placeholder>
                          <w15:appearance w15:val="hidden"/>
                        </w:sdtPr>
                        <w:sdtEndPr/>
                        <w:sdtContent>
                          <w:r w:rsidR="00B72C38" w:rsidRPr="00876DBB">
                            <w:rPr>
                              <w:rFonts w:ascii="Lelo Bold" w:hAnsi="Lelo Bold"/>
                              <w:color w:val="A1151A"/>
                            </w:rPr>
                            <w:t>Kommunikationskompetenz</w:t>
                          </w:r>
                        </w:sdtContent>
                      </w:sdt>
                    </w:p>
                  </w:tc>
                  <w:tc>
                    <w:tcPr>
                      <w:tcW w:w="680" w:type="dxa"/>
                      <w:tcBorders>
                        <w:left w:val="nil"/>
                        <w:right w:val="nil"/>
                      </w:tcBorders>
                      <w:tcMar>
                        <w:top w:w="57" w:type="dxa"/>
                        <w:bottom w:w="57" w:type="dxa"/>
                      </w:tcMar>
                      <w:vAlign w:val="bottom"/>
                    </w:tcPr>
                    <w:p w14:paraId="7D6AE849" w14:textId="20A893BC" w:rsidR="00B72C38" w:rsidRDefault="00B72C38" w:rsidP="00B70E1F">
                      <w:pPr>
                        <w:suppressAutoHyphens/>
                        <w:jc w:val="left"/>
                      </w:pPr>
                    </w:p>
                  </w:tc>
                  <w:tc>
                    <w:tcPr>
                      <w:tcW w:w="680" w:type="dxa"/>
                      <w:tcBorders>
                        <w:left w:val="nil"/>
                        <w:right w:val="nil"/>
                      </w:tcBorders>
                      <w:tcMar>
                        <w:top w:w="57" w:type="dxa"/>
                        <w:bottom w:w="57" w:type="dxa"/>
                      </w:tcMar>
                      <w:vAlign w:val="bottom"/>
                    </w:tcPr>
                    <w:p w14:paraId="095E3D4C" w14:textId="027D6C18" w:rsidR="00B72C38" w:rsidRDefault="00B72C38" w:rsidP="00B70E1F">
                      <w:pPr>
                        <w:suppressAutoHyphens/>
                        <w:jc w:val="left"/>
                      </w:pPr>
                    </w:p>
                  </w:tc>
                  <w:tc>
                    <w:tcPr>
                      <w:tcW w:w="737" w:type="dxa"/>
                      <w:tcBorders>
                        <w:left w:val="nil"/>
                        <w:right w:val="nil"/>
                      </w:tcBorders>
                      <w:tcMar>
                        <w:top w:w="57" w:type="dxa"/>
                        <w:bottom w:w="57" w:type="dxa"/>
                      </w:tcMar>
                      <w:vAlign w:val="bottom"/>
                    </w:tcPr>
                    <w:p w14:paraId="7F623AFD" w14:textId="7429CBD4" w:rsidR="00B72C38" w:rsidRDefault="00B72C38" w:rsidP="00B70E1F">
                      <w:pPr>
                        <w:suppressAutoHyphens/>
                        <w:jc w:val="left"/>
                      </w:pPr>
                    </w:p>
                  </w:tc>
                  <w:tc>
                    <w:tcPr>
                      <w:tcW w:w="4252" w:type="dxa"/>
                      <w:tcBorders>
                        <w:left w:val="nil"/>
                      </w:tcBorders>
                      <w:tcMar>
                        <w:top w:w="57" w:type="dxa"/>
                        <w:bottom w:w="57" w:type="dxa"/>
                      </w:tcMar>
                      <w:vAlign w:val="bottom"/>
                    </w:tcPr>
                    <w:p w14:paraId="0BA31839" w14:textId="77777777" w:rsidR="00B72C38" w:rsidRDefault="00B72C38" w:rsidP="00B70E1F">
                      <w:pPr>
                        <w:suppressAutoHyphens/>
                        <w:jc w:val="left"/>
                      </w:pPr>
                    </w:p>
                    <w:p w14:paraId="56FEFBBB" w14:textId="19592312" w:rsidR="00B72C38" w:rsidRDefault="00B72C38" w:rsidP="00B70E1F">
                      <w:pPr>
                        <w:suppressAutoHyphens/>
                        <w:jc w:val="left"/>
                      </w:pPr>
                    </w:p>
                  </w:tc>
                </w:tr>
                <w:tr w:rsidR="00402ACE" w14:paraId="37FA49F6" w14:textId="77777777" w:rsidTr="00402ACE">
                  <w:trPr>
                    <w:trHeight w:val="251"/>
                  </w:trPr>
                  <w:tc>
                    <w:tcPr>
                      <w:tcW w:w="3267" w:type="dxa"/>
                      <w:tcMar>
                        <w:top w:w="57" w:type="dxa"/>
                        <w:bottom w:w="57" w:type="dxa"/>
                      </w:tcMar>
                    </w:tcPr>
                    <w:p w14:paraId="5EE9F938" w14:textId="2AA65613" w:rsidR="00B72C38" w:rsidRDefault="00232360" w:rsidP="00402ACE">
                      <w:pPr>
                        <w:ind w:left="113"/>
                        <w:jc w:val="left"/>
                      </w:pPr>
                      <w:sdt>
                        <w:sdtPr>
                          <w:id w:val="-1803458056"/>
                          <w:lock w:val="sdtContentLocked"/>
                          <w:placeholder>
                            <w:docPart w:val="65312959B9ED4E0186139A16FBA9FD5A"/>
                          </w:placeholder>
                          <w15:appearance w15:val="hidden"/>
                        </w:sdtPr>
                        <w:sdtEndPr/>
                        <w:sdtContent>
                          <w:r w:rsidR="00B72C38" w:rsidRPr="00E63ACA">
                            <w:t>Ich kann situationsgerecht kommunizieren</w:t>
                          </w:r>
                        </w:sdtContent>
                      </w:sdt>
                    </w:p>
                  </w:tc>
                  <w:sdt>
                    <w:sdtPr>
                      <w:rPr>
                        <w:sz w:val="30"/>
                        <w:szCs w:val="30"/>
                      </w:rPr>
                      <w:id w:val="393318276"/>
                      <w14:checkbox>
                        <w14:checked w14:val="0"/>
                        <w14:checkedState w14:val="00FC" w14:font="Wingdings"/>
                        <w14:uncheckedState w14:val="0020" w14:font="Wingdings"/>
                      </w14:checkbox>
                    </w:sdtPr>
                    <w:sdtEndPr/>
                    <w:sdtContent>
                      <w:tc>
                        <w:tcPr>
                          <w:tcW w:w="680" w:type="dxa"/>
                          <w:tcMar>
                            <w:top w:w="57" w:type="dxa"/>
                            <w:bottom w:w="57" w:type="dxa"/>
                          </w:tcMar>
                        </w:tcPr>
                        <w:p w14:paraId="510AB608" w14:textId="2CFE1CC2" w:rsidR="00B72C38" w:rsidRDefault="00B72C38" w:rsidP="00711D82">
                          <w:pPr>
                            <w:suppressAutoHyphens/>
                          </w:pPr>
                          <w:r>
                            <w:rPr>
                              <w:sz w:val="30"/>
                              <w:szCs w:val="30"/>
                            </w:rPr>
                            <w:sym w:font="Wingdings" w:char="F020"/>
                          </w:r>
                        </w:p>
                      </w:tc>
                    </w:sdtContent>
                  </w:sdt>
                  <w:sdt>
                    <w:sdtPr>
                      <w:rPr>
                        <w:sz w:val="30"/>
                        <w:szCs w:val="30"/>
                      </w:rPr>
                      <w:id w:val="523140331"/>
                      <w14:checkbox>
                        <w14:checked w14:val="0"/>
                        <w14:checkedState w14:val="00FC" w14:font="Wingdings"/>
                        <w14:uncheckedState w14:val="0020" w14:font="Wingdings"/>
                      </w14:checkbox>
                    </w:sdtPr>
                    <w:sdtEndPr/>
                    <w:sdtContent>
                      <w:tc>
                        <w:tcPr>
                          <w:tcW w:w="680" w:type="dxa"/>
                          <w:tcMar>
                            <w:top w:w="57" w:type="dxa"/>
                            <w:bottom w:w="57" w:type="dxa"/>
                          </w:tcMar>
                        </w:tcPr>
                        <w:p w14:paraId="22F61ED5" w14:textId="0432911C" w:rsidR="00B72C38" w:rsidRDefault="00B72C38" w:rsidP="00711D82">
                          <w:pPr>
                            <w:suppressAutoHyphens/>
                          </w:pPr>
                          <w:r>
                            <w:rPr>
                              <w:sz w:val="30"/>
                              <w:szCs w:val="30"/>
                            </w:rPr>
                            <w:sym w:font="Wingdings" w:char="F020"/>
                          </w:r>
                        </w:p>
                      </w:tc>
                    </w:sdtContent>
                  </w:sdt>
                  <w:sdt>
                    <w:sdtPr>
                      <w:rPr>
                        <w:sz w:val="30"/>
                        <w:szCs w:val="30"/>
                      </w:rPr>
                      <w:id w:val="-1920019876"/>
                      <w14:checkbox>
                        <w14:checked w14:val="0"/>
                        <w14:checkedState w14:val="00FC" w14:font="Wingdings"/>
                        <w14:uncheckedState w14:val="0020" w14:font="Wingdings"/>
                      </w14:checkbox>
                    </w:sdtPr>
                    <w:sdtEndPr/>
                    <w:sdtContent>
                      <w:tc>
                        <w:tcPr>
                          <w:tcW w:w="737" w:type="dxa"/>
                          <w:tcMar>
                            <w:top w:w="57" w:type="dxa"/>
                            <w:bottom w:w="57" w:type="dxa"/>
                          </w:tcMar>
                        </w:tcPr>
                        <w:p w14:paraId="5709A79F" w14:textId="43DC46E6"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79687916" w14:textId="3724F5D0"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14C2DC62" w14:textId="77777777" w:rsidTr="00402ACE">
                  <w:trPr>
                    <w:trHeight w:val="251"/>
                  </w:trPr>
                  <w:tc>
                    <w:tcPr>
                      <w:tcW w:w="3267" w:type="dxa"/>
                      <w:tcMar>
                        <w:top w:w="57" w:type="dxa"/>
                        <w:bottom w:w="57" w:type="dxa"/>
                      </w:tcMar>
                    </w:tcPr>
                    <w:p w14:paraId="17F43DB5" w14:textId="7619C213" w:rsidR="00B72C38" w:rsidRDefault="00232360" w:rsidP="00402ACE">
                      <w:pPr>
                        <w:ind w:left="113"/>
                        <w:jc w:val="left"/>
                      </w:pPr>
                      <w:sdt>
                        <w:sdtPr>
                          <w:id w:val="-1435662962"/>
                          <w:lock w:val="sdtContentLocked"/>
                          <w:placeholder>
                            <w:docPart w:val="65312959B9ED4E0186139A16FBA9FD5A"/>
                          </w:placeholder>
                          <w15:appearance w15:val="hidden"/>
                        </w:sdtPr>
                        <w:sdtEndPr/>
                        <w:sdtContent>
                          <w:r w:rsidR="00B72C38" w:rsidRPr="00E63ACA">
                            <w:t>Ich kann komplizierte Sachverhalte erklären</w:t>
                          </w:r>
                        </w:sdtContent>
                      </w:sdt>
                    </w:p>
                  </w:tc>
                  <w:sdt>
                    <w:sdtPr>
                      <w:rPr>
                        <w:sz w:val="30"/>
                        <w:szCs w:val="30"/>
                      </w:rPr>
                      <w:id w:val="-1737629358"/>
                      <w14:checkbox>
                        <w14:checked w14:val="0"/>
                        <w14:checkedState w14:val="00FC" w14:font="Wingdings"/>
                        <w14:uncheckedState w14:val="0020" w14:font="Wingdings"/>
                      </w14:checkbox>
                    </w:sdtPr>
                    <w:sdtEndPr/>
                    <w:sdtContent>
                      <w:tc>
                        <w:tcPr>
                          <w:tcW w:w="680" w:type="dxa"/>
                          <w:tcMar>
                            <w:top w:w="57" w:type="dxa"/>
                            <w:bottom w:w="57" w:type="dxa"/>
                          </w:tcMar>
                        </w:tcPr>
                        <w:p w14:paraId="0FF00C58" w14:textId="7E5A1A4D" w:rsidR="00B72C38" w:rsidRDefault="00B72C38" w:rsidP="00711D82">
                          <w:pPr>
                            <w:suppressAutoHyphens/>
                          </w:pPr>
                          <w:r>
                            <w:rPr>
                              <w:sz w:val="30"/>
                              <w:szCs w:val="30"/>
                            </w:rPr>
                            <w:sym w:font="Wingdings" w:char="F020"/>
                          </w:r>
                        </w:p>
                      </w:tc>
                    </w:sdtContent>
                  </w:sdt>
                  <w:sdt>
                    <w:sdtPr>
                      <w:rPr>
                        <w:sz w:val="30"/>
                        <w:szCs w:val="30"/>
                      </w:rPr>
                      <w:id w:val="2051798255"/>
                      <w14:checkbox>
                        <w14:checked w14:val="0"/>
                        <w14:checkedState w14:val="00FC" w14:font="Wingdings"/>
                        <w14:uncheckedState w14:val="0020" w14:font="Wingdings"/>
                      </w14:checkbox>
                    </w:sdtPr>
                    <w:sdtEndPr/>
                    <w:sdtContent>
                      <w:tc>
                        <w:tcPr>
                          <w:tcW w:w="680" w:type="dxa"/>
                          <w:tcMar>
                            <w:top w:w="57" w:type="dxa"/>
                            <w:bottom w:w="57" w:type="dxa"/>
                          </w:tcMar>
                        </w:tcPr>
                        <w:p w14:paraId="0716394E" w14:textId="379DD9C4" w:rsidR="00B72C38" w:rsidRDefault="00B72C38" w:rsidP="00711D82">
                          <w:pPr>
                            <w:suppressAutoHyphens/>
                          </w:pPr>
                          <w:r>
                            <w:rPr>
                              <w:sz w:val="30"/>
                              <w:szCs w:val="30"/>
                            </w:rPr>
                            <w:sym w:font="Wingdings" w:char="F020"/>
                          </w:r>
                        </w:p>
                      </w:tc>
                    </w:sdtContent>
                  </w:sdt>
                  <w:sdt>
                    <w:sdtPr>
                      <w:rPr>
                        <w:sz w:val="30"/>
                        <w:szCs w:val="30"/>
                      </w:rPr>
                      <w:id w:val="-516384522"/>
                      <w14:checkbox>
                        <w14:checked w14:val="0"/>
                        <w14:checkedState w14:val="00FC" w14:font="Wingdings"/>
                        <w14:uncheckedState w14:val="0020" w14:font="Wingdings"/>
                      </w14:checkbox>
                    </w:sdtPr>
                    <w:sdtEndPr/>
                    <w:sdtContent>
                      <w:tc>
                        <w:tcPr>
                          <w:tcW w:w="737" w:type="dxa"/>
                          <w:tcMar>
                            <w:top w:w="57" w:type="dxa"/>
                            <w:bottom w:w="57" w:type="dxa"/>
                          </w:tcMar>
                        </w:tcPr>
                        <w:p w14:paraId="7AA114B0" w14:textId="5A5B5E05"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6FB1D846" w14:textId="59B816B2"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21422EEC" w14:textId="77777777" w:rsidTr="00402ACE">
                  <w:trPr>
                    <w:trHeight w:val="251"/>
                  </w:trPr>
                  <w:tc>
                    <w:tcPr>
                      <w:tcW w:w="3267" w:type="dxa"/>
                      <w:tcMar>
                        <w:top w:w="57" w:type="dxa"/>
                        <w:bottom w:w="57" w:type="dxa"/>
                      </w:tcMar>
                    </w:tcPr>
                    <w:p w14:paraId="128D6542" w14:textId="2A56FA1B" w:rsidR="00B72C38" w:rsidRDefault="00232360" w:rsidP="00402ACE">
                      <w:pPr>
                        <w:ind w:left="113"/>
                        <w:jc w:val="left"/>
                      </w:pPr>
                      <w:sdt>
                        <w:sdtPr>
                          <w:id w:val="-880092787"/>
                          <w:lock w:val="sdtContentLocked"/>
                          <w:placeholder>
                            <w:docPart w:val="65312959B9ED4E0186139A16FBA9FD5A"/>
                          </w:placeholder>
                          <w15:appearance w15:val="hidden"/>
                        </w:sdtPr>
                        <w:sdtEndPr/>
                        <w:sdtContent>
                          <w:r w:rsidR="00B72C38" w:rsidRPr="00E63ACA">
                            <w:t>Ich kann adressatengerecht kommunizieren</w:t>
                          </w:r>
                        </w:sdtContent>
                      </w:sdt>
                    </w:p>
                  </w:tc>
                  <w:sdt>
                    <w:sdtPr>
                      <w:rPr>
                        <w:sz w:val="30"/>
                        <w:szCs w:val="30"/>
                      </w:rPr>
                      <w:id w:val="-1188750934"/>
                      <w14:checkbox>
                        <w14:checked w14:val="0"/>
                        <w14:checkedState w14:val="00FC" w14:font="Wingdings"/>
                        <w14:uncheckedState w14:val="0020" w14:font="Wingdings"/>
                      </w14:checkbox>
                    </w:sdtPr>
                    <w:sdtEndPr/>
                    <w:sdtContent>
                      <w:tc>
                        <w:tcPr>
                          <w:tcW w:w="680" w:type="dxa"/>
                          <w:tcMar>
                            <w:top w:w="57" w:type="dxa"/>
                            <w:bottom w:w="57" w:type="dxa"/>
                          </w:tcMar>
                        </w:tcPr>
                        <w:p w14:paraId="55725DA8" w14:textId="39E388D0" w:rsidR="00B72C38" w:rsidRDefault="00B72C38" w:rsidP="00711D82">
                          <w:pPr>
                            <w:suppressAutoHyphens/>
                          </w:pPr>
                          <w:r>
                            <w:rPr>
                              <w:sz w:val="30"/>
                              <w:szCs w:val="30"/>
                            </w:rPr>
                            <w:sym w:font="Wingdings" w:char="F020"/>
                          </w:r>
                        </w:p>
                      </w:tc>
                    </w:sdtContent>
                  </w:sdt>
                  <w:sdt>
                    <w:sdtPr>
                      <w:rPr>
                        <w:sz w:val="30"/>
                        <w:szCs w:val="30"/>
                      </w:rPr>
                      <w:id w:val="-687208025"/>
                      <w14:checkbox>
                        <w14:checked w14:val="0"/>
                        <w14:checkedState w14:val="00FC" w14:font="Wingdings"/>
                        <w14:uncheckedState w14:val="0020" w14:font="Wingdings"/>
                      </w14:checkbox>
                    </w:sdtPr>
                    <w:sdtEndPr/>
                    <w:sdtContent>
                      <w:tc>
                        <w:tcPr>
                          <w:tcW w:w="680" w:type="dxa"/>
                          <w:tcMar>
                            <w:top w:w="57" w:type="dxa"/>
                            <w:bottom w:w="57" w:type="dxa"/>
                          </w:tcMar>
                        </w:tcPr>
                        <w:p w14:paraId="1F7FD737" w14:textId="6ADA4619" w:rsidR="00B72C38" w:rsidRDefault="00B72C38" w:rsidP="00711D82">
                          <w:pPr>
                            <w:suppressAutoHyphens/>
                          </w:pPr>
                          <w:r>
                            <w:rPr>
                              <w:sz w:val="30"/>
                              <w:szCs w:val="30"/>
                            </w:rPr>
                            <w:sym w:font="Wingdings" w:char="F020"/>
                          </w:r>
                        </w:p>
                      </w:tc>
                    </w:sdtContent>
                  </w:sdt>
                  <w:sdt>
                    <w:sdtPr>
                      <w:rPr>
                        <w:sz w:val="30"/>
                        <w:szCs w:val="30"/>
                      </w:rPr>
                      <w:id w:val="-1710571285"/>
                      <w14:checkbox>
                        <w14:checked w14:val="0"/>
                        <w14:checkedState w14:val="00FC" w14:font="Wingdings"/>
                        <w14:uncheckedState w14:val="0020" w14:font="Wingdings"/>
                      </w14:checkbox>
                    </w:sdtPr>
                    <w:sdtEndPr/>
                    <w:sdtContent>
                      <w:tc>
                        <w:tcPr>
                          <w:tcW w:w="737" w:type="dxa"/>
                          <w:tcMar>
                            <w:top w:w="57" w:type="dxa"/>
                            <w:bottom w:w="57" w:type="dxa"/>
                          </w:tcMar>
                        </w:tcPr>
                        <w:p w14:paraId="06702303" w14:textId="2F68745B"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5A1636D3" w14:textId="2362A98B"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70C74AEC" w14:textId="77777777" w:rsidTr="00402ACE">
                  <w:trPr>
                    <w:trHeight w:val="251"/>
                  </w:trPr>
                  <w:tc>
                    <w:tcPr>
                      <w:tcW w:w="3267" w:type="dxa"/>
                      <w:tcBorders>
                        <w:bottom w:val="single" w:sz="6" w:space="0" w:color="D0CECE" w:themeColor="background2" w:themeShade="E6"/>
                      </w:tcBorders>
                      <w:tcMar>
                        <w:top w:w="57" w:type="dxa"/>
                        <w:bottom w:w="57" w:type="dxa"/>
                      </w:tcMar>
                    </w:tcPr>
                    <w:p w14:paraId="030EC74A" w14:textId="06CB7B6F" w:rsidR="00B72C38" w:rsidRDefault="00232360" w:rsidP="00402ACE">
                      <w:pPr>
                        <w:ind w:left="113"/>
                        <w:jc w:val="left"/>
                      </w:pPr>
                      <w:sdt>
                        <w:sdtPr>
                          <w:id w:val="-1902820051"/>
                          <w:lock w:val="sdtContentLocked"/>
                          <w:placeholder>
                            <w:docPart w:val="04D40F215E3B4A5F8E59197410BE37B8"/>
                          </w:placeholder>
                          <w15:appearance w15:val="hidden"/>
                        </w:sdtPr>
                        <w:sdtEndPr/>
                        <w:sdtContent>
                          <w:r w:rsidR="00B72C38" w:rsidRPr="00E63ACA">
                            <w:t>Ich kann konstruktiv diskutieren und argumentieren</w:t>
                          </w:r>
                        </w:sdtContent>
                      </w:sdt>
                    </w:p>
                  </w:tc>
                  <w:sdt>
                    <w:sdtPr>
                      <w:rPr>
                        <w:sz w:val="30"/>
                        <w:szCs w:val="30"/>
                      </w:rPr>
                      <w:id w:val="-66587019"/>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69001428" w14:textId="0EB0E255" w:rsidR="00B72C38" w:rsidRDefault="00B72C38" w:rsidP="00711D82">
                          <w:pPr>
                            <w:suppressAutoHyphens/>
                          </w:pPr>
                          <w:r>
                            <w:rPr>
                              <w:sz w:val="30"/>
                              <w:szCs w:val="30"/>
                            </w:rPr>
                            <w:sym w:font="Wingdings" w:char="F020"/>
                          </w:r>
                        </w:p>
                      </w:tc>
                    </w:sdtContent>
                  </w:sdt>
                  <w:sdt>
                    <w:sdtPr>
                      <w:rPr>
                        <w:sz w:val="30"/>
                        <w:szCs w:val="30"/>
                      </w:rPr>
                      <w:id w:val="1657028997"/>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43123E2A" w14:textId="79F55CBC" w:rsidR="00B72C38" w:rsidRDefault="00B72C38" w:rsidP="00711D82">
                          <w:pPr>
                            <w:suppressAutoHyphens/>
                          </w:pPr>
                          <w:r>
                            <w:rPr>
                              <w:sz w:val="30"/>
                              <w:szCs w:val="30"/>
                            </w:rPr>
                            <w:sym w:font="Wingdings" w:char="F020"/>
                          </w:r>
                        </w:p>
                      </w:tc>
                    </w:sdtContent>
                  </w:sdt>
                  <w:sdt>
                    <w:sdtPr>
                      <w:rPr>
                        <w:sz w:val="30"/>
                        <w:szCs w:val="30"/>
                      </w:rPr>
                      <w:id w:val="-531962033"/>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2DE7B6DD" w14:textId="1CB60049" w:rsidR="00B72C38" w:rsidRDefault="00B72C38" w:rsidP="00711D82">
                          <w:pPr>
                            <w:suppressAutoHyphens/>
                          </w:pPr>
                          <w:r>
                            <w:rPr>
                              <w:sz w:val="30"/>
                              <w:szCs w:val="30"/>
                            </w:rPr>
                            <w:sym w:font="Wingdings" w:char="F020"/>
                          </w:r>
                        </w:p>
                      </w:tc>
                    </w:sdtContent>
                  </w:sdt>
                  <w:tc>
                    <w:tcPr>
                      <w:tcW w:w="4252" w:type="dxa"/>
                      <w:tcBorders>
                        <w:bottom w:val="single" w:sz="6" w:space="0" w:color="D0CECE" w:themeColor="background2" w:themeShade="E6"/>
                      </w:tcBorders>
                      <w:tcMar>
                        <w:top w:w="57" w:type="dxa"/>
                        <w:bottom w:w="57" w:type="dxa"/>
                      </w:tcMar>
                    </w:tcPr>
                    <w:p w14:paraId="2FE14957" w14:textId="3D43FEF0"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4546AFAE" w14:textId="77777777" w:rsidTr="00402ACE">
                  <w:trPr>
                    <w:trHeight w:val="251"/>
                  </w:trPr>
                  <w:tc>
                    <w:tcPr>
                      <w:tcW w:w="3267" w:type="dxa"/>
                      <w:tcBorders>
                        <w:left w:val="nil"/>
                        <w:bottom w:val="nil"/>
                        <w:right w:val="nil"/>
                      </w:tcBorders>
                      <w:tcMar>
                        <w:top w:w="57" w:type="dxa"/>
                        <w:bottom w:w="57" w:type="dxa"/>
                      </w:tcMar>
                    </w:tcPr>
                    <w:p w14:paraId="065A8FA9" w14:textId="77777777" w:rsidR="00B72C38" w:rsidRDefault="00B72C38" w:rsidP="00402ACE">
                      <w:pPr>
                        <w:ind w:left="113"/>
                        <w:jc w:val="left"/>
                      </w:pPr>
                    </w:p>
                  </w:tc>
                  <w:tc>
                    <w:tcPr>
                      <w:tcW w:w="680" w:type="dxa"/>
                      <w:tcBorders>
                        <w:left w:val="nil"/>
                        <w:bottom w:val="nil"/>
                        <w:right w:val="nil"/>
                      </w:tcBorders>
                      <w:tcMar>
                        <w:top w:w="57" w:type="dxa"/>
                        <w:bottom w:w="57" w:type="dxa"/>
                      </w:tcMar>
                    </w:tcPr>
                    <w:p w14:paraId="5B45F0E1" w14:textId="77777777" w:rsidR="00B72C38" w:rsidRDefault="00B72C38" w:rsidP="00711D82">
                      <w:pPr>
                        <w:suppressAutoHyphens/>
                        <w:rPr>
                          <w:sz w:val="30"/>
                          <w:szCs w:val="30"/>
                        </w:rPr>
                      </w:pPr>
                    </w:p>
                  </w:tc>
                  <w:tc>
                    <w:tcPr>
                      <w:tcW w:w="680" w:type="dxa"/>
                      <w:tcBorders>
                        <w:left w:val="nil"/>
                        <w:bottom w:val="nil"/>
                        <w:right w:val="nil"/>
                      </w:tcBorders>
                      <w:tcMar>
                        <w:top w:w="57" w:type="dxa"/>
                        <w:bottom w:w="57" w:type="dxa"/>
                      </w:tcMar>
                    </w:tcPr>
                    <w:p w14:paraId="2536C134" w14:textId="77777777" w:rsidR="00B72C38" w:rsidRDefault="00B72C38" w:rsidP="00711D82">
                      <w:pPr>
                        <w:suppressAutoHyphens/>
                        <w:rPr>
                          <w:sz w:val="30"/>
                          <w:szCs w:val="30"/>
                        </w:rPr>
                      </w:pPr>
                    </w:p>
                  </w:tc>
                  <w:tc>
                    <w:tcPr>
                      <w:tcW w:w="737" w:type="dxa"/>
                      <w:tcBorders>
                        <w:left w:val="nil"/>
                        <w:bottom w:val="nil"/>
                        <w:right w:val="nil"/>
                      </w:tcBorders>
                      <w:tcMar>
                        <w:top w:w="57" w:type="dxa"/>
                        <w:bottom w:w="57" w:type="dxa"/>
                      </w:tcMar>
                    </w:tcPr>
                    <w:p w14:paraId="409EBD16" w14:textId="77777777" w:rsidR="00B72C38" w:rsidRDefault="00B72C38" w:rsidP="00711D82">
                      <w:pPr>
                        <w:suppressAutoHyphens/>
                        <w:rPr>
                          <w:sz w:val="30"/>
                          <w:szCs w:val="30"/>
                        </w:rPr>
                      </w:pPr>
                    </w:p>
                  </w:tc>
                  <w:tc>
                    <w:tcPr>
                      <w:tcW w:w="4252" w:type="dxa"/>
                      <w:tcBorders>
                        <w:left w:val="nil"/>
                        <w:bottom w:val="nil"/>
                        <w:right w:val="nil"/>
                      </w:tcBorders>
                      <w:tcMar>
                        <w:top w:w="57" w:type="dxa"/>
                        <w:bottom w:w="57" w:type="dxa"/>
                      </w:tcMar>
                    </w:tcPr>
                    <w:p w14:paraId="43F9127A" w14:textId="77777777" w:rsidR="00B72C38" w:rsidRDefault="00B72C38" w:rsidP="00711D82">
                      <w:pPr>
                        <w:suppressAutoHyphens/>
                      </w:pPr>
                    </w:p>
                  </w:tc>
                </w:tr>
                <w:tr w:rsidR="00402ACE" w14:paraId="13084725" w14:textId="77777777" w:rsidTr="00A33EE7">
                  <w:trPr>
                    <w:trHeight w:hRule="exact" w:val="737"/>
                  </w:trPr>
                  <w:tc>
                    <w:tcPr>
                      <w:tcW w:w="3267" w:type="dxa"/>
                      <w:tcBorders>
                        <w:top w:val="nil"/>
                      </w:tcBorders>
                      <w:shd w:val="clear" w:color="auto" w:fill="A1151A"/>
                      <w:tcMar>
                        <w:top w:w="57" w:type="dxa"/>
                        <w:bottom w:w="57" w:type="dxa"/>
                      </w:tcMar>
                      <w:vAlign w:val="center"/>
                    </w:tcPr>
                    <w:p w14:paraId="445055ED" w14:textId="77777777" w:rsidR="00402ACE" w:rsidRDefault="00402ACE" w:rsidP="00402ACE">
                      <w:pPr>
                        <w:spacing w:line="220" w:lineRule="exact"/>
                        <w:ind w:left="113"/>
                        <w:jc w:val="center"/>
                        <w:rPr>
                          <w:rFonts w:ascii="Lelo Bold" w:hAnsi="Lelo Bold"/>
                          <w:color w:val="F9C621"/>
                        </w:rPr>
                      </w:pPr>
                    </w:p>
                  </w:tc>
                  <w:tc>
                    <w:tcPr>
                      <w:tcW w:w="680" w:type="dxa"/>
                      <w:tcBorders>
                        <w:top w:val="nil"/>
                        <w:bottom w:val="single" w:sz="6" w:space="0" w:color="D0CECE" w:themeColor="background2" w:themeShade="E6"/>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732438368"/>
                        <w:lock w:val="contentLocked"/>
                        <w:placeholder>
                          <w:docPart w:val="AECDCBD640854944A5E4950D2D5AE639"/>
                        </w:placeholder>
                        <w15:appearance w15:val="hidden"/>
                      </w:sdtPr>
                      <w:sdtEndPr/>
                      <w:sdtContent>
                        <w:p w14:paraId="58FD4FCB" w14:textId="1E0697BB" w:rsidR="00402ACE" w:rsidRDefault="00402ACE" w:rsidP="00402ACE">
                          <w:pPr>
                            <w:suppressAutoHyphens/>
                            <w:spacing w:line="220" w:lineRule="exact"/>
                            <w:jc w:val="center"/>
                          </w:pPr>
                          <w:r w:rsidRPr="00402ACE">
                            <w:rPr>
                              <w:rFonts w:ascii="Lelo Bold" w:hAnsi="Lelo Bold" w:cs="Arial"/>
                              <w:bCs/>
                              <w:color w:val="FFFFFF" w:themeColor="background1"/>
                              <w:kern w:val="24"/>
                              <w:sz w:val="16"/>
                              <w:szCs w:val="16"/>
                            </w:rPr>
                            <w:t>Sehr 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680" w:type="dxa"/>
                      <w:tcBorders>
                        <w:top w:val="nil"/>
                        <w:bottom w:val="single" w:sz="6" w:space="0" w:color="D0CECE" w:themeColor="background2" w:themeShade="E6"/>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441841973"/>
                        <w:lock w:val="contentLocked"/>
                        <w:placeholder>
                          <w:docPart w:val="D48B5F7DCA5444A6BEE00A84C09AE71F"/>
                        </w:placeholder>
                        <w15:appearance w15:val="hidden"/>
                      </w:sdtPr>
                      <w:sdtEndPr/>
                      <w:sdtContent>
                        <w:p w14:paraId="08EB11C4" w14:textId="61E8451E" w:rsidR="00402ACE" w:rsidRDefault="00402ACE" w:rsidP="00402ACE">
                          <w:pPr>
                            <w:suppressAutoHyphens/>
                            <w:spacing w:line="220" w:lineRule="exact"/>
                            <w:jc w:val="center"/>
                          </w:pPr>
                          <w:r w:rsidRPr="00402ACE">
                            <w:rPr>
                              <w:rFonts w:ascii="Lelo Bold" w:hAnsi="Lelo Bold" w:cs="Arial"/>
                              <w:bCs/>
                              <w:color w:val="FFFFFF" w:themeColor="background1"/>
                              <w:kern w:val="24"/>
                              <w:sz w:val="16"/>
                              <w:szCs w:val="16"/>
                            </w:rPr>
                            <w:t>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737" w:type="dxa"/>
                      <w:tcBorders>
                        <w:top w:val="nil"/>
                        <w:bottom w:val="single" w:sz="6" w:space="0" w:color="D0CECE" w:themeColor="background2" w:themeShade="E6"/>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614369468"/>
                        <w:lock w:val="contentLocked"/>
                        <w:placeholder>
                          <w:docPart w:val="3FA950B63F3A4CB59D0B73052693850D"/>
                        </w:placeholder>
                        <w15:appearance w15:val="hidden"/>
                      </w:sdtPr>
                      <w:sdtEndPr/>
                      <w:sdtContent>
                        <w:p w14:paraId="3D1538B6" w14:textId="37932F8E" w:rsidR="00402ACE" w:rsidRDefault="00402ACE" w:rsidP="00402ACE">
                          <w:pPr>
                            <w:suppressAutoHyphens/>
                            <w:spacing w:line="220" w:lineRule="exact"/>
                            <w:jc w:val="center"/>
                          </w:pPr>
                          <w:r w:rsidRPr="00402ACE">
                            <w:rPr>
                              <w:rFonts w:ascii="Lelo Bold" w:hAnsi="Lelo Bold" w:cs="Arial"/>
                              <w:bCs/>
                              <w:color w:val="FFFFFF" w:themeColor="background1"/>
                              <w:kern w:val="24"/>
                              <w:sz w:val="16"/>
                              <w:szCs w:val="16"/>
                            </w:rPr>
                            <w:t>Weniger ausge-</w:t>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4252" w:type="dxa"/>
                      <w:tcBorders>
                        <w:top w:val="nil"/>
                      </w:tcBorders>
                      <w:shd w:val="clear" w:color="auto" w:fill="A1151A"/>
                      <w:tcMar>
                        <w:top w:w="57" w:type="dxa"/>
                        <w:bottom w:w="57" w:type="dxa"/>
                      </w:tcMar>
                      <w:vAlign w:val="center"/>
                    </w:tcPr>
                    <w:sdt>
                      <w:sdtPr>
                        <w:rPr>
                          <w:rFonts w:ascii="Lelo Bold" w:hAnsi="Lelo Bold" w:cs="Arial"/>
                          <w:bCs/>
                          <w:color w:val="FFFFFF" w:themeColor="background1"/>
                          <w:kern w:val="24"/>
                        </w:rPr>
                        <w:id w:val="456927795"/>
                        <w:lock w:val="contentLocked"/>
                        <w:placeholder>
                          <w:docPart w:val="9BEB3423B0D748F4B86FC7CF510D78C1"/>
                        </w:placeholder>
                        <w15:appearance w15:val="hidden"/>
                      </w:sdtPr>
                      <w:sdtEndPr/>
                      <w:sdtContent>
                        <w:p w14:paraId="5512B024" w14:textId="77777777" w:rsidR="00402ACE" w:rsidRPr="0018558D" w:rsidRDefault="00402ACE" w:rsidP="00402ACE">
                          <w:pPr>
                            <w:suppressAutoHyphens/>
                            <w:spacing w:line="220" w:lineRule="exact"/>
                            <w:jc w:val="center"/>
                            <w:rPr>
                              <w:rFonts w:ascii="Lelo Bold" w:hAnsi="Lelo Bold" w:cs="Arial"/>
                              <w:bCs/>
                              <w:color w:val="FFFFFF" w:themeColor="background1"/>
                              <w:kern w:val="24"/>
                            </w:rPr>
                          </w:pPr>
                          <w:r w:rsidRPr="0018558D">
                            <w:rPr>
                              <w:rFonts w:ascii="Lelo Bold" w:hAnsi="Lelo Bold" w:cs="Arial"/>
                              <w:bCs/>
                              <w:color w:val="FFFFFF" w:themeColor="background1"/>
                              <w:kern w:val="24"/>
                            </w:rPr>
                            <w:t>Wo und wann habe ich das zeigen können?</w:t>
                          </w:r>
                        </w:p>
                        <w:p w14:paraId="54C48AA9" w14:textId="48FC27A6" w:rsidR="00402ACE" w:rsidRDefault="00402ACE" w:rsidP="00402ACE">
                          <w:pPr>
                            <w:suppressAutoHyphens/>
                            <w:spacing w:line="220" w:lineRule="exact"/>
                            <w:jc w:val="center"/>
                          </w:pPr>
                          <w:r w:rsidRPr="0018558D">
                            <w:rPr>
                              <w:rFonts w:ascii="Lelo Bold" w:hAnsi="Lelo Bold" w:cs="Arial"/>
                              <w:bCs/>
                              <w:color w:val="FFFFFF" w:themeColor="background1"/>
                              <w:kern w:val="24"/>
                            </w:rPr>
                            <w:t>Beispiele</w:t>
                          </w:r>
                        </w:p>
                      </w:sdtContent>
                    </w:sdt>
                  </w:tc>
                </w:tr>
                <w:tr w:rsidR="00402ACE" w14:paraId="1866C90F" w14:textId="77777777" w:rsidTr="00402ACE">
                  <w:trPr>
                    <w:trHeight w:hRule="exact" w:val="340"/>
                  </w:trPr>
                  <w:tc>
                    <w:tcPr>
                      <w:tcW w:w="3267" w:type="dxa"/>
                      <w:tcBorders>
                        <w:right w:val="nil"/>
                      </w:tcBorders>
                      <w:tcMar>
                        <w:top w:w="57" w:type="dxa"/>
                        <w:bottom w:w="57" w:type="dxa"/>
                      </w:tcMar>
                      <w:vAlign w:val="bottom"/>
                    </w:tcPr>
                    <w:p w14:paraId="2892220B" w14:textId="447FB1DA" w:rsidR="00B72C38" w:rsidRPr="00876DBB" w:rsidRDefault="00232360" w:rsidP="00402ACE">
                      <w:pPr>
                        <w:ind w:left="113"/>
                        <w:jc w:val="left"/>
                        <w:rPr>
                          <w:rFonts w:ascii="Lelo Bold" w:hAnsi="Lelo Bold"/>
                          <w:color w:val="A1151A"/>
                        </w:rPr>
                      </w:pPr>
                      <w:sdt>
                        <w:sdtPr>
                          <w:rPr>
                            <w:rFonts w:ascii="Lelo Bold" w:hAnsi="Lelo Bold"/>
                            <w:color w:val="A1151A"/>
                          </w:rPr>
                          <w:id w:val="-475220512"/>
                          <w:lock w:val="sdtContentLocked"/>
                          <w:placeholder>
                            <w:docPart w:val="04D40F215E3B4A5F8E59197410BE37B8"/>
                          </w:placeholder>
                          <w15:appearance w15:val="hidden"/>
                        </w:sdtPr>
                        <w:sdtEndPr/>
                        <w:sdtContent>
                          <w:r w:rsidR="00B72C38" w:rsidRPr="00876DBB">
                            <w:rPr>
                              <w:rFonts w:ascii="Lelo Bold" w:hAnsi="Lelo Bold"/>
                              <w:color w:val="A1151A"/>
                            </w:rPr>
                            <w:t>Konfliktmanagementkompetenz </w:t>
                          </w:r>
                        </w:sdtContent>
                      </w:sdt>
                    </w:p>
                  </w:tc>
                  <w:tc>
                    <w:tcPr>
                      <w:tcW w:w="680" w:type="dxa"/>
                      <w:tcBorders>
                        <w:left w:val="nil"/>
                        <w:right w:val="nil"/>
                      </w:tcBorders>
                      <w:tcMar>
                        <w:top w:w="57" w:type="dxa"/>
                        <w:bottom w:w="57" w:type="dxa"/>
                      </w:tcMar>
                      <w:vAlign w:val="bottom"/>
                    </w:tcPr>
                    <w:p w14:paraId="0930BF77" w14:textId="4A0274BD" w:rsidR="00B72C38" w:rsidRDefault="00B72C38" w:rsidP="00B70E1F">
                      <w:pPr>
                        <w:suppressAutoHyphens/>
                        <w:jc w:val="left"/>
                      </w:pPr>
                    </w:p>
                  </w:tc>
                  <w:tc>
                    <w:tcPr>
                      <w:tcW w:w="680" w:type="dxa"/>
                      <w:tcBorders>
                        <w:left w:val="nil"/>
                        <w:right w:val="nil"/>
                      </w:tcBorders>
                      <w:tcMar>
                        <w:top w:w="57" w:type="dxa"/>
                        <w:bottom w:w="57" w:type="dxa"/>
                      </w:tcMar>
                      <w:vAlign w:val="bottom"/>
                    </w:tcPr>
                    <w:p w14:paraId="2E2DE5F0" w14:textId="21155249" w:rsidR="00B72C38" w:rsidRDefault="00B72C38" w:rsidP="00B70E1F">
                      <w:pPr>
                        <w:suppressAutoHyphens/>
                        <w:jc w:val="left"/>
                      </w:pPr>
                    </w:p>
                  </w:tc>
                  <w:tc>
                    <w:tcPr>
                      <w:tcW w:w="737" w:type="dxa"/>
                      <w:tcBorders>
                        <w:left w:val="nil"/>
                        <w:right w:val="nil"/>
                      </w:tcBorders>
                      <w:tcMar>
                        <w:top w:w="57" w:type="dxa"/>
                        <w:bottom w:w="57" w:type="dxa"/>
                      </w:tcMar>
                      <w:vAlign w:val="bottom"/>
                    </w:tcPr>
                    <w:p w14:paraId="31DAFA63" w14:textId="6A001AE9" w:rsidR="00B72C38" w:rsidRDefault="00B72C38" w:rsidP="00B70E1F">
                      <w:pPr>
                        <w:suppressAutoHyphens/>
                        <w:jc w:val="left"/>
                      </w:pPr>
                    </w:p>
                  </w:tc>
                  <w:tc>
                    <w:tcPr>
                      <w:tcW w:w="4252" w:type="dxa"/>
                      <w:tcBorders>
                        <w:left w:val="nil"/>
                      </w:tcBorders>
                      <w:tcMar>
                        <w:top w:w="57" w:type="dxa"/>
                        <w:bottom w:w="57" w:type="dxa"/>
                      </w:tcMar>
                      <w:vAlign w:val="bottom"/>
                    </w:tcPr>
                    <w:p w14:paraId="2A81C5D6" w14:textId="77777777" w:rsidR="00B72C38" w:rsidRDefault="00B72C38" w:rsidP="00B70E1F">
                      <w:pPr>
                        <w:suppressAutoHyphens/>
                        <w:jc w:val="left"/>
                      </w:pPr>
                    </w:p>
                    <w:p w14:paraId="61731E85" w14:textId="51364855" w:rsidR="00B72C38" w:rsidRDefault="00B72C38" w:rsidP="00B70E1F">
                      <w:pPr>
                        <w:suppressAutoHyphens/>
                        <w:jc w:val="left"/>
                      </w:pPr>
                    </w:p>
                  </w:tc>
                </w:tr>
                <w:tr w:rsidR="00402ACE" w14:paraId="00E5E23A" w14:textId="77777777" w:rsidTr="00402ACE">
                  <w:trPr>
                    <w:trHeight w:val="251"/>
                  </w:trPr>
                  <w:tc>
                    <w:tcPr>
                      <w:tcW w:w="3267" w:type="dxa"/>
                      <w:tcMar>
                        <w:top w:w="57" w:type="dxa"/>
                        <w:bottom w:w="57" w:type="dxa"/>
                      </w:tcMar>
                    </w:tcPr>
                    <w:p w14:paraId="00354FFB" w14:textId="584EEBDC" w:rsidR="00B72C38" w:rsidRDefault="00232360" w:rsidP="00402ACE">
                      <w:pPr>
                        <w:ind w:left="113"/>
                        <w:jc w:val="left"/>
                      </w:pPr>
                      <w:sdt>
                        <w:sdtPr>
                          <w:id w:val="-847942956"/>
                          <w:lock w:val="sdtContentLocked"/>
                          <w:placeholder>
                            <w:docPart w:val="04D40F215E3B4A5F8E59197410BE37B8"/>
                          </w:placeholder>
                          <w15:appearance w15:val="hidden"/>
                        </w:sdtPr>
                        <w:sdtEndPr/>
                        <w:sdtContent>
                          <w:r w:rsidR="00B72C38" w:rsidRPr="00E63ACA">
                            <w:t>Ich kann mit Ansichten, Interessen und Meinungen anderer konstruktiv umgehen</w:t>
                          </w:r>
                        </w:sdtContent>
                      </w:sdt>
                    </w:p>
                  </w:tc>
                  <w:sdt>
                    <w:sdtPr>
                      <w:rPr>
                        <w:sz w:val="30"/>
                        <w:szCs w:val="30"/>
                      </w:rPr>
                      <w:id w:val="843512585"/>
                      <w14:checkbox>
                        <w14:checked w14:val="0"/>
                        <w14:checkedState w14:val="00FC" w14:font="Wingdings"/>
                        <w14:uncheckedState w14:val="0020" w14:font="Wingdings"/>
                      </w14:checkbox>
                    </w:sdtPr>
                    <w:sdtEndPr/>
                    <w:sdtContent>
                      <w:tc>
                        <w:tcPr>
                          <w:tcW w:w="680" w:type="dxa"/>
                          <w:tcMar>
                            <w:top w:w="57" w:type="dxa"/>
                            <w:bottom w:w="57" w:type="dxa"/>
                          </w:tcMar>
                        </w:tcPr>
                        <w:p w14:paraId="1849F820" w14:textId="5FF1C398" w:rsidR="00B72C38" w:rsidRDefault="00B72C38" w:rsidP="00711D82">
                          <w:pPr>
                            <w:suppressAutoHyphens/>
                          </w:pPr>
                          <w:r>
                            <w:rPr>
                              <w:sz w:val="30"/>
                              <w:szCs w:val="30"/>
                            </w:rPr>
                            <w:sym w:font="Wingdings" w:char="F020"/>
                          </w:r>
                        </w:p>
                      </w:tc>
                    </w:sdtContent>
                  </w:sdt>
                  <w:sdt>
                    <w:sdtPr>
                      <w:rPr>
                        <w:sz w:val="30"/>
                        <w:szCs w:val="30"/>
                      </w:rPr>
                      <w:id w:val="-36591661"/>
                      <w14:checkbox>
                        <w14:checked w14:val="0"/>
                        <w14:checkedState w14:val="00FC" w14:font="Wingdings"/>
                        <w14:uncheckedState w14:val="0020" w14:font="Wingdings"/>
                      </w14:checkbox>
                    </w:sdtPr>
                    <w:sdtEndPr/>
                    <w:sdtContent>
                      <w:tc>
                        <w:tcPr>
                          <w:tcW w:w="680" w:type="dxa"/>
                          <w:tcMar>
                            <w:top w:w="57" w:type="dxa"/>
                            <w:bottom w:w="57" w:type="dxa"/>
                          </w:tcMar>
                        </w:tcPr>
                        <w:p w14:paraId="68C08FFB" w14:textId="11141916" w:rsidR="00B72C38" w:rsidRDefault="00B72C38" w:rsidP="00711D82">
                          <w:pPr>
                            <w:suppressAutoHyphens/>
                          </w:pPr>
                          <w:r>
                            <w:rPr>
                              <w:sz w:val="30"/>
                              <w:szCs w:val="30"/>
                            </w:rPr>
                            <w:sym w:font="Wingdings" w:char="F020"/>
                          </w:r>
                        </w:p>
                      </w:tc>
                    </w:sdtContent>
                  </w:sdt>
                  <w:sdt>
                    <w:sdtPr>
                      <w:rPr>
                        <w:sz w:val="30"/>
                        <w:szCs w:val="30"/>
                      </w:rPr>
                      <w:id w:val="-1576040950"/>
                      <w14:checkbox>
                        <w14:checked w14:val="0"/>
                        <w14:checkedState w14:val="00FC" w14:font="Wingdings"/>
                        <w14:uncheckedState w14:val="0020" w14:font="Wingdings"/>
                      </w14:checkbox>
                    </w:sdtPr>
                    <w:sdtEndPr/>
                    <w:sdtContent>
                      <w:tc>
                        <w:tcPr>
                          <w:tcW w:w="737" w:type="dxa"/>
                          <w:tcMar>
                            <w:top w:w="57" w:type="dxa"/>
                            <w:bottom w:w="57" w:type="dxa"/>
                          </w:tcMar>
                        </w:tcPr>
                        <w:p w14:paraId="3E608CC5" w14:textId="3D1128E1"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7A574458" w14:textId="77B43AC2"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55281C1D" w14:textId="77777777" w:rsidTr="00402ACE">
                  <w:trPr>
                    <w:trHeight w:val="251"/>
                  </w:trPr>
                  <w:tc>
                    <w:tcPr>
                      <w:tcW w:w="3267" w:type="dxa"/>
                      <w:tcMar>
                        <w:top w:w="57" w:type="dxa"/>
                        <w:bottom w:w="57" w:type="dxa"/>
                      </w:tcMar>
                    </w:tcPr>
                    <w:p w14:paraId="0E248119" w14:textId="69661797" w:rsidR="00B72C38" w:rsidRDefault="00232360" w:rsidP="00402ACE">
                      <w:pPr>
                        <w:ind w:left="113"/>
                        <w:jc w:val="left"/>
                      </w:pPr>
                      <w:sdt>
                        <w:sdtPr>
                          <w:id w:val="424087985"/>
                          <w:lock w:val="sdtContentLocked"/>
                          <w:placeholder>
                            <w:docPart w:val="1C63F89DC33545478CDFE09F36136E0C"/>
                          </w:placeholder>
                          <w15:appearance w15:val="hidden"/>
                        </w:sdtPr>
                        <w:sdtEndPr/>
                        <w:sdtContent>
                          <w:r w:rsidR="00B72C38" w:rsidRPr="00E63ACA">
                            <w:t>Ich bin lösungsorientiert</w:t>
                          </w:r>
                        </w:sdtContent>
                      </w:sdt>
                    </w:p>
                  </w:tc>
                  <w:sdt>
                    <w:sdtPr>
                      <w:rPr>
                        <w:sz w:val="30"/>
                        <w:szCs w:val="30"/>
                      </w:rPr>
                      <w:id w:val="804592395"/>
                      <w14:checkbox>
                        <w14:checked w14:val="0"/>
                        <w14:checkedState w14:val="00FC" w14:font="Wingdings"/>
                        <w14:uncheckedState w14:val="0020" w14:font="Wingdings"/>
                      </w14:checkbox>
                    </w:sdtPr>
                    <w:sdtEndPr/>
                    <w:sdtContent>
                      <w:tc>
                        <w:tcPr>
                          <w:tcW w:w="680" w:type="dxa"/>
                          <w:tcMar>
                            <w:top w:w="57" w:type="dxa"/>
                            <w:bottom w:w="57" w:type="dxa"/>
                          </w:tcMar>
                        </w:tcPr>
                        <w:p w14:paraId="29794E23" w14:textId="75C5678D" w:rsidR="00B72C38" w:rsidRDefault="00B72C38" w:rsidP="000007FC">
                          <w:pPr>
                            <w:suppressAutoHyphens/>
                          </w:pPr>
                          <w:r>
                            <w:rPr>
                              <w:sz w:val="30"/>
                              <w:szCs w:val="30"/>
                            </w:rPr>
                            <w:sym w:font="Wingdings" w:char="F020"/>
                          </w:r>
                        </w:p>
                      </w:tc>
                    </w:sdtContent>
                  </w:sdt>
                  <w:sdt>
                    <w:sdtPr>
                      <w:rPr>
                        <w:sz w:val="30"/>
                        <w:szCs w:val="30"/>
                      </w:rPr>
                      <w:id w:val="-1347394380"/>
                      <w14:checkbox>
                        <w14:checked w14:val="0"/>
                        <w14:checkedState w14:val="00FC" w14:font="Wingdings"/>
                        <w14:uncheckedState w14:val="0020" w14:font="Wingdings"/>
                      </w14:checkbox>
                    </w:sdtPr>
                    <w:sdtEndPr/>
                    <w:sdtContent>
                      <w:tc>
                        <w:tcPr>
                          <w:tcW w:w="680" w:type="dxa"/>
                          <w:tcMar>
                            <w:top w:w="57" w:type="dxa"/>
                            <w:bottom w:w="57" w:type="dxa"/>
                          </w:tcMar>
                        </w:tcPr>
                        <w:p w14:paraId="2DB76095" w14:textId="1161722A" w:rsidR="00B72C38" w:rsidRDefault="00B72C38" w:rsidP="000007FC">
                          <w:pPr>
                            <w:suppressAutoHyphens/>
                          </w:pPr>
                          <w:r>
                            <w:rPr>
                              <w:sz w:val="30"/>
                              <w:szCs w:val="30"/>
                            </w:rPr>
                            <w:sym w:font="Wingdings" w:char="F020"/>
                          </w:r>
                        </w:p>
                      </w:tc>
                    </w:sdtContent>
                  </w:sdt>
                  <w:sdt>
                    <w:sdtPr>
                      <w:rPr>
                        <w:sz w:val="30"/>
                        <w:szCs w:val="30"/>
                      </w:rPr>
                      <w:id w:val="-1608265321"/>
                      <w14:checkbox>
                        <w14:checked w14:val="0"/>
                        <w14:checkedState w14:val="00FC" w14:font="Wingdings"/>
                        <w14:uncheckedState w14:val="0020" w14:font="Wingdings"/>
                      </w14:checkbox>
                    </w:sdtPr>
                    <w:sdtEndPr/>
                    <w:sdtContent>
                      <w:tc>
                        <w:tcPr>
                          <w:tcW w:w="737" w:type="dxa"/>
                          <w:tcMar>
                            <w:top w:w="57" w:type="dxa"/>
                            <w:bottom w:w="57" w:type="dxa"/>
                          </w:tcMar>
                        </w:tcPr>
                        <w:p w14:paraId="6F00F760" w14:textId="67C32237" w:rsidR="00B72C38" w:rsidRDefault="00B72C38" w:rsidP="000007FC">
                          <w:pPr>
                            <w:suppressAutoHyphens/>
                          </w:pPr>
                          <w:r>
                            <w:rPr>
                              <w:sz w:val="30"/>
                              <w:szCs w:val="30"/>
                            </w:rPr>
                            <w:sym w:font="Wingdings" w:char="F020"/>
                          </w:r>
                        </w:p>
                      </w:tc>
                    </w:sdtContent>
                  </w:sdt>
                  <w:tc>
                    <w:tcPr>
                      <w:tcW w:w="4252" w:type="dxa"/>
                      <w:tcMar>
                        <w:top w:w="57" w:type="dxa"/>
                        <w:bottom w:w="57" w:type="dxa"/>
                      </w:tcMar>
                    </w:tcPr>
                    <w:p w14:paraId="2912E6AC" w14:textId="26440B8D" w:rsidR="00B72C38" w:rsidRDefault="00B72C38"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7E6821A3" w14:textId="77777777" w:rsidTr="00402ACE">
                  <w:trPr>
                    <w:trHeight w:val="251"/>
                  </w:trPr>
                  <w:tc>
                    <w:tcPr>
                      <w:tcW w:w="3267" w:type="dxa"/>
                      <w:tcMar>
                        <w:top w:w="57" w:type="dxa"/>
                        <w:bottom w:w="57" w:type="dxa"/>
                      </w:tcMar>
                    </w:tcPr>
                    <w:p w14:paraId="7ECB773F" w14:textId="4910AA66" w:rsidR="00B72C38" w:rsidRPr="00A258F5" w:rsidRDefault="00232360" w:rsidP="00402ACE">
                      <w:pPr>
                        <w:ind w:left="113"/>
                        <w:jc w:val="left"/>
                      </w:pPr>
                      <w:sdt>
                        <w:sdtPr>
                          <w:id w:val="1053510210"/>
                          <w:lock w:val="sdtContentLocked"/>
                          <w:placeholder>
                            <w:docPart w:val="205EF5189330452382ACE1278DD2EA74"/>
                          </w:placeholder>
                          <w15:appearance w15:val="hidden"/>
                        </w:sdtPr>
                        <w:sdtEndPr/>
                        <w:sdtContent>
                          <w:r w:rsidR="00B72C38" w:rsidRPr="00E63ACA">
                            <w:t>Ich gehe Kompromisse ein</w:t>
                          </w:r>
                        </w:sdtContent>
                      </w:sdt>
                    </w:p>
                  </w:tc>
                  <w:sdt>
                    <w:sdtPr>
                      <w:rPr>
                        <w:sz w:val="30"/>
                        <w:szCs w:val="30"/>
                      </w:rPr>
                      <w:id w:val="688874407"/>
                      <w14:checkbox>
                        <w14:checked w14:val="0"/>
                        <w14:checkedState w14:val="00FC" w14:font="Wingdings"/>
                        <w14:uncheckedState w14:val="0020" w14:font="Wingdings"/>
                      </w14:checkbox>
                    </w:sdtPr>
                    <w:sdtEndPr/>
                    <w:sdtContent>
                      <w:tc>
                        <w:tcPr>
                          <w:tcW w:w="680" w:type="dxa"/>
                          <w:tcMar>
                            <w:top w:w="57" w:type="dxa"/>
                            <w:bottom w:w="57" w:type="dxa"/>
                          </w:tcMar>
                        </w:tcPr>
                        <w:p w14:paraId="5EAAAF9C" w14:textId="4A4DA216" w:rsidR="00B72C38" w:rsidRDefault="00B72C38" w:rsidP="00711D82">
                          <w:pPr>
                            <w:suppressAutoHyphens/>
                          </w:pPr>
                          <w:r>
                            <w:rPr>
                              <w:sz w:val="30"/>
                              <w:szCs w:val="30"/>
                            </w:rPr>
                            <w:sym w:font="Wingdings" w:char="F020"/>
                          </w:r>
                        </w:p>
                      </w:tc>
                    </w:sdtContent>
                  </w:sdt>
                  <w:sdt>
                    <w:sdtPr>
                      <w:rPr>
                        <w:sz w:val="30"/>
                        <w:szCs w:val="30"/>
                      </w:rPr>
                      <w:id w:val="1471633169"/>
                      <w14:checkbox>
                        <w14:checked w14:val="0"/>
                        <w14:checkedState w14:val="00FC" w14:font="Wingdings"/>
                        <w14:uncheckedState w14:val="0020" w14:font="Wingdings"/>
                      </w14:checkbox>
                    </w:sdtPr>
                    <w:sdtEndPr/>
                    <w:sdtContent>
                      <w:tc>
                        <w:tcPr>
                          <w:tcW w:w="680" w:type="dxa"/>
                          <w:tcMar>
                            <w:top w:w="57" w:type="dxa"/>
                            <w:bottom w:w="57" w:type="dxa"/>
                          </w:tcMar>
                        </w:tcPr>
                        <w:p w14:paraId="551FDA19" w14:textId="5E288CB7" w:rsidR="00B72C38" w:rsidRDefault="00B72C38" w:rsidP="00711D82">
                          <w:pPr>
                            <w:suppressAutoHyphens/>
                          </w:pPr>
                          <w:r>
                            <w:rPr>
                              <w:sz w:val="30"/>
                              <w:szCs w:val="30"/>
                            </w:rPr>
                            <w:sym w:font="Wingdings" w:char="F020"/>
                          </w:r>
                        </w:p>
                      </w:tc>
                    </w:sdtContent>
                  </w:sdt>
                  <w:sdt>
                    <w:sdtPr>
                      <w:rPr>
                        <w:sz w:val="30"/>
                        <w:szCs w:val="30"/>
                      </w:rPr>
                      <w:id w:val="2108917056"/>
                      <w14:checkbox>
                        <w14:checked w14:val="0"/>
                        <w14:checkedState w14:val="00FC" w14:font="Wingdings"/>
                        <w14:uncheckedState w14:val="0020" w14:font="Wingdings"/>
                      </w14:checkbox>
                    </w:sdtPr>
                    <w:sdtEndPr/>
                    <w:sdtContent>
                      <w:tc>
                        <w:tcPr>
                          <w:tcW w:w="737" w:type="dxa"/>
                          <w:tcMar>
                            <w:top w:w="57" w:type="dxa"/>
                            <w:bottom w:w="57" w:type="dxa"/>
                          </w:tcMar>
                        </w:tcPr>
                        <w:p w14:paraId="41FED689" w14:textId="48558729"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0968393A" w14:textId="1150299C"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4C69AAA3" w14:textId="77777777" w:rsidTr="00402ACE">
                  <w:trPr>
                    <w:trHeight w:val="251"/>
                  </w:trPr>
                  <w:tc>
                    <w:tcPr>
                      <w:tcW w:w="3267" w:type="dxa"/>
                      <w:tcMar>
                        <w:top w:w="57" w:type="dxa"/>
                        <w:bottom w:w="57" w:type="dxa"/>
                      </w:tcMar>
                    </w:tcPr>
                    <w:p w14:paraId="7BDF5390" w14:textId="582EE1C9" w:rsidR="00B72C38" w:rsidRPr="00A258F5" w:rsidRDefault="00232360" w:rsidP="00402ACE">
                      <w:pPr>
                        <w:ind w:left="113"/>
                        <w:jc w:val="left"/>
                      </w:pPr>
                      <w:sdt>
                        <w:sdtPr>
                          <w:id w:val="858860407"/>
                          <w:lock w:val="sdtContentLocked"/>
                          <w:placeholder>
                            <w:docPart w:val="205EF5189330452382ACE1278DD2EA74"/>
                          </w:placeholder>
                          <w15:appearance w15:val="hidden"/>
                        </w:sdtPr>
                        <w:sdtEndPr/>
                        <w:sdtContent>
                          <w:r w:rsidR="00B72C38" w:rsidRPr="00E63ACA">
                            <w:t>Ich kann eigene Fehler zugeben</w:t>
                          </w:r>
                        </w:sdtContent>
                      </w:sdt>
                    </w:p>
                  </w:tc>
                  <w:sdt>
                    <w:sdtPr>
                      <w:rPr>
                        <w:sz w:val="30"/>
                        <w:szCs w:val="30"/>
                      </w:rPr>
                      <w:id w:val="-828824331"/>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4195A423" w14:textId="51BC8380" w:rsidR="00B72C38" w:rsidRDefault="00B72C38" w:rsidP="00711D82">
                          <w:pPr>
                            <w:suppressAutoHyphens/>
                          </w:pPr>
                          <w:r>
                            <w:rPr>
                              <w:sz w:val="30"/>
                              <w:szCs w:val="30"/>
                            </w:rPr>
                            <w:sym w:font="Wingdings" w:char="F020"/>
                          </w:r>
                        </w:p>
                      </w:tc>
                    </w:sdtContent>
                  </w:sdt>
                  <w:sdt>
                    <w:sdtPr>
                      <w:rPr>
                        <w:sz w:val="30"/>
                        <w:szCs w:val="30"/>
                      </w:rPr>
                      <w:id w:val="323477710"/>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24C6B10D" w14:textId="4CC39F7F" w:rsidR="00B72C38" w:rsidRDefault="00B72C38" w:rsidP="00711D82">
                          <w:pPr>
                            <w:suppressAutoHyphens/>
                          </w:pPr>
                          <w:r>
                            <w:rPr>
                              <w:sz w:val="30"/>
                              <w:szCs w:val="30"/>
                            </w:rPr>
                            <w:sym w:font="Wingdings" w:char="F020"/>
                          </w:r>
                        </w:p>
                      </w:tc>
                    </w:sdtContent>
                  </w:sdt>
                  <w:sdt>
                    <w:sdtPr>
                      <w:rPr>
                        <w:sz w:val="30"/>
                        <w:szCs w:val="30"/>
                      </w:rPr>
                      <w:id w:val="-1232769702"/>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75830D7F" w14:textId="05868CB8"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6BCA569D" w14:textId="56289AC6"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0F3E62DC" w14:textId="77777777" w:rsidTr="00402ACE">
                  <w:trPr>
                    <w:trHeight w:hRule="exact" w:val="340"/>
                  </w:trPr>
                  <w:tc>
                    <w:tcPr>
                      <w:tcW w:w="3267" w:type="dxa"/>
                      <w:tcBorders>
                        <w:right w:val="nil"/>
                      </w:tcBorders>
                      <w:tcMar>
                        <w:top w:w="57" w:type="dxa"/>
                        <w:bottom w:w="57" w:type="dxa"/>
                      </w:tcMar>
                      <w:vAlign w:val="bottom"/>
                    </w:tcPr>
                    <w:p w14:paraId="0CC414BF" w14:textId="07D242E4" w:rsidR="00B72C38" w:rsidRPr="00EB209D" w:rsidRDefault="00232360" w:rsidP="00402ACE">
                      <w:pPr>
                        <w:ind w:left="113"/>
                        <w:jc w:val="left"/>
                        <w:rPr>
                          <w:rFonts w:ascii="Lelo Bold" w:hAnsi="Lelo Bold"/>
                          <w:color w:val="DCAA41"/>
                        </w:rPr>
                      </w:pPr>
                      <w:sdt>
                        <w:sdtPr>
                          <w:rPr>
                            <w:rFonts w:ascii="Lelo Bold" w:hAnsi="Lelo Bold"/>
                            <w:color w:val="F9C621"/>
                          </w:rPr>
                          <w:id w:val="1354309153"/>
                          <w:lock w:val="sdtContentLocked"/>
                          <w:placeholder>
                            <w:docPart w:val="205EF5189330452382ACE1278DD2EA74"/>
                          </w:placeholder>
                          <w15:appearance w15:val="hidden"/>
                        </w:sdtPr>
                        <w:sdtEndPr/>
                        <w:sdtContent>
                          <w:r w:rsidR="00B72C38" w:rsidRPr="00876DBB">
                            <w:rPr>
                              <w:rFonts w:ascii="Lelo Bold" w:hAnsi="Lelo Bold"/>
                              <w:color w:val="A1151A"/>
                            </w:rPr>
                            <w:t>Kooperationskompetenz</w:t>
                          </w:r>
                        </w:sdtContent>
                      </w:sdt>
                    </w:p>
                  </w:tc>
                  <w:tc>
                    <w:tcPr>
                      <w:tcW w:w="680" w:type="dxa"/>
                      <w:tcBorders>
                        <w:left w:val="nil"/>
                        <w:right w:val="nil"/>
                      </w:tcBorders>
                      <w:tcMar>
                        <w:top w:w="57" w:type="dxa"/>
                        <w:bottom w:w="57" w:type="dxa"/>
                      </w:tcMar>
                      <w:vAlign w:val="bottom"/>
                    </w:tcPr>
                    <w:p w14:paraId="595C9B95" w14:textId="341701B4" w:rsidR="00B72C38" w:rsidRDefault="00B72C38" w:rsidP="00B70E1F">
                      <w:pPr>
                        <w:suppressAutoHyphens/>
                        <w:jc w:val="left"/>
                      </w:pPr>
                    </w:p>
                  </w:tc>
                  <w:tc>
                    <w:tcPr>
                      <w:tcW w:w="680" w:type="dxa"/>
                      <w:tcBorders>
                        <w:left w:val="nil"/>
                        <w:right w:val="nil"/>
                      </w:tcBorders>
                      <w:tcMar>
                        <w:top w:w="57" w:type="dxa"/>
                        <w:bottom w:w="57" w:type="dxa"/>
                      </w:tcMar>
                      <w:vAlign w:val="bottom"/>
                    </w:tcPr>
                    <w:p w14:paraId="50C985CF" w14:textId="750AA2DD" w:rsidR="00B72C38" w:rsidRDefault="00B72C38" w:rsidP="00B70E1F">
                      <w:pPr>
                        <w:suppressAutoHyphens/>
                        <w:jc w:val="left"/>
                      </w:pPr>
                    </w:p>
                  </w:tc>
                  <w:tc>
                    <w:tcPr>
                      <w:tcW w:w="737" w:type="dxa"/>
                      <w:tcBorders>
                        <w:left w:val="nil"/>
                        <w:right w:val="nil"/>
                      </w:tcBorders>
                      <w:tcMar>
                        <w:top w:w="57" w:type="dxa"/>
                        <w:bottom w:w="57" w:type="dxa"/>
                      </w:tcMar>
                      <w:vAlign w:val="bottom"/>
                    </w:tcPr>
                    <w:p w14:paraId="5E1F3881" w14:textId="0895C747" w:rsidR="00B72C38" w:rsidRDefault="00B72C38" w:rsidP="00B70E1F">
                      <w:pPr>
                        <w:suppressAutoHyphens/>
                        <w:jc w:val="left"/>
                      </w:pPr>
                    </w:p>
                  </w:tc>
                  <w:tc>
                    <w:tcPr>
                      <w:tcW w:w="4252" w:type="dxa"/>
                      <w:tcBorders>
                        <w:left w:val="nil"/>
                      </w:tcBorders>
                      <w:tcMar>
                        <w:top w:w="57" w:type="dxa"/>
                        <w:bottom w:w="57" w:type="dxa"/>
                      </w:tcMar>
                      <w:vAlign w:val="bottom"/>
                    </w:tcPr>
                    <w:p w14:paraId="4EEA6EF4" w14:textId="77777777" w:rsidR="00B72C38" w:rsidRDefault="00B72C38" w:rsidP="00B70E1F">
                      <w:pPr>
                        <w:suppressAutoHyphens/>
                        <w:jc w:val="left"/>
                      </w:pPr>
                    </w:p>
                    <w:p w14:paraId="7953645E" w14:textId="4F8F7E3B" w:rsidR="00B72C38" w:rsidRDefault="00B72C38" w:rsidP="00B70E1F">
                      <w:pPr>
                        <w:suppressAutoHyphens/>
                        <w:jc w:val="left"/>
                      </w:pPr>
                    </w:p>
                  </w:tc>
                </w:tr>
                <w:tr w:rsidR="00402ACE" w14:paraId="1CD5E0A3" w14:textId="77777777" w:rsidTr="00402ACE">
                  <w:trPr>
                    <w:trHeight w:val="251"/>
                  </w:trPr>
                  <w:tc>
                    <w:tcPr>
                      <w:tcW w:w="3267" w:type="dxa"/>
                      <w:tcMar>
                        <w:top w:w="57" w:type="dxa"/>
                        <w:bottom w:w="57" w:type="dxa"/>
                      </w:tcMar>
                    </w:tcPr>
                    <w:p w14:paraId="67635D5F" w14:textId="19192C77" w:rsidR="00B72C38" w:rsidRPr="00A258F5" w:rsidRDefault="00232360" w:rsidP="00402ACE">
                      <w:pPr>
                        <w:ind w:left="113"/>
                        <w:jc w:val="left"/>
                      </w:pPr>
                      <w:sdt>
                        <w:sdtPr>
                          <w:id w:val="-342477480"/>
                          <w:lock w:val="sdtContentLocked"/>
                          <w:placeholder>
                            <w:docPart w:val="FD66514301BB49D99FF178870088B8FE"/>
                          </w:placeholder>
                          <w15:appearance w15:val="hidden"/>
                        </w:sdtPr>
                        <w:sdtEndPr/>
                        <w:sdtContent>
                          <w:r w:rsidR="00B72C38" w:rsidRPr="00E63ACA">
                            <w:t>Ich biete Unterstützung an</w:t>
                          </w:r>
                        </w:sdtContent>
                      </w:sdt>
                    </w:p>
                  </w:tc>
                  <w:sdt>
                    <w:sdtPr>
                      <w:rPr>
                        <w:sz w:val="30"/>
                        <w:szCs w:val="30"/>
                      </w:rPr>
                      <w:id w:val="-623007349"/>
                      <w14:checkbox>
                        <w14:checked w14:val="0"/>
                        <w14:checkedState w14:val="00FC" w14:font="Wingdings"/>
                        <w14:uncheckedState w14:val="0020" w14:font="Wingdings"/>
                      </w14:checkbox>
                    </w:sdtPr>
                    <w:sdtEndPr/>
                    <w:sdtContent>
                      <w:tc>
                        <w:tcPr>
                          <w:tcW w:w="680" w:type="dxa"/>
                          <w:tcMar>
                            <w:top w:w="57" w:type="dxa"/>
                            <w:bottom w:w="57" w:type="dxa"/>
                          </w:tcMar>
                        </w:tcPr>
                        <w:p w14:paraId="6A020257" w14:textId="6FA63770" w:rsidR="00B72C38" w:rsidRDefault="00B72C38" w:rsidP="00711D82">
                          <w:pPr>
                            <w:suppressAutoHyphens/>
                          </w:pPr>
                          <w:r>
                            <w:rPr>
                              <w:sz w:val="30"/>
                              <w:szCs w:val="30"/>
                            </w:rPr>
                            <w:sym w:font="Wingdings" w:char="F020"/>
                          </w:r>
                        </w:p>
                      </w:tc>
                    </w:sdtContent>
                  </w:sdt>
                  <w:sdt>
                    <w:sdtPr>
                      <w:rPr>
                        <w:sz w:val="30"/>
                        <w:szCs w:val="30"/>
                      </w:rPr>
                      <w:id w:val="-1673707468"/>
                      <w14:checkbox>
                        <w14:checked w14:val="0"/>
                        <w14:checkedState w14:val="00FC" w14:font="Wingdings"/>
                        <w14:uncheckedState w14:val="0020" w14:font="Wingdings"/>
                      </w14:checkbox>
                    </w:sdtPr>
                    <w:sdtEndPr/>
                    <w:sdtContent>
                      <w:tc>
                        <w:tcPr>
                          <w:tcW w:w="680" w:type="dxa"/>
                          <w:tcMar>
                            <w:top w:w="57" w:type="dxa"/>
                            <w:bottom w:w="57" w:type="dxa"/>
                          </w:tcMar>
                        </w:tcPr>
                        <w:p w14:paraId="6A20B4F8" w14:textId="4900BCAF" w:rsidR="00B72C38" w:rsidRDefault="00B72C38" w:rsidP="00711D82">
                          <w:pPr>
                            <w:suppressAutoHyphens/>
                          </w:pPr>
                          <w:r>
                            <w:rPr>
                              <w:sz w:val="30"/>
                              <w:szCs w:val="30"/>
                            </w:rPr>
                            <w:sym w:font="Wingdings" w:char="F020"/>
                          </w:r>
                        </w:p>
                      </w:tc>
                    </w:sdtContent>
                  </w:sdt>
                  <w:sdt>
                    <w:sdtPr>
                      <w:rPr>
                        <w:sz w:val="30"/>
                        <w:szCs w:val="30"/>
                      </w:rPr>
                      <w:id w:val="1698124155"/>
                      <w14:checkbox>
                        <w14:checked w14:val="0"/>
                        <w14:checkedState w14:val="00FC" w14:font="Wingdings"/>
                        <w14:uncheckedState w14:val="0020" w14:font="Wingdings"/>
                      </w14:checkbox>
                    </w:sdtPr>
                    <w:sdtEndPr/>
                    <w:sdtContent>
                      <w:tc>
                        <w:tcPr>
                          <w:tcW w:w="737" w:type="dxa"/>
                          <w:tcMar>
                            <w:top w:w="57" w:type="dxa"/>
                            <w:bottom w:w="57" w:type="dxa"/>
                          </w:tcMar>
                        </w:tcPr>
                        <w:p w14:paraId="03CB877B" w14:textId="6349F0A8"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0C61BE80" w14:textId="059905A1"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05122874" w14:textId="77777777" w:rsidTr="00402ACE">
                  <w:trPr>
                    <w:trHeight w:val="251"/>
                  </w:trPr>
                  <w:tc>
                    <w:tcPr>
                      <w:tcW w:w="3267" w:type="dxa"/>
                      <w:tcMar>
                        <w:top w:w="57" w:type="dxa"/>
                        <w:bottom w:w="57" w:type="dxa"/>
                      </w:tcMar>
                    </w:tcPr>
                    <w:p w14:paraId="5417802A" w14:textId="572F08E3" w:rsidR="00B72C38" w:rsidRPr="00A258F5" w:rsidRDefault="00232360" w:rsidP="00402ACE">
                      <w:pPr>
                        <w:ind w:left="113"/>
                        <w:jc w:val="left"/>
                      </w:pPr>
                      <w:sdt>
                        <w:sdtPr>
                          <w:id w:val="-2065160038"/>
                          <w:lock w:val="sdtContentLocked"/>
                          <w:placeholder>
                            <w:docPart w:val="FD66514301BB49D99FF178870088B8FE"/>
                          </w:placeholder>
                          <w15:appearance w15:val="hidden"/>
                        </w:sdtPr>
                        <w:sdtEndPr/>
                        <w:sdtContent>
                          <w:r w:rsidR="00B72C38" w:rsidRPr="00E63ACA">
                            <w:t>Ich kann Hilfe annehmen</w:t>
                          </w:r>
                        </w:sdtContent>
                      </w:sdt>
                    </w:p>
                  </w:tc>
                  <w:sdt>
                    <w:sdtPr>
                      <w:rPr>
                        <w:sz w:val="30"/>
                        <w:szCs w:val="30"/>
                      </w:rPr>
                      <w:id w:val="1991751072"/>
                      <w14:checkbox>
                        <w14:checked w14:val="0"/>
                        <w14:checkedState w14:val="00FC" w14:font="Wingdings"/>
                        <w14:uncheckedState w14:val="0020" w14:font="Wingdings"/>
                      </w14:checkbox>
                    </w:sdtPr>
                    <w:sdtEndPr/>
                    <w:sdtContent>
                      <w:tc>
                        <w:tcPr>
                          <w:tcW w:w="680" w:type="dxa"/>
                          <w:tcMar>
                            <w:top w:w="57" w:type="dxa"/>
                            <w:bottom w:w="57" w:type="dxa"/>
                          </w:tcMar>
                        </w:tcPr>
                        <w:p w14:paraId="249CB8E1" w14:textId="7DF7A591" w:rsidR="00B72C38" w:rsidRDefault="00B72C38" w:rsidP="00711D82">
                          <w:pPr>
                            <w:suppressAutoHyphens/>
                          </w:pPr>
                          <w:r>
                            <w:rPr>
                              <w:sz w:val="30"/>
                              <w:szCs w:val="30"/>
                            </w:rPr>
                            <w:sym w:font="Wingdings" w:char="F020"/>
                          </w:r>
                        </w:p>
                      </w:tc>
                    </w:sdtContent>
                  </w:sdt>
                  <w:sdt>
                    <w:sdtPr>
                      <w:rPr>
                        <w:sz w:val="30"/>
                        <w:szCs w:val="30"/>
                      </w:rPr>
                      <w:id w:val="253863969"/>
                      <w14:checkbox>
                        <w14:checked w14:val="0"/>
                        <w14:checkedState w14:val="00FC" w14:font="Wingdings"/>
                        <w14:uncheckedState w14:val="0020" w14:font="Wingdings"/>
                      </w14:checkbox>
                    </w:sdtPr>
                    <w:sdtEndPr/>
                    <w:sdtContent>
                      <w:tc>
                        <w:tcPr>
                          <w:tcW w:w="680" w:type="dxa"/>
                          <w:tcMar>
                            <w:top w:w="57" w:type="dxa"/>
                            <w:bottom w:w="57" w:type="dxa"/>
                          </w:tcMar>
                        </w:tcPr>
                        <w:p w14:paraId="2B6D5F9D" w14:textId="7328A53F" w:rsidR="00B72C38" w:rsidRDefault="00B72C38" w:rsidP="00711D82">
                          <w:pPr>
                            <w:suppressAutoHyphens/>
                          </w:pPr>
                          <w:r>
                            <w:rPr>
                              <w:sz w:val="30"/>
                              <w:szCs w:val="30"/>
                            </w:rPr>
                            <w:sym w:font="Wingdings" w:char="F020"/>
                          </w:r>
                        </w:p>
                      </w:tc>
                    </w:sdtContent>
                  </w:sdt>
                  <w:sdt>
                    <w:sdtPr>
                      <w:rPr>
                        <w:sz w:val="30"/>
                        <w:szCs w:val="30"/>
                      </w:rPr>
                      <w:id w:val="1543631799"/>
                      <w14:checkbox>
                        <w14:checked w14:val="0"/>
                        <w14:checkedState w14:val="00FC" w14:font="Wingdings"/>
                        <w14:uncheckedState w14:val="0020" w14:font="Wingdings"/>
                      </w14:checkbox>
                    </w:sdtPr>
                    <w:sdtEndPr/>
                    <w:sdtContent>
                      <w:tc>
                        <w:tcPr>
                          <w:tcW w:w="737" w:type="dxa"/>
                          <w:tcMar>
                            <w:top w:w="57" w:type="dxa"/>
                            <w:bottom w:w="57" w:type="dxa"/>
                          </w:tcMar>
                        </w:tcPr>
                        <w:p w14:paraId="1DF9D5A4" w14:textId="4E6481ED"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68224085" w14:textId="67BC7AA8"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3053528C" w14:textId="77777777" w:rsidTr="00402ACE">
                  <w:trPr>
                    <w:trHeight w:val="251"/>
                  </w:trPr>
                  <w:tc>
                    <w:tcPr>
                      <w:tcW w:w="3267" w:type="dxa"/>
                      <w:tcMar>
                        <w:top w:w="57" w:type="dxa"/>
                        <w:bottom w:w="57" w:type="dxa"/>
                      </w:tcMar>
                    </w:tcPr>
                    <w:p w14:paraId="24A6A077" w14:textId="3846289A" w:rsidR="00B72C38" w:rsidRPr="00A258F5" w:rsidRDefault="00232360" w:rsidP="00402ACE">
                      <w:pPr>
                        <w:ind w:left="113"/>
                        <w:jc w:val="left"/>
                      </w:pPr>
                      <w:sdt>
                        <w:sdtPr>
                          <w:id w:val="-316719593"/>
                          <w:lock w:val="sdtContentLocked"/>
                          <w:placeholder>
                            <w:docPart w:val="FD66514301BB49D99FF178870088B8FE"/>
                          </w:placeholder>
                          <w15:appearance w15:val="hidden"/>
                        </w:sdtPr>
                        <w:sdtEndPr/>
                        <w:sdtContent>
                          <w:r w:rsidR="00B72C38" w:rsidRPr="00E63ACA">
                            <w:t>Ich übernehme Verantwortung</w:t>
                          </w:r>
                        </w:sdtContent>
                      </w:sdt>
                    </w:p>
                  </w:tc>
                  <w:sdt>
                    <w:sdtPr>
                      <w:rPr>
                        <w:sz w:val="30"/>
                        <w:szCs w:val="30"/>
                      </w:rPr>
                      <w:id w:val="1048495757"/>
                      <w14:checkbox>
                        <w14:checked w14:val="0"/>
                        <w14:checkedState w14:val="00FC" w14:font="Wingdings"/>
                        <w14:uncheckedState w14:val="0020" w14:font="Wingdings"/>
                      </w14:checkbox>
                    </w:sdtPr>
                    <w:sdtEndPr/>
                    <w:sdtContent>
                      <w:tc>
                        <w:tcPr>
                          <w:tcW w:w="680" w:type="dxa"/>
                          <w:tcMar>
                            <w:top w:w="57" w:type="dxa"/>
                            <w:bottom w:w="57" w:type="dxa"/>
                          </w:tcMar>
                        </w:tcPr>
                        <w:p w14:paraId="2766C328" w14:textId="7BD21E73" w:rsidR="00B72C38" w:rsidRDefault="00B72C38" w:rsidP="00711D82">
                          <w:pPr>
                            <w:suppressAutoHyphens/>
                          </w:pPr>
                          <w:r>
                            <w:rPr>
                              <w:sz w:val="30"/>
                              <w:szCs w:val="30"/>
                            </w:rPr>
                            <w:sym w:font="Wingdings" w:char="F020"/>
                          </w:r>
                        </w:p>
                      </w:tc>
                    </w:sdtContent>
                  </w:sdt>
                  <w:sdt>
                    <w:sdtPr>
                      <w:rPr>
                        <w:sz w:val="30"/>
                        <w:szCs w:val="30"/>
                      </w:rPr>
                      <w:id w:val="1959905972"/>
                      <w14:checkbox>
                        <w14:checked w14:val="0"/>
                        <w14:checkedState w14:val="00FC" w14:font="Wingdings"/>
                        <w14:uncheckedState w14:val="0020" w14:font="Wingdings"/>
                      </w14:checkbox>
                    </w:sdtPr>
                    <w:sdtEndPr/>
                    <w:sdtContent>
                      <w:tc>
                        <w:tcPr>
                          <w:tcW w:w="680" w:type="dxa"/>
                          <w:tcMar>
                            <w:top w:w="57" w:type="dxa"/>
                            <w:bottom w:w="57" w:type="dxa"/>
                          </w:tcMar>
                        </w:tcPr>
                        <w:p w14:paraId="2C59ABC6" w14:textId="2BF86CF7" w:rsidR="00B72C38" w:rsidRDefault="00B72C38" w:rsidP="00711D82">
                          <w:pPr>
                            <w:suppressAutoHyphens/>
                          </w:pPr>
                          <w:r>
                            <w:rPr>
                              <w:sz w:val="30"/>
                              <w:szCs w:val="30"/>
                            </w:rPr>
                            <w:sym w:font="Wingdings" w:char="F020"/>
                          </w:r>
                        </w:p>
                      </w:tc>
                    </w:sdtContent>
                  </w:sdt>
                  <w:sdt>
                    <w:sdtPr>
                      <w:rPr>
                        <w:sz w:val="30"/>
                        <w:szCs w:val="30"/>
                      </w:rPr>
                      <w:id w:val="-1246183961"/>
                      <w14:checkbox>
                        <w14:checked w14:val="0"/>
                        <w14:checkedState w14:val="00FC" w14:font="Wingdings"/>
                        <w14:uncheckedState w14:val="0020" w14:font="Wingdings"/>
                      </w14:checkbox>
                    </w:sdtPr>
                    <w:sdtEndPr/>
                    <w:sdtContent>
                      <w:tc>
                        <w:tcPr>
                          <w:tcW w:w="737" w:type="dxa"/>
                          <w:tcMar>
                            <w:top w:w="57" w:type="dxa"/>
                            <w:bottom w:w="57" w:type="dxa"/>
                          </w:tcMar>
                        </w:tcPr>
                        <w:p w14:paraId="071FA765" w14:textId="6501E5C5"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25EDD6BA" w14:textId="73636D9E"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444873BE" w14:textId="77777777" w:rsidTr="00402ACE">
                  <w:trPr>
                    <w:trHeight w:val="251"/>
                  </w:trPr>
                  <w:tc>
                    <w:tcPr>
                      <w:tcW w:w="3267" w:type="dxa"/>
                      <w:tcMar>
                        <w:top w:w="57" w:type="dxa"/>
                        <w:bottom w:w="57" w:type="dxa"/>
                      </w:tcMar>
                    </w:tcPr>
                    <w:p w14:paraId="07928873" w14:textId="0D976102" w:rsidR="00B72C38" w:rsidRPr="00A258F5" w:rsidRDefault="00232360" w:rsidP="00402ACE">
                      <w:pPr>
                        <w:ind w:left="113"/>
                        <w:jc w:val="left"/>
                      </w:pPr>
                      <w:sdt>
                        <w:sdtPr>
                          <w:id w:val="115496811"/>
                          <w:lock w:val="sdtContentLocked"/>
                          <w:placeholder>
                            <w:docPart w:val="2365ED7A639A4FFF8D583210EEE057C3"/>
                          </w:placeholder>
                          <w15:appearance w15:val="hidden"/>
                        </w:sdtPr>
                        <w:sdtEndPr/>
                        <w:sdtContent>
                          <w:r w:rsidR="00B72C38" w:rsidRPr="00E63ACA">
                            <w:t>Ich kann mit anderen konstruktiv zusammenarbeiten</w:t>
                          </w:r>
                        </w:sdtContent>
                      </w:sdt>
                    </w:p>
                  </w:tc>
                  <w:sdt>
                    <w:sdtPr>
                      <w:rPr>
                        <w:sz w:val="30"/>
                        <w:szCs w:val="30"/>
                      </w:rPr>
                      <w:id w:val="1710843979"/>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1B89511D" w14:textId="5426579B" w:rsidR="00B72C38" w:rsidRDefault="00B72C38" w:rsidP="000007FC">
                          <w:pPr>
                            <w:suppressAutoHyphens/>
                          </w:pPr>
                          <w:r>
                            <w:rPr>
                              <w:sz w:val="30"/>
                              <w:szCs w:val="30"/>
                            </w:rPr>
                            <w:sym w:font="Wingdings" w:char="F020"/>
                          </w:r>
                        </w:p>
                      </w:tc>
                    </w:sdtContent>
                  </w:sdt>
                  <w:sdt>
                    <w:sdtPr>
                      <w:rPr>
                        <w:sz w:val="30"/>
                        <w:szCs w:val="30"/>
                      </w:rPr>
                      <w:id w:val="1405872581"/>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7DF974E3" w14:textId="1DC57C19" w:rsidR="00B72C38" w:rsidRDefault="00B72C38" w:rsidP="000007FC">
                          <w:pPr>
                            <w:suppressAutoHyphens/>
                          </w:pPr>
                          <w:r>
                            <w:rPr>
                              <w:sz w:val="30"/>
                              <w:szCs w:val="30"/>
                            </w:rPr>
                            <w:sym w:font="Wingdings" w:char="F020"/>
                          </w:r>
                        </w:p>
                      </w:tc>
                    </w:sdtContent>
                  </w:sdt>
                  <w:sdt>
                    <w:sdtPr>
                      <w:rPr>
                        <w:sz w:val="30"/>
                        <w:szCs w:val="30"/>
                      </w:rPr>
                      <w:id w:val="-2051601567"/>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660620DF" w14:textId="120F40B6" w:rsidR="00B72C38" w:rsidRDefault="00B72C38" w:rsidP="000007FC">
                          <w:pPr>
                            <w:suppressAutoHyphens/>
                          </w:pPr>
                          <w:r>
                            <w:rPr>
                              <w:sz w:val="30"/>
                              <w:szCs w:val="30"/>
                            </w:rPr>
                            <w:sym w:font="Wingdings" w:char="F020"/>
                          </w:r>
                        </w:p>
                      </w:tc>
                    </w:sdtContent>
                  </w:sdt>
                  <w:tc>
                    <w:tcPr>
                      <w:tcW w:w="4252" w:type="dxa"/>
                      <w:tcMar>
                        <w:top w:w="57" w:type="dxa"/>
                        <w:bottom w:w="57" w:type="dxa"/>
                      </w:tcMar>
                    </w:tcPr>
                    <w:p w14:paraId="5EAD9560" w14:textId="4F0BE224" w:rsidR="00B72C38" w:rsidRDefault="00B72C38"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65BCEA3E" w14:textId="77777777" w:rsidTr="00402ACE">
                  <w:trPr>
                    <w:trHeight w:hRule="exact" w:val="340"/>
                  </w:trPr>
                  <w:tc>
                    <w:tcPr>
                      <w:tcW w:w="3267" w:type="dxa"/>
                      <w:tcBorders>
                        <w:right w:val="nil"/>
                      </w:tcBorders>
                      <w:tcMar>
                        <w:top w:w="57" w:type="dxa"/>
                        <w:bottom w:w="57" w:type="dxa"/>
                      </w:tcMar>
                      <w:vAlign w:val="bottom"/>
                    </w:tcPr>
                    <w:p w14:paraId="2A8D2122" w14:textId="67382791" w:rsidR="00B72C38" w:rsidRPr="00EB209D" w:rsidRDefault="00232360" w:rsidP="00402ACE">
                      <w:pPr>
                        <w:ind w:left="113"/>
                        <w:jc w:val="left"/>
                        <w:rPr>
                          <w:rFonts w:ascii="Lelo Bold" w:hAnsi="Lelo Bold"/>
                          <w:color w:val="DCAA41"/>
                        </w:rPr>
                      </w:pPr>
                      <w:sdt>
                        <w:sdtPr>
                          <w:rPr>
                            <w:rFonts w:ascii="Lelo Bold" w:hAnsi="Lelo Bold"/>
                            <w:color w:val="F9C621"/>
                          </w:rPr>
                          <w:id w:val="-526095046"/>
                          <w:lock w:val="sdtContentLocked"/>
                          <w:placeholder>
                            <w:docPart w:val="F38679BA4B604987867B8175489FEAC6"/>
                          </w:placeholder>
                          <w15:appearance w15:val="hidden"/>
                        </w:sdtPr>
                        <w:sdtEndPr/>
                        <w:sdtContent>
                          <w:r w:rsidR="00B72C38" w:rsidRPr="00876DBB">
                            <w:rPr>
                              <w:rFonts w:ascii="Lelo Bold" w:hAnsi="Lelo Bold"/>
                              <w:color w:val="A1151A"/>
                            </w:rPr>
                            <w:t>Teamkompetenz</w:t>
                          </w:r>
                        </w:sdtContent>
                      </w:sdt>
                    </w:p>
                  </w:tc>
                  <w:tc>
                    <w:tcPr>
                      <w:tcW w:w="680" w:type="dxa"/>
                      <w:tcBorders>
                        <w:left w:val="nil"/>
                        <w:right w:val="nil"/>
                      </w:tcBorders>
                      <w:tcMar>
                        <w:top w:w="57" w:type="dxa"/>
                        <w:bottom w:w="57" w:type="dxa"/>
                      </w:tcMar>
                      <w:vAlign w:val="bottom"/>
                    </w:tcPr>
                    <w:p w14:paraId="033CD86B" w14:textId="009D9CBC" w:rsidR="00B72C38" w:rsidRDefault="00B72C38" w:rsidP="00B70E1F">
                      <w:pPr>
                        <w:suppressAutoHyphens/>
                        <w:jc w:val="left"/>
                      </w:pPr>
                    </w:p>
                  </w:tc>
                  <w:tc>
                    <w:tcPr>
                      <w:tcW w:w="680" w:type="dxa"/>
                      <w:tcBorders>
                        <w:left w:val="nil"/>
                        <w:right w:val="nil"/>
                      </w:tcBorders>
                      <w:tcMar>
                        <w:top w:w="57" w:type="dxa"/>
                        <w:bottom w:w="57" w:type="dxa"/>
                      </w:tcMar>
                      <w:vAlign w:val="bottom"/>
                    </w:tcPr>
                    <w:p w14:paraId="504723C9" w14:textId="025B38C5" w:rsidR="00B72C38" w:rsidRDefault="00B72C38" w:rsidP="00B70E1F">
                      <w:pPr>
                        <w:suppressAutoHyphens/>
                        <w:jc w:val="left"/>
                      </w:pPr>
                    </w:p>
                  </w:tc>
                  <w:tc>
                    <w:tcPr>
                      <w:tcW w:w="737" w:type="dxa"/>
                      <w:tcBorders>
                        <w:left w:val="nil"/>
                        <w:right w:val="nil"/>
                      </w:tcBorders>
                      <w:tcMar>
                        <w:top w:w="57" w:type="dxa"/>
                        <w:bottom w:w="57" w:type="dxa"/>
                      </w:tcMar>
                      <w:vAlign w:val="bottom"/>
                    </w:tcPr>
                    <w:p w14:paraId="5434C896" w14:textId="6B56F754" w:rsidR="00B72C38" w:rsidRDefault="00B72C38" w:rsidP="00B70E1F">
                      <w:pPr>
                        <w:suppressAutoHyphens/>
                        <w:jc w:val="left"/>
                      </w:pPr>
                    </w:p>
                  </w:tc>
                  <w:tc>
                    <w:tcPr>
                      <w:tcW w:w="4252" w:type="dxa"/>
                      <w:tcBorders>
                        <w:left w:val="nil"/>
                      </w:tcBorders>
                      <w:tcMar>
                        <w:top w:w="57" w:type="dxa"/>
                        <w:bottom w:w="57" w:type="dxa"/>
                      </w:tcMar>
                      <w:vAlign w:val="bottom"/>
                    </w:tcPr>
                    <w:p w14:paraId="70ACF6F8" w14:textId="77777777" w:rsidR="00B72C38" w:rsidRDefault="00B72C38" w:rsidP="00B70E1F">
                      <w:pPr>
                        <w:suppressAutoHyphens/>
                        <w:jc w:val="left"/>
                      </w:pPr>
                    </w:p>
                    <w:p w14:paraId="046304D4" w14:textId="12AF7876" w:rsidR="00B72C38" w:rsidRDefault="00B72C38" w:rsidP="00B70E1F">
                      <w:pPr>
                        <w:suppressAutoHyphens/>
                        <w:jc w:val="left"/>
                      </w:pPr>
                    </w:p>
                  </w:tc>
                </w:tr>
                <w:tr w:rsidR="00402ACE" w14:paraId="2094320D" w14:textId="77777777" w:rsidTr="00402ACE">
                  <w:trPr>
                    <w:trHeight w:val="251"/>
                  </w:trPr>
                  <w:tc>
                    <w:tcPr>
                      <w:tcW w:w="3267" w:type="dxa"/>
                      <w:tcMar>
                        <w:top w:w="57" w:type="dxa"/>
                        <w:bottom w:w="57" w:type="dxa"/>
                      </w:tcMar>
                    </w:tcPr>
                    <w:p w14:paraId="1B733354" w14:textId="47B603DB" w:rsidR="00B72C38" w:rsidRPr="00A258F5" w:rsidRDefault="00232360" w:rsidP="00402ACE">
                      <w:pPr>
                        <w:ind w:left="113"/>
                        <w:jc w:val="left"/>
                        <w:rPr>
                          <w:bCs/>
                        </w:rPr>
                      </w:pPr>
                      <w:sdt>
                        <w:sdtPr>
                          <w:rPr>
                            <w:bCs/>
                          </w:rPr>
                          <w:id w:val="-2081205515"/>
                          <w:lock w:val="sdtContentLocked"/>
                          <w:placeholder>
                            <w:docPart w:val="BDF8B60A87574D22ABDA3E914CA04B68"/>
                          </w:placeholder>
                          <w15:appearance w15:val="hidden"/>
                        </w:sdtPr>
                        <w:sdtEndPr/>
                        <w:sdtContent>
                          <w:r w:rsidR="00B72C38" w:rsidRPr="00E63ACA">
                            <w:rPr>
                              <w:bCs/>
                            </w:rPr>
                            <w:t>Ich bin hilfsbereit und unterstütze andere bei ihren Aufgaben</w:t>
                          </w:r>
                        </w:sdtContent>
                      </w:sdt>
                    </w:p>
                  </w:tc>
                  <w:sdt>
                    <w:sdtPr>
                      <w:rPr>
                        <w:sz w:val="30"/>
                        <w:szCs w:val="30"/>
                      </w:rPr>
                      <w:id w:val="237448962"/>
                      <w14:checkbox>
                        <w14:checked w14:val="0"/>
                        <w14:checkedState w14:val="00FC" w14:font="Wingdings"/>
                        <w14:uncheckedState w14:val="0020" w14:font="Wingdings"/>
                      </w14:checkbox>
                    </w:sdtPr>
                    <w:sdtEndPr/>
                    <w:sdtContent>
                      <w:tc>
                        <w:tcPr>
                          <w:tcW w:w="680" w:type="dxa"/>
                          <w:tcMar>
                            <w:top w:w="57" w:type="dxa"/>
                            <w:bottom w:w="57" w:type="dxa"/>
                          </w:tcMar>
                        </w:tcPr>
                        <w:p w14:paraId="2D84D916" w14:textId="05937678" w:rsidR="00B72C38" w:rsidRDefault="00B72C38" w:rsidP="000007FC">
                          <w:pPr>
                            <w:suppressAutoHyphens/>
                          </w:pPr>
                          <w:r>
                            <w:rPr>
                              <w:sz w:val="30"/>
                              <w:szCs w:val="30"/>
                            </w:rPr>
                            <w:sym w:font="Wingdings" w:char="F020"/>
                          </w:r>
                        </w:p>
                      </w:tc>
                    </w:sdtContent>
                  </w:sdt>
                  <w:sdt>
                    <w:sdtPr>
                      <w:rPr>
                        <w:sz w:val="30"/>
                        <w:szCs w:val="30"/>
                      </w:rPr>
                      <w:id w:val="-1067949673"/>
                      <w14:checkbox>
                        <w14:checked w14:val="0"/>
                        <w14:checkedState w14:val="00FC" w14:font="Wingdings"/>
                        <w14:uncheckedState w14:val="0020" w14:font="Wingdings"/>
                      </w14:checkbox>
                    </w:sdtPr>
                    <w:sdtEndPr/>
                    <w:sdtContent>
                      <w:tc>
                        <w:tcPr>
                          <w:tcW w:w="680" w:type="dxa"/>
                          <w:tcMar>
                            <w:top w:w="57" w:type="dxa"/>
                            <w:bottom w:w="57" w:type="dxa"/>
                          </w:tcMar>
                        </w:tcPr>
                        <w:p w14:paraId="5C88E3FA" w14:textId="4CAA367C" w:rsidR="00B72C38" w:rsidRDefault="00B72C38" w:rsidP="000007FC">
                          <w:pPr>
                            <w:suppressAutoHyphens/>
                          </w:pPr>
                          <w:r>
                            <w:rPr>
                              <w:sz w:val="30"/>
                              <w:szCs w:val="30"/>
                            </w:rPr>
                            <w:sym w:font="Wingdings" w:char="F020"/>
                          </w:r>
                        </w:p>
                      </w:tc>
                    </w:sdtContent>
                  </w:sdt>
                  <w:sdt>
                    <w:sdtPr>
                      <w:rPr>
                        <w:sz w:val="30"/>
                        <w:szCs w:val="30"/>
                      </w:rPr>
                      <w:id w:val="1020124415"/>
                      <w14:checkbox>
                        <w14:checked w14:val="0"/>
                        <w14:checkedState w14:val="00FC" w14:font="Wingdings"/>
                        <w14:uncheckedState w14:val="0020" w14:font="Wingdings"/>
                      </w14:checkbox>
                    </w:sdtPr>
                    <w:sdtEndPr/>
                    <w:sdtContent>
                      <w:tc>
                        <w:tcPr>
                          <w:tcW w:w="737" w:type="dxa"/>
                          <w:tcMar>
                            <w:top w:w="57" w:type="dxa"/>
                            <w:bottom w:w="57" w:type="dxa"/>
                          </w:tcMar>
                        </w:tcPr>
                        <w:p w14:paraId="0A9ED680" w14:textId="47C0577F" w:rsidR="00B72C38" w:rsidRDefault="00B72C38" w:rsidP="000007FC">
                          <w:pPr>
                            <w:suppressAutoHyphens/>
                          </w:pPr>
                          <w:r>
                            <w:rPr>
                              <w:sz w:val="30"/>
                              <w:szCs w:val="30"/>
                            </w:rPr>
                            <w:sym w:font="Wingdings" w:char="F020"/>
                          </w:r>
                        </w:p>
                      </w:tc>
                    </w:sdtContent>
                  </w:sdt>
                  <w:tc>
                    <w:tcPr>
                      <w:tcW w:w="4252" w:type="dxa"/>
                      <w:tcMar>
                        <w:top w:w="57" w:type="dxa"/>
                        <w:bottom w:w="57" w:type="dxa"/>
                      </w:tcMar>
                    </w:tcPr>
                    <w:p w14:paraId="7473FBEA" w14:textId="346F54E3" w:rsidR="00B72C38" w:rsidRDefault="00B72C38"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1FC2A06B" w14:textId="77777777" w:rsidTr="00402ACE">
                  <w:trPr>
                    <w:trHeight w:val="251"/>
                  </w:trPr>
                  <w:tc>
                    <w:tcPr>
                      <w:tcW w:w="3267" w:type="dxa"/>
                      <w:tcMar>
                        <w:top w:w="57" w:type="dxa"/>
                        <w:bottom w:w="57" w:type="dxa"/>
                      </w:tcMar>
                    </w:tcPr>
                    <w:p w14:paraId="7050E1E1" w14:textId="184D764B" w:rsidR="00B72C38" w:rsidRPr="00A258F5" w:rsidRDefault="00232360" w:rsidP="00402ACE">
                      <w:pPr>
                        <w:ind w:left="113"/>
                        <w:jc w:val="left"/>
                        <w:rPr>
                          <w:bCs/>
                        </w:rPr>
                      </w:pPr>
                      <w:sdt>
                        <w:sdtPr>
                          <w:rPr>
                            <w:bCs/>
                          </w:rPr>
                          <w:id w:val="-578903996"/>
                          <w:lock w:val="sdtContentLocked"/>
                          <w:placeholder>
                            <w:docPart w:val="BBD38D4E35684384BB7A61248D5A0BF3"/>
                          </w:placeholder>
                          <w15:appearance w15:val="hidden"/>
                        </w:sdtPr>
                        <w:sdtEndPr/>
                        <w:sdtContent>
                          <w:r w:rsidR="00B72C38" w:rsidRPr="00E63ACA">
                            <w:rPr>
                              <w:bCs/>
                            </w:rPr>
                            <w:t>Ich engagiere mich für ein gemeinsames Ziel</w:t>
                          </w:r>
                        </w:sdtContent>
                      </w:sdt>
                    </w:p>
                  </w:tc>
                  <w:sdt>
                    <w:sdtPr>
                      <w:rPr>
                        <w:sz w:val="30"/>
                        <w:szCs w:val="30"/>
                      </w:rPr>
                      <w:id w:val="1509719786"/>
                      <w14:checkbox>
                        <w14:checked w14:val="0"/>
                        <w14:checkedState w14:val="00FC" w14:font="Wingdings"/>
                        <w14:uncheckedState w14:val="0020" w14:font="Wingdings"/>
                      </w14:checkbox>
                    </w:sdtPr>
                    <w:sdtEndPr/>
                    <w:sdtContent>
                      <w:tc>
                        <w:tcPr>
                          <w:tcW w:w="680" w:type="dxa"/>
                          <w:tcMar>
                            <w:top w:w="57" w:type="dxa"/>
                            <w:bottom w:w="57" w:type="dxa"/>
                          </w:tcMar>
                        </w:tcPr>
                        <w:p w14:paraId="69F667AD" w14:textId="1A85F669" w:rsidR="00B72C38" w:rsidRDefault="00B72C38" w:rsidP="000007FC">
                          <w:pPr>
                            <w:suppressAutoHyphens/>
                          </w:pPr>
                          <w:r>
                            <w:rPr>
                              <w:sz w:val="30"/>
                              <w:szCs w:val="30"/>
                            </w:rPr>
                            <w:sym w:font="Wingdings" w:char="F020"/>
                          </w:r>
                        </w:p>
                      </w:tc>
                    </w:sdtContent>
                  </w:sdt>
                  <w:sdt>
                    <w:sdtPr>
                      <w:rPr>
                        <w:sz w:val="30"/>
                        <w:szCs w:val="30"/>
                      </w:rPr>
                      <w:id w:val="612791011"/>
                      <w14:checkbox>
                        <w14:checked w14:val="0"/>
                        <w14:checkedState w14:val="00FC" w14:font="Wingdings"/>
                        <w14:uncheckedState w14:val="0020" w14:font="Wingdings"/>
                      </w14:checkbox>
                    </w:sdtPr>
                    <w:sdtEndPr/>
                    <w:sdtContent>
                      <w:tc>
                        <w:tcPr>
                          <w:tcW w:w="680" w:type="dxa"/>
                          <w:tcMar>
                            <w:top w:w="57" w:type="dxa"/>
                            <w:bottom w:w="57" w:type="dxa"/>
                          </w:tcMar>
                        </w:tcPr>
                        <w:p w14:paraId="2CF44A44" w14:textId="6FDC08A6" w:rsidR="00B72C38" w:rsidRDefault="00B72C38" w:rsidP="000007FC">
                          <w:pPr>
                            <w:suppressAutoHyphens/>
                          </w:pPr>
                          <w:r>
                            <w:rPr>
                              <w:sz w:val="30"/>
                              <w:szCs w:val="30"/>
                            </w:rPr>
                            <w:sym w:font="Wingdings" w:char="F020"/>
                          </w:r>
                        </w:p>
                      </w:tc>
                    </w:sdtContent>
                  </w:sdt>
                  <w:sdt>
                    <w:sdtPr>
                      <w:rPr>
                        <w:sz w:val="30"/>
                        <w:szCs w:val="30"/>
                      </w:rPr>
                      <w:id w:val="-1080206334"/>
                      <w14:checkbox>
                        <w14:checked w14:val="0"/>
                        <w14:checkedState w14:val="00FC" w14:font="Wingdings"/>
                        <w14:uncheckedState w14:val="0020" w14:font="Wingdings"/>
                      </w14:checkbox>
                    </w:sdtPr>
                    <w:sdtEndPr/>
                    <w:sdtContent>
                      <w:tc>
                        <w:tcPr>
                          <w:tcW w:w="737" w:type="dxa"/>
                          <w:tcMar>
                            <w:top w:w="57" w:type="dxa"/>
                            <w:bottom w:w="57" w:type="dxa"/>
                          </w:tcMar>
                        </w:tcPr>
                        <w:p w14:paraId="32D1D431" w14:textId="51C7B7D6" w:rsidR="00B72C38" w:rsidRDefault="00B72C38" w:rsidP="000007FC">
                          <w:pPr>
                            <w:suppressAutoHyphens/>
                          </w:pPr>
                          <w:r>
                            <w:rPr>
                              <w:sz w:val="30"/>
                              <w:szCs w:val="30"/>
                            </w:rPr>
                            <w:sym w:font="Wingdings" w:char="F020"/>
                          </w:r>
                        </w:p>
                      </w:tc>
                    </w:sdtContent>
                  </w:sdt>
                  <w:tc>
                    <w:tcPr>
                      <w:tcW w:w="4252" w:type="dxa"/>
                      <w:tcMar>
                        <w:top w:w="57" w:type="dxa"/>
                        <w:bottom w:w="57" w:type="dxa"/>
                      </w:tcMar>
                    </w:tcPr>
                    <w:p w14:paraId="6B9A768B" w14:textId="1464708A" w:rsidR="00B72C38" w:rsidRDefault="00B72C38"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7EB20201" w14:textId="77777777" w:rsidTr="00402ACE">
                  <w:trPr>
                    <w:trHeight w:val="251"/>
                  </w:trPr>
                  <w:tc>
                    <w:tcPr>
                      <w:tcW w:w="3267" w:type="dxa"/>
                      <w:tcMar>
                        <w:top w:w="57" w:type="dxa"/>
                        <w:bottom w:w="57" w:type="dxa"/>
                      </w:tcMar>
                    </w:tcPr>
                    <w:p w14:paraId="0890EE55" w14:textId="3B0199EF" w:rsidR="00B72C38" w:rsidRPr="00A258F5" w:rsidRDefault="00232360" w:rsidP="00402ACE">
                      <w:pPr>
                        <w:ind w:left="113"/>
                        <w:jc w:val="left"/>
                        <w:rPr>
                          <w:bCs/>
                        </w:rPr>
                      </w:pPr>
                      <w:sdt>
                        <w:sdtPr>
                          <w:rPr>
                            <w:bCs/>
                          </w:rPr>
                          <w:id w:val="-1896499382"/>
                          <w:lock w:val="sdtContentLocked"/>
                          <w:placeholder>
                            <w:docPart w:val="DD603EED802942158E04C1F3A2855AB0"/>
                          </w:placeholder>
                          <w15:appearance w15:val="hidden"/>
                        </w:sdtPr>
                        <w:sdtEndPr/>
                        <w:sdtContent>
                          <w:r w:rsidR="00B72C38" w:rsidRPr="00E63ACA">
                            <w:rPr>
                              <w:bCs/>
                            </w:rPr>
                            <w:t>Bin offen für Vorschläge anderer</w:t>
                          </w:r>
                        </w:sdtContent>
                      </w:sdt>
                    </w:p>
                  </w:tc>
                  <w:sdt>
                    <w:sdtPr>
                      <w:rPr>
                        <w:sz w:val="30"/>
                        <w:szCs w:val="30"/>
                      </w:rPr>
                      <w:id w:val="1684088354"/>
                      <w14:checkbox>
                        <w14:checked w14:val="0"/>
                        <w14:checkedState w14:val="00FC" w14:font="Wingdings"/>
                        <w14:uncheckedState w14:val="0020" w14:font="Wingdings"/>
                      </w14:checkbox>
                    </w:sdtPr>
                    <w:sdtEndPr/>
                    <w:sdtContent>
                      <w:tc>
                        <w:tcPr>
                          <w:tcW w:w="680" w:type="dxa"/>
                          <w:tcMar>
                            <w:top w:w="57" w:type="dxa"/>
                            <w:bottom w:w="57" w:type="dxa"/>
                          </w:tcMar>
                        </w:tcPr>
                        <w:p w14:paraId="3B13F4F7" w14:textId="56A8F5FC" w:rsidR="00B72C38" w:rsidRDefault="00B72C38" w:rsidP="000007FC">
                          <w:pPr>
                            <w:suppressAutoHyphens/>
                          </w:pPr>
                          <w:r>
                            <w:rPr>
                              <w:sz w:val="30"/>
                              <w:szCs w:val="30"/>
                            </w:rPr>
                            <w:sym w:font="Wingdings" w:char="F020"/>
                          </w:r>
                        </w:p>
                      </w:tc>
                    </w:sdtContent>
                  </w:sdt>
                  <w:sdt>
                    <w:sdtPr>
                      <w:rPr>
                        <w:sz w:val="30"/>
                        <w:szCs w:val="30"/>
                      </w:rPr>
                      <w:id w:val="1087955209"/>
                      <w14:checkbox>
                        <w14:checked w14:val="0"/>
                        <w14:checkedState w14:val="00FC" w14:font="Wingdings"/>
                        <w14:uncheckedState w14:val="0020" w14:font="Wingdings"/>
                      </w14:checkbox>
                    </w:sdtPr>
                    <w:sdtEndPr/>
                    <w:sdtContent>
                      <w:tc>
                        <w:tcPr>
                          <w:tcW w:w="680" w:type="dxa"/>
                          <w:tcMar>
                            <w:top w:w="57" w:type="dxa"/>
                            <w:bottom w:w="57" w:type="dxa"/>
                          </w:tcMar>
                        </w:tcPr>
                        <w:p w14:paraId="07A98984" w14:textId="15050EBB" w:rsidR="00B72C38" w:rsidRDefault="00B72C38" w:rsidP="000007FC">
                          <w:pPr>
                            <w:suppressAutoHyphens/>
                          </w:pPr>
                          <w:r>
                            <w:rPr>
                              <w:sz w:val="30"/>
                              <w:szCs w:val="30"/>
                            </w:rPr>
                            <w:sym w:font="Wingdings" w:char="F020"/>
                          </w:r>
                        </w:p>
                      </w:tc>
                    </w:sdtContent>
                  </w:sdt>
                  <w:sdt>
                    <w:sdtPr>
                      <w:rPr>
                        <w:sz w:val="30"/>
                        <w:szCs w:val="30"/>
                      </w:rPr>
                      <w:id w:val="1952203077"/>
                      <w14:checkbox>
                        <w14:checked w14:val="0"/>
                        <w14:checkedState w14:val="00FC" w14:font="Wingdings"/>
                        <w14:uncheckedState w14:val="0020" w14:font="Wingdings"/>
                      </w14:checkbox>
                    </w:sdtPr>
                    <w:sdtEndPr/>
                    <w:sdtContent>
                      <w:tc>
                        <w:tcPr>
                          <w:tcW w:w="737" w:type="dxa"/>
                          <w:tcMar>
                            <w:top w:w="57" w:type="dxa"/>
                            <w:bottom w:w="57" w:type="dxa"/>
                          </w:tcMar>
                        </w:tcPr>
                        <w:p w14:paraId="0E0D4201" w14:textId="347A8BFF" w:rsidR="00B72C38" w:rsidRDefault="00B72C38" w:rsidP="000007FC">
                          <w:pPr>
                            <w:suppressAutoHyphens/>
                          </w:pPr>
                          <w:r>
                            <w:rPr>
                              <w:sz w:val="30"/>
                              <w:szCs w:val="30"/>
                            </w:rPr>
                            <w:sym w:font="Wingdings" w:char="F020"/>
                          </w:r>
                        </w:p>
                      </w:tc>
                    </w:sdtContent>
                  </w:sdt>
                  <w:tc>
                    <w:tcPr>
                      <w:tcW w:w="4252" w:type="dxa"/>
                      <w:tcMar>
                        <w:top w:w="57" w:type="dxa"/>
                        <w:bottom w:w="57" w:type="dxa"/>
                      </w:tcMar>
                    </w:tcPr>
                    <w:p w14:paraId="6AA608F1" w14:textId="1AA9E1E1" w:rsidR="00B72C38" w:rsidRDefault="00B72C38"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4EC16F15" w14:textId="77777777" w:rsidTr="00402ACE">
                  <w:trPr>
                    <w:trHeight w:val="251"/>
                  </w:trPr>
                  <w:tc>
                    <w:tcPr>
                      <w:tcW w:w="3267" w:type="dxa"/>
                      <w:tcMar>
                        <w:top w:w="57" w:type="dxa"/>
                        <w:bottom w:w="57" w:type="dxa"/>
                      </w:tcMar>
                    </w:tcPr>
                    <w:p w14:paraId="0E03D541" w14:textId="72AEFA78" w:rsidR="00B72C38" w:rsidRPr="00A258F5" w:rsidRDefault="00232360" w:rsidP="00402ACE">
                      <w:pPr>
                        <w:ind w:left="113"/>
                        <w:jc w:val="left"/>
                        <w:rPr>
                          <w:bCs/>
                        </w:rPr>
                      </w:pPr>
                      <w:sdt>
                        <w:sdtPr>
                          <w:rPr>
                            <w:bCs/>
                          </w:rPr>
                          <w:id w:val="2073534110"/>
                          <w:lock w:val="sdtContentLocked"/>
                          <w:placeholder>
                            <w:docPart w:val="A21BBA5BBAF04C4F8908F1360E5B30EB"/>
                          </w:placeholder>
                          <w15:appearance w15:val="hidden"/>
                        </w:sdtPr>
                        <w:sdtEndPr/>
                        <w:sdtContent>
                          <w:r w:rsidR="00B72C38" w:rsidRPr="00E63ACA">
                            <w:rPr>
                              <w:bCs/>
                            </w:rPr>
                            <w:t>Ich bespreche meine Ergebnisse mit Gruppenmitgliedern</w:t>
                          </w:r>
                        </w:sdtContent>
                      </w:sdt>
                    </w:p>
                  </w:tc>
                  <w:sdt>
                    <w:sdtPr>
                      <w:rPr>
                        <w:sz w:val="30"/>
                        <w:szCs w:val="30"/>
                      </w:rPr>
                      <w:id w:val="-275095569"/>
                      <w14:checkbox>
                        <w14:checked w14:val="0"/>
                        <w14:checkedState w14:val="00FC" w14:font="Wingdings"/>
                        <w14:uncheckedState w14:val="0020" w14:font="Wingdings"/>
                      </w14:checkbox>
                    </w:sdtPr>
                    <w:sdtEndPr/>
                    <w:sdtContent>
                      <w:tc>
                        <w:tcPr>
                          <w:tcW w:w="680" w:type="dxa"/>
                          <w:tcMar>
                            <w:top w:w="57" w:type="dxa"/>
                            <w:bottom w:w="57" w:type="dxa"/>
                          </w:tcMar>
                        </w:tcPr>
                        <w:p w14:paraId="4418DFE0" w14:textId="57E6E427" w:rsidR="00B72C38" w:rsidRDefault="00B72C38" w:rsidP="000007FC">
                          <w:pPr>
                            <w:suppressAutoHyphens/>
                          </w:pPr>
                          <w:r>
                            <w:rPr>
                              <w:sz w:val="30"/>
                              <w:szCs w:val="30"/>
                            </w:rPr>
                            <w:sym w:font="Wingdings" w:char="F020"/>
                          </w:r>
                        </w:p>
                      </w:tc>
                    </w:sdtContent>
                  </w:sdt>
                  <w:sdt>
                    <w:sdtPr>
                      <w:rPr>
                        <w:sz w:val="30"/>
                        <w:szCs w:val="30"/>
                      </w:rPr>
                      <w:id w:val="-1351104683"/>
                      <w14:checkbox>
                        <w14:checked w14:val="0"/>
                        <w14:checkedState w14:val="00FC" w14:font="Wingdings"/>
                        <w14:uncheckedState w14:val="0020" w14:font="Wingdings"/>
                      </w14:checkbox>
                    </w:sdtPr>
                    <w:sdtEndPr/>
                    <w:sdtContent>
                      <w:tc>
                        <w:tcPr>
                          <w:tcW w:w="680" w:type="dxa"/>
                          <w:tcMar>
                            <w:top w:w="57" w:type="dxa"/>
                            <w:bottom w:w="57" w:type="dxa"/>
                          </w:tcMar>
                        </w:tcPr>
                        <w:p w14:paraId="0951763C" w14:textId="504230FB" w:rsidR="00B72C38" w:rsidRDefault="00B72C38" w:rsidP="000007FC">
                          <w:pPr>
                            <w:suppressAutoHyphens/>
                          </w:pPr>
                          <w:r>
                            <w:rPr>
                              <w:sz w:val="30"/>
                              <w:szCs w:val="30"/>
                            </w:rPr>
                            <w:sym w:font="Wingdings" w:char="F020"/>
                          </w:r>
                        </w:p>
                      </w:tc>
                    </w:sdtContent>
                  </w:sdt>
                  <w:sdt>
                    <w:sdtPr>
                      <w:rPr>
                        <w:sz w:val="30"/>
                        <w:szCs w:val="30"/>
                      </w:rPr>
                      <w:id w:val="2047710894"/>
                      <w14:checkbox>
                        <w14:checked w14:val="0"/>
                        <w14:checkedState w14:val="00FC" w14:font="Wingdings"/>
                        <w14:uncheckedState w14:val="0020" w14:font="Wingdings"/>
                      </w14:checkbox>
                    </w:sdtPr>
                    <w:sdtEndPr/>
                    <w:sdtContent>
                      <w:tc>
                        <w:tcPr>
                          <w:tcW w:w="737" w:type="dxa"/>
                          <w:tcMar>
                            <w:top w:w="57" w:type="dxa"/>
                            <w:bottom w:w="57" w:type="dxa"/>
                          </w:tcMar>
                        </w:tcPr>
                        <w:p w14:paraId="153197D1" w14:textId="2CB0D4A1" w:rsidR="00B72C38" w:rsidRDefault="00B72C38" w:rsidP="000007FC">
                          <w:pPr>
                            <w:suppressAutoHyphens/>
                          </w:pPr>
                          <w:r>
                            <w:rPr>
                              <w:sz w:val="30"/>
                              <w:szCs w:val="30"/>
                            </w:rPr>
                            <w:sym w:font="Wingdings" w:char="F020"/>
                          </w:r>
                        </w:p>
                      </w:tc>
                    </w:sdtContent>
                  </w:sdt>
                  <w:tc>
                    <w:tcPr>
                      <w:tcW w:w="4252" w:type="dxa"/>
                      <w:tcMar>
                        <w:top w:w="57" w:type="dxa"/>
                        <w:bottom w:w="57" w:type="dxa"/>
                      </w:tcMar>
                    </w:tcPr>
                    <w:p w14:paraId="6F19E05E" w14:textId="08A922AE" w:rsidR="00B72C38" w:rsidRDefault="00B72C38"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bl>
            </w:sdtContent>
          </w:sdt>
          <w:p w14:paraId="04E8E776" w14:textId="128F43FC" w:rsidR="000237C2" w:rsidRDefault="000237C2" w:rsidP="00A729B7">
            <w:pPr>
              <w:suppressAutoHyphens/>
            </w:pPr>
          </w:p>
        </w:tc>
      </w:tr>
    </w:tbl>
    <w:p w14:paraId="6CC9EFFE" w14:textId="77777777" w:rsidR="000522BD" w:rsidRDefault="000522BD">
      <w:r>
        <w:lastRenderedPageBreak/>
        <w:br w:type="page"/>
      </w:r>
    </w:p>
    <w:tbl>
      <w:tblPr>
        <w:tblStyle w:val="Tabellenraster"/>
        <w:tblW w:w="10029" w:type="dxa"/>
        <w:tblInd w:w="-2" w:type="dxa"/>
        <w:tblCellMar>
          <w:left w:w="0" w:type="dxa"/>
          <w:right w:w="0" w:type="dxa"/>
        </w:tblCellMar>
        <w:tblLook w:val="04A0" w:firstRow="1" w:lastRow="0" w:firstColumn="1" w:lastColumn="0" w:noHBand="0" w:noVBand="1"/>
      </w:tblPr>
      <w:tblGrid>
        <w:gridCol w:w="10029"/>
      </w:tblGrid>
      <w:tr w:rsidR="00825D7F" w14:paraId="367784EE" w14:textId="77777777" w:rsidTr="00B4026C">
        <w:trPr>
          <w:trHeight w:val="164"/>
        </w:trPr>
        <w:tc>
          <w:tcPr>
            <w:tcW w:w="10029" w:type="dxa"/>
            <w:tcBorders>
              <w:top w:val="nil"/>
              <w:left w:val="nil"/>
              <w:bottom w:val="nil"/>
              <w:right w:val="nil"/>
            </w:tcBorders>
          </w:tcPr>
          <w:tbl>
            <w:tblPr>
              <w:tblStyle w:val="Tabellenraster"/>
              <w:tblW w:w="9434" w:type="dxa"/>
              <w:tblCellMar>
                <w:left w:w="0" w:type="dxa"/>
              </w:tblCellMar>
              <w:tblLook w:val="04A0" w:firstRow="1" w:lastRow="0" w:firstColumn="1" w:lastColumn="0" w:noHBand="0" w:noVBand="1"/>
            </w:tblPr>
            <w:tblGrid>
              <w:gridCol w:w="9"/>
              <w:gridCol w:w="901"/>
              <w:gridCol w:w="2157"/>
              <w:gridCol w:w="680"/>
              <w:gridCol w:w="680"/>
              <w:gridCol w:w="749"/>
              <w:gridCol w:w="4025"/>
              <w:gridCol w:w="233"/>
            </w:tblGrid>
            <w:tr w:rsidR="002F331C" w14:paraId="63CB9743" w14:textId="77777777" w:rsidTr="00A33EE7">
              <w:trPr>
                <w:gridAfter w:val="1"/>
                <w:wAfter w:w="233" w:type="dxa"/>
                <w:trHeight w:val="982"/>
              </w:trPr>
              <w:sdt>
                <w:sdtPr>
                  <w:id w:val="-354893394"/>
                  <w:lock w:val="sdtContentLocked"/>
                  <w:showingPlcHdr/>
                  <w15:appearance w15:val="hidden"/>
                  <w:picture/>
                </w:sdtPr>
                <w:sdtEndPr/>
                <w:sdtContent>
                  <w:tc>
                    <w:tcPr>
                      <w:tcW w:w="910" w:type="dxa"/>
                      <w:gridSpan w:val="2"/>
                      <w:tcBorders>
                        <w:top w:val="nil"/>
                        <w:left w:val="nil"/>
                        <w:bottom w:val="nil"/>
                        <w:right w:val="nil"/>
                      </w:tcBorders>
                    </w:tcPr>
                    <w:p w14:paraId="35715ECF" w14:textId="58BC17E1" w:rsidR="00825D7F" w:rsidRDefault="00825D7F" w:rsidP="000237C2">
                      <w:pPr>
                        <w:suppressAutoHyphens/>
                        <w:spacing w:before="40"/>
                        <w:jc w:val="left"/>
                      </w:pPr>
                      <w:r>
                        <w:drawing>
                          <wp:inline distT="0" distB="0" distL="0" distR="0" wp14:anchorId="42ECFF3C" wp14:editId="4772E583">
                            <wp:extent cx="504000" cy="504000"/>
                            <wp:effectExtent l="0" t="0" r="0" b="0"/>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sdt>
                <w:sdtPr>
                  <w:id w:val="-1831901068"/>
                  <w:lock w:val="sdtContentLocked"/>
                  <w:placeholder>
                    <w:docPart w:val="14EF15B0ED614C609958D199F5F1B2FE"/>
                  </w:placeholder>
                  <w:showingPlcHdr/>
                  <w15:appearance w15:val="hidden"/>
                </w:sdtPr>
                <w:sdtEndPr/>
                <w:sdtContent>
                  <w:tc>
                    <w:tcPr>
                      <w:tcW w:w="8291" w:type="dxa"/>
                      <w:gridSpan w:val="5"/>
                      <w:tcBorders>
                        <w:top w:val="nil"/>
                        <w:left w:val="nil"/>
                        <w:bottom w:val="nil"/>
                        <w:right w:val="nil"/>
                      </w:tcBorders>
                    </w:tcPr>
                    <w:p w14:paraId="11A44917" w14:textId="1A08C415" w:rsidR="00237085" w:rsidRDefault="00EB209D" w:rsidP="007E73C6">
                      <w:pPr>
                        <w:suppressAutoHyphens/>
                        <w:jc w:val="left"/>
                      </w:pPr>
                      <w:r w:rsidRPr="00876DBB">
                        <w:rPr>
                          <w:rFonts w:ascii="Lelo Bold" w:hAnsi="Lelo Bold"/>
                          <w:color w:val="A1151A"/>
                        </w:rPr>
                        <w:t>Methodenkompetenzen</w:t>
                      </w:r>
                      <w:r w:rsidRPr="00876DBB">
                        <w:rPr>
                          <w:color w:val="A1151A"/>
                        </w:rPr>
                        <w:t xml:space="preserve"> </w:t>
                      </w:r>
                      <w:r w:rsidRPr="004D1630">
                        <w:t>sind die Kompetenzen, die Studierende dazu befähigen, Wissen zu reflektieren, zu kreieren und anzuwenden (Querschnittskompetenz)</w:t>
                      </w:r>
                      <w:r>
                        <w:t>.</w:t>
                      </w:r>
                    </w:p>
                    <w:p w14:paraId="4E7E7141" w14:textId="5ACD50DE" w:rsidR="00825D7F" w:rsidRDefault="00825D7F" w:rsidP="007E73C6">
                      <w:pPr>
                        <w:suppressAutoHyphens/>
                        <w:jc w:val="left"/>
                      </w:pPr>
                    </w:p>
                  </w:tc>
                </w:sdtContent>
              </w:sdt>
            </w:tr>
            <w:tr w:rsidR="00A33EE7" w:rsidRPr="00A258F5" w14:paraId="13B49FE9"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9" w:type="dxa"/>
                <w:trHeight w:hRule="exact" w:val="737"/>
              </w:trPr>
              <w:tc>
                <w:tcPr>
                  <w:tcW w:w="3058" w:type="dxa"/>
                  <w:gridSpan w:val="2"/>
                  <w:shd w:val="clear" w:color="auto" w:fill="A1151A"/>
                  <w:tcMar>
                    <w:top w:w="57" w:type="dxa"/>
                    <w:left w:w="0" w:type="dxa"/>
                    <w:bottom w:w="57" w:type="dxa"/>
                    <w:right w:w="0" w:type="dxa"/>
                  </w:tcMar>
                  <w:vAlign w:val="center"/>
                </w:tcPr>
                <w:p w14:paraId="006FFC54" w14:textId="0C808AD4" w:rsidR="00A33EE7" w:rsidRPr="00A258F5" w:rsidRDefault="00A33EE7" w:rsidP="00A33EE7">
                  <w:pPr>
                    <w:suppressAutoHyphens/>
                    <w:spacing w:line="220" w:lineRule="exact"/>
                    <w:ind w:left="113"/>
                    <w:jc w:val="left"/>
                    <w:rPr>
                      <w:rFonts w:ascii="Lelo Bold" w:hAnsi="Lelo Bold"/>
                      <w:color w:val="FFFFFF" w:themeColor="background1"/>
                    </w:rPr>
                  </w:pPr>
                  <w:r>
                    <w:rPr>
                      <w:rFonts w:ascii="Lelo Bold" w:hAnsi="Lelo Bold"/>
                      <w:bCs/>
                      <w:color w:val="FFFFFF" w:themeColor="background1"/>
                    </w:rPr>
                    <w:t>Methodenkompetenz</w:t>
                  </w:r>
                </w:p>
              </w:tc>
              <w:tc>
                <w:tcPr>
                  <w:tcW w:w="680"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sz w:val="16"/>
                      <w:szCs w:val="16"/>
                    </w:rPr>
                    <w:id w:val="1257182702"/>
                    <w:lock w:val="contentLocked"/>
                    <w:placeholder>
                      <w:docPart w:val="23BB289452934BB09E0F429365DBF1AB"/>
                    </w:placeholder>
                    <w15:appearance w15:val="hidden"/>
                  </w:sdtPr>
                  <w:sdtEndPr/>
                  <w:sdtContent>
                    <w:p w14:paraId="3B70D71F" w14:textId="60EB3031" w:rsidR="00A33EE7" w:rsidRPr="00A258F5" w:rsidRDefault="00A33EE7" w:rsidP="00A33EE7">
                      <w:pPr>
                        <w:suppressAutoHyphens/>
                        <w:spacing w:line="220" w:lineRule="exact"/>
                        <w:ind w:left="142"/>
                        <w:jc w:val="center"/>
                        <w:rPr>
                          <w:rFonts w:ascii="Lelo Bold" w:hAnsi="Lelo Bold"/>
                          <w:color w:val="FFFFFF" w:themeColor="background1"/>
                        </w:rPr>
                      </w:pPr>
                      <w:r w:rsidRPr="00402ACE">
                        <w:rPr>
                          <w:rFonts w:ascii="Lelo Bold" w:hAnsi="Lelo Bold" w:cs="Arial"/>
                          <w:bCs/>
                          <w:color w:val="FFFFFF" w:themeColor="background1"/>
                          <w:kern w:val="24"/>
                          <w:sz w:val="16"/>
                          <w:szCs w:val="16"/>
                        </w:rPr>
                        <w:t>Sehr 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680"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sz w:val="16"/>
                      <w:szCs w:val="16"/>
                    </w:rPr>
                    <w:id w:val="-1628702616"/>
                    <w:lock w:val="contentLocked"/>
                    <w:placeholder>
                      <w:docPart w:val="88DD88EEB40241639C8387631735C4B5"/>
                    </w:placeholder>
                    <w15:appearance w15:val="hidden"/>
                  </w:sdtPr>
                  <w:sdtEndPr/>
                  <w:sdtContent>
                    <w:p w14:paraId="6CDBC624" w14:textId="70425559" w:rsidR="00A33EE7" w:rsidRPr="00A258F5" w:rsidRDefault="00A33EE7" w:rsidP="00A33EE7">
                      <w:pPr>
                        <w:suppressAutoHyphens/>
                        <w:spacing w:line="220" w:lineRule="exact"/>
                        <w:ind w:left="142"/>
                        <w:jc w:val="center"/>
                        <w:rPr>
                          <w:rFonts w:ascii="Lelo Bold" w:hAnsi="Lelo Bold"/>
                          <w:color w:val="FFFFFF" w:themeColor="background1"/>
                        </w:rPr>
                      </w:pPr>
                      <w:r w:rsidRPr="00402ACE">
                        <w:rPr>
                          <w:rFonts w:ascii="Lelo Bold" w:hAnsi="Lelo Bold" w:cs="Arial"/>
                          <w:bCs/>
                          <w:color w:val="FFFFFF" w:themeColor="background1"/>
                          <w:kern w:val="24"/>
                          <w:sz w:val="16"/>
                          <w:szCs w:val="16"/>
                        </w:rPr>
                        <w:t>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749"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sz w:val="16"/>
                      <w:szCs w:val="16"/>
                    </w:rPr>
                    <w:id w:val="306448369"/>
                    <w:lock w:val="contentLocked"/>
                    <w:placeholder>
                      <w:docPart w:val="17EA29B772764559ACCACE4284143DCC"/>
                    </w:placeholder>
                    <w15:appearance w15:val="hidden"/>
                  </w:sdtPr>
                  <w:sdtEndPr/>
                  <w:sdtContent>
                    <w:p w14:paraId="464D40D9" w14:textId="27F552DE" w:rsidR="00A33EE7" w:rsidRPr="00A258F5" w:rsidRDefault="00A33EE7" w:rsidP="00A33EE7">
                      <w:pPr>
                        <w:suppressAutoHyphens/>
                        <w:spacing w:line="220" w:lineRule="exact"/>
                        <w:ind w:left="142"/>
                        <w:jc w:val="center"/>
                        <w:rPr>
                          <w:rFonts w:ascii="Lelo Bold" w:hAnsi="Lelo Bold"/>
                        </w:rPr>
                      </w:pPr>
                      <w:r w:rsidRPr="00402ACE">
                        <w:rPr>
                          <w:rFonts w:ascii="Lelo Bold" w:hAnsi="Lelo Bold" w:cs="Arial"/>
                          <w:bCs/>
                          <w:color w:val="FFFFFF" w:themeColor="background1"/>
                          <w:kern w:val="24"/>
                          <w:sz w:val="16"/>
                          <w:szCs w:val="16"/>
                        </w:rPr>
                        <w:t>Weniger ausge-</w:t>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4250" w:type="dxa"/>
                  <w:gridSpan w:val="2"/>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rPr>
                    <w:id w:val="173155881"/>
                    <w:lock w:val="contentLocked"/>
                    <w:placeholder>
                      <w:docPart w:val="9F8CC1BE263B4DDDB01341EC2182B5F5"/>
                    </w:placeholder>
                    <w15:appearance w15:val="hidden"/>
                  </w:sdtPr>
                  <w:sdtEndPr/>
                  <w:sdtContent>
                    <w:p w14:paraId="018C7EBD" w14:textId="77777777" w:rsidR="00A33EE7" w:rsidRPr="0018558D" w:rsidRDefault="00A33EE7" w:rsidP="00A33EE7">
                      <w:pPr>
                        <w:suppressAutoHyphens/>
                        <w:spacing w:line="220" w:lineRule="exact"/>
                        <w:ind w:left="142"/>
                        <w:jc w:val="center"/>
                        <w:rPr>
                          <w:rFonts w:ascii="Lelo Bold" w:hAnsi="Lelo Bold" w:cs="Arial"/>
                          <w:bCs/>
                          <w:color w:val="FFFFFF" w:themeColor="background1"/>
                          <w:kern w:val="24"/>
                        </w:rPr>
                      </w:pPr>
                      <w:r w:rsidRPr="0018558D">
                        <w:rPr>
                          <w:rFonts w:ascii="Lelo Bold" w:hAnsi="Lelo Bold" w:cs="Arial"/>
                          <w:bCs/>
                          <w:color w:val="FFFFFF" w:themeColor="background1"/>
                          <w:kern w:val="24"/>
                        </w:rPr>
                        <w:t>Wo und wann habe ich das zeigen können?</w:t>
                      </w:r>
                    </w:p>
                    <w:p w14:paraId="66097404" w14:textId="05E6CD0A" w:rsidR="00A33EE7" w:rsidRPr="00A258F5" w:rsidRDefault="00A33EE7" w:rsidP="00A33EE7">
                      <w:pPr>
                        <w:suppressAutoHyphens/>
                        <w:spacing w:line="220" w:lineRule="exact"/>
                        <w:ind w:left="142"/>
                        <w:jc w:val="center"/>
                        <w:rPr>
                          <w:rFonts w:ascii="Lelo Bold" w:hAnsi="Lelo Bold"/>
                        </w:rPr>
                      </w:pPr>
                      <w:r w:rsidRPr="0018558D">
                        <w:rPr>
                          <w:rFonts w:ascii="Lelo Bold" w:hAnsi="Lelo Bold" w:cs="Arial"/>
                          <w:bCs/>
                          <w:color w:val="FFFFFF" w:themeColor="background1"/>
                          <w:kern w:val="24"/>
                        </w:rPr>
                        <w:t>Beispiele</w:t>
                      </w:r>
                    </w:p>
                  </w:sdtContent>
                </w:sdt>
              </w:tc>
            </w:tr>
          </w:tbl>
          <w:sdt>
            <w:sdtPr>
              <w:rPr>
                <w:rFonts w:ascii="Lelo Bold" w:hAnsi="Lelo Bold"/>
                <w:bCs/>
                <w:color w:val="FFFFFF" w:themeColor="background1"/>
              </w:rPr>
              <w:id w:val="-939142442"/>
              <w:placeholder>
                <w:docPart w:val="31820FB26FDC4F448734F82C5CD910A2"/>
              </w:placeholder>
            </w:sdtPr>
            <w:sdtEndPr/>
            <w:sdtContent>
              <w:tbl>
                <w:tblPr>
                  <w:tblStyle w:val="Tabellenraster"/>
                  <w:tblW w:w="9434" w:type="dxa"/>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CellMar>
                    <w:left w:w="0" w:type="dxa"/>
                  </w:tblCellMar>
                  <w:tblLook w:val="04A0" w:firstRow="1" w:lastRow="0" w:firstColumn="1" w:lastColumn="0" w:noHBand="0" w:noVBand="1"/>
                </w:tblPr>
                <w:tblGrid>
                  <w:gridCol w:w="3067"/>
                  <w:gridCol w:w="680"/>
                  <w:gridCol w:w="683"/>
                  <w:gridCol w:w="740"/>
                  <w:gridCol w:w="4264"/>
                </w:tblGrid>
                <w:tr w:rsidR="00402ACE" w14:paraId="14B8F5AC" w14:textId="77777777" w:rsidTr="00B04567">
                  <w:trPr>
                    <w:trHeight w:hRule="exact" w:val="340"/>
                  </w:trPr>
                  <w:tc>
                    <w:tcPr>
                      <w:tcW w:w="3067" w:type="dxa"/>
                      <w:tcBorders>
                        <w:right w:val="nil"/>
                      </w:tcBorders>
                      <w:tcMar>
                        <w:top w:w="57" w:type="dxa"/>
                        <w:bottom w:w="57" w:type="dxa"/>
                      </w:tcMar>
                      <w:vAlign w:val="bottom"/>
                    </w:tcPr>
                    <w:p w14:paraId="13677B0C" w14:textId="1443EA4F" w:rsidR="00402ACE" w:rsidRPr="00A258F5" w:rsidRDefault="00232360" w:rsidP="00D0503C">
                      <w:pPr>
                        <w:suppressAutoHyphens/>
                        <w:ind w:left="113"/>
                        <w:jc w:val="left"/>
                        <w:rPr>
                          <w:rFonts w:ascii="Lelo Bold" w:hAnsi="Lelo Bold"/>
                        </w:rPr>
                      </w:pPr>
                      <w:sdt>
                        <w:sdtPr>
                          <w:rPr>
                            <w:rFonts w:ascii="Lelo Bold" w:hAnsi="Lelo Bold"/>
                            <w:color w:val="F9C621"/>
                          </w:rPr>
                          <w:id w:val="54129390"/>
                          <w:lock w:val="sdtContentLocked"/>
                          <w:placeholder>
                            <w:docPart w:val="B2FF95C80D27479DB754DE5DC1A9F867"/>
                          </w:placeholder>
                          <w15:appearance w15:val="hidden"/>
                        </w:sdtPr>
                        <w:sdtEndPr/>
                        <w:sdtContent>
                          <w:r w:rsidR="00402ACE" w:rsidRPr="00876DBB">
                            <w:rPr>
                              <w:rFonts w:ascii="Lelo Bold" w:hAnsi="Lelo Bold"/>
                              <w:color w:val="A1151A"/>
                            </w:rPr>
                            <w:t>Forschungsmethoden</w:t>
                          </w:r>
                        </w:sdtContent>
                      </w:sdt>
                    </w:p>
                  </w:tc>
                  <w:tc>
                    <w:tcPr>
                      <w:tcW w:w="680" w:type="dxa"/>
                      <w:tcBorders>
                        <w:left w:val="nil"/>
                        <w:right w:val="nil"/>
                      </w:tcBorders>
                      <w:tcMar>
                        <w:top w:w="57" w:type="dxa"/>
                        <w:bottom w:w="57" w:type="dxa"/>
                      </w:tcMar>
                      <w:vAlign w:val="bottom"/>
                    </w:tcPr>
                    <w:p w14:paraId="03E84731" w14:textId="3FF9C596" w:rsidR="00402ACE" w:rsidRDefault="00402ACE" w:rsidP="00B70E1F">
                      <w:pPr>
                        <w:suppressAutoHyphens/>
                        <w:jc w:val="left"/>
                      </w:pPr>
                    </w:p>
                  </w:tc>
                  <w:tc>
                    <w:tcPr>
                      <w:tcW w:w="683" w:type="dxa"/>
                      <w:tcBorders>
                        <w:left w:val="nil"/>
                        <w:right w:val="nil"/>
                      </w:tcBorders>
                      <w:tcMar>
                        <w:top w:w="57" w:type="dxa"/>
                        <w:bottom w:w="57" w:type="dxa"/>
                      </w:tcMar>
                      <w:vAlign w:val="bottom"/>
                    </w:tcPr>
                    <w:p w14:paraId="00FFCF63" w14:textId="189C51C6" w:rsidR="00402ACE" w:rsidRDefault="00402ACE" w:rsidP="00B70E1F">
                      <w:pPr>
                        <w:suppressAutoHyphens/>
                        <w:jc w:val="left"/>
                      </w:pPr>
                    </w:p>
                  </w:tc>
                  <w:tc>
                    <w:tcPr>
                      <w:tcW w:w="740" w:type="dxa"/>
                      <w:tcBorders>
                        <w:left w:val="nil"/>
                        <w:right w:val="nil"/>
                      </w:tcBorders>
                      <w:tcMar>
                        <w:top w:w="57" w:type="dxa"/>
                        <w:bottom w:w="57" w:type="dxa"/>
                      </w:tcMar>
                      <w:vAlign w:val="bottom"/>
                    </w:tcPr>
                    <w:p w14:paraId="70C3BF5C" w14:textId="0FF72D94" w:rsidR="00402ACE" w:rsidRDefault="00402ACE" w:rsidP="00B70E1F">
                      <w:pPr>
                        <w:suppressAutoHyphens/>
                        <w:jc w:val="left"/>
                      </w:pPr>
                    </w:p>
                  </w:tc>
                  <w:tc>
                    <w:tcPr>
                      <w:tcW w:w="4264" w:type="dxa"/>
                      <w:tcBorders>
                        <w:left w:val="nil"/>
                      </w:tcBorders>
                      <w:tcMar>
                        <w:top w:w="57" w:type="dxa"/>
                        <w:bottom w:w="57" w:type="dxa"/>
                      </w:tcMar>
                      <w:vAlign w:val="bottom"/>
                    </w:tcPr>
                    <w:p w14:paraId="2D57612C" w14:textId="77777777" w:rsidR="00402ACE" w:rsidRDefault="00402ACE" w:rsidP="00B70E1F">
                      <w:pPr>
                        <w:suppressAutoHyphens/>
                        <w:jc w:val="left"/>
                      </w:pPr>
                    </w:p>
                    <w:p w14:paraId="7BAC1BF1" w14:textId="482422C9" w:rsidR="00402ACE" w:rsidRDefault="00402ACE" w:rsidP="00B70E1F">
                      <w:pPr>
                        <w:suppressAutoHyphens/>
                        <w:jc w:val="left"/>
                      </w:pPr>
                    </w:p>
                  </w:tc>
                </w:tr>
                <w:tr w:rsidR="00402ACE" w14:paraId="421E0A8C" w14:textId="77777777" w:rsidTr="00B04567">
                  <w:trPr>
                    <w:trHeight w:val="251"/>
                  </w:trPr>
                  <w:tc>
                    <w:tcPr>
                      <w:tcW w:w="3067" w:type="dxa"/>
                      <w:tcMar>
                        <w:top w:w="57" w:type="dxa"/>
                        <w:bottom w:w="57" w:type="dxa"/>
                      </w:tcMar>
                    </w:tcPr>
                    <w:p w14:paraId="16B58A8C" w14:textId="1C52696B" w:rsidR="00402ACE" w:rsidRDefault="00232360" w:rsidP="00D0503C">
                      <w:pPr>
                        <w:suppressAutoHyphens/>
                        <w:ind w:left="113"/>
                        <w:jc w:val="left"/>
                      </w:pPr>
                      <w:sdt>
                        <w:sdtPr>
                          <w:id w:val="1095060937"/>
                          <w:lock w:val="sdtContentLocked"/>
                          <w:placeholder>
                            <w:docPart w:val="EA7970B9915040E5A6CE3726A0B28B9A"/>
                          </w:placeholder>
                          <w15:appearance w15:val="hidden"/>
                        </w:sdtPr>
                        <w:sdtEndPr/>
                        <w:sdtContent>
                          <w:r w:rsidR="00402ACE" w:rsidRPr="004D1630">
                            <w:t>Ich beherrsche qualitative Forschungsmethoden</w:t>
                          </w:r>
                        </w:sdtContent>
                      </w:sdt>
                    </w:p>
                  </w:tc>
                  <w:sdt>
                    <w:sdtPr>
                      <w:rPr>
                        <w:sz w:val="30"/>
                        <w:szCs w:val="30"/>
                      </w:rPr>
                      <w:id w:val="1677079489"/>
                      <w14:checkbox>
                        <w14:checked w14:val="0"/>
                        <w14:checkedState w14:val="00FC" w14:font="Wingdings"/>
                        <w14:uncheckedState w14:val="0020" w14:font="Wingdings"/>
                      </w14:checkbox>
                    </w:sdtPr>
                    <w:sdtEndPr/>
                    <w:sdtContent>
                      <w:tc>
                        <w:tcPr>
                          <w:tcW w:w="680" w:type="dxa"/>
                          <w:tcMar>
                            <w:top w:w="57" w:type="dxa"/>
                            <w:bottom w:w="57" w:type="dxa"/>
                          </w:tcMar>
                        </w:tcPr>
                        <w:p w14:paraId="4D90E624" w14:textId="220AD538" w:rsidR="00402ACE" w:rsidRDefault="00402ACE" w:rsidP="000007FC">
                          <w:pPr>
                            <w:suppressAutoHyphens/>
                          </w:pPr>
                          <w:r>
                            <w:rPr>
                              <w:sz w:val="30"/>
                              <w:szCs w:val="30"/>
                            </w:rPr>
                            <w:sym w:font="Wingdings" w:char="F020"/>
                          </w:r>
                        </w:p>
                      </w:tc>
                    </w:sdtContent>
                  </w:sdt>
                  <w:sdt>
                    <w:sdtPr>
                      <w:rPr>
                        <w:sz w:val="30"/>
                        <w:szCs w:val="30"/>
                      </w:rPr>
                      <w:id w:val="-1123308300"/>
                      <w14:checkbox>
                        <w14:checked w14:val="0"/>
                        <w14:checkedState w14:val="00FC" w14:font="Wingdings"/>
                        <w14:uncheckedState w14:val="0020" w14:font="Wingdings"/>
                      </w14:checkbox>
                    </w:sdtPr>
                    <w:sdtEndPr/>
                    <w:sdtContent>
                      <w:tc>
                        <w:tcPr>
                          <w:tcW w:w="683" w:type="dxa"/>
                          <w:tcMar>
                            <w:top w:w="57" w:type="dxa"/>
                            <w:bottom w:w="57" w:type="dxa"/>
                          </w:tcMar>
                        </w:tcPr>
                        <w:p w14:paraId="4AD9BF48" w14:textId="3988D060" w:rsidR="00402ACE" w:rsidRDefault="00402ACE" w:rsidP="000007FC">
                          <w:pPr>
                            <w:suppressAutoHyphens/>
                          </w:pPr>
                          <w:r>
                            <w:rPr>
                              <w:sz w:val="30"/>
                              <w:szCs w:val="30"/>
                            </w:rPr>
                            <w:sym w:font="Wingdings" w:char="F020"/>
                          </w:r>
                        </w:p>
                      </w:tc>
                    </w:sdtContent>
                  </w:sdt>
                  <w:sdt>
                    <w:sdtPr>
                      <w:rPr>
                        <w:sz w:val="30"/>
                        <w:szCs w:val="30"/>
                      </w:rPr>
                      <w:id w:val="1943718963"/>
                      <w14:checkbox>
                        <w14:checked w14:val="0"/>
                        <w14:checkedState w14:val="00FC" w14:font="Wingdings"/>
                        <w14:uncheckedState w14:val="0020" w14:font="Wingdings"/>
                      </w14:checkbox>
                    </w:sdtPr>
                    <w:sdtEndPr/>
                    <w:sdtContent>
                      <w:tc>
                        <w:tcPr>
                          <w:tcW w:w="740" w:type="dxa"/>
                          <w:tcMar>
                            <w:top w:w="57" w:type="dxa"/>
                            <w:bottom w:w="57" w:type="dxa"/>
                          </w:tcMar>
                        </w:tcPr>
                        <w:p w14:paraId="1E8BFC95" w14:textId="595E4347" w:rsidR="00402ACE" w:rsidRDefault="00402ACE" w:rsidP="000007FC">
                          <w:pPr>
                            <w:suppressAutoHyphens/>
                          </w:pPr>
                          <w:r>
                            <w:rPr>
                              <w:sz w:val="30"/>
                              <w:szCs w:val="30"/>
                            </w:rPr>
                            <w:sym w:font="Wingdings" w:char="F020"/>
                          </w:r>
                        </w:p>
                      </w:tc>
                    </w:sdtContent>
                  </w:sdt>
                  <w:tc>
                    <w:tcPr>
                      <w:tcW w:w="4264" w:type="dxa"/>
                      <w:tcMar>
                        <w:top w:w="57" w:type="dxa"/>
                        <w:bottom w:w="57" w:type="dxa"/>
                      </w:tcMar>
                    </w:tcPr>
                    <w:p w14:paraId="05F5CF4A" w14:textId="3A2D6A9E"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7AA2A675" w14:textId="77777777" w:rsidTr="00B04567">
                  <w:trPr>
                    <w:trHeight w:val="251"/>
                  </w:trPr>
                  <w:tc>
                    <w:tcPr>
                      <w:tcW w:w="3067" w:type="dxa"/>
                      <w:tcMar>
                        <w:top w:w="57" w:type="dxa"/>
                        <w:bottom w:w="57" w:type="dxa"/>
                      </w:tcMar>
                    </w:tcPr>
                    <w:p w14:paraId="15876D56" w14:textId="12C310F8" w:rsidR="00402ACE" w:rsidRDefault="00232360" w:rsidP="00D0503C">
                      <w:pPr>
                        <w:suppressAutoHyphens/>
                        <w:ind w:left="113"/>
                        <w:jc w:val="left"/>
                      </w:pPr>
                      <w:sdt>
                        <w:sdtPr>
                          <w:id w:val="-1059314350"/>
                          <w:lock w:val="sdtContentLocked"/>
                          <w:placeholder>
                            <w:docPart w:val="DC53B6D8D833417D9F04D41886F3C011"/>
                          </w:placeholder>
                          <w15:appearance w15:val="hidden"/>
                        </w:sdtPr>
                        <w:sdtEndPr/>
                        <w:sdtContent>
                          <w:r w:rsidR="00402ACE" w:rsidRPr="004D1630">
                            <w:t>Ich beherrsche quantitative Forschungsmethoden</w:t>
                          </w:r>
                        </w:sdtContent>
                      </w:sdt>
                    </w:p>
                  </w:tc>
                  <w:sdt>
                    <w:sdtPr>
                      <w:rPr>
                        <w:sz w:val="30"/>
                        <w:szCs w:val="30"/>
                      </w:rPr>
                      <w:id w:val="1559828587"/>
                      <w14:checkbox>
                        <w14:checked w14:val="0"/>
                        <w14:checkedState w14:val="00FC" w14:font="Wingdings"/>
                        <w14:uncheckedState w14:val="0020" w14:font="Wingdings"/>
                      </w14:checkbox>
                    </w:sdtPr>
                    <w:sdtEndPr/>
                    <w:sdtContent>
                      <w:tc>
                        <w:tcPr>
                          <w:tcW w:w="680" w:type="dxa"/>
                          <w:tcMar>
                            <w:top w:w="57" w:type="dxa"/>
                            <w:bottom w:w="57" w:type="dxa"/>
                          </w:tcMar>
                        </w:tcPr>
                        <w:p w14:paraId="077A32DE" w14:textId="3C6461A4" w:rsidR="00402ACE" w:rsidRDefault="00402ACE" w:rsidP="000007FC">
                          <w:pPr>
                            <w:suppressAutoHyphens/>
                          </w:pPr>
                          <w:r>
                            <w:rPr>
                              <w:sz w:val="30"/>
                              <w:szCs w:val="30"/>
                            </w:rPr>
                            <w:sym w:font="Wingdings" w:char="F020"/>
                          </w:r>
                        </w:p>
                      </w:tc>
                    </w:sdtContent>
                  </w:sdt>
                  <w:sdt>
                    <w:sdtPr>
                      <w:rPr>
                        <w:sz w:val="30"/>
                        <w:szCs w:val="30"/>
                      </w:rPr>
                      <w:id w:val="217942073"/>
                      <w14:checkbox>
                        <w14:checked w14:val="0"/>
                        <w14:checkedState w14:val="00FC" w14:font="Wingdings"/>
                        <w14:uncheckedState w14:val="0020" w14:font="Wingdings"/>
                      </w14:checkbox>
                    </w:sdtPr>
                    <w:sdtEndPr/>
                    <w:sdtContent>
                      <w:tc>
                        <w:tcPr>
                          <w:tcW w:w="683" w:type="dxa"/>
                          <w:tcMar>
                            <w:top w:w="57" w:type="dxa"/>
                            <w:bottom w:w="57" w:type="dxa"/>
                          </w:tcMar>
                        </w:tcPr>
                        <w:p w14:paraId="75FE3215" w14:textId="6A7BE61C" w:rsidR="00402ACE" w:rsidRDefault="00402ACE" w:rsidP="000007FC">
                          <w:pPr>
                            <w:suppressAutoHyphens/>
                          </w:pPr>
                          <w:r>
                            <w:rPr>
                              <w:sz w:val="30"/>
                              <w:szCs w:val="30"/>
                            </w:rPr>
                            <w:sym w:font="Wingdings" w:char="F020"/>
                          </w:r>
                        </w:p>
                      </w:tc>
                    </w:sdtContent>
                  </w:sdt>
                  <w:sdt>
                    <w:sdtPr>
                      <w:rPr>
                        <w:sz w:val="30"/>
                        <w:szCs w:val="30"/>
                      </w:rPr>
                      <w:id w:val="1145931854"/>
                      <w14:checkbox>
                        <w14:checked w14:val="0"/>
                        <w14:checkedState w14:val="00FC" w14:font="Wingdings"/>
                        <w14:uncheckedState w14:val="0020" w14:font="Wingdings"/>
                      </w14:checkbox>
                    </w:sdtPr>
                    <w:sdtEndPr/>
                    <w:sdtContent>
                      <w:tc>
                        <w:tcPr>
                          <w:tcW w:w="740" w:type="dxa"/>
                          <w:tcMar>
                            <w:top w:w="57" w:type="dxa"/>
                            <w:bottom w:w="57" w:type="dxa"/>
                          </w:tcMar>
                        </w:tcPr>
                        <w:p w14:paraId="33D43BC0" w14:textId="3168F7C3" w:rsidR="00402ACE" w:rsidRDefault="00402ACE" w:rsidP="000007FC">
                          <w:pPr>
                            <w:suppressAutoHyphens/>
                          </w:pPr>
                          <w:r>
                            <w:rPr>
                              <w:sz w:val="30"/>
                              <w:szCs w:val="30"/>
                            </w:rPr>
                            <w:sym w:font="Wingdings" w:char="F020"/>
                          </w:r>
                        </w:p>
                      </w:tc>
                    </w:sdtContent>
                  </w:sdt>
                  <w:tc>
                    <w:tcPr>
                      <w:tcW w:w="4264" w:type="dxa"/>
                      <w:tcMar>
                        <w:top w:w="57" w:type="dxa"/>
                        <w:bottom w:w="57" w:type="dxa"/>
                      </w:tcMar>
                    </w:tcPr>
                    <w:p w14:paraId="0DAE814A" w14:textId="58C4EE0E"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10FDB6B1" w14:textId="77777777" w:rsidTr="00B04567">
                  <w:tc>
                    <w:tcPr>
                      <w:tcW w:w="3067" w:type="dxa"/>
                      <w:tcMar>
                        <w:top w:w="57" w:type="dxa"/>
                        <w:bottom w:w="57" w:type="dxa"/>
                      </w:tcMar>
                    </w:tcPr>
                    <w:p w14:paraId="4CD8C7A5" w14:textId="78CC6D0D" w:rsidR="00402ACE" w:rsidRDefault="00232360" w:rsidP="00D0503C">
                      <w:pPr>
                        <w:suppressAutoHyphens/>
                        <w:ind w:left="113"/>
                        <w:jc w:val="left"/>
                      </w:pPr>
                      <w:sdt>
                        <w:sdtPr>
                          <w:id w:val="-1426030161"/>
                          <w:lock w:val="sdtContentLocked"/>
                          <w:placeholder>
                            <w:docPart w:val="DC53B6D8D833417D9F04D41886F3C011"/>
                          </w:placeholder>
                          <w15:appearance w15:val="hidden"/>
                        </w:sdtPr>
                        <w:sdtEndPr/>
                        <w:sdtContent>
                          <w:r w:rsidR="00402ACE" w:rsidRPr="004D1630">
                            <w:t>Ich kenne die Anforderungen und Standards für kritische Datenerhebung/-bearbeitung</w:t>
                          </w:r>
                        </w:sdtContent>
                      </w:sdt>
                    </w:p>
                  </w:tc>
                  <w:sdt>
                    <w:sdtPr>
                      <w:rPr>
                        <w:sz w:val="30"/>
                        <w:szCs w:val="30"/>
                      </w:rPr>
                      <w:id w:val="423313742"/>
                      <w14:checkbox>
                        <w14:checked w14:val="0"/>
                        <w14:checkedState w14:val="00FC" w14:font="Wingdings"/>
                        <w14:uncheckedState w14:val="0020" w14:font="Wingdings"/>
                      </w14:checkbox>
                    </w:sdtPr>
                    <w:sdtEndPr/>
                    <w:sdtContent>
                      <w:tc>
                        <w:tcPr>
                          <w:tcW w:w="680" w:type="dxa"/>
                          <w:tcMar>
                            <w:top w:w="57" w:type="dxa"/>
                            <w:bottom w:w="57" w:type="dxa"/>
                          </w:tcMar>
                        </w:tcPr>
                        <w:p w14:paraId="336FE992" w14:textId="2CB730F3" w:rsidR="00402ACE" w:rsidRDefault="00402ACE" w:rsidP="000007FC">
                          <w:pPr>
                            <w:suppressAutoHyphens/>
                          </w:pPr>
                          <w:r>
                            <w:rPr>
                              <w:sz w:val="30"/>
                              <w:szCs w:val="30"/>
                            </w:rPr>
                            <w:sym w:font="Wingdings" w:char="F020"/>
                          </w:r>
                        </w:p>
                      </w:tc>
                    </w:sdtContent>
                  </w:sdt>
                  <w:sdt>
                    <w:sdtPr>
                      <w:rPr>
                        <w:sz w:val="30"/>
                        <w:szCs w:val="30"/>
                      </w:rPr>
                      <w:id w:val="-1438747378"/>
                      <w14:checkbox>
                        <w14:checked w14:val="0"/>
                        <w14:checkedState w14:val="00FC" w14:font="Wingdings"/>
                        <w14:uncheckedState w14:val="0020" w14:font="Wingdings"/>
                      </w14:checkbox>
                    </w:sdtPr>
                    <w:sdtEndPr/>
                    <w:sdtContent>
                      <w:tc>
                        <w:tcPr>
                          <w:tcW w:w="683" w:type="dxa"/>
                          <w:tcMar>
                            <w:top w:w="57" w:type="dxa"/>
                            <w:bottom w:w="57" w:type="dxa"/>
                          </w:tcMar>
                        </w:tcPr>
                        <w:p w14:paraId="67605DB4" w14:textId="753161A1" w:rsidR="00402ACE" w:rsidRDefault="00402ACE" w:rsidP="000007FC">
                          <w:pPr>
                            <w:suppressAutoHyphens/>
                          </w:pPr>
                          <w:r>
                            <w:rPr>
                              <w:sz w:val="30"/>
                              <w:szCs w:val="30"/>
                            </w:rPr>
                            <w:sym w:font="Wingdings" w:char="F020"/>
                          </w:r>
                        </w:p>
                      </w:tc>
                    </w:sdtContent>
                  </w:sdt>
                  <w:sdt>
                    <w:sdtPr>
                      <w:rPr>
                        <w:sz w:val="30"/>
                        <w:szCs w:val="30"/>
                      </w:rPr>
                      <w:id w:val="-371455116"/>
                      <w14:checkbox>
                        <w14:checked w14:val="0"/>
                        <w14:checkedState w14:val="00FC" w14:font="Wingdings"/>
                        <w14:uncheckedState w14:val="0020" w14:font="Wingdings"/>
                      </w14:checkbox>
                    </w:sdtPr>
                    <w:sdtEndPr/>
                    <w:sdtContent>
                      <w:tc>
                        <w:tcPr>
                          <w:tcW w:w="740" w:type="dxa"/>
                          <w:tcMar>
                            <w:top w:w="57" w:type="dxa"/>
                            <w:bottom w:w="57" w:type="dxa"/>
                          </w:tcMar>
                        </w:tcPr>
                        <w:p w14:paraId="76F7B028" w14:textId="50D78BB5" w:rsidR="00402ACE" w:rsidRDefault="00402ACE" w:rsidP="000007FC">
                          <w:pPr>
                            <w:suppressAutoHyphens/>
                          </w:pPr>
                          <w:r>
                            <w:rPr>
                              <w:sz w:val="30"/>
                              <w:szCs w:val="30"/>
                            </w:rPr>
                            <w:sym w:font="Wingdings" w:char="F020"/>
                          </w:r>
                        </w:p>
                      </w:tc>
                    </w:sdtContent>
                  </w:sdt>
                  <w:tc>
                    <w:tcPr>
                      <w:tcW w:w="4264" w:type="dxa"/>
                      <w:tcMar>
                        <w:top w:w="57" w:type="dxa"/>
                        <w:bottom w:w="57" w:type="dxa"/>
                      </w:tcMar>
                    </w:tcPr>
                    <w:p w14:paraId="58C4CD1D" w14:textId="0DF5D98B"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5CE0DBAB" w14:textId="77777777" w:rsidTr="00B04567">
                  <w:trPr>
                    <w:trHeight w:val="251"/>
                  </w:trPr>
                  <w:tc>
                    <w:tcPr>
                      <w:tcW w:w="3067" w:type="dxa"/>
                      <w:tcMar>
                        <w:top w:w="57" w:type="dxa"/>
                        <w:bottom w:w="57" w:type="dxa"/>
                      </w:tcMar>
                    </w:tcPr>
                    <w:p w14:paraId="70566004" w14:textId="29273436" w:rsidR="00402ACE" w:rsidRDefault="00232360" w:rsidP="00D0503C">
                      <w:pPr>
                        <w:suppressAutoHyphens/>
                        <w:ind w:left="113"/>
                        <w:jc w:val="left"/>
                      </w:pPr>
                      <w:sdt>
                        <w:sdtPr>
                          <w:id w:val="-1072419467"/>
                          <w:lock w:val="sdtContentLocked"/>
                          <w:placeholder>
                            <w:docPart w:val="DC53B6D8D833417D9F04D41886F3C011"/>
                          </w:placeholder>
                          <w15:appearance w15:val="hidden"/>
                        </w:sdtPr>
                        <w:sdtEndPr/>
                        <w:sdtContent>
                          <w:r w:rsidR="00402ACE" w:rsidRPr="004D1630">
                            <w:t>Ich kann valide Aussagen ab- und herleiten und für andere nachvollziehbar darstellen</w:t>
                          </w:r>
                        </w:sdtContent>
                      </w:sdt>
                    </w:p>
                  </w:tc>
                  <w:sdt>
                    <w:sdtPr>
                      <w:rPr>
                        <w:sz w:val="30"/>
                        <w:szCs w:val="30"/>
                      </w:rPr>
                      <w:id w:val="-278878096"/>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3CAE70BD" w14:textId="26F6F912" w:rsidR="00402ACE" w:rsidRDefault="00402ACE" w:rsidP="000007FC">
                          <w:pPr>
                            <w:suppressAutoHyphens/>
                          </w:pPr>
                          <w:r>
                            <w:rPr>
                              <w:sz w:val="30"/>
                              <w:szCs w:val="30"/>
                            </w:rPr>
                            <w:sym w:font="Wingdings" w:char="F020"/>
                          </w:r>
                        </w:p>
                      </w:tc>
                    </w:sdtContent>
                  </w:sdt>
                  <w:sdt>
                    <w:sdtPr>
                      <w:rPr>
                        <w:sz w:val="30"/>
                        <w:szCs w:val="30"/>
                      </w:rPr>
                      <w:id w:val="930550539"/>
                      <w14:checkbox>
                        <w14:checked w14:val="0"/>
                        <w14:checkedState w14:val="00FC" w14:font="Wingdings"/>
                        <w14:uncheckedState w14:val="0020" w14:font="Wingdings"/>
                      </w14:checkbox>
                    </w:sdtPr>
                    <w:sdtEndPr/>
                    <w:sdtContent>
                      <w:tc>
                        <w:tcPr>
                          <w:tcW w:w="683" w:type="dxa"/>
                          <w:tcBorders>
                            <w:bottom w:val="single" w:sz="6" w:space="0" w:color="D0CECE" w:themeColor="background2" w:themeShade="E6"/>
                          </w:tcBorders>
                          <w:tcMar>
                            <w:top w:w="57" w:type="dxa"/>
                            <w:bottom w:w="57" w:type="dxa"/>
                          </w:tcMar>
                        </w:tcPr>
                        <w:p w14:paraId="0B27E319" w14:textId="6E45B196" w:rsidR="00402ACE" w:rsidRDefault="00402ACE" w:rsidP="000007FC">
                          <w:pPr>
                            <w:suppressAutoHyphens/>
                          </w:pPr>
                          <w:r>
                            <w:rPr>
                              <w:sz w:val="30"/>
                              <w:szCs w:val="30"/>
                            </w:rPr>
                            <w:sym w:font="Wingdings" w:char="F020"/>
                          </w:r>
                        </w:p>
                      </w:tc>
                    </w:sdtContent>
                  </w:sdt>
                  <w:sdt>
                    <w:sdtPr>
                      <w:rPr>
                        <w:sz w:val="30"/>
                        <w:szCs w:val="30"/>
                      </w:rPr>
                      <w:id w:val="-361368810"/>
                      <w14:checkbox>
                        <w14:checked w14:val="0"/>
                        <w14:checkedState w14:val="00FC" w14:font="Wingdings"/>
                        <w14:uncheckedState w14:val="0020" w14:font="Wingdings"/>
                      </w14:checkbox>
                    </w:sdtPr>
                    <w:sdtEndPr/>
                    <w:sdtContent>
                      <w:tc>
                        <w:tcPr>
                          <w:tcW w:w="740" w:type="dxa"/>
                          <w:tcBorders>
                            <w:bottom w:val="single" w:sz="6" w:space="0" w:color="D0CECE" w:themeColor="background2" w:themeShade="E6"/>
                          </w:tcBorders>
                          <w:tcMar>
                            <w:top w:w="57" w:type="dxa"/>
                            <w:bottom w:w="57" w:type="dxa"/>
                          </w:tcMar>
                        </w:tcPr>
                        <w:p w14:paraId="143FE0CB" w14:textId="51F65023" w:rsidR="00402ACE" w:rsidRDefault="00402ACE" w:rsidP="000007FC">
                          <w:pPr>
                            <w:suppressAutoHyphens/>
                          </w:pPr>
                          <w:r>
                            <w:rPr>
                              <w:sz w:val="30"/>
                              <w:szCs w:val="30"/>
                            </w:rPr>
                            <w:sym w:font="Wingdings" w:char="F020"/>
                          </w:r>
                        </w:p>
                      </w:tc>
                    </w:sdtContent>
                  </w:sdt>
                  <w:tc>
                    <w:tcPr>
                      <w:tcW w:w="4264" w:type="dxa"/>
                      <w:tcMar>
                        <w:top w:w="57" w:type="dxa"/>
                        <w:bottom w:w="57" w:type="dxa"/>
                      </w:tcMar>
                    </w:tcPr>
                    <w:p w14:paraId="11F41BF2" w14:textId="10F0FFC7"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50FD25D8" w14:textId="77777777" w:rsidTr="00B04567">
                  <w:trPr>
                    <w:trHeight w:hRule="exact" w:val="340"/>
                  </w:trPr>
                  <w:tc>
                    <w:tcPr>
                      <w:tcW w:w="3067" w:type="dxa"/>
                      <w:tcBorders>
                        <w:right w:val="nil"/>
                      </w:tcBorders>
                      <w:tcMar>
                        <w:top w:w="57" w:type="dxa"/>
                        <w:bottom w:w="57" w:type="dxa"/>
                      </w:tcMar>
                      <w:vAlign w:val="bottom"/>
                    </w:tcPr>
                    <w:p w14:paraId="39581746" w14:textId="12F3D7B8" w:rsidR="00402ACE" w:rsidRPr="00EB209D" w:rsidRDefault="00232360" w:rsidP="00D0503C">
                      <w:pPr>
                        <w:suppressAutoHyphens/>
                        <w:ind w:left="113"/>
                        <w:jc w:val="left"/>
                        <w:rPr>
                          <w:rFonts w:ascii="Lelo Bold" w:hAnsi="Lelo Bold"/>
                        </w:rPr>
                      </w:pPr>
                      <w:sdt>
                        <w:sdtPr>
                          <w:rPr>
                            <w:rFonts w:ascii="Lelo Bold" w:hAnsi="Lelo Bold"/>
                            <w:color w:val="F9C621"/>
                          </w:rPr>
                          <w:id w:val="1598981354"/>
                          <w:lock w:val="sdtContentLocked"/>
                          <w:placeholder>
                            <w:docPart w:val="6AA68B7D1B424AA0B102C3BCA3111F8A"/>
                          </w:placeholder>
                          <w15:appearance w15:val="hidden"/>
                        </w:sdtPr>
                        <w:sdtEndPr/>
                        <w:sdtContent>
                          <w:r w:rsidR="00402ACE" w:rsidRPr="00876DBB">
                            <w:rPr>
                              <w:rFonts w:ascii="Lelo Bold" w:hAnsi="Lelo Bold"/>
                              <w:color w:val="A1151A"/>
                            </w:rPr>
                            <w:t>Literale Kompetenz</w:t>
                          </w:r>
                        </w:sdtContent>
                      </w:sdt>
                    </w:p>
                  </w:tc>
                  <w:tc>
                    <w:tcPr>
                      <w:tcW w:w="680" w:type="dxa"/>
                      <w:tcBorders>
                        <w:left w:val="nil"/>
                        <w:right w:val="nil"/>
                      </w:tcBorders>
                      <w:tcMar>
                        <w:top w:w="57" w:type="dxa"/>
                        <w:bottom w:w="57" w:type="dxa"/>
                      </w:tcMar>
                      <w:vAlign w:val="bottom"/>
                    </w:tcPr>
                    <w:p w14:paraId="03819E58" w14:textId="14E2DAD4" w:rsidR="00402ACE" w:rsidRDefault="00402ACE" w:rsidP="00B70E1F">
                      <w:pPr>
                        <w:suppressAutoHyphens/>
                        <w:jc w:val="left"/>
                      </w:pPr>
                    </w:p>
                  </w:tc>
                  <w:tc>
                    <w:tcPr>
                      <w:tcW w:w="683" w:type="dxa"/>
                      <w:tcBorders>
                        <w:left w:val="nil"/>
                        <w:right w:val="nil"/>
                      </w:tcBorders>
                      <w:tcMar>
                        <w:top w:w="57" w:type="dxa"/>
                        <w:bottom w:w="57" w:type="dxa"/>
                      </w:tcMar>
                      <w:vAlign w:val="bottom"/>
                    </w:tcPr>
                    <w:p w14:paraId="1EA43524" w14:textId="2ED74E48" w:rsidR="00402ACE" w:rsidRDefault="00402ACE" w:rsidP="00B70E1F">
                      <w:pPr>
                        <w:suppressAutoHyphens/>
                        <w:jc w:val="left"/>
                      </w:pPr>
                    </w:p>
                  </w:tc>
                  <w:tc>
                    <w:tcPr>
                      <w:tcW w:w="740" w:type="dxa"/>
                      <w:tcBorders>
                        <w:left w:val="nil"/>
                        <w:right w:val="nil"/>
                      </w:tcBorders>
                      <w:tcMar>
                        <w:top w:w="57" w:type="dxa"/>
                        <w:bottom w:w="57" w:type="dxa"/>
                      </w:tcMar>
                      <w:vAlign w:val="bottom"/>
                    </w:tcPr>
                    <w:p w14:paraId="1C976F23" w14:textId="064C0E90" w:rsidR="00402ACE" w:rsidRDefault="00402ACE" w:rsidP="00B70E1F">
                      <w:pPr>
                        <w:suppressAutoHyphens/>
                        <w:jc w:val="left"/>
                      </w:pPr>
                    </w:p>
                  </w:tc>
                  <w:tc>
                    <w:tcPr>
                      <w:tcW w:w="4264" w:type="dxa"/>
                      <w:tcBorders>
                        <w:left w:val="nil"/>
                      </w:tcBorders>
                      <w:tcMar>
                        <w:top w:w="57" w:type="dxa"/>
                        <w:bottom w:w="57" w:type="dxa"/>
                      </w:tcMar>
                      <w:vAlign w:val="bottom"/>
                    </w:tcPr>
                    <w:p w14:paraId="4C3E08B9" w14:textId="77777777" w:rsidR="00402ACE" w:rsidRDefault="00402ACE" w:rsidP="00B70E1F">
                      <w:pPr>
                        <w:suppressAutoHyphens/>
                        <w:jc w:val="left"/>
                      </w:pPr>
                    </w:p>
                    <w:p w14:paraId="2BF0D3E1" w14:textId="0C379AE5" w:rsidR="00402ACE" w:rsidRDefault="00402ACE" w:rsidP="00B70E1F">
                      <w:pPr>
                        <w:suppressAutoHyphens/>
                        <w:jc w:val="left"/>
                      </w:pPr>
                    </w:p>
                  </w:tc>
                </w:tr>
                <w:tr w:rsidR="00402ACE" w14:paraId="53DC9EC5" w14:textId="77777777" w:rsidTr="00B04567">
                  <w:trPr>
                    <w:trHeight w:val="251"/>
                  </w:trPr>
                  <w:tc>
                    <w:tcPr>
                      <w:tcW w:w="3067" w:type="dxa"/>
                      <w:tcMar>
                        <w:top w:w="57" w:type="dxa"/>
                        <w:bottom w:w="57" w:type="dxa"/>
                      </w:tcMar>
                    </w:tcPr>
                    <w:p w14:paraId="1AA1B7C6" w14:textId="13768BF7" w:rsidR="00402ACE" w:rsidRDefault="00232360" w:rsidP="00D0503C">
                      <w:pPr>
                        <w:suppressAutoHyphens/>
                        <w:ind w:left="113"/>
                        <w:jc w:val="left"/>
                      </w:pPr>
                      <w:sdt>
                        <w:sdtPr>
                          <w:id w:val="-460959457"/>
                          <w:lock w:val="sdtContentLocked"/>
                          <w:placeholder>
                            <w:docPart w:val="6AA68B7D1B424AA0B102C3BCA3111F8A"/>
                          </w:placeholder>
                          <w15:appearance w15:val="hidden"/>
                        </w:sdtPr>
                        <w:sdtEndPr/>
                        <w:sdtContent>
                          <w:r w:rsidR="00402ACE">
                            <w:t>Ic</w:t>
                          </w:r>
                          <w:r w:rsidR="00402ACE" w:rsidRPr="004D1630">
                            <w:t>h kann fachwissenschaft</w:t>
                          </w:r>
                          <w:r w:rsidR="00402ACE">
                            <w:t>-</w:t>
                          </w:r>
                          <w:r w:rsidR="00402ACE" w:rsidRPr="004D1630">
                            <w:t>li</w:t>
                          </w:r>
                          <w:r w:rsidR="00402ACE">
                            <w:t>che Texte Lesen, Verstehen und z</w:t>
                          </w:r>
                          <w:r w:rsidR="00402ACE" w:rsidRPr="004D1630">
                            <w:t>usammenfassen</w:t>
                          </w:r>
                        </w:sdtContent>
                      </w:sdt>
                    </w:p>
                  </w:tc>
                  <w:sdt>
                    <w:sdtPr>
                      <w:rPr>
                        <w:sz w:val="30"/>
                        <w:szCs w:val="30"/>
                      </w:rPr>
                      <w:id w:val="-1283717958"/>
                      <w14:checkbox>
                        <w14:checked w14:val="0"/>
                        <w14:checkedState w14:val="00FC" w14:font="Wingdings"/>
                        <w14:uncheckedState w14:val="0020" w14:font="Wingdings"/>
                      </w14:checkbox>
                    </w:sdtPr>
                    <w:sdtEndPr/>
                    <w:sdtContent>
                      <w:tc>
                        <w:tcPr>
                          <w:tcW w:w="680" w:type="dxa"/>
                          <w:tcMar>
                            <w:top w:w="57" w:type="dxa"/>
                            <w:bottom w:w="57" w:type="dxa"/>
                          </w:tcMar>
                        </w:tcPr>
                        <w:p w14:paraId="4913D469" w14:textId="355FA6C9" w:rsidR="00402ACE" w:rsidRDefault="00402ACE" w:rsidP="000007FC">
                          <w:pPr>
                            <w:suppressAutoHyphens/>
                          </w:pPr>
                          <w:r>
                            <w:rPr>
                              <w:sz w:val="30"/>
                              <w:szCs w:val="30"/>
                            </w:rPr>
                            <w:sym w:font="Wingdings" w:char="F020"/>
                          </w:r>
                        </w:p>
                      </w:tc>
                    </w:sdtContent>
                  </w:sdt>
                  <w:sdt>
                    <w:sdtPr>
                      <w:rPr>
                        <w:sz w:val="30"/>
                        <w:szCs w:val="30"/>
                      </w:rPr>
                      <w:id w:val="-1364741867"/>
                      <w14:checkbox>
                        <w14:checked w14:val="0"/>
                        <w14:checkedState w14:val="00FC" w14:font="Wingdings"/>
                        <w14:uncheckedState w14:val="0020" w14:font="Wingdings"/>
                      </w14:checkbox>
                    </w:sdtPr>
                    <w:sdtEndPr/>
                    <w:sdtContent>
                      <w:tc>
                        <w:tcPr>
                          <w:tcW w:w="683" w:type="dxa"/>
                          <w:tcMar>
                            <w:top w:w="57" w:type="dxa"/>
                            <w:bottom w:w="57" w:type="dxa"/>
                          </w:tcMar>
                        </w:tcPr>
                        <w:p w14:paraId="18C8A3CD" w14:textId="3B5DCACB" w:rsidR="00402ACE" w:rsidRDefault="00402ACE" w:rsidP="000007FC">
                          <w:pPr>
                            <w:suppressAutoHyphens/>
                          </w:pPr>
                          <w:r>
                            <w:rPr>
                              <w:sz w:val="30"/>
                              <w:szCs w:val="30"/>
                            </w:rPr>
                            <w:sym w:font="Wingdings" w:char="F020"/>
                          </w:r>
                        </w:p>
                      </w:tc>
                    </w:sdtContent>
                  </w:sdt>
                  <w:sdt>
                    <w:sdtPr>
                      <w:rPr>
                        <w:sz w:val="30"/>
                        <w:szCs w:val="30"/>
                      </w:rPr>
                      <w:id w:val="-869145914"/>
                      <w14:checkbox>
                        <w14:checked w14:val="0"/>
                        <w14:checkedState w14:val="00FC" w14:font="Wingdings"/>
                        <w14:uncheckedState w14:val="0020" w14:font="Wingdings"/>
                      </w14:checkbox>
                    </w:sdtPr>
                    <w:sdtEndPr/>
                    <w:sdtContent>
                      <w:tc>
                        <w:tcPr>
                          <w:tcW w:w="740" w:type="dxa"/>
                          <w:tcMar>
                            <w:top w:w="57" w:type="dxa"/>
                            <w:bottom w:w="57" w:type="dxa"/>
                          </w:tcMar>
                        </w:tcPr>
                        <w:p w14:paraId="6440B946" w14:textId="732781F8" w:rsidR="00402ACE" w:rsidRDefault="00402ACE" w:rsidP="000007FC">
                          <w:pPr>
                            <w:suppressAutoHyphens/>
                          </w:pPr>
                          <w:r>
                            <w:rPr>
                              <w:sz w:val="30"/>
                              <w:szCs w:val="30"/>
                            </w:rPr>
                            <w:sym w:font="Wingdings" w:char="F020"/>
                          </w:r>
                        </w:p>
                      </w:tc>
                    </w:sdtContent>
                  </w:sdt>
                  <w:tc>
                    <w:tcPr>
                      <w:tcW w:w="4264" w:type="dxa"/>
                      <w:tcMar>
                        <w:top w:w="57" w:type="dxa"/>
                        <w:bottom w:w="57" w:type="dxa"/>
                      </w:tcMar>
                    </w:tcPr>
                    <w:p w14:paraId="75262815" w14:textId="6763A814"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6309E5A5" w14:textId="77777777" w:rsidTr="00B04567">
                  <w:trPr>
                    <w:trHeight w:val="251"/>
                  </w:trPr>
                  <w:tc>
                    <w:tcPr>
                      <w:tcW w:w="3067" w:type="dxa"/>
                      <w:tcMar>
                        <w:top w:w="57" w:type="dxa"/>
                        <w:bottom w:w="57" w:type="dxa"/>
                      </w:tcMar>
                    </w:tcPr>
                    <w:p w14:paraId="51C3D032" w14:textId="371EADC5" w:rsidR="00402ACE" w:rsidRDefault="00232360" w:rsidP="00D0503C">
                      <w:pPr>
                        <w:suppressAutoHyphens/>
                        <w:ind w:left="113"/>
                        <w:jc w:val="left"/>
                      </w:pPr>
                      <w:sdt>
                        <w:sdtPr>
                          <w:id w:val="1576700189"/>
                          <w:lock w:val="sdtContentLocked"/>
                          <w:placeholder>
                            <w:docPart w:val="6AA68B7D1B424AA0B102C3BCA3111F8A"/>
                          </w:placeholder>
                          <w15:appearance w15:val="hidden"/>
                        </w:sdtPr>
                        <w:sdtEndPr/>
                        <w:sdtContent>
                          <w:r w:rsidR="00402ACE" w:rsidRPr="004D1630">
                            <w:t>Ich kann relevante Informationen aus verschiedenen Quellen recherchieren</w:t>
                          </w:r>
                        </w:sdtContent>
                      </w:sdt>
                    </w:p>
                  </w:tc>
                  <w:sdt>
                    <w:sdtPr>
                      <w:rPr>
                        <w:sz w:val="30"/>
                        <w:szCs w:val="30"/>
                      </w:rPr>
                      <w:id w:val="-310705812"/>
                      <w14:checkbox>
                        <w14:checked w14:val="0"/>
                        <w14:checkedState w14:val="00FC" w14:font="Wingdings"/>
                        <w14:uncheckedState w14:val="0020" w14:font="Wingdings"/>
                      </w14:checkbox>
                    </w:sdtPr>
                    <w:sdtEndPr/>
                    <w:sdtContent>
                      <w:tc>
                        <w:tcPr>
                          <w:tcW w:w="680" w:type="dxa"/>
                          <w:tcMar>
                            <w:top w:w="57" w:type="dxa"/>
                            <w:bottom w:w="57" w:type="dxa"/>
                          </w:tcMar>
                        </w:tcPr>
                        <w:p w14:paraId="6016E5D4" w14:textId="6016949F" w:rsidR="00402ACE" w:rsidRDefault="00402ACE" w:rsidP="000007FC">
                          <w:pPr>
                            <w:suppressAutoHyphens/>
                          </w:pPr>
                          <w:r>
                            <w:rPr>
                              <w:sz w:val="30"/>
                              <w:szCs w:val="30"/>
                            </w:rPr>
                            <w:sym w:font="Wingdings" w:char="F020"/>
                          </w:r>
                        </w:p>
                      </w:tc>
                    </w:sdtContent>
                  </w:sdt>
                  <w:sdt>
                    <w:sdtPr>
                      <w:rPr>
                        <w:sz w:val="30"/>
                        <w:szCs w:val="30"/>
                      </w:rPr>
                      <w:id w:val="-445692818"/>
                      <w14:checkbox>
                        <w14:checked w14:val="0"/>
                        <w14:checkedState w14:val="00FC" w14:font="Wingdings"/>
                        <w14:uncheckedState w14:val="0020" w14:font="Wingdings"/>
                      </w14:checkbox>
                    </w:sdtPr>
                    <w:sdtEndPr/>
                    <w:sdtContent>
                      <w:tc>
                        <w:tcPr>
                          <w:tcW w:w="683" w:type="dxa"/>
                          <w:tcMar>
                            <w:top w:w="57" w:type="dxa"/>
                            <w:bottom w:w="57" w:type="dxa"/>
                          </w:tcMar>
                        </w:tcPr>
                        <w:p w14:paraId="697BE3C9" w14:textId="725F4FE6" w:rsidR="00402ACE" w:rsidRDefault="00402ACE" w:rsidP="000007FC">
                          <w:pPr>
                            <w:suppressAutoHyphens/>
                          </w:pPr>
                          <w:r>
                            <w:rPr>
                              <w:sz w:val="30"/>
                              <w:szCs w:val="30"/>
                            </w:rPr>
                            <w:sym w:font="Wingdings" w:char="F020"/>
                          </w:r>
                        </w:p>
                      </w:tc>
                    </w:sdtContent>
                  </w:sdt>
                  <w:sdt>
                    <w:sdtPr>
                      <w:rPr>
                        <w:sz w:val="30"/>
                        <w:szCs w:val="30"/>
                      </w:rPr>
                      <w:id w:val="-1937052334"/>
                      <w14:checkbox>
                        <w14:checked w14:val="0"/>
                        <w14:checkedState w14:val="00FC" w14:font="Wingdings"/>
                        <w14:uncheckedState w14:val="0020" w14:font="Wingdings"/>
                      </w14:checkbox>
                    </w:sdtPr>
                    <w:sdtEndPr/>
                    <w:sdtContent>
                      <w:tc>
                        <w:tcPr>
                          <w:tcW w:w="740" w:type="dxa"/>
                          <w:tcMar>
                            <w:top w:w="57" w:type="dxa"/>
                            <w:bottom w:w="57" w:type="dxa"/>
                          </w:tcMar>
                        </w:tcPr>
                        <w:p w14:paraId="50DE73D4" w14:textId="20B05805" w:rsidR="00402ACE" w:rsidRDefault="00402ACE" w:rsidP="000007FC">
                          <w:pPr>
                            <w:suppressAutoHyphens/>
                          </w:pPr>
                          <w:r>
                            <w:rPr>
                              <w:sz w:val="30"/>
                              <w:szCs w:val="30"/>
                            </w:rPr>
                            <w:sym w:font="Wingdings" w:char="F020"/>
                          </w:r>
                        </w:p>
                      </w:tc>
                    </w:sdtContent>
                  </w:sdt>
                  <w:tc>
                    <w:tcPr>
                      <w:tcW w:w="4264" w:type="dxa"/>
                      <w:tcMar>
                        <w:top w:w="57" w:type="dxa"/>
                        <w:bottom w:w="57" w:type="dxa"/>
                      </w:tcMar>
                    </w:tcPr>
                    <w:p w14:paraId="22C7B8D1" w14:textId="6EE5BF20"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2458D3DB" w14:textId="77777777" w:rsidTr="00B04567">
                  <w:trPr>
                    <w:trHeight w:val="251"/>
                  </w:trPr>
                  <w:tc>
                    <w:tcPr>
                      <w:tcW w:w="3067" w:type="dxa"/>
                      <w:tcMar>
                        <w:top w:w="57" w:type="dxa"/>
                        <w:bottom w:w="57" w:type="dxa"/>
                      </w:tcMar>
                    </w:tcPr>
                    <w:p w14:paraId="0DBBC75E" w14:textId="43508A50" w:rsidR="00402ACE" w:rsidRDefault="00232360" w:rsidP="00D0503C">
                      <w:pPr>
                        <w:suppressAutoHyphens/>
                        <w:ind w:left="113"/>
                        <w:jc w:val="left"/>
                      </w:pPr>
                      <w:sdt>
                        <w:sdtPr>
                          <w:id w:val="128832839"/>
                          <w:lock w:val="sdtContentLocked"/>
                          <w:placeholder>
                            <w:docPart w:val="41D2A4AD2C0142CCAA929A61DA9F9B5E"/>
                          </w:placeholder>
                          <w15:appearance w15:val="hidden"/>
                        </w:sdtPr>
                        <w:sdtEndPr/>
                        <w:sdtContent>
                          <w:r w:rsidR="00402ACE" w:rsidRPr="004D1630">
                            <w:t>Ich kann mich an der Kommunikation im Fach beteiligen</w:t>
                          </w:r>
                        </w:sdtContent>
                      </w:sdt>
                    </w:p>
                  </w:tc>
                  <w:sdt>
                    <w:sdtPr>
                      <w:rPr>
                        <w:sz w:val="30"/>
                        <w:szCs w:val="30"/>
                      </w:rPr>
                      <w:id w:val="-225146324"/>
                      <w14:checkbox>
                        <w14:checked w14:val="0"/>
                        <w14:checkedState w14:val="00FC" w14:font="Wingdings"/>
                        <w14:uncheckedState w14:val="0020" w14:font="Wingdings"/>
                      </w14:checkbox>
                    </w:sdtPr>
                    <w:sdtEndPr/>
                    <w:sdtContent>
                      <w:tc>
                        <w:tcPr>
                          <w:tcW w:w="680" w:type="dxa"/>
                          <w:tcMar>
                            <w:top w:w="57" w:type="dxa"/>
                            <w:bottom w:w="57" w:type="dxa"/>
                          </w:tcMar>
                        </w:tcPr>
                        <w:p w14:paraId="77DC29D3" w14:textId="655694FD" w:rsidR="00402ACE" w:rsidRDefault="00402ACE" w:rsidP="007A12FC">
                          <w:pPr>
                            <w:suppressAutoHyphens/>
                          </w:pPr>
                          <w:r>
                            <w:rPr>
                              <w:sz w:val="30"/>
                              <w:szCs w:val="30"/>
                            </w:rPr>
                            <w:sym w:font="Wingdings" w:char="F020"/>
                          </w:r>
                        </w:p>
                      </w:tc>
                    </w:sdtContent>
                  </w:sdt>
                  <w:sdt>
                    <w:sdtPr>
                      <w:rPr>
                        <w:sz w:val="30"/>
                        <w:szCs w:val="30"/>
                      </w:rPr>
                      <w:id w:val="537627539"/>
                      <w14:checkbox>
                        <w14:checked w14:val="0"/>
                        <w14:checkedState w14:val="00FC" w14:font="Wingdings"/>
                        <w14:uncheckedState w14:val="0020" w14:font="Wingdings"/>
                      </w14:checkbox>
                    </w:sdtPr>
                    <w:sdtEndPr/>
                    <w:sdtContent>
                      <w:tc>
                        <w:tcPr>
                          <w:tcW w:w="683" w:type="dxa"/>
                          <w:tcMar>
                            <w:top w:w="57" w:type="dxa"/>
                            <w:bottom w:w="57" w:type="dxa"/>
                          </w:tcMar>
                        </w:tcPr>
                        <w:p w14:paraId="543D8B32" w14:textId="71347B1B" w:rsidR="00402ACE" w:rsidRDefault="00402ACE" w:rsidP="007A12FC">
                          <w:pPr>
                            <w:suppressAutoHyphens/>
                          </w:pPr>
                          <w:r>
                            <w:rPr>
                              <w:sz w:val="30"/>
                              <w:szCs w:val="30"/>
                            </w:rPr>
                            <w:sym w:font="Wingdings" w:char="F020"/>
                          </w:r>
                        </w:p>
                      </w:tc>
                    </w:sdtContent>
                  </w:sdt>
                  <w:sdt>
                    <w:sdtPr>
                      <w:rPr>
                        <w:sz w:val="30"/>
                        <w:szCs w:val="30"/>
                      </w:rPr>
                      <w:id w:val="-176817689"/>
                      <w14:checkbox>
                        <w14:checked w14:val="0"/>
                        <w14:checkedState w14:val="00FC" w14:font="Wingdings"/>
                        <w14:uncheckedState w14:val="0020" w14:font="Wingdings"/>
                      </w14:checkbox>
                    </w:sdtPr>
                    <w:sdtEndPr/>
                    <w:sdtContent>
                      <w:tc>
                        <w:tcPr>
                          <w:tcW w:w="740" w:type="dxa"/>
                          <w:tcMar>
                            <w:top w:w="57" w:type="dxa"/>
                            <w:bottom w:w="57" w:type="dxa"/>
                          </w:tcMar>
                        </w:tcPr>
                        <w:p w14:paraId="5811EDA1" w14:textId="5A332011" w:rsidR="00402ACE" w:rsidRDefault="00402ACE" w:rsidP="007A12FC">
                          <w:pPr>
                            <w:suppressAutoHyphens/>
                          </w:pPr>
                          <w:r>
                            <w:rPr>
                              <w:sz w:val="30"/>
                              <w:szCs w:val="30"/>
                            </w:rPr>
                            <w:sym w:font="Wingdings" w:char="F020"/>
                          </w:r>
                        </w:p>
                      </w:tc>
                    </w:sdtContent>
                  </w:sdt>
                  <w:tc>
                    <w:tcPr>
                      <w:tcW w:w="4264" w:type="dxa"/>
                      <w:tcMar>
                        <w:top w:w="57" w:type="dxa"/>
                        <w:bottom w:w="57" w:type="dxa"/>
                      </w:tcMar>
                    </w:tcPr>
                    <w:p w14:paraId="2D6204A4" w14:textId="1DE173B4" w:rsidR="00402ACE" w:rsidRDefault="00402ACE"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65C24108" w14:textId="77777777" w:rsidTr="00B04567">
                  <w:trPr>
                    <w:trHeight w:val="251"/>
                  </w:trPr>
                  <w:tc>
                    <w:tcPr>
                      <w:tcW w:w="3067" w:type="dxa"/>
                      <w:tcMar>
                        <w:top w:w="57" w:type="dxa"/>
                        <w:bottom w:w="57" w:type="dxa"/>
                      </w:tcMar>
                    </w:tcPr>
                    <w:p w14:paraId="7EC44EF3" w14:textId="1D5CCC19" w:rsidR="00402ACE" w:rsidRDefault="00232360" w:rsidP="00D0503C">
                      <w:pPr>
                        <w:suppressAutoHyphens/>
                        <w:ind w:left="113"/>
                        <w:jc w:val="left"/>
                      </w:pPr>
                      <w:sdt>
                        <w:sdtPr>
                          <w:id w:val="404572823"/>
                          <w:lock w:val="sdtContentLocked"/>
                          <w:placeholder>
                            <w:docPart w:val="B561DD61246345BE8CBD987CBB419093"/>
                          </w:placeholder>
                          <w15:appearance w15:val="hidden"/>
                        </w:sdtPr>
                        <w:sdtEndPr/>
                        <w:sdtContent>
                          <w:r w:rsidR="00402ACE" w:rsidRPr="004D1630">
                            <w:t>Ich kenne Grundsätze des wissenschaftlichen Arbeitens meiner Disziplin und kann sie anwenden</w:t>
                          </w:r>
                        </w:sdtContent>
                      </w:sdt>
                    </w:p>
                  </w:tc>
                  <w:sdt>
                    <w:sdtPr>
                      <w:rPr>
                        <w:sz w:val="30"/>
                        <w:szCs w:val="30"/>
                      </w:rPr>
                      <w:id w:val="1307964013"/>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4C15AAAD" w14:textId="4983F0D3" w:rsidR="00402ACE" w:rsidRDefault="00402ACE" w:rsidP="007A12FC">
                          <w:pPr>
                            <w:suppressAutoHyphens/>
                          </w:pPr>
                          <w:r>
                            <w:rPr>
                              <w:sz w:val="30"/>
                              <w:szCs w:val="30"/>
                            </w:rPr>
                            <w:sym w:font="Wingdings" w:char="F020"/>
                          </w:r>
                        </w:p>
                      </w:tc>
                    </w:sdtContent>
                  </w:sdt>
                  <w:sdt>
                    <w:sdtPr>
                      <w:rPr>
                        <w:sz w:val="30"/>
                        <w:szCs w:val="30"/>
                      </w:rPr>
                      <w:id w:val="-1071421410"/>
                      <w14:checkbox>
                        <w14:checked w14:val="0"/>
                        <w14:checkedState w14:val="00FC" w14:font="Wingdings"/>
                        <w14:uncheckedState w14:val="0020" w14:font="Wingdings"/>
                      </w14:checkbox>
                    </w:sdtPr>
                    <w:sdtEndPr/>
                    <w:sdtContent>
                      <w:tc>
                        <w:tcPr>
                          <w:tcW w:w="683" w:type="dxa"/>
                          <w:tcBorders>
                            <w:bottom w:val="single" w:sz="6" w:space="0" w:color="D0CECE" w:themeColor="background2" w:themeShade="E6"/>
                          </w:tcBorders>
                          <w:tcMar>
                            <w:top w:w="57" w:type="dxa"/>
                            <w:bottom w:w="57" w:type="dxa"/>
                          </w:tcMar>
                        </w:tcPr>
                        <w:p w14:paraId="764185FC" w14:textId="45C790F8" w:rsidR="00402ACE" w:rsidRDefault="00402ACE" w:rsidP="007A12FC">
                          <w:pPr>
                            <w:suppressAutoHyphens/>
                          </w:pPr>
                          <w:r>
                            <w:rPr>
                              <w:sz w:val="30"/>
                              <w:szCs w:val="30"/>
                            </w:rPr>
                            <w:sym w:font="Wingdings" w:char="F020"/>
                          </w:r>
                        </w:p>
                      </w:tc>
                    </w:sdtContent>
                  </w:sdt>
                  <w:sdt>
                    <w:sdtPr>
                      <w:rPr>
                        <w:sz w:val="30"/>
                        <w:szCs w:val="30"/>
                      </w:rPr>
                      <w:id w:val="-1649823837"/>
                      <w14:checkbox>
                        <w14:checked w14:val="0"/>
                        <w14:checkedState w14:val="00FC" w14:font="Wingdings"/>
                        <w14:uncheckedState w14:val="0020" w14:font="Wingdings"/>
                      </w14:checkbox>
                    </w:sdtPr>
                    <w:sdtEndPr/>
                    <w:sdtContent>
                      <w:tc>
                        <w:tcPr>
                          <w:tcW w:w="740" w:type="dxa"/>
                          <w:tcBorders>
                            <w:bottom w:val="single" w:sz="6" w:space="0" w:color="D0CECE" w:themeColor="background2" w:themeShade="E6"/>
                          </w:tcBorders>
                          <w:tcMar>
                            <w:top w:w="57" w:type="dxa"/>
                            <w:bottom w:w="57" w:type="dxa"/>
                          </w:tcMar>
                        </w:tcPr>
                        <w:p w14:paraId="4ABE1E44" w14:textId="7974567B" w:rsidR="00402ACE" w:rsidRDefault="00402ACE" w:rsidP="007A12FC">
                          <w:pPr>
                            <w:suppressAutoHyphens/>
                          </w:pPr>
                          <w:r>
                            <w:rPr>
                              <w:sz w:val="30"/>
                              <w:szCs w:val="30"/>
                            </w:rPr>
                            <w:sym w:font="Wingdings" w:char="F020"/>
                          </w:r>
                        </w:p>
                      </w:tc>
                    </w:sdtContent>
                  </w:sdt>
                  <w:tc>
                    <w:tcPr>
                      <w:tcW w:w="4264" w:type="dxa"/>
                      <w:tcMar>
                        <w:top w:w="57" w:type="dxa"/>
                        <w:bottom w:w="57" w:type="dxa"/>
                      </w:tcMar>
                    </w:tcPr>
                    <w:p w14:paraId="4A98DF7B" w14:textId="6445F814" w:rsidR="00402ACE" w:rsidRDefault="00402ACE"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549C282A" w14:textId="77777777" w:rsidTr="00B04567">
                  <w:trPr>
                    <w:trHeight w:hRule="exact" w:val="340"/>
                  </w:trPr>
                  <w:tc>
                    <w:tcPr>
                      <w:tcW w:w="3067" w:type="dxa"/>
                      <w:tcBorders>
                        <w:right w:val="nil"/>
                      </w:tcBorders>
                      <w:tcMar>
                        <w:top w:w="57" w:type="dxa"/>
                        <w:bottom w:w="57" w:type="dxa"/>
                      </w:tcMar>
                      <w:vAlign w:val="bottom"/>
                    </w:tcPr>
                    <w:p w14:paraId="6845B774" w14:textId="6A5518BE" w:rsidR="00402ACE" w:rsidRPr="00876DBB" w:rsidRDefault="00232360" w:rsidP="00D0503C">
                      <w:pPr>
                        <w:suppressAutoHyphens/>
                        <w:ind w:left="113"/>
                        <w:jc w:val="left"/>
                        <w:rPr>
                          <w:rFonts w:ascii="Lelo Bold" w:hAnsi="Lelo Bold"/>
                          <w:color w:val="A1151A"/>
                        </w:rPr>
                      </w:pPr>
                      <w:sdt>
                        <w:sdtPr>
                          <w:rPr>
                            <w:rFonts w:ascii="Lelo Bold" w:hAnsi="Lelo Bold"/>
                            <w:color w:val="A1151A"/>
                          </w:rPr>
                          <w:id w:val="-1153062629"/>
                          <w:lock w:val="sdtContentLocked"/>
                          <w:placeholder>
                            <w:docPart w:val="145CF502EC50447CA8CAAC056D1EBDDE"/>
                          </w:placeholder>
                          <w15:appearance w15:val="hidden"/>
                        </w:sdtPr>
                        <w:sdtEndPr/>
                        <w:sdtContent>
                          <w:r w:rsidR="00402ACE" w:rsidRPr="00876DBB">
                            <w:rPr>
                              <w:rFonts w:ascii="Lelo Bold" w:hAnsi="Lelo Bold"/>
                              <w:color w:val="A1151A"/>
                            </w:rPr>
                            <w:t>Mathematische Kompetenz</w:t>
                          </w:r>
                        </w:sdtContent>
                      </w:sdt>
                    </w:p>
                  </w:tc>
                  <w:tc>
                    <w:tcPr>
                      <w:tcW w:w="680" w:type="dxa"/>
                      <w:tcBorders>
                        <w:left w:val="nil"/>
                        <w:right w:val="nil"/>
                      </w:tcBorders>
                      <w:tcMar>
                        <w:top w:w="57" w:type="dxa"/>
                        <w:bottom w:w="57" w:type="dxa"/>
                      </w:tcMar>
                      <w:vAlign w:val="bottom"/>
                    </w:tcPr>
                    <w:p w14:paraId="559BDE64" w14:textId="7AD3027B" w:rsidR="00402ACE" w:rsidRDefault="00402ACE" w:rsidP="00B70E1F">
                      <w:pPr>
                        <w:suppressAutoHyphens/>
                        <w:jc w:val="left"/>
                      </w:pPr>
                    </w:p>
                  </w:tc>
                  <w:tc>
                    <w:tcPr>
                      <w:tcW w:w="683" w:type="dxa"/>
                      <w:tcBorders>
                        <w:left w:val="nil"/>
                        <w:right w:val="nil"/>
                      </w:tcBorders>
                      <w:tcMar>
                        <w:top w:w="57" w:type="dxa"/>
                        <w:bottom w:w="57" w:type="dxa"/>
                      </w:tcMar>
                      <w:vAlign w:val="bottom"/>
                    </w:tcPr>
                    <w:p w14:paraId="57AF88D4" w14:textId="31072995" w:rsidR="00402ACE" w:rsidRDefault="00402ACE" w:rsidP="00B70E1F">
                      <w:pPr>
                        <w:suppressAutoHyphens/>
                        <w:jc w:val="left"/>
                      </w:pPr>
                    </w:p>
                  </w:tc>
                  <w:tc>
                    <w:tcPr>
                      <w:tcW w:w="740" w:type="dxa"/>
                      <w:tcBorders>
                        <w:left w:val="nil"/>
                        <w:right w:val="nil"/>
                      </w:tcBorders>
                      <w:tcMar>
                        <w:top w:w="57" w:type="dxa"/>
                        <w:bottom w:w="57" w:type="dxa"/>
                      </w:tcMar>
                      <w:vAlign w:val="bottom"/>
                    </w:tcPr>
                    <w:p w14:paraId="04211971" w14:textId="1033DF38" w:rsidR="00402ACE" w:rsidRDefault="00402ACE" w:rsidP="00B70E1F">
                      <w:pPr>
                        <w:suppressAutoHyphens/>
                        <w:jc w:val="left"/>
                      </w:pPr>
                    </w:p>
                  </w:tc>
                  <w:tc>
                    <w:tcPr>
                      <w:tcW w:w="4264" w:type="dxa"/>
                      <w:tcBorders>
                        <w:left w:val="nil"/>
                      </w:tcBorders>
                      <w:tcMar>
                        <w:top w:w="57" w:type="dxa"/>
                        <w:bottom w:w="57" w:type="dxa"/>
                      </w:tcMar>
                      <w:vAlign w:val="bottom"/>
                    </w:tcPr>
                    <w:p w14:paraId="227627CA" w14:textId="77777777" w:rsidR="00402ACE" w:rsidRDefault="00402ACE" w:rsidP="00B70E1F">
                      <w:pPr>
                        <w:suppressAutoHyphens/>
                        <w:jc w:val="left"/>
                      </w:pPr>
                    </w:p>
                    <w:p w14:paraId="2E6E32B5" w14:textId="02E190A1" w:rsidR="00402ACE" w:rsidRDefault="00402ACE" w:rsidP="00B70E1F">
                      <w:pPr>
                        <w:suppressAutoHyphens/>
                        <w:jc w:val="left"/>
                      </w:pPr>
                    </w:p>
                  </w:tc>
                </w:tr>
                <w:tr w:rsidR="00402ACE" w14:paraId="00773530" w14:textId="77777777" w:rsidTr="00B04567">
                  <w:trPr>
                    <w:trHeight w:val="251"/>
                  </w:trPr>
                  <w:tc>
                    <w:tcPr>
                      <w:tcW w:w="3067" w:type="dxa"/>
                      <w:tcMar>
                        <w:top w:w="57" w:type="dxa"/>
                        <w:bottom w:w="57" w:type="dxa"/>
                      </w:tcMar>
                    </w:tcPr>
                    <w:p w14:paraId="05BDA801" w14:textId="431E77ED" w:rsidR="00402ACE" w:rsidRDefault="00232360" w:rsidP="00D0503C">
                      <w:pPr>
                        <w:suppressAutoHyphens/>
                        <w:ind w:left="113"/>
                        <w:jc w:val="left"/>
                      </w:pPr>
                      <w:sdt>
                        <w:sdtPr>
                          <w:id w:val="97994551"/>
                          <w:lock w:val="sdtContentLocked"/>
                          <w:placeholder>
                            <w:docPart w:val="145CF502EC50447CA8CAAC056D1EBDDE"/>
                          </w:placeholder>
                          <w15:appearance w15:val="hidden"/>
                        </w:sdtPr>
                        <w:sdtEndPr/>
                        <w:sdtContent>
                          <w:r w:rsidR="00402ACE" w:rsidRPr="004D1630">
                            <w:t>Ich beherrsche die notwendigen mathematischen Grundlagen meines Faches</w:t>
                          </w:r>
                        </w:sdtContent>
                      </w:sdt>
                    </w:p>
                  </w:tc>
                  <w:sdt>
                    <w:sdtPr>
                      <w:rPr>
                        <w:sz w:val="30"/>
                        <w:szCs w:val="30"/>
                      </w:rPr>
                      <w:id w:val="-1505362965"/>
                      <w14:checkbox>
                        <w14:checked w14:val="0"/>
                        <w14:checkedState w14:val="00FC" w14:font="Wingdings"/>
                        <w14:uncheckedState w14:val="0020" w14:font="Wingdings"/>
                      </w14:checkbox>
                    </w:sdtPr>
                    <w:sdtEndPr/>
                    <w:sdtContent>
                      <w:tc>
                        <w:tcPr>
                          <w:tcW w:w="680" w:type="dxa"/>
                          <w:tcMar>
                            <w:top w:w="57" w:type="dxa"/>
                            <w:bottom w:w="57" w:type="dxa"/>
                          </w:tcMar>
                        </w:tcPr>
                        <w:p w14:paraId="57E2F28C" w14:textId="6266B13B" w:rsidR="00402ACE" w:rsidRDefault="00402ACE" w:rsidP="000007FC">
                          <w:pPr>
                            <w:suppressAutoHyphens/>
                          </w:pPr>
                          <w:r>
                            <w:rPr>
                              <w:sz w:val="30"/>
                              <w:szCs w:val="30"/>
                            </w:rPr>
                            <w:sym w:font="Wingdings" w:char="F020"/>
                          </w:r>
                        </w:p>
                      </w:tc>
                    </w:sdtContent>
                  </w:sdt>
                  <w:sdt>
                    <w:sdtPr>
                      <w:rPr>
                        <w:sz w:val="30"/>
                        <w:szCs w:val="30"/>
                      </w:rPr>
                      <w:id w:val="-886947213"/>
                      <w14:checkbox>
                        <w14:checked w14:val="0"/>
                        <w14:checkedState w14:val="00FC" w14:font="Wingdings"/>
                        <w14:uncheckedState w14:val="0020" w14:font="Wingdings"/>
                      </w14:checkbox>
                    </w:sdtPr>
                    <w:sdtEndPr/>
                    <w:sdtContent>
                      <w:tc>
                        <w:tcPr>
                          <w:tcW w:w="683" w:type="dxa"/>
                          <w:tcMar>
                            <w:top w:w="57" w:type="dxa"/>
                            <w:bottom w:w="57" w:type="dxa"/>
                          </w:tcMar>
                        </w:tcPr>
                        <w:p w14:paraId="387FC9F0" w14:textId="4FEAEE4E" w:rsidR="00402ACE" w:rsidRDefault="00402ACE" w:rsidP="000007FC">
                          <w:pPr>
                            <w:suppressAutoHyphens/>
                          </w:pPr>
                          <w:r>
                            <w:rPr>
                              <w:sz w:val="30"/>
                              <w:szCs w:val="30"/>
                            </w:rPr>
                            <w:sym w:font="Wingdings" w:char="F020"/>
                          </w:r>
                        </w:p>
                      </w:tc>
                    </w:sdtContent>
                  </w:sdt>
                  <w:sdt>
                    <w:sdtPr>
                      <w:rPr>
                        <w:sz w:val="30"/>
                        <w:szCs w:val="30"/>
                      </w:rPr>
                      <w:id w:val="-1790974429"/>
                      <w14:checkbox>
                        <w14:checked w14:val="0"/>
                        <w14:checkedState w14:val="00FC" w14:font="Wingdings"/>
                        <w14:uncheckedState w14:val="0020" w14:font="Wingdings"/>
                      </w14:checkbox>
                    </w:sdtPr>
                    <w:sdtEndPr/>
                    <w:sdtContent>
                      <w:tc>
                        <w:tcPr>
                          <w:tcW w:w="740" w:type="dxa"/>
                          <w:tcMar>
                            <w:top w:w="57" w:type="dxa"/>
                            <w:bottom w:w="57" w:type="dxa"/>
                          </w:tcMar>
                        </w:tcPr>
                        <w:p w14:paraId="1972D74E" w14:textId="5945DFCC" w:rsidR="00402ACE" w:rsidRDefault="00402ACE" w:rsidP="000007FC">
                          <w:pPr>
                            <w:suppressAutoHyphens/>
                          </w:pPr>
                          <w:r>
                            <w:rPr>
                              <w:sz w:val="30"/>
                              <w:szCs w:val="30"/>
                            </w:rPr>
                            <w:sym w:font="Wingdings" w:char="F020"/>
                          </w:r>
                        </w:p>
                      </w:tc>
                    </w:sdtContent>
                  </w:sdt>
                  <w:tc>
                    <w:tcPr>
                      <w:tcW w:w="4264" w:type="dxa"/>
                      <w:tcMar>
                        <w:top w:w="57" w:type="dxa"/>
                        <w:bottom w:w="57" w:type="dxa"/>
                      </w:tcMar>
                    </w:tcPr>
                    <w:p w14:paraId="3DE7CB83" w14:textId="0716A301"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00D9138D" w14:textId="77777777" w:rsidTr="00B04567">
                  <w:trPr>
                    <w:trHeight w:val="251"/>
                  </w:trPr>
                  <w:tc>
                    <w:tcPr>
                      <w:tcW w:w="3067" w:type="dxa"/>
                      <w:tcBorders>
                        <w:bottom w:val="single" w:sz="6" w:space="0" w:color="D0CECE" w:themeColor="background2" w:themeShade="E6"/>
                      </w:tcBorders>
                      <w:tcMar>
                        <w:top w:w="57" w:type="dxa"/>
                        <w:bottom w:w="57" w:type="dxa"/>
                      </w:tcMar>
                    </w:tcPr>
                    <w:p w14:paraId="784028AF" w14:textId="113A5429" w:rsidR="00402ACE" w:rsidRDefault="00232360" w:rsidP="00D0503C">
                      <w:pPr>
                        <w:suppressAutoHyphens/>
                        <w:ind w:left="113"/>
                        <w:jc w:val="left"/>
                      </w:pPr>
                      <w:sdt>
                        <w:sdtPr>
                          <w:id w:val="192283104"/>
                          <w:lock w:val="sdtContentLocked"/>
                          <w:placeholder>
                            <w:docPart w:val="145CF502EC50447CA8CAAC056D1EBDDE"/>
                          </w:placeholder>
                          <w15:appearance w15:val="hidden"/>
                        </w:sdtPr>
                        <w:sdtEndPr/>
                        <w:sdtContent>
                          <w:r w:rsidR="00402ACE" w:rsidRPr="004D1630">
                            <w:t>Ich kann mathematische Daten aus Grafiken und Texten herausarbeiten und verstehen</w:t>
                          </w:r>
                        </w:sdtContent>
                      </w:sdt>
                    </w:p>
                  </w:tc>
                  <w:sdt>
                    <w:sdtPr>
                      <w:rPr>
                        <w:sz w:val="30"/>
                        <w:szCs w:val="30"/>
                      </w:rPr>
                      <w:id w:val="305899289"/>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5065AEE5" w14:textId="63294483" w:rsidR="00402ACE" w:rsidRDefault="00402ACE" w:rsidP="000007FC">
                          <w:pPr>
                            <w:suppressAutoHyphens/>
                          </w:pPr>
                          <w:r>
                            <w:rPr>
                              <w:sz w:val="30"/>
                              <w:szCs w:val="30"/>
                            </w:rPr>
                            <w:sym w:font="Wingdings" w:char="F020"/>
                          </w:r>
                        </w:p>
                      </w:tc>
                    </w:sdtContent>
                  </w:sdt>
                  <w:sdt>
                    <w:sdtPr>
                      <w:rPr>
                        <w:sz w:val="30"/>
                        <w:szCs w:val="30"/>
                      </w:rPr>
                      <w:id w:val="-1076818182"/>
                      <w14:checkbox>
                        <w14:checked w14:val="0"/>
                        <w14:checkedState w14:val="00FC" w14:font="Wingdings"/>
                        <w14:uncheckedState w14:val="0020" w14:font="Wingdings"/>
                      </w14:checkbox>
                    </w:sdtPr>
                    <w:sdtEndPr/>
                    <w:sdtContent>
                      <w:tc>
                        <w:tcPr>
                          <w:tcW w:w="683" w:type="dxa"/>
                          <w:tcBorders>
                            <w:bottom w:val="single" w:sz="6" w:space="0" w:color="D0CECE" w:themeColor="background2" w:themeShade="E6"/>
                          </w:tcBorders>
                          <w:tcMar>
                            <w:top w:w="57" w:type="dxa"/>
                            <w:bottom w:w="57" w:type="dxa"/>
                          </w:tcMar>
                        </w:tcPr>
                        <w:p w14:paraId="67F36D2B" w14:textId="5810F1C2" w:rsidR="00402ACE" w:rsidRDefault="00402ACE" w:rsidP="000007FC">
                          <w:pPr>
                            <w:suppressAutoHyphens/>
                          </w:pPr>
                          <w:r>
                            <w:rPr>
                              <w:sz w:val="30"/>
                              <w:szCs w:val="30"/>
                            </w:rPr>
                            <w:sym w:font="Wingdings" w:char="F020"/>
                          </w:r>
                        </w:p>
                      </w:tc>
                    </w:sdtContent>
                  </w:sdt>
                  <w:sdt>
                    <w:sdtPr>
                      <w:rPr>
                        <w:sz w:val="30"/>
                        <w:szCs w:val="30"/>
                      </w:rPr>
                      <w:id w:val="-864978624"/>
                      <w14:checkbox>
                        <w14:checked w14:val="0"/>
                        <w14:checkedState w14:val="00FC" w14:font="Wingdings"/>
                        <w14:uncheckedState w14:val="0020" w14:font="Wingdings"/>
                      </w14:checkbox>
                    </w:sdtPr>
                    <w:sdtEndPr/>
                    <w:sdtContent>
                      <w:tc>
                        <w:tcPr>
                          <w:tcW w:w="740" w:type="dxa"/>
                          <w:tcBorders>
                            <w:bottom w:val="single" w:sz="6" w:space="0" w:color="D0CECE" w:themeColor="background2" w:themeShade="E6"/>
                          </w:tcBorders>
                          <w:tcMar>
                            <w:top w:w="57" w:type="dxa"/>
                            <w:bottom w:w="57" w:type="dxa"/>
                          </w:tcMar>
                        </w:tcPr>
                        <w:p w14:paraId="00AFECA2" w14:textId="2C3C2011" w:rsidR="00402ACE" w:rsidRDefault="00402ACE" w:rsidP="000007FC">
                          <w:pPr>
                            <w:suppressAutoHyphens/>
                          </w:pPr>
                          <w:r>
                            <w:rPr>
                              <w:sz w:val="30"/>
                              <w:szCs w:val="30"/>
                            </w:rPr>
                            <w:sym w:font="Wingdings" w:char="F020"/>
                          </w:r>
                        </w:p>
                      </w:tc>
                    </w:sdtContent>
                  </w:sdt>
                  <w:tc>
                    <w:tcPr>
                      <w:tcW w:w="4264" w:type="dxa"/>
                      <w:tcBorders>
                        <w:bottom w:val="single" w:sz="6" w:space="0" w:color="D0CECE" w:themeColor="background2" w:themeShade="E6"/>
                      </w:tcBorders>
                      <w:tcMar>
                        <w:top w:w="57" w:type="dxa"/>
                        <w:bottom w:w="57" w:type="dxa"/>
                      </w:tcMar>
                    </w:tcPr>
                    <w:p w14:paraId="719F219A" w14:textId="79EC3E74"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2275C3CF" w14:textId="77777777" w:rsidTr="00B04567">
                  <w:trPr>
                    <w:trHeight w:val="251"/>
                  </w:trPr>
                  <w:tc>
                    <w:tcPr>
                      <w:tcW w:w="3067" w:type="dxa"/>
                      <w:tcBorders>
                        <w:left w:val="nil"/>
                        <w:bottom w:val="nil"/>
                        <w:right w:val="nil"/>
                      </w:tcBorders>
                      <w:tcMar>
                        <w:top w:w="57" w:type="dxa"/>
                        <w:bottom w:w="57" w:type="dxa"/>
                      </w:tcMar>
                    </w:tcPr>
                    <w:p w14:paraId="2435B495" w14:textId="77777777" w:rsidR="00402ACE" w:rsidRDefault="00402ACE" w:rsidP="00D0503C">
                      <w:pPr>
                        <w:suppressAutoHyphens/>
                        <w:ind w:left="113"/>
                        <w:jc w:val="left"/>
                      </w:pPr>
                    </w:p>
                  </w:tc>
                  <w:tc>
                    <w:tcPr>
                      <w:tcW w:w="680" w:type="dxa"/>
                      <w:tcBorders>
                        <w:left w:val="nil"/>
                        <w:bottom w:val="nil"/>
                        <w:right w:val="nil"/>
                      </w:tcBorders>
                      <w:tcMar>
                        <w:top w:w="57" w:type="dxa"/>
                        <w:bottom w:w="57" w:type="dxa"/>
                      </w:tcMar>
                    </w:tcPr>
                    <w:p w14:paraId="3B5D81C9" w14:textId="77777777" w:rsidR="00402ACE" w:rsidRDefault="00402ACE" w:rsidP="000007FC">
                      <w:pPr>
                        <w:suppressAutoHyphens/>
                        <w:rPr>
                          <w:sz w:val="30"/>
                          <w:szCs w:val="30"/>
                        </w:rPr>
                      </w:pPr>
                    </w:p>
                  </w:tc>
                  <w:tc>
                    <w:tcPr>
                      <w:tcW w:w="683" w:type="dxa"/>
                      <w:tcBorders>
                        <w:left w:val="nil"/>
                        <w:bottom w:val="nil"/>
                        <w:right w:val="nil"/>
                      </w:tcBorders>
                      <w:tcMar>
                        <w:top w:w="57" w:type="dxa"/>
                        <w:bottom w:w="57" w:type="dxa"/>
                      </w:tcMar>
                    </w:tcPr>
                    <w:p w14:paraId="0D48C4B4" w14:textId="77777777" w:rsidR="00402ACE" w:rsidRDefault="00402ACE" w:rsidP="000007FC">
                      <w:pPr>
                        <w:suppressAutoHyphens/>
                        <w:rPr>
                          <w:sz w:val="30"/>
                          <w:szCs w:val="30"/>
                        </w:rPr>
                      </w:pPr>
                    </w:p>
                  </w:tc>
                  <w:tc>
                    <w:tcPr>
                      <w:tcW w:w="740" w:type="dxa"/>
                      <w:tcBorders>
                        <w:left w:val="nil"/>
                        <w:bottom w:val="nil"/>
                        <w:right w:val="nil"/>
                      </w:tcBorders>
                      <w:tcMar>
                        <w:top w:w="57" w:type="dxa"/>
                        <w:bottom w:w="57" w:type="dxa"/>
                      </w:tcMar>
                    </w:tcPr>
                    <w:p w14:paraId="3BAEE836" w14:textId="77777777" w:rsidR="00402ACE" w:rsidRDefault="00402ACE" w:rsidP="000007FC">
                      <w:pPr>
                        <w:suppressAutoHyphens/>
                        <w:rPr>
                          <w:sz w:val="30"/>
                          <w:szCs w:val="30"/>
                        </w:rPr>
                      </w:pPr>
                    </w:p>
                  </w:tc>
                  <w:tc>
                    <w:tcPr>
                      <w:tcW w:w="4264" w:type="dxa"/>
                      <w:tcBorders>
                        <w:left w:val="nil"/>
                        <w:bottom w:val="nil"/>
                        <w:right w:val="nil"/>
                      </w:tcBorders>
                      <w:tcMar>
                        <w:top w:w="57" w:type="dxa"/>
                        <w:bottom w:w="57" w:type="dxa"/>
                      </w:tcMar>
                    </w:tcPr>
                    <w:p w14:paraId="20BD8A77" w14:textId="77777777" w:rsidR="00402ACE" w:rsidRDefault="00402ACE" w:rsidP="000007FC">
                      <w:pPr>
                        <w:suppressAutoHyphens/>
                      </w:pPr>
                    </w:p>
                  </w:tc>
                </w:tr>
                <w:tr w:rsidR="00A33EE7" w14:paraId="0C357978" w14:textId="77777777" w:rsidTr="00B04567">
                  <w:trPr>
                    <w:trHeight w:hRule="exact" w:val="737"/>
                  </w:trPr>
                  <w:tc>
                    <w:tcPr>
                      <w:tcW w:w="3067" w:type="dxa"/>
                      <w:tcBorders>
                        <w:top w:val="nil"/>
                      </w:tcBorders>
                      <w:shd w:val="clear" w:color="auto" w:fill="A1151A"/>
                      <w:tcMar>
                        <w:top w:w="57" w:type="dxa"/>
                        <w:bottom w:w="57" w:type="dxa"/>
                      </w:tcMar>
                      <w:vAlign w:val="center"/>
                    </w:tcPr>
                    <w:p w14:paraId="556B05C3" w14:textId="77777777" w:rsidR="00A33EE7" w:rsidRDefault="00A33EE7" w:rsidP="00A33EE7">
                      <w:pPr>
                        <w:suppressAutoHyphens/>
                        <w:spacing w:line="220" w:lineRule="exact"/>
                        <w:ind w:left="113"/>
                        <w:jc w:val="center"/>
                      </w:pPr>
                    </w:p>
                  </w:tc>
                  <w:tc>
                    <w:tcPr>
                      <w:tcW w:w="680" w:type="dxa"/>
                      <w:tcBorders>
                        <w:top w:val="nil"/>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694657614"/>
                        <w:lock w:val="contentLocked"/>
                        <w:placeholder>
                          <w:docPart w:val="02D5CDDE51E4423E91B8E9084FF87E4F"/>
                        </w:placeholder>
                        <w15:appearance w15:val="hidden"/>
                      </w:sdtPr>
                      <w:sdtEndPr/>
                      <w:sdtContent>
                        <w:p w14:paraId="05C8E362" w14:textId="0255B388" w:rsidR="00A33EE7" w:rsidRPr="006E0DC7" w:rsidRDefault="00A33EE7" w:rsidP="00A33EE7">
                          <w:pPr>
                            <w:suppressAutoHyphens/>
                            <w:spacing w:line="220" w:lineRule="exact"/>
                            <w:jc w:val="center"/>
                            <w:rPr>
                              <w:sz w:val="30"/>
                              <w:szCs w:val="30"/>
                            </w:rPr>
                          </w:pPr>
                          <w:r w:rsidRPr="00402ACE">
                            <w:rPr>
                              <w:rFonts w:ascii="Lelo Bold" w:hAnsi="Lelo Bold" w:cs="Arial"/>
                              <w:bCs/>
                              <w:color w:val="FFFFFF" w:themeColor="background1"/>
                              <w:kern w:val="24"/>
                              <w:sz w:val="16"/>
                              <w:szCs w:val="16"/>
                            </w:rPr>
                            <w:t>Sehr 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683" w:type="dxa"/>
                      <w:tcBorders>
                        <w:top w:val="nil"/>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334456766"/>
                        <w:lock w:val="contentLocked"/>
                        <w:placeholder>
                          <w:docPart w:val="2C92EE7C25284CCC9B7DB8C5F9E4A1D2"/>
                        </w:placeholder>
                        <w15:appearance w15:val="hidden"/>
                      </w:sdtPr>
                      <w:sdtEndPr/>
                      <w:sdtContent>
                        <w:p w14:paraId="06C7DC67" w14:textId="4C09F9F4" w:rsidR="00A33EE7" w:rsidRPr="006E0DC7" w:rsidRDefault="00A33EE7" w:rsidP="00A33EE7">
                          <w:pPr>
                            <w:suppressAutoHyphens/>
                            <w:spacing w:line="220" w:lineRule="exact"/>
                            <w:jc w:val="center"/>
                            <w:rPr>
                              <w:sz w:val="30"/>
                              <w:szCs w:val="30"/>
                            </w:rPr>
                          </w:pPr>
                          <w:r w:rsidRPr="00402ACE">
                            <w:rPr>
                              <w:rFonts w:ascii="Lelo Bold" w:hAnsi="Lelo Bold" w:cs="Arial"/>
                              <w:bCs/>
                              <w:color w:val="FFFFFF" w:themeColor="background1"/>
                              <w:kern w:val="24"/>
                              <w:sz w:val="16"/>
                              <w:szCs w:val="16"/>
                            </w:rPr>
                            <w:t>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740" w:type="dxa"/>
                      <w:tcBorders>
                        <w:top w:val="nil"/>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1805114287"/>
                        <w:lock w:val="contentLocked"/>
                        <w:placeholder>
                          <w:docPart w:val="880B992559FD4FE1B105A2008B3019D3"/>
                        </w:placeholder>
                        <w15:appearance w15:val="hidden"/>
                      </w:sdtPr>
                      <w:sdtEndPr/>
                      <w:sdtContent>
                        <w:p w14:paraId="3C5F1EEE" w14:textId="34B40A88" w:rsidR="00A33EE7" w:rsidRPr="006E0DC7" w:rsidRDefault="00A33EE7" w:rsidP="00A33EE7">
                          <w:pPr>
                            <w:suppressAutoHyphens/>
                            <w:spacing w:line="220" w:lineRule="exact"/>
                            <w:jc w:val="center"/>
                            <w:rPr>
                              <w:sz w:val="30"/>
                              <w:szCs w:val="30"/>
                            </w:rPr>
                          </w:pPr>
                          <w:r w:rsidRPr="00402ACE">
                            <w:rPr>
                              <w:rFonts w:ascii="Lelo Bold" w:hAnsi="Lelo Bold" w:cs="Arial"/>
                              <w:bCs/>
                              <w:color w:val="FFFFFF" w:themeColor="background1"/>
                              <w:kern w:val="24"/>
                              <w:sz w:val="16"/>
                              <w:szCs w:val="16"/>
                            </w:rPr>
                            <w:t>Weniger ausge-</w:t>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4264" w:type="dxa"/>
                      <w:tcBorders>
                        <w:top w:val="nil"/>
                      </w:tcBorders>
                      <w:shd w:val="clear" w:color="auto" w:fill="A1151A"/>
                      <w:tcMar>
                        <w:top w:w="57" w:type="dxa"/>
                        <w:bottom w:w="57" w:type="dxa"/>
                      </w:tcMar>
                      <w:vAlign w:val="center"/>
                    </w:tcPr>
                    <w:sdt>
                      <w:sdtPr>
                        <w:rPr>
                          <w:rFonts w:ascii="Lelo Bold" w:hAnsi="Lelo Bold" w:cs="Arial"/>
                          <w:bCs/>
                          <w:color w:val="FFFFFF" w:themeColor="background1"/>
                          <w:kern w:val="24"/>
                        </w:rPr>
                        <w:id w:val="1222094733"/>
                        <w:lock w:val="contentLocked"/>
                        <w:placeholder>
                          <w:docPart w:val="21B52BA450384F25991829221736B1F2"/>
                        </w:placeholder>
                        <w15:appearance w15:val="hidden"/>
                      </w:sdtPr>
                      <w:sdtEndPr/>
                      <w:sdtContent>
                        <w:p w14:paraId="72154280" w14:textId="77777777" w:rsidR="00A33EE7" w:rsidRPr="0018558D" w:rsidRDefault="00A33EE7" w:rsidP="00A33EE7">
                          <w:pPr>
                            <w:suppressAutoHyphens/>
                            <w:spacing w:line="220" w:lineRule="exact"/>
                            <w:jc w:val="center"/>
                            <w:rPr>
                              <w:rFonts w:ascii="Lelo Bold" w:hAnsi="Lelo Bold" w:cs="Arial"/>
                              <w:bCs/>
                              <w:color w:val="FFFFFF" w:themeColor="background1"/>
                              <w:kern w:val="24"/>
                            </w:rPr>
                          </w:pPr>
                          <w:r w:rsidRPr="0018558D">
                            <w:rPr>
                              <w:rFonts w:ascii="Lelo Bold" w:hAnsi="Lelo Bold" w:cs="Arial"/>
                              <w:bCs/>
                              <w:color w:val="FFFFFF" w:themeColor="background1"/>
                              <w:kern w:val="24"/>
                            </w:rPr>
                            <w:t>Wo und wann habe ich das zeigen können?</w:t>
                          </w:r>
                        </w:p>
                        <w:p w14:paraId="2F2DD447" w14:textId="34A50D34" w:rsidR="00A33EE7" w:rsidRDefault="00A33EE7" w:rsidP="00A33EE7">
                          <w:pPr>
                            <w:suppressAutoHyphens/>
                            <w:spacing w:line="220" w:lineRule="exact"/>
                            <w:jc w:val="center"/>
                          </w:pPr>
                          <w:r w:rsidRPr="0018558D">
                            <w:rPr>
                              <w:rFonts w:ascii="Lelo Bold" w:hAnsi="Lelo Bold" w:cs="Arial"/>
                              <w:bCs/>
                              <w:color w:val="FFFFFF" w:themeColor="background1"/>
                              <w:kern w:val="24"/>
                            </w:rPr>
                            <w:t>Beispiele</w:t>
                          </w:r>
                        </w:p>
                      </w:sdtContent>
                    </w:sdt>
                  </w:tc>
                </w:tr>
                <w:tr w:rsidR="00402ACE" w14:paraId="6786404A" w14:textId="77777777" w:rsidTr="00B04567">
                  <w:trPr>
                    <w:trHeight w:val="251"/>
                  </w:trPr>
                  <w:tc>
                    <w:tcPr>
                      <w:tcW w:w="3067" w:type="dxa"/>
                      <w:tcMar>
                        <w:top w:w="57" w:type="dxa"/>
                        <w:bottom w:w="57" w:type="dxa"/>
                      </w:tcMar>
                    </w:tcPr>
                    <w:p w14:paraId="22CFAC6A" w14:textId="24F12BE8" w:rsidR="00402ACE" w:rsidRDefault="00232360" w:rsidP="00D0503C">
                      <w:pPr>
                        <w:suppressAutoHyphens/>
                        <w:ind w:left="113"/>
                        <w:jc w:val="left"/>
                      </w:pPr>
                      <w:sdt>
                        <w:sdtPr>
                          <w:id w:val="-938518278"/>
                          <w:placeholder>
                            <w:docPart w:val="4F9DC73287C6402E8C6D9360438A9FE9"/>
                          </w:placeholder>
                        </w:sdtPr>
                        <w:sdtEndPr/>
                        <w:sdtContent>
                          <w:r w:rsidR="00402ACE" w:rsidRPr="004D1630">
                            <w:t xml:space="preserve">Ich kann statistische Daten auswerten, analysieren und in den </w:t>
                          </w:r>
                          <w:r w:rsidR="00402ACE">
                            <w:t>g</w:t>
                          </w:r>
                          <w:r w:rsidR="00402ACE" w:rsidRPr="004D1630">
                            <w:t>esundheitswissen</w:t>
                          </w:r>
                          <w:r w:rsidR="00402ACE">
                            <w:t>-</w:t>
                          </w:r>
                          <w:r w:rsidR="00402ACE" w:rsidRPr="004D1630">
                            <w:t>schaftlichen Kontext setzen</w:t>
                          </w:r>
                        </w:sdtContent>
                      </w:sdt>
                    </w:p>
                  </w:tc>
                  <w:sdt>
                    <w:sdtPr>
                      <w:rPr>
                        <w:sz w:val="30"/>
                        <w:szCs w:val="30"/>
                      </w:rPr>
                      <w:id w:val="-842850964"/>
                      <w14:checkbox>
                        <w14:checked w14:val="0"/>
                        <w14:checkedState w14:val="00FC" w14:font="Wingdings"/>
                        <w14:uncheckedState w14:val="0020" w14:font="Wingdings"/>
                      </w14:checkbox>
                    </w:sdtPr>
                    <w:sdtEndPr/>
                    <w:sdtContent>
                      <w:tc>
                        <w:tcPr>
                          <w:tcW w:w="680" w:type="dxa"/>
                          <w:tcMar>
                            <w:top w:w="57" w:type="dxa"/>
                            <w:bottom w:w="57" w:type="dxa"/>
                          </w:tcMar>
                        </w:tcPr>
                        <w:p w14:paraId="14162E16" w14:textId="1D923ED5" w:rsidR="00402ACE" w:rsidRDefault="00402ACE" w:rsidP="000007FC">
                          <w:pPr>
                            <w:suppressAutoHyphens/>
                          </w:pPr>
                          <w:r>
                            <w:rPr>
                              <w:sz w:val="30"/>
                              <w:szCs w:val="30"/>
                            </w:rPr>
                            <w:sym w:font="Wingdings" w:char="F020"/>
                          </w:r>
                        </w:p>
                      </w:tc>
                    </w:sdtContent>
                  </w:sdt>
                  <w:sdt>
                    <w:sdtPr>
                      <w:rPr>
                        <w:sz w:val="30"/>
                        <w:szCs w:val="30"/>
                      </w:rPr>
                      <w:id w:val="292943582"/>
                      <w14:checkbox>
                        <w14:checked w14:val="0"/>
                        <w14:checkedState w14:val="00FC" w14:font="Wingdings"/>
                        <w14:uncheckedState w14:val="0020" w14:font="Wingdings"/>
                      </w14:checkbox>
                    </w:sdtPr>
                    <w:sdtEndPr/>
                    <w:sdtContent>
                      <w:tc>
                        <w:tcPr>
                          <w:tcW w:w="683" w:type="dxa"/>
                          <w:tcMar>
                            <w:top w:w="57" w:type="dxa"/>
                            <w:bottom w:w="57" w:type="dxa"/>
                          </w:tcMar>
                        </w:tcPr>
                        <w:p w14:paraId="31F2BD39" w14:textId="0C8F2A4D" w:rsidR="00402ACE" w:rsidRDefault="00402ACE" w:rsidP="000007FC">
                          <w:pPr>
                            <w:suppressAutoHyphens/>
                          </w:pPr>
                          <w:r>
                            <w:rPr>
                              <w:sz w:val="30"/>
                              <w:szCs w:val="30"/>
                            </w:rPr>
                            <w:sym w:font="Wingdings" w:char="F020"/>
                          </w:r>
                        </w:p>
                      </w:tc>
                    </w:sdtContent>
                  </w:sdt>
                  <w:sdt>
                    <w:sdtPr>
                      <w:rPr>
                        <w:sz w:val="30"/>
                        <w:szCs w:val="30"/>
                      </w:rPr>
                      <w:id w:val="496703840"/>
                      <w14:checkbox>
                        <w14:checked w14:val="0"/>
                        <w14:checkedState w14:val="00FC" w14:font="Wingdings"/>
                        <w14:uncheckedState w14:val="0020" w14:font="Wingdings"/>
                      </w14:checkbox>
                    </w:sdtPr>
                    <w:sdtEndPr/>
                    <w:sdtContent>
                      <w:tc>
                        <w:tcPr>
                          <w:tcW w:w="740" w:type="dxa"/>
                          <w:tcMar>
                            <w:top w:w="57" w:type="dxa"/>
                            <w:bottom w:w="57" w:type="dxa"/>
                          </w:tcMar>
                        </w:tcPr>
                        <w:p w14:paraId="485210E1" w14:textId="71CE6027" w:rsidR="00402ACE" w:rsidRDefault="00402ACE" w:rsidP="000007FC">
                          <w:pPr>
                            <w:suppressAutoHyphens/>
                          </w:pPr>
                          <w:r>
                            <w:rPr>
                              <w:sz w:val="30"/>
                              <w:szCs w:val="30"/>
                            </w:rPr>
                            <w:sym w:font="Wingdings" w:char="F020"/>
                          </w:r>
                        </w:p>
                      </w:tc>
                    </w:sdtContent>
                  </w:sdt>
                  <w:tc>
                    <w:tcPr>
                      <w:tcW w:w="4264" w:type="dxa"/>
                      <w:tcMar>
                        <w:top w:w="57" w:type="dxa"/>
                        <w:bottom w:w="57" w:type="dxa"/>
                      </w:tcMar>
                    </w:tcPr>
                    <w:p w14:paraId="34F2F3F8" w14:textId="38249603"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3C225F44" w14:textId="77777777" w:rsidTr="00B04567">
                  <w:trPr>
                    <w:trHeight w:hRule="exact" w:val="340"/>
                  </w:trPr>
                  <w:tc>
                    <w:tcPr>
                      <w:tcW w:w="3067" w:type="dxa"/>
                      <w:tcBorders>
                        <w:right w:val="nil"/>
                      </w:tcBorders>
                      <w:tcMar>
                        <w:top w:w="57" w:type="dxa"/>
                        <w:bottom w:w="57" w:type="dxa"/>
                      </w:tcMar>
                      <w:vAlign w:val="bottom"/>
                    </w:tcPr>
                    <w:p w14:paraId="51D40CE8" w14:textId="697ACDA3" w:rsidR="00402ACE" w:rsidRPr="00EB209D" w:rsidRDefault="00232360" w:rsidP="00D0503C">
                      <w:pPr>
                        <w:suppressAutoHyphens/>
                        <w:ind w:left="113"/>
                        <w:jc w:val="left"/>
                        <w:rPr>
                          <w:rFonts w:ascii="Lelo Bold" w:hAnsi="Lelo Bold"/>
                          <w:color w:val="F9C621"/>
                        </w:rPr>
                      </w:pPr>
                      <w:sdt>
                        <w:sdtPr>
                          <w:rPr>
                            <w:rFonts w:ascii="Lelo Bold" w:hAnsi="Lelo Bold"/>
                            <w:color w:val="F9C621"/>
                          </w:rPr>
                          <w:id w:val="1314907734"/>
                          <w:lock w:val="sdtContentLocked"/>
                          <w:placeholder>
                            <w:docPart w:val="4F9DC73287C6402E8C6D9360438A9FE9"/>
                          </w:placeholder>
                          <w15:appearance w15:val="hidden"/>
                        </w:sdtPr>
                        <w:sdtEndPr/>
                        <w:sdtContent>
                          <w:r w:rsidR="00402ACE" w:rsidRPr="00876DBB">
                            <w:rPr>
                              <w:rFonts w:ascii="Lelo Bold" w:hAnsi="Lelo Bold"/>
                              <w:color w:val="A1151A"/>
                            </w:rPr>
                            <w:t>Medienkompetenz </w:t>
                          </w:r>
                        </w:sdtContent>
                      </w:sdt>
                    </w:p>
                  </w:tc>
                  <w:tc>
                    <w:tcPr>
                      <w:tcW w:w="680" w:type="dxa"/>
                      <w:tcBorders>
                        <w:left w:val="nil"/>
                        <w:right w:val="nil"/>
                      </w:tcBorders>
                      <w:tcMar>
                        <w:top w:w="57" w:type="dxa"/>
                        <w:bottom w:w="57" w:type="dxa"/>
                      </w:tcMar>
                      <w:vAlign w:val="bottom"/>
                    </w:tcPr>
                    <w:p w14:paraId="4EFFF420" w14:textId="1A5FE67A" w:rsidR="00402ACE" w:rsidRDefault="00402ACE" w:rsidP="00B70E1F">
                      <w:pPr>
                        <w:suppressAutoHyphens/>
                        <w:jc w:val="left"/>
                      </w:pPr>
                    </w:p>
                  </w:tc>
                  <w:tc>
                    <w:tcPr>
                      <w:tcW w:w="683" w:type="dxa"/>
                      <w:tcBorders>
                        <w:left w:val="nil"/>
                        <w:right w:val="nil"/>
                      </w:tcBorders>
                      <w:tcMar>
                        <w:top w:w="57" w:type="dxa"/>
                        <w:bottom w:w="57" w:type="dxa"/>
                      </w:tcMar>
                      <w:vAlign w:val="bottom"/>
                    </w:tcPr>
                    <w:p w14:paraId="4C455347" w14:textId="2F34DF1B" w:rsidR="00402ACE" w:rsidRDefault="00402ACE" w:rsidP="00B70E1F">
                      <w:pPr>
                        <w:suppressAutoHyphens/>
                        <w:jc w:val="left"/>
                      </w:pPr>
                    </w:p>
                  </w:tc>
                  <w:tc>
                    <w:tcPr>
                      <w:tcW w:w="740" w:type="dxa"/>
                      <w:tcBorders>
                        <w:left w:val="nil"/>
                        <w:right w:val="nil"/>
                      </w:tcBorders>
                      <w:tcMar>
                        <w:top w:w="57" w:type="dxa"/>
                        <w:bottom w:w="57" w:type="dxa"/>
                      </w:tcMar>
                      <w:vAlign w:val="bottom"/>
                    </w:tcPr>
                    <w:p w14:paraId="1A98BAF7" w14:textId="00B808C3" w:rsidR="00402ACE" w:rsidRDefault="00402ACE" w:rsidP="00B70E1F">
                      <w:pPr>
                        <w:suppressAutoHyphens/>
                        <w:jc w:val="left"/>
                      </w:pPr>
                    </w:p>
                  </w:tc>
                  <w:tc>
                    <w:tcPr>
                      <w:tcW w:w="4264" w:type="dxa"/>
                      <w:tcBorders>
                        <w:left w:val="nil"/>
                      </w:tcBorders>
                      <w:tcMar>
                        <w:top w:w="57" w:type="dxa"/>
                        <w:bottom w:w="57" w:type="dxa"/>
                      </w:tcMar>
                      <w:vAlign w:val="bottom"/>
                    </w:tcPr>
                    <w:p w14:paraId="776EC75B" w14:textId="77777777" w:rsidR="00402ACE" w:rsidRDefault="00402ACE" w:rsidP="00B70E1F">
                      <w:pPr>
                        <w:suppressAutoHyphens/>
                        <w:jc w:val="left"/>
                      </w:pPr>
                    </w:p>
                    <w:p w14:paraId="460EAD7D" w14:textId="1AE5A81B" w:rsidR="00402ACE" w:rsidRDefault="00402ACE" w:rsidP="00B70E1F">
                      <w:pPr>
                        <w:suppressAutoHyphens/>
                        <w:jc w:val="left"/>
                      </w:pPr>
                    </w:p>
                  </w:tc>
                </w:tr>
                <w:tr w:rsidR="00402ACE" w14:paraId="2489E01D" w14:textId="77777777" w:rsidTr="00B04567">
                  <w:trPr>
                    <w:trHeight w:val="251"/>
                  </w:trPr>
                  <w:tc>
                    <w:tcPr>
                      <w:tcW w:w="3067" w:type="dxa"/>
                      <w:tcMar>
                        <w:top w:w="57" w:type="dxa"/>
                        <w:bottom w:w="57" w:type="dxa"/>
                      </w:tcMar>
                    </w:tcPr>
                    <w:p w14:paraId="0DAD78CA" w14:textId="667FDB1E" w:rsidR="00402ACE" w:rsidRDefault="00232360" w:rsidP="00D0503C">
                      <w:pPr>
                        <w:suppressAutoHyphens/>
                        <w:ind w:left="113"/>
                        <w:jc w:val="left"/>
                      </w:pPr>
                      <w:sdt>
                        <w:sdtPr>
                          <w:id w:val="-1542743538"/>
                          <w:lock w:val="sdtContentLocked"/>
                          <w:placeholder>
                            <w:docPart w:val="9BB86ABE9814447FA7089FF0EB02A6A9"/>
                          </w:placeholder>
                          <w15:appearance w15:val="hidden"/>
                        </w:sdtPr>
                        <w:sdtEndPr/>
                        <w:sdtContent>
                          <w:r w:rsidR="00402ACE" w:rsidRPr="004D1630">
                            <w:t>Ich kenne verschiedene Medien(formate) und kann sie benennen</w:t>
                          </w:r>
                        </w:sdtContent>
                      </w:sdt>
                    </w:p>
                  </w:tc>
                  <w:sdt>
                    <w:sdtPr>
                      <w:rPr>
                        <w:sz w:val="30"/>
                        <w:szCs w:val="30"/>
                      </w:rPr>
                      <w:id w:val="-2079351971"/>
                      <w14:checkbox>
                        <w14:checked w14:val="0"/>
                        <w14:checkedState w14:val="00FC" w14:font="Wingdings"/>
                        <w14:uncheckedState w14:val="0020" w14:font="Wingdings"/>
                      </w14:checkbox>
                    </w:sdtPr>
                    <w:sdtEndPr/>
                    <w:sdtContent>
                      <w:tc>
                        <w:tcPr>
                          <w:tcW w:w="680" w:type="dxa"/>
                          <w:tcMar>
                            <w:top w:w="57" w:type="dxa"/>
                            <w:bottom w:w="57" w:type="dxa"/>
                          </w:tcMar>
                        </w:tcPr>
                        <w:p w14:paraId="52FFA2FE" w14:textId="7C6D2C23" w:rsidR="00402ACE" w:rsidRDefault="00402ACE" w:rsidP="000007FC">
                          <w:pPr>
                            <w:suppressAutoHyphens/>
                          </w:pPr>
                          <w:r>
                            <w:rPr>
                              <w:sz w:val="30"/>
                              <w:szCs w:val="30"/>
                            </w:rPr>
                            <w:sym w:font="Wingdings" w:char="F020"/>
                          </w:r>
                        </w:p>
                      </w:tc>
                    </w:sdtContent>
                  </w:sdt>
                  <w:sdt>
                    <w:sdtPr>
                      <w:rPr>
                        <w:sz w:val="30"/>
                        <w:szCs w:val="30"/>
                      </w:rPr>
                      <w:id w:val="-1927107194"/>
                      <w14:checkbox>
                        <w14:checked w14:val="0"/>
                        <w14:checkedState w14:val="00FC" w14:font="Wingdings"/>
                        <w14:uncheckedState w14:val="0020" w14:font="Wingdings"/>
                      </w14:checkbox>
                    </w:sdtPr>
                    <w:sdtEndPr/>
                    <w:sdtContent>
                      <w:tc>
                        <w:tcPr>
                          <w:tcW w:w="683" w:type="dxa"/>
                          <w:tcMar>
                            <w:top w:w="57" w:type="dxa"/>
                            <w:bottom w:w="57" w:type="dxa"/>
                          </w:tcMar>
                        </w:tcPr>
                        <w:p w14:paraId="341CBA4C" w14:textId="46602DDF" w:rsidR="00402ACE" w:rsidRDefault="00402ACE" w:rsidP="000007FC">
                          <w:pPr>
                            <w:suppressAutoHyphens/>
                          </w:pPr>
                          <w:r>
                            <w:rPr>
                              <w:sz w:val="30"/>
                              <w:szCs w:val="30"/>
                            </w:rPr>
                            <w:sym w:font="Wingdings" w:char="F020"/>
                          </w:r>
                        </w:p>
                      </w:tc>
                    </w:sdtContent>
                  </w:sdt>
                  <w:sdt>
                    <w:sdtPr>
                      <w:rPr>
                        <w:sz w:val="30"/>
                        <w:szCs w:val="30"/>
                      </w:rPr>
                      <w:id w:val="1411123477"/>
                      <w14:checkbox>
                        <w14:checked w14:val="0"/>
                        <w14:checkedState w14:val="00FC" w14:font="Wingdings"/>
                        <w14:uncheckedState w14:val="0020" w14:font="Wingdings"/>
                      </w14:checkbox>
                    </w:sdtPr>
                    <w:sdtEndPr/>
                    <w:sdtContent>
                      <w:tc>
                        <w:tcPr>
                          <w:tcW w:w="740" w:type="dxa"/>
                          <w:tcMar>
                            <w:top w:w="57" w:type="dxa"/>
                            <w:bottom w:w="57" w:type="dxa"/>
                          </w:tcMar>
                        </w:tcPr>
                        <w:p w14:paraId="4D23CF26" w14:textId="307729DC" w:rsidR="00402ACE" w:rsidRDefault="00402ACE" w:rsidP="000007FC">
                          <w:pPr>
                            <w:suppressAutoHyphens/>
                          </w:pPr>
                          <w:r>
                            <w:rPr>
                              <w:sz w:val="30"/>
                              <w:szCs w:val="30"/>
                            </w:rPr>
                            <w:sym w:font="Wingdings" w:char="F020"/>
                          </w:r>
                        </w:p>
                      </w:tc>
                    </w:sdtContent>
                  </w:sdt>
                  <w:tc>
                    <w:tcPr>
                      <w:tcW w:w="4264" w:type="dxa"/>
                      <w:tcMar>
                        <w:top w:w="57" w:type="dxa"/>
                        <w:bottom w:w="57" w:type="dxa"/>
                      </w:tcMar>
                    </w:tcPr>
                    <w:p w14:paraId="23CDAD9B" w14:textId="4887F81B"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0DC7D2E8" w14:textId="77777777" w:rsidTr="00B04567">
                  <w:trPr>
                    <w:trHeight w:val="251"/>
                  </w:trPr>
                  <w:tc>
                    <w:tcPr>
                      <w:tcW w:w="3067" w:type="dxa"/>
                      <w:tcMar>
                        <w:top w:w="57" w:type="dxa"/>
                        <w:bottom w:w="57" w:type="dxa"/>
                      </w:tcMar>
                    </w:tcPr>
                    <w:p w14:paraId="586772FA" w14:textId="26650C6F" w:rsidR="00402ACE" w:rsidRDefault="00232360" w:rsidP="00D0503C">
                      <w:pPr>
                        <w:suppressAutoHyphens/>
                        <w:ind w:left="113"/>
                        <w:jc w:val="left"/>
                      </w:pPr>
                      <w:sdt>
                        <w:sdtPr>
                          <w:id w:val="456460189"/>
                          <w:lock w:val="sdtContentLocked"/>
                          <w:placeholder>
                            <w:docPart w:val="9BB86ABE9814447FA7089FF0EB02A6A9"/>
                          </w:placeholder>
                          <w15:appearance w15:val="hidden"/>
                        </w:sdtPr>
                        <w:sdtEndPr/>
                        <w:sdtContent>
                          <w:r w:rsidR="00402ACE" w:rsidRPr="004D1630">
                            <w:t>Ich kann Medien(formate) kritisch und reflektiert nutzen</w:t>
                          </w:r>
                        </w:sdtContent>
                      </w:sdt>
                    </w:p>
                  </w:tc>
                  <w:sdt>
                    <w:sdtPr>
                      <w:rPr>
                        <w:sz w:val="30"/>
                        <w:szCs w:val="30"/>
                      </w:rPr>
                      <w:id w:val="-566410389"/>
                      <w14:checkbox>
                        <w14:checked w14:val="0"/>
                        <w14:checkedState w14:val="00FC" w14:font="Wingdings"/>
                        <w14:uncheckedState w14:val="0020" w14:font="Wingdings"/>
                      </w14:checkbox>
                    </w:sdtPr>
                    <w:sdtEndPr/>
                    <w:sdtContent>
                      <w:tc>
                        <w:tcPr>
                          <w:tcW w:w="680" w:type="dxa"/>
                          <w:tcMar>
                            <w:top w:w="57" w:type="dxa"/>
                            <w:bottom w:w="57" w:type="dxa"/>
                          </w:tcMar>
                        </w:tcPr>
                        <w:p w14:paraId="13B2D4BD" w14:textId="127CE15B" w:rsidR="00402ACE" w:rsidRDefault="00402ACE" w:rsidP="000007FC">
                          <w:pPr>
                            <w:suppressAutoHyphens/>
                          </w:pPr>
                          <w:r>
                            <w:rPr>
                              <w:sz w:val="30"/>
                              <w:szCs w:val="30"/>
                            </w:rPr>
                            <w:sym w:font="Wingdings" w:char="F020"/>
                          </w:r>
                        </w:p>
                      </w:tc>
                    </w:sdtContent>
                  </w:sdt>
                  <w:sdt>
                    <w:sdtPr>
                      <w:rPr>
                        <w:sz w:val="30"/>
                        <w:szCs w:val="30"/>
                      </w:rPr>
                      <w:id w:val="-1075115246"/>
                      <w14:checkbox>
                        <w14:checked w14:val="0"/>
                        <w14:checkedState w14:val="00FC" w14:font="Wingdings"/>
                        <w14:uncheckedState w14:val="0020" w14:font="Wingdings"/>
                      </w14:checkbox>
                    </w:sdtPr>
                    <w:sdtEndPr/>
                    <w:sdtContent>
                      <w:tc>
                        <w:tcPr>
                          <w:tcW w:w="683" w:type="dxa"/>
                          <w:tcMar>
                            <w:top w:w="57" w:type="dxa"/>
                            <w:bottom w:w="57" w:type="dxa"/>
                          </w:tcMar>
                        </w:tcPr>
                        <w:p w14:paraId="4E980A0F" w14:textId="74522166" w:rsidR="00402ACE" w:rsidRDefault="00402ACE" w:rsidP="000007FC">
                          <w:pPr>
                            <w:suppressAutoHyphens/>
                          </w:pPr>
                          <w:r>
                            <w:rPr>
                              <w:sz w:val="30"/>
                              <w:szCs w:val="30"/>
                            </w:rPr>
                            <w:sym w:font="Wingdings" w:char="F020"/>
                          </w:r>
                        </w:p>
                      </w:tc>
                    </w:sdtContent>
                  </w:sdt>
                  <w:sdt>
                    <w:sdtPr>
                      <w:rPr>
                        <w:sz w:val="30"/>
                        <w:szCs w:val="30"/>
                      </w:rPr>
                      <w:id w:val="-182434703"/>
                      <w14:checkbox>
                        <w14:checked w14:val="0"/>
                        <w14:checkedState w14:val="00FC" w14:font="Wingdings"/>
                        <w14:uncheckedState w14:val="0020" w14:font="Wingdings"/>
                      </w14:checkbox>
                    </w:sdtPr>
                    <w:sdtEndPr/>
                    <w:sdtContent>
                      <w:tc>
                        <w:tcPr>
                          <w:tcW w:w="740" w:type="dxa"/>
                          <w:tcMar>
                            <w:top w:w="57" w:type="dxa"/>
                            <w:bottom w:w="57" w:type="dxa"/>
                          </w:tcMar>
                        </w:tcPr>
                        <w:p w14:paraId="39C6D284" w14:textId="3E3CD604" w:rsidR="00402ACE" w:rsidRDefault="00402ACE" w:rsidP="000007FC">
                          <w:pPr>
                            <w:suppressAutoHyphens/>
                          </w:pPr>
                          <w:r>
                            <w:rPr>
                              <w:sz w:val="30"/>
                              <w:szCs w:val="30"/>
                            </w:rPr>
                            <w:sym w:font="Wingdings" w:char="F020"/>
                          </w:r>
                        </w:p>
                      </w:tc>
                    </w:sdtContent>
                  </w:sdt>
                  <w:tc>
                    <w:tcPr>
                      <w:tcW w:w="4264" w:type="dxa"/>
                      <w:tcMar>
                        <w:top w:w="57" w:type="dxa"/>
                        <w:bottom w:w="57" w:type="dxa"/>
                      </w:tcMar>
                    </w:tcPr>
                    <w:p w14:paraId="229D7615" w14:textId="7228235F"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450B2218" w14:textId="77777777" w:rsidTr="00B04567">
                  <w:trPr>
                    <w:trHeight w:val="251"/>
                  </w:trPr>
                  <w:tc>
                    <w:tcPr>
                      <w:tcW w:w="3067" w:type="dxa"/>
                      <w:tcMar>
                        <w:top w:w="57" w:type="dxa"/>
                        <w:bottom w:w="57" w:type="dxa"/>
                      </w:tcMar>
                    </w:tcPr>
                    <w:p w14:paraId="45F2C880" w14:textId="2FEF154D" w:rsidR="00402ACE" w:rsidRPr="00A258F5" w:rsidRDefault="00232360" w:rsidP="00D0503C">
                      <w:pPr>
                        <w:suppressAutoHyphens/>
                        <w:ind w:left="113"/>
                        <w:jc w:val="left"/>
                      </w:pPr>
                      <w:sdt>
                        <w:sdtPr>
                          <w:id w:val="88129547"/>
                          <w:lock w:val="sdtContentLocked"/>
                          <w:placeholder>
                            <w:docPart w:val="9BB86ABE9814447FA7089FF0EB02A6A9"/>
                          </w:placeholder>
                          <w15:appearance w15:val="hidden"/>
                        </w:sdtPr>
                        <w:sdtEndPr/>
                        <w:sdtContent>
                          <w:r w:rsidR="00402ACE" w:rsidRPr="004D1630">
                            <w:t>Ich kann unterschiedliche Medien(formate) kontext-,</w:t>
                          </w:r>
                          <w:r w:rsidR="00402ACE">
                            <w:br/>
                          </w:r>
                          <w:r w:rsidR="00402ACE" w:rsidRPr="004D1630">
                            <w:t xml:space="preserve"> situations- und zielgruppenbezogen gestalten</w:t>
                          </w:r>
                        </w:sdtContent>
                      </w:sdt>
                    </w:p>
                  </w:tc>
                  <w:sdt>
                    <w:sdtPr>
                      <w:rPr>
                        <w:sz w:val="30"/>
                        <w:szCs w:val="30"/>
                      </w:rPr>
                      <w:id w:val="1738821581"/>
                      <w14:checkbox>
                        <w14:checked w14:val="0"/>
                        <w14:checkedState w14:val="00FC" w14:font="Wingdings"/>
                        <w14:uncheckedState w14:val="0020" w14:font="Wingdings"/>
                      </w14:checkbox>
                    </w:sdtPr>
                    <w:sdtEndPr/>
                    <w:sdtContent>
                      <w:tc>
                        <w:tcPr>
                          <w:tcW w:w="680" w:type="dxa"/>
                          <w:tcMar>
                            <w:top w:w="57" w:type="dxa"/>
                            <w:bottom w:w="57" w:type="dxa"/>
                          </w:tcMar>
                        </w:tcPr>
                        <w:p w14:paraId="0E02B583" w14:textId="06020390" w:rsidR="00402ACE" w:rsidRDefault="00402ACE" w:rsidP="000007FC">
                          <w:pPr>
                            <w:suppressAutoHyphens/>
                          </w:pPr>
                          <w:r>
                            <w:rPr>
                              <w:sz w:val="30"/>
                              <w:szCs w:val="30"/>
                            </w:rPr>
                            <w:sym w:font="Wingdings" w:char="F020"/>
                          </w:r>
                        </w:p>
                      </w:tc>
                    </w:sdtContent>
                  </w:sdt>
                  <w:sdt>
                    <w:sdtPr>
                      <w:rPr>
                        <w:sz w:val="30"/>
                        <w:szCs w:val="30"/>
                      </w:rPr>
                      <w:id w:val="-743873104"/>
                      <w14:checkbox>
                        <w14:checked w14:val="0"/>
                        <w14:checkedState w14:val="00FC" w14:font="Wingdings"/>
                        <w14:uncheckedState w14:val="0020" w14:font="Wingdings"/>
                      </w14:checkbox>
                    </w:sdtPr>
                    <w:sdtEndPr/>
                    <w:sdtContent>
                      <w:tc>
                        <w:tcPr>
                          <w:tcW w:w="683" w:type="dxa"/>
                          <w:tcMar>
                            <w:top w:w="57" w:type="dxa"/>
                            <w:bottom w:w="57" w:type="dxa"/>
                          </w:tcMar>
                        </w:tcPr>
                        <w:p w14:paraId="18FA225B" w14:textId="7CEEA8D2" w:rsidR="00402ACE" w:rsidRDefault="00402ACE" w:rsidP="000007FC">
                          <w:pPr>
                            <w:suppressAutoHyphens/>
                          </w:pPr>
                          <w:r>
                            <w:rPr>
                              <w:sz w:val="30"/>
                              <w:szCs w:val="30"/>
                            </w:rPr>
                            <w:sym w:font="Wingdings" w:char="F020"/>
                          </w:r>
                        </w:p>
                      </w:tc>
                    </w:sdtContent>
                  </w:sdt>
                  <w:sdt>
                    <w:sdtPr>
                      <w:rPr>
                        <w:sz w:val="30"/>
                        <w:szCs w:val="30"/>
                      </w:rPr>
                      <w:id w:val="2073853601"/>
                      <w14:checkbox>
                        <w14:checked w14:val="0"/>
                        <w14:checkedState w14:val="00FC" w14:font="Wingdings"/>
                        <w14:uncheckedState w14:val="0020" w14:font="Wingdings"/>
                      </w14:checkbox>
                    </w:sdtPr>
                    <w:sdtEndPr/>
                    <w:sdtContent>
                      <w:tc>
                        <w:tcPr>
                          <w:tcW w:w="740" w:type="dxa"/>
                          <w:tcMar>
                            <w:top w:w="57" w:type="dxa"/>
                            <w:bottom w:w="57" w:type="dxa"/>
                          </w:tcMar>
                        </w:tcPr>
                        <w:p w14:paraId="4F04C6A3" w14:textId="3425633F" w:rsidR="00402ACE" w:rsidRDefault="00402ACE" w:rsidP="000007FC">
                          <w:pPr>
                            <w:suppressAutoHyphens/>
                          </w:pPr>
                          <w:r>
                            <w:rPr>
                              <w:sz w:val="30"/>
                              <w:szCs w:val="30"/>
                            </w:rPr>
                            <w:sym w:font="Wingdings" w:char="F020"/>
                          </w:r>
                        </w:p>
                      </w:tc>
                    </w:sdtContent>
                  </w:sdt>
                  <w:tc>
                    <w:tcPr>
                      <w:tcW w:w="4264" w:type="dxa"/>
                      <w:tcMar>
                        <w:top w:w="57" w:type="dxa"/>
                        <w:bottom w:w="57" w:type="dxa"/>
                      </w:tcMar>
                    </w:tcPr>
                    <w:p w14:paraId="4D33532F" w14:textId="6B2C3C9D"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13EE989B" w14:textId="77777777" w:rsidTr="00B04567">
                  <w:trPr>
                    <w:trHeight w:val="251"/>
                  </w:trPr>
                  <w:tc>
                    <w:tcPr>
                      <w:tcW w:w="3067" w:type="dxa"/>
                      <w:tcMar>
                        <w:top w:w="57" w:type="dxa"/>
                        <w:bottom w:w="57" w:type="dxa"/>
                      </w:tcMar>
                    </w:tcPr>
                    <w:p w14:paraId="5727BB66" w14:textId="02110065" w:rsidR="00402ACE" w:rsidRPr="00A258F5" w:rsidRDefault="00232360" w:rsidP="00D0503C">
                      <w:pPr>
                        <w:suppressAutoHyphens/>
                        <w:ind w:left="113"/>
                        <w:jc w:val="left"/>
                      </w:pPr>
                      <w:sdt>
                        <w:sdtPr>
                          <w:id w:val="607472201"/>
                          <w:lock w:val="sdtContentLocked"/>
                          <w:placeholder>
                            <w:docPart w:val="9D4FBD50097D4A2E8A85E6851AF3FA14"/>
                          </w:placeholder>
                          <w15:appearance w15:val="hidden"/>
                        </w:sdtPr>
                        <w:sdtEndPr/>
                        <w:sdtContent>
                          <w:r w:rsidR="00402ACE" w:rsidRPr="004D1630">
                            <w:t>Ich kann Medien(formate) auf den gesundheitswissenschaftlichen Kontext übertragen und diese zielgerichtet anwenden</w:t>
                          </w:r>
                        </w:sdtContent>
                      </w:sdt>
                    </w:p>
                  </w:tc>
                  <w:sdt>
                    <w:sdtPr>
                      <w:rPr>
                        <w:sz w:val="30"/>
                        <w:szCs w:val="30"/>
                      </w:rPr>
                      <w:id w:val="990288917"/>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2A4D193D" w14:textId="5A964F5C" w:rsidR="00402ACE" w:rsidRDefault="00402ACE" w:rsidP="007A12FC">
                          <w:pPr>
                            <w:suppressAutoHyphens/>
                          </w:pPr>
                          <w:r>
                            <w:rPr>
                              <w:sz w:val="30"/>
                              <w:szCs w:val="30"/>
                            </w:rPr>
                            <w:sym w:font="Wingdings" w:char="F020"/>
                          </w:r>
                        </w:p>
                      </w:tc>
                    </w:sdtContent>
                  </w:sdt>
                  <w:sdt>
                    <w:sdtPr>
                      <w:rPr>
                        <w:sz w:val="30"/>
                        <w:szCs w:val="30"/>
                      </w:rPr>
                      <w:id w:val="1133986345"/>
                      <w14:checkbox>
                        <w14:checked w14:val="0"/>
                        <w14:checkedState w14:val="00FC" w14:font="Wingdings"/>
                        <w14:uncheckedState w14:val="0020" w14:font="Wingdings"/>
                      </w14:checkbox>
                    </w:sdtPr>
                    <w:sdtEndPr/>
                    <w:sdtContent>
                      <w:tc>
                        <w:tcPr>
                          <w:tcW w:w="683" w:type="dxa"/>
                          <w:tcBorders>
                            <w:bottom w:val="single" w:sz="6" w:space="0" w:color="D0CECE" w:themeColor="background2" w:themeShade="E6"/>
                          </w:tcBorders>
                          <w:tcMar>
                            <w:top w:w="57" w:type="dxa"/>
                            <w:bottom w:w="57" w:type="dxa"/>
                          </w:tcMar>
                        </w:tcPr>
                        <w:p w14:paraId="6ACE0330" w14:textId="7186976C" w:rsidR="00402ACE" w:rsidRDefault="00402ACE" w:rsidP="007A12FC">
                          <w:pPr>
                            <w:suppressAutoHyphens/>
                          </w:pPr>
                          <w:r>
                            <w:rPr>
                              <w:sz w:val="30"/>
                              <w:szCs w:val="30"/>
                            </w:rPr>
                            <w:sym w:font="Wingdings" w:char="F020"/>
                          </w:r>
                        </w:p>
                      </w:tc>
                    </w:sdtContent>
                  </w:sdt>
                  <w:sdt>
                    <w:sdtPr>
                      <w:rPr>
                        <w:sz w:val="30"/>
                        <w:szCs w:val="30"/>
                      </w:rPr>
                      <w:id w:val="2014561709"/>
                      <w14:checkbox>
                        <w14:checked w14:val="0"/>
                        <w14:checkedState w14:val="00FC" w14:font="Wingdings"/>
                        <w14:uncheckedState w14:val="0020" w14:font="Wingdings"/>
                      </w14:checkbox>
                    </w:sdtPr>
                    <w:sdtEndPr/>
                    <w:sdtContent>
                      <w:tc>
                        <w:tcPr>
                          <w:tcW w:w="740" w:type="dxa"/>
                          <w:tcBorders>
                            <w:bottom w:val="single" w:sz="6" w:space="0" w:color="D0CECE" w:themeColor="background2" w:themeShade="E6"/>
                          </w:tcBorders>
                          <w:tcMar>
                            <w:top w:w="57" w:type="dxa"/>
                            <w:bottom w:w="57" w:type="dxa"/>
                          </w:tcMar>
                        </w:tcPr>
                        <w:p w14:paraId="7C5D33F5" w14:textId="71ED8709" w:rsidR="00402ACE" w:rsidRDefault="00402ACE" w:rsidP="007A12FC">
                          <w:pPr>
                            <w:suppressAutoHyphens/>
                          </w:pPr>
                          <w:r>
                            <w:rPr>
                              <w:sz w:val="30"/>
                              <w:szCs w:val="30"/>
                            </w:rPr>
                            <w:sym w:font="Wingdings" w:char="F020"/>
                          </w:r>
                        </w:p>
                      </w:tc>
                    </w:sdtContent>
                  </w:sdt>
                  <w:tc>
                    <w:tcPr>
                      <w:tcW w:w="4264" w:type="dxa"/>
                      <w:tcMar>
                        <w:top w:w="57" w:type="dxa"/>
                        <w:bottom w:w="57" w:type="dxa"/>
                      </w:tcMar>
                    </w:tcPr>
                    <w:p w14:paraId="5C285FC3" w14:textId="00786367" w:rsidR="00402ACE" w:rsidRDefault="00402ACE"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75E5E9AF" w14:textId="77777777" w:rsidTr="00B04567">
                  <w:trPr>
                    <w:trHeight w:hRule="exact" w:val="340"/>
                  </w:trPr>
                  <w:tc>
                    <w:tcPr>
                      <w:tcW w:w="3067" w:type="dxa"/>
                      <w:tcBorders>
                        <w:right w:val="nil"/>
                      </w:tcBorders>
                      <w:tcMar>
                        <w:top w:w="57" w:type="dxa"/>
                        <w:bottom w:w="57" w:type="dxa"/>
                      </w:tcMar>
                      <w:vAlign w:val="bottom"/>
                    </w:tcPr>
                    <w:p w14:paraId="436120D7" w14:textId="3D6FFC6A" w:rsidR="00402ACE" w:rsidRPr="00EB209D" w:rsidRDefault="00232360" w:rsidP="00D0503C">
                      <w:pPr>
                        <w:suppressAutoHyphens/>
                        <w:ind w:left="113"/>
                        <w:jc w:val="left"/>
                        <w:rPr>
                          <w:rFonts w:ascii="Lelo Bold" w:hAnsi="Lelo Bold"/>
                          <w:color w:val="DCAA41"/>
                        </w:rPr>
                      </w:pPr>
                      <w:sdt>
                        <w:sdtPr>
                          <w:rPr>
                            <w:rFonts w:ascii="Lelo Bold" w:hAnsi="Lelo Bold"/>
                            <w:color w:val="F9C621"/>
                          </w:rPr>
                          <w:id w:val="409355686"/>
                          <w:lock w:val="sdtContentLocked"/>
                          <w:placeholder>
                            <w:docPart w:val="18A137247E9C4EF3B3587E303CB99F6A"/>
                          </w:placeholder>
                          <w15:appearance w15:val="hidden"/>
                        </w:sdtPr>
                        <w:sdtEndPr/>
                        <w:sdtContent>
                          <w:r w:rsidR="00402ACE" w:rsidRPr="00876DBB">
                            <w:rPr>
                              <w:rFonts w:ascii="Lelo Bold" w:hAnsi="Lelo Bold"/>
                              <w:color w:val="A1151A"/>
                            </w:rPr>
                            <w:t>Präsentationskompetenz</w:t>
                          </w:r>
                        </w:sdtContent>
                      </w:sdt>
                    </w:p>
                  </w:tc>
                  <w:tc>
                    <w:tcPr>
                      <w:tcW w:w="680" w:type="dxa"/>
                      <w:tcBorders>
                        <w:left w:val="nil"/>
                        <w:right w:val="nil"/>
                      </w:tcBorders>
                      <w:tcMar>
                        <w:top w:w="57" w:type="dxa"/>
                        <w:bottom w:w="57" w:type="dxa"/>
                      </w:tcMar>
                      <w:vAlign w:val="bottom"/>
                    </w:tcPr>
                    <w:p w14:paraId="0035AA3B" w14:textId="7F2D5BF0" w:rsidR="00402ACE" w:rsidRDefault="00402ACE" w:rsidP="00B70E1F">
                      <w:pPr>
                        <w:suppressAutoHyphens/>
                        <w:jc w:val="left"/>
                      </w:pPr>
                    </w:p>
                  </w:tc>
                  <w:tc>
                    <w:tcPr>
                      <w:tcW w:w="683" w:type="dxa"/>
                      <w:tcBorders>
                        <w:left w:val="nil"/>
                        <w:right w:val="nil"/>
                      </w:tcBorders>
                      <w:tcMar>
                        <w:top w:w="57" w:type="dxa"/>
                        <w:bottom w:w="57" w:type="dxa"/>
                      </w:tcMar>
                      <w:vAlign w:val="bottom"/>
                    </w:tcPr>
                    <w:p w14:paraId="25D04FE9" w14:textId="3DE46CC3" w:rsidR="00402ACE" w:rsidRDefault="00402ACE" w:rsidP="00B70E1F">
                      <w:pPr>
                        <w:suppressAutoHyphens/>
                        <w:jc w:val="left"/>
                      </w:pPr>
                    </w:p>
                  </w:tc>
                  <w:tc>
                    <w:tcPr>
                      <w:tcW w:w="740" w:type="dxa"/>
                      <w:tcBorders>
                        <w:left w:val="nil"/>
                        <w:right w:val="nil"/>
                      </w:tcBorders>
                      <w:tcMar>
                        <w:top w:w="57" w:type="dxa"/>
                        <w:bottom w:w="57" w:type="dxa"/>
                      </w:tcMar>
                      <w:vAlign w:val="bottom"/>
                    </w:tcPr>
                    <w:p w14:paraId="43965325" w14:textId="606C82D7" w:rsidR="00402ACE" w:rsidRDefault="00402ACE" w:rsidP="00B70E1F">
                      <w:pPr>
                        <w:suppressAutoHyphens/>
                        <w:jc w:val="left"/>
                      </w:pPr>
                    </w:p>
                  </w:tc>
                  <w:tc>
                    <w:tcPr>
                      <w:tcW w:w="4264" w:type="dxa"/>
                      <w:tcBorders>
                        <w:left w:val="nil"/>
                      </w:tcBorders>
                      <w:tcMar>
                        <w:top w:w="57" w:type="dxa"/>
                        <w:bottom w:w="57" w:type="dxa"/>
                      </w:tcMar>
                      <w:vAlign w:val="bottom"/>
                    </w:tcPr>
                    <w:p w14:paraId="6FAD5427" w14:textId="77777777" w:rsidR="00402ACE" w:rsidRDefault="00402ACE" w:rsidP="00B70E1F">
                      <w:pPr>
                        <w:suppressAutoHyphens/>
                        <w:jc w:val="left"/>
                      </w:pPr>
                    </w:p>
                    <w:p w14:paraId="2574336F" w14:textId="6FE2ED0F" w:rsidR="00402ACE" w:rsidRDefault="00402ACE" w:rsidP="00B70E1F">
                      <w:pPr>
                        <w:suppressAutoHyphens/>
                        <w:jc w:val="left"/>
                      </w:pPr>
                    </w:p>
                  </w:tc>
                </w:tr>
                <w:tr w:rsidR="00402ACE" w14:paraId="365BE237" w14:textId="77777777" w:rsidTr="00B04567">
                  <w:trPr>
                    <w:trHeight w:val="251"/>
                  </w:trPr>
                  <w:tc>
                    <w:tcPr>
                      <w:tcW w:w="3067" w:type="dxa"/>
                      <w:tcMar>
                        <w:top w:w="57" w:type="dxa"/>
                        <w:bottom w:w="57" w:type="dxa"/>
                      </w:tcMar>
                    </w:tcPr>
                    <w:p w14:paraId="1042DFE7" w14:textId="6148D8DD" w:rsidR="00402ACE" w:rsidRPr="00A258F5" w:rsidRDefault="00232360" w:rsidP="00D0503C">
                      <w:pPr>
                        <w:suppressAutoHyphens/>
                        <w:ind w:left="113"/>
                        <w:jc w:val="left"/>
                      </w:pPr>
                      <w:sdt>
                        <w:sdtPr>
                          <w:id w:val="-37736637"/>
                          <w:lock w:val="sdtContentLocked"/>
                          <w:placeholder>
                            <w:docPart w:val="77DC497331324A7696465A410F3B5111"/>
                          </w:placeholder>
                          <w15:appearance w15:val="hidden"/>
                        </w:sdtPr>
                        <w:sdtEndPr/>
                        <w:sdtContent>
                          <w:r w:rsidR="00402ACE" w:rsidRPr="004D1630">
                            <w:t>Ich kann Inhalte kontext-, situations- und zielgruppenbezogen aufbereiten und darstellen</w:t>
                          </w:r>
                        </w:sdtContent>
                      </w:sdt>
                    </w:p>
                  </w:tc>
                  <w:sdt>
                    <w:sdtPr>
                      <w:rPr>
                        <w:sz w:val="30"/>
                        <w:szCs w:val="30"/>
                      </w:rPr>
                      <w:id w:val="-275632169"/>
                      <w14:checkbox>
                        <w14:checked w14:val="0"/>
                        <w14:checkedState w14:val="00FC" w14:font="Wingdings"/>
                        <w14:uncheckedState w14:val="0020" w14:font="Wingdings"/>
                      </w14:checkbox>
                    </w:sdtPr>
                    <w:sdtEndPr/>
                    <w:sdtContent>
                      <w:tc>
                        <w:tcPr>
                          <w:tcW w:w="680" w:type="dxa"/>
                          <w:tcMar>
                            <w:top w:w="57" w:type="dxa"/>
                            <w:bottom w:w="57" w:type="dxa"/>
                          </w:tcMar>
                        </w:tcPr>
                        <w:p w14:paraId="7094682C" w14:textId="256F5554" w:rsidR="00402ACE" w:rsidRDefault="00402ACE" w:rsidP="007A12FC">
                          <w:pPr>
                            <w:suppressAutoHyphens/>
                          </w:pPr>
                          <w:r>
                            <w:rPr>
                              <w:sz w:val="30"/>
                              <w:szCs w:val="30"/>
                            </w:rPr>
                            <w:sym w:font="Wingdings" w:char="F020"/>
                          </w:r>
                        </w:p>
                      </w:tc>
                    </w:sdtContent>
                  </w:sdt>
                  <w:sdt>
                    <w:sdtPr>
                      <w:rPr>
                        <w:sz w:val="30"/>
                        <w:szCs w:val="30"/>
                      </w:rPr>
                      <w:id w:val="-1833519537"/>
                      <w14:checkbox>
                        <w14:checked w14:val="0"/>
                        <w14:checkedState w14:val="00FC" w14:font="Wingdings"/>
                        <w14:uncheckedState w14:val="0020" w14:font="Wingdings"/>
                      </w14:checkbox>
                    </w:sdtPr>
                    <w:sdtEndPr/>
                    <w:sdtContent>
                      <w:tc>
                        <w:tcPr>
                          <w:tcW w:w="683" w:type="dxa"/>
                          <w:tcMar>
                            <w:top w:w="57" w:type="dxa"/>
                            <w:bottom w:w="57" w:type="dxa"/>
                          </w:tcMar>
                        </w:tcPr>
                        <w:p w14:paraId="086D563A" w14:textId="365D38B2" w:rsidR="00402ACE" w:rsidRDefault="00402ACE" w:rsidP="007A12FC">
                          <w:pPr>
                            <w:suppressAutoHyphens/>
                          </w:pPr>
                          <w:r>
                            <w:rPr>
                              <w:sz w:val="30"/>
                              <w:szCs w:val="30"/>
                            </w:rPr>
                            <w:sym w:font="Wingdings" w:char="F020"/>
                          </w:r>
                        </w:p>
                      </w:tc>
                    </w:sdtContent>
                  </w:sdt>
                  <w:sdt>
                    <w:sdtPr>
                      <w:rPr>
                        <w:sz w:val="30"/>
                        <w:szCs w:val="30"/>
                      </w:rPr>
                      <w:id w:val="1282535546"/>
                      <w14:checkbox>
                        <w14:checked w14:val="0"/>
                        <w14:checkedState w14:val="00FC" w14:font="Wingdings"/>
                        <w14:uncheckedState w14:val="0020" w14:font="Wingdings"/>
                      </w14:checkbox>
                    </w:sdtPr>
                    <w:sdtEndPr/>
                    <w:sdtContent>
                      <w:tc>
                        <w:tcPr>
                          <w:tcW w:w="740" w:type="dxa"/>
                          <w:tcMar>
                            <w:top w:w="57" w:type="dxa"/>
                            <w:bottom w:w="57" w:type="dxa"/>
                          </w:tcMar>
                        </w:tcPr>
                        <w:p w14:paraId="65919475" w14:textId="1DDAC434" w:rsidR="00402ACE" w:rsidRDefault="00402ACE" w:rsidP="007A12FC">
                          <w:pPr>
                            <w:suppressAutoHyphens/>
                          </w:pPr>
                          <w:r>
                            <w:rPr>
                              <w:sz w:val="30"/>
                              <w:szCs w:val="30"/>
                            </w:rPr>
                            <w:sym w:font="Wingdings" w:char="F020"/>
                          </w:r>
                        </w:p>
                      </w:tc>
                    </w:sdtContent>
                  </w:sdt>
                  <w:tc>
                    <w:tcPr>
                      <w:tcW w:w="4264" w:type="dxa"/>
                      <w:tcMar>
                        <w:top w:w="57" w:type="dxa"/>
                        <w:bottom w:w="57" w:type="dxa"/>
                      </w:tcMar>
                    </w:tcPr>
                    <w:p w14:paraId="20ECC55A" w14:textId="2CF1BE47" w:rsidR="00402ACE" w:rsidRDefault="00402ACE"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1D562BD8" w14:textId="77777777" w:rsidTr="00B04567">
                  <w:trPr>
                    <w:trHeight w:val="251"/>
                  </w:trPr>
                  <w:tc>
                    <w:tcPr>
                      <w:tcW w:w="3067" w:type="dxa"/>
                      <w:tcMar>
                        <w:top w:w="57" w:type="dxa"/>
                        <w:bottom w:w="57" w:type="dxa"/>
                      </w:tcMar>
                    </w:tcPr>
                    <w:p w14:paraId="7E022D9F" w14:textId="6D27C1AE" w:rsidR="00402ACE" w:rsidRPr="00A258F5" w:rsidRDefault="00232360" w:rsidP="00D0503C">
                      <w:pPr>
                        <w:suppressAutoHyphens/>
                        <w:ind w:left="113"/>
                        <w:jc w:val="left"/>
                      </w:pPr>
                      <w:sdt>
                        <w:sdtPr>
                          <w:id w:val="1383900123"/>
                          <w:lock w:val="sdtContentLocked"/>
                          <w:placeholder>
                            <w:docPart w:val="03B69A1A1E1241D784093F87343889CD"/>
                          </w:placeholder>
                          <w15:appearance w15:val="hidden"/>
                        </w:sdtPr>
                        <w:sdtEndPr/>
                        <w:sdtContent>
                          <w:r w:rsidR="00402ACE" w:rsidRPr="004D1630">
                            <w:t>Ich kann vor anderen frei sprechen und souverän präsentieren</w:t>
                          </w:r>
                        </w:sdtContent>
                      </w:sdt>
                    </w:p>
                  </w:tc>
                  <w:sdt>
                    <w:sdtPr>
                      <w:rPr>
                        <w:sz w:val="30"/>
                        <w:szCs w:val="30"/>
                      </w:rPr>
                      <w:id w:val="1124965266"/>
                      <w14:checkbox>
                        <w14:checked w14:val="0"/>
                        <w14:checkedState w14:val="00FC" w14:font="Wingdings"/>
                        <w14:uncheckedState w14:val="0020" w14:font="Wingdings"/>
                      </w14:checkbox>
                    </w:sdtPr>
                    <w:sdtEndPr/>
                    <w:sdtContent>
                      <w:tc>
                        <w:tcPr>
                          <w:tcW w:w="680" w:type="dxa"/>
                          <w:tcMar>
                            <w:top w:w="57" w:type="dxa"/>
                            <w:bottom w:w="57" w:type="dxa"/>
                          </w:tcMar>
                        </w:tcPr>
                        <w:p w14:paraId="349D1E34" w14:textId="365C9077" w:rsidR="00402ACE" w:rsidRDefault="00402ACE" w:rsidP="007A12FC">
                          <w:pPr>
                            <w:suppressAutoHyphens/>
                          </w:pPr>
                          <w:r>
                            <w:rPr>
                              <w:sz w:val="30"/>
                              <w:szCs w:val="30"/>
                            </w:rPr>
                            <w:sym w:font="Wingdings" w:char="F020"/>
                          </w:r>
                        </w:p>
                      </w:tc>
                    </w:sdtContent>
                  </w:sdt>
                  <w:sdt>
                    <w:sdtPr>
                      <w:rPr>
                        <w:sz w:val="30"/>
                        <w:szCs w:val="30"/>
                      </w:rPr>
                      <w:id w:val="2121418428"/>
                      <w14:checkbox>
                        <w14:checked w14:val="0"/>
                        <w14:checkedState w14:val="00FC" w14:font="Wingdings"/>
                        <w14:uncheckedState w14:val="0020" w14:font="Wingdings"/>
                      </w14:checkbox>
                    </w:sdtPr>
                    <w:sdtEndPr/>
                    <w:sdtContent>
                      <w:tc>
                        <w:tcPr>
                          <w:tcW w:w="683" w:type="dxa"/>
                          <w:tcMar>
                            <w:top w:w="57" w:type="dxa"/>
                            <w:bottom w:w="57" w:type="dxa"/>
                          </w:tcMar>
                        </w:tcPr>
                        <w:p w14:paraId="0A9C8B08" w14:textId="7903BD82" w:rsidR="00402ACE" w:rsidRDefault="00402ACE" w:rsidP="007A12FC">
                          <w:pPr>
                            <w:suppressAutoHyphens/>
                          </w:pPr>
                          <w:r>
                            <w:rPr>
                              <w:sz w:val="30"/>
                              <w:szCs w:val="30"/>
                            </w:rPr>
                            <w:sym w:font="Wingdings" w:char="F020"/>
                          </w:r>
                        </w:p>
                      </w:tc>
                    </w:sdtContent>
                  </w:sdt>
                  <w:sdt>
                    <w:sdtPr>
                      <w:rPr>
                        <w:sz w:val="30"/>
                        <w:szCs w:val="30"/>
                      </w:rPr>
                      <w:id w:val="-194697024"/>
                      <w14:checkbox>
                        <w14:checked w14:val="0"/>
                        <w14:checkedState w14:val="00FC" w14:font="Wingdings"/>
                        <w14:uncheckedState w14:val="0020" w14:font="Wingdings"/>
                      </w14:checkbox>
                    </w:sdtPr>
                    <w:sdtEndPr/>
                    <w:sdtContent>
                      <w:tc>
                        <w:tcPr>
                          <w:tcW w:w="740" w:type="dxa"/>
                          <w:tcMar>
                            <w:top w:w="57" w:type="dxa"/>
                            <w:bottom w:w="57" w:type="dxa"/>
                          </w:tcMar>
                        </w:tcPr>
                        <w:p w14:paraId="328E7917" w14:textId="113FC62A" w:rsidR="00402ACE" w:rsidRDefault="00402ACE" w:rsidP="007A12FC">
                          <w:pPr>
                            <w:suppressAutoHyphens/>
                          </w:pPr>
                          <w:r>
                            <w:rPr>
                              <w:sz w:val="30"/>
                              <w:szCs w:val="30"/>
                            </w:rPr>
                            <w:sym w:font="Wingdings" w:char="F020"/>
                          </w:r>
                        </w:p>
                      </w:tc>
                    </w:sdtContent>
                  </w:sdt>
                  <w:tc>
                    <w:tcPr>
                      <w:tcW w:w="4264" w:type="dxa"/>
                      <w:tcMar>
                        <w:top w:w="57" w:type="dxa"/>
                        <w:bottom w:w="57" w:type="dxa"/>
                      </w:tcMar>
                    </w:tcPr>
                    <w:p w14:paraId="00F04A11" w14:textId="5436E708" w:rsidR="00402ACE" w:rsidRDefault="00402ACE"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70E24CAF" w14:textId="77777777" w:rsidTr="00B04567">
                  <w:trPr>
                    <w:trHeight w:val="251"/>
                  </w:trPr>
                  <w:tc>
                    <w:tcPr>
                      <w:tcW w:w="3067" w:type="dxa"/>
                      <w:tcMar>
                        <w:top w:w="57" w:type="dxa"/>
                        <w:bottom w:w="57" w:type="dxa"/>
                      </w:tcMar>
                    </w:tcPr>
                    <w:p w14:paraId="0DDCC3C2" w14:textId="3743CF7F" w:rsidR="00402ACE" w:rsidRPr="00A258F5" w:rsidRDefault="00232360" w:rsidP="00D0503C">
                      <w:pPr>
                        <w:suppressAutoHyphens/>
                        <w:ind w:left="113"/>
                        <w:jc w:val="left"/>
                      </w:pPr>
                      <w:sdt>
                        <w:sdtPr>
                          <w:id w:val="2130127425"/>
                          <w:lock w:val="sdtContentLocked"/>
                          <w:placeholder>
                            <w:docPart w:val="8AEB4B274B45462AA179AE48AA6B3A3A"/>
                          </w:placeholder>
                          <w15:appearance w15:val="hidden"/>
                        </w:sdtPr>
                        <w:sdtEndPr/>
                        <w:sdtContent>
                          <w:r w:rsidR="00402ACE" w:rsidRPr="004D1630">
                            <w:t>Ich kann unterschiedliche Medien(formate) einsetzen</w:t>
                          </w:r>
                        </w:sdtContent>
                      </w:sdt>
                    </w:p>
                  </w:tc>
                  <w:sdt>
                    <w:sdtPr>
                      <w:rPr>
                        <w:sz w:val="30"/>
                        <w:szCs w:val="30"/>
                      </w:rPr>
                      <w:id w:val="-2079207041"/>
                      <w14:checkbox>
                        <w14:checked w14:val="0"/>
                        <w14:checkedState w14:val="00FC" w14:font="Wingdings"/>
                        <w14:uncheckedState w14:val="0020" w14:font="Wingdings"/>
                      </w14:checkbox>
                    </w:sdtPr>
                    <w:sdtEndPr/>
                    <w:sdtContent>
                      <w:tc>
                        <w:tcPr>
                          <w:tcW w:w="680" w:type="dxa"/>
                          <w:tcMar>
                            <w:top w:w="57" w:type="dxa"/>
                            <w:bottom w:w="57" w:type="dxa"/>
                          </w:tcMar>
                        </w:tcPr>
                        <w:p w14:paraId="694E90A0" w14:textId="5BD80FF2" w:rsidR="00402ACE" w:rsidRDefault="00402ACE" w:rsidP="007A12FC">
                          <w:pPr>
                            <w:suppressAutoHyphens/>
                          </w:pPr>
                          <w:r>
                            <w:rPr>
                              <w:sz w:val="30"/>
                              <w:szCs w:val="30"/>
                            </w:rPr>
                            <w:sym w:font="Wingdings" w:char="F020"/>
                          </w:r>
                        </w:p>
                      </w:tc>
                    </w:sdtContent>
                  </w:sdt>
                  <w:sdt>
                    <w:sdtPr>
                      <w:rPr>
                        <w:sz w:val="30"/>
                        <w:szCs w:val="30"/>
                      </w:rPr>
                      <w:id w:val="1315383283"/>
                      <w14:checkbox>
                        <w14:checked w14:val="0"/>
                        <w14:checkedState w14:val="00FC" w14:font="Wingdings"/>
                        <w14:uncheckedState w14:val="0020" w14:font="Wingdings"/>
                      </w14:checkbox>
                    </w:sdtPr>
                    <w:sdtEndPr/>
                    <w:sdtContent>
                      <w:tc>
                        <w:tcPr>
                          <w:tcW w:w="683" w:type="dxa"/>
                          <w:tcMar>
                            <w:top w:w="57" w:type="dxa"/>
                            <w:bottom w:w="57" w:type="dxa"/>
                          </w:tcMar>
                        </w:tcPr>
                        <w:p w14:paraId="060F3397" w14:textId="19535347" w:rsidR="00402ACE" w:rsidRDefault="00402ACE" w:rsidP="007A12FC">
                          <w:pPr>
                            <w:suppressAutoHyphens/>
                          </w:pPr>
                          <w:r>
                            <w:rPr>
                              <w:sz w:val="30"/>
                              <w:szCs w:val="30"/>
                            </w:rPr>
                            <w:sym w:font="Wingdings" w:char="F020"/>
                          </w:r>
                        </w:p>
                      </w:tc>
                    </w:sdtContent>
                  </w:sdt>
                  <w:sdt>
                    <w:sdtPr>
                      <w:rPr>
                        <w:sz w:val="30"/>
                        <w:szCs w:val="30"/>
                      </w:rPr>
                      <w:id w:val="-678822498"/>
                      <w14:checkbox>
                        <w14:checked w14:val="0"/>
                        <w14:checkedState w14:val="00FC" w14:font="Wingdings"/>
                        <w14:uncheckedState w14:val="0020" w14:font="Wingdings"/>
                      </w14:checkbox>
                    </w:sdtPr>
                    <w:sdtEndPr/>
                    <w:sdtContent>
                      <w:tc>
                        <w:tcPr>
                          <w:tcW w:w="740" w:type="dxa"/>
                          <w:tcMar>
                            <w:top w:w="57" w:type="dxa"/>
                            <w:bottom w:w="57" w:type="dxa"/>
                          </w:tcMar>
                        </w:tcPr>
                        <w:p w14:paraId="103AE167" w14:textId="3CFE10F0" w:rsidR="00402ACE" w:rsidRDefault="00402ACE" w:rsidP="007A12FC">
                          <w:pPr>
                            <w:suppressAutoHyphens/>
                          </w:pPr>
                          <w:r>
                            <w:rPr>
                              <w:sz w:val="30"/>
                              <w:szCs w:val="30"/>
                            </w:rPr>
                            <w:sym w:font="Wingdings" w:char="F020"/>
                          </w:r>
                        </w:p>
                      </w:tc>
                    </w:sdtContent>
                  </w:sdt>
                  <w:tc>
                    <w:tcPr>
                      <w:tcW w:w="4264" w:type="dxa"/>
                      <w:tcMar>
                        <w:top w:w="57" w:type="dxa"/>
                        <w:bottom w:w="57" w:type="dxa"/>
                      </w:tcMar>
                    </w:tcPr>
                    <w:p w14:paraId="39AB04C2" w14:textId="7663B3EA" w:rsidR="00402ACE" w:rsidRDefault="00402ACE"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47B01932" w14:textId="77777777" w:rsidTr="00B04567">
                  <w:trPr>
                    <w:trHeight w:val="251"/>
                  </w:trPr>
                  <w:tc>
                    <w:tcPr>
                      <w:tcW w:w="3067" w:type="dxa"/>
                      <w:tcBorders>
                        <w:bottom w:val="single" w:sz="6" w:space="0" w:color="D0CECE" w:themeColor="background2" w:themeShade="E6"/>
                      </w:tcBorders>
                      <w:tcMar>
                        <w:top w:w="57" w:type="dxa"/>
                        <w:bottom w:w="57" w:type="dxa"/>
                      </w:tcMar>
                    </w:tcPr>
                    <w:p w14:paraId="34A4B6FB" w14:textId="3F87F069" w:rsidR="00402ACE" w:rsidRPr="00A258F5" w:rsidRDefault="00232360" w:rsidP="00D0503C">
                      <w:pPr>
                        <w:suppressAutoHyphens/>
                        <w:ind w:left="113"/>
                        <w:jc w:val="left"/>
                      </w:pPr>
                      <w:sdt>
                        <w:sdtPr>
                          <w:id w:val="-1170407931"/>
                          <w:lock w:val="sdtContentLocked"/>
                          <w:placeholder>
                            <w:docPart w:val="6287B9A90412493DB40083F696E42E5D"/>
                          </w:placeholder>
                          <w15:appearance w15:val="hidden"/>
                        </w:sdtPr>
                        <w:sdtEndPr/>
                        <w:sdtContent>
                          <w:r w:rsidR="00402ACE" w:rsidRPr="004D1630">
                            <w:t>Ich setze Visualisierungen kontext-, situations- und zielgruppenbezogen ein</w:t>
                          </w:r>
                        </w:sdtContent>
                      </w:sdt>
                    </w:p>
                  </w:tc>
                  <w:sdt>
                    <w:sdtPr>
                      <w:rPr>
                        <w:sz w:val="30"/>
                        <w:szCs w:val="30"/>
                      </w:rPr>
                      <w:id w:val="-1415931750"/>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2E0C9A1F" w14:textId="184BB05B" w:rsidR="00402ACE" w:rsidRDefault="00402ACE" w:rsidP="007A12FC">
                          <w:pPr>
                            <w:suppressAutoHyphens/>
                          </w:pPr>
                          <w:r>
                            <w:rPr>
                              <w:sz w:val="30"/>
                              <w:szCs w:val="30"/>
                            </w:rPr>
                            <w:sym w:font="Wingdings" w:char="F020"/>
                          </w:r>
                        </w:p>
                      </w:tc>
                    </w:sdtContent>
                  </w:sdt>
                  <w:sdt>
                    <w:sdtPr>
                      <w:rPr>
                        <w:sz w:val="30"/>
                        <w:szCs w:val="30"/>
                      </w:rPr>
                      <w:id w:val="-1373073408"/>
                      <w14:checkbox>
                        <w14:checked w14:val="0"/>
                        <w14:checkedState w14:val="00FC" w14:font="Wingdings"/>
                        <w14:uncheckedState w14:val="0020" w14:font="Wingdings"/>
                      </w14:checkbox>
                    </w:sdtPr>
                    <w:sdtEndPr/>
                    <w:sdtContent>
                      <w:tc>
                        <w:tcPr>
                          <w:tcW w:w="683" w:type="dxa"/>
                          <w:tcBorders>
                            <w:bottom w:val="single" w:sz="6" w:space="0" w:color="D0CECE" w:themeColor="background2" w:themeShade="E6"/>
                          </w:tcBorders>
                          <w:tcMar>
                            <w:top w:w="57" w:type="dxa"/>
                            <w:bottom w:w="57" w:type="dxa"/>
                          </w:tcMar>
                        </w:tcPr>
                        <w:p w14:paraId="3481500F" w14:textId="23604A16" w:rsidR="00402ACE" w:rsidRDefault="00402ACE" w:rsidP="007A12FC">
                          <w:pPr>
                            <w:suppressAutoHyphens/>
                          </w:pPr>
                          <w:r>
                            <w:rPr>
                              <w:sz w:val="30"/>
                              <w:szCs w:val="30"/>
                            </w:rPr>
                            <w:sym w:font="Wingdings" w:char="F020"/>
                          </w:r>
                        </w:p>
                      </w:tc>
                    </w:sdtContent>
                  </w:sdt>
                  <w:sdt>
                    <w:sdtPr>
                      <w:rPr>
                        <w:sz w:val="30"/>
                        <w:szCs w:val="30"/>
                      </w:rPr>
                      <w:id w:val="-1494637666"/>
                      <w14:checkbox>
                        <w14:checked w14:val="0"/>
                        <w14:checkedState w14:val="00FC" w14:font="Wingdings"/>
                        <w14:uncheckedState w14:val="0020" w14:font="Wingdings"/>
                      </w14:checkbox>
                    </w:sdtPr>
                    <w:sdtEndPr/>
                    <w:sdtContent>
                      <w:tc>
                        <w:tcPr>
                          <w:tcW w:w="740" w:type="dxa"/>
                          <w:tcBorders>
                            <w:bottom w:val="single" w:sz="6" w:space="0" w:color="D0CECE" w:themeColor="background2" w:themeShade="E6"/>
                          </w:tcBorders>
                          <w:tcMar>
                            <w:top w:w="57" w:type="dxa"/>
                            <w:bottom w:w="57" w:type="dxa"/>
                          </w:tcMar>
                        </w:tcPr>
                        <w:p w14:paraId="5FE91D26" w14:textId="667CC24D" w:rsidR="00402ACE" w:rsidRDefault="00402ACE" w:rsidP="007A12FC">
                          <w:pPr>
                            <w:suppressAutoHyphens/>
                          </w:pPr>
                          <w:r>
                            <w:rPr>
                              <w:sz w:val="30"/>
                              <w:szCs w:val="30"/>
                            </w:rPr>
                            <w:sym w:font="Wingdings" w:char="F020"/>
                          </w:r>
                        </w:p>
                      </w:tc>
                    </w:sdtContent>
                  </w:sdt>
                  <w:tc>
                    <w:tcPr>
                      <w:tcW w:w="4264" w:type="dxa"/>
                      <w:tcBorders>
                        <w:bottom w:val="single" w:sz="6" w:space="0" w:color="D0CECE" w:themeColor="background2" w:themeShade="E6"/>
                      </w:tcBorders>
                      <w:tcMar>
                        <w:top w:w="57" w:type="dxa"/>
                        <w:bottom w:w="57" w:type="dxa"/>
                      </w:tcMar>
                    </w:tcPr>
                    <w:p w14:paraId="3F0897B0" w14:textId="42A09DB3" w:rsidR="00402ACE" w:rsidRDefault="00402ACE"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303DAB75" w14:textId="77777777" w:rsidTr="00B04567">
                  <w:trPr>
                    <w:trHeight w:val="251"/>
                  </w:trPr>
                  <w:tc>
                    <w:tcPr>
                      <w:tcW w:w="3067" w:type="dxa"/>
                      <w:tcBorders>
                        <w:left w:val="nil"/>
                        <w:bottom w:val="nil"/>
                        <w:right w:val="nil"/>
                      </w:tcBorders>
                      <w:tcMar>
                        <w:top w:w="57" w:type="dxa"/>
                        <w:bottom w:w="57" w:type="dxa"/>
                      </w:tcMar>
                    </w:tcPr>
                    <w:p w14:paraId="42132B3B" w14:textId="2407DA2F" w:rsidR="00402ACE" w:rsidRDefault="00402ACE" w:rsidP="00D0503C">
                      <w:pPr>
                        <w:suppressAutoHyphens/>
                        <w:ind w:left="113"/>
                        <w:jc w:val="left"/>
                      </w:pPr>
                    </w:p>
                  </w:tc>
                  <w:tc>
                    <w:tcPr>
                      <w:tcW w:w="680" w:type="dxa"/>
                      <w:tcBorders>
                        <w:left w:val="nil"/>
                        <w:bottom w:val="nil"/>
                        <w:right w:val="nil"/>
                      </w:tcBorders>
                      <w:tcMar>
                        <w:top w:w="57" w:type="dxa"/>
                        <w:bottom w:w="57" w:type="dxa"/>
                      </w:tcMar>
                    </w:tcPr>
                    <w:p w14:paraId="746E4C13" w14:textId="1E7E4B45" w:rsidR="00402ACE" w:rsidRDefault="00402ACE" w:rsidP="007A12FC">
                      <w:pPr>
                        <w:suppressAutoHyphens/>
                        <w:rPr>
                          <w:sz w:val="30"/>
                          <w:szCs w:val="30"/>
                        </w:rPr>
                      </w:pPr>
                    </w:p>
                  </w:tc>
                  <w:tc>
                    <w:tcPr>
                      <w:tcW w:w="683" w:type="dxa"/>
                      <w:tcBorders>
                        <w:left w:val="nil"/>
                        <w:bottom w:val="nil"/>
                        <w:right w:val="nil"/>
                      </w:tcBorders>
                      <w:tcMar>
                        <w:top w:w="57" w:type="dxa"/>
                        <w:bottom w:w="57" w:type="dxa"/>
                      </w:tcMar>
                    </w:tcPr>
                    <w:p w14:paraId="46696658" w14:textId="77777777" w:rsidR="00402ACE" w:rsidRDefault="00402ACE" w:rsidP="007A12FC">
                      <w:pPr>
                        <w:suppressAutoHyphens/>
                        <w:rPr>
                          <w:sz w:val="30"/>
                          <w:szCs w:val="30"/>
                        </w:rPr>
                      </w:pPr>
                    </w:p>
                  </w:tc>
                  <w:tc>
                    <w:tcPr>
                      <w:tcW w:w="740" w:type="dxa"/>
                      <w:tcBorders>
                        <w:left w:val="nil"/>
                        <w:bottom w:val="nil"/>
                        <w:right w:val="nil"/>
                      </w:tcBorders>
                      <w:tcMar>
                        <w:top w:w="57" w:type="dxa"/>
                        <w:bottom w:w="57" w:type="dxa"/>
                      </w:tcMar>
                    </w:tcPr>
                    <w:p w14:paraId="49938F7D" w14:textId="77777777" w:rsidR="00402ACE" w:rsidRDefault="00402ACE" w:rsidP="007A12FC">
                      <w:pPr>
                        <w:suppressAutoHyphens/>
                        <w:rPr>
                          <w:sz w:val="30"/>
                          <w:szCs w:val="30"/>
                        </w:rPr>
                      </w:pPr>
                    </w:p>
                    <w:p w14:paraId="0D8BC05F" w14:textId="77777777" w:rsidR="00B04567" w:rsidRDefault="00B04567" w:rsidP="007A12FC">
                      <w:pPr>
                        <w:suppressAutoHyphens/>
                        <w:rPr>
                          <w:sz w:val="30"/>
                          <w:szCs w:val="30"/>
                        </w:rPr>
                      </w:pPr>
                    </w:p>
                    <w:p w14:paraId="044DFECF" w14:textId="77777777" w:rsidR="00B04567" w:rsidRDefault="00B04567" w:rsidP="007A12FC">
                      <w:pPr>
                        <w:suppressAutoHyphens/>
                        <w:rPr>
                          <w:sz w:val="30"/>
                          <w:szCs w:val="30"/>
                        </w:rPr>
                      </w:pPr>
                    </w:p>
                    <w:p w14:paraId="5488181B" w14:textId="455FB921" w:rsidR="00B04567" w:rsidRDefault="00B04567" w:rsidP="007A12FC">
                      <w:pPr>
                        <w:suppressAutoHyphens/>
                        <w:rPr>
                          <w:sz w:val="30"/>
                          <w:szCs w:val="30"/>
                        </w:rPr>
                      </w:pPr>
                    </w:p>
                  </w:tc>
                  <w:tc>
                    <w:tcPr>
                      <w:tcW w:w="4264" w:type="dxa"/>
                      <w:tcBorders>
                        <w:left w:val="nil"/>
                        <w:bottom w:val="nil"/>
                        <w:right w:val="nil"/>
                      </w:tcBorders>
                      <w:tcMar>
                        <w:top w:w="57" w:type="dxa"/>
                        <w:bottom w:w="57" w:type="dxa"/>
                      </w:tcMar>
                    </w:tcPr>
                    <w:p w14:paraId="70210F44" w14:textId="77777777" w:rsidR="00402ACE" w:rsidRDefault="00402ACE" w:rsidP="007A12FC">
                      <w:pPr>
                        <w:suppressAutoHyphens/>
                      </w:pPr>
                    </w:p>
                    <w:p w14:paraId="35CDB8F7" w14:textId="48E7652B" w:rsidR="00402ACE" w:rsidRDefault="00402ACE" w:rsidP="007A12FC">
                      <w:pPr>
                        <w:suppressAutoHyphens/>
                      </w:pPr>
                    </w:p>
                  </w:tc>
                </w:tr>
                <w:tr w:rsidR="00A33EE7" w14:paraId="339B513A" w14:textId="77777777" w:rsidTr="00B04567">
                  <w:trPr>
                    <w:trHeight w:hRule="exact" w:val="737"/>
                  </w:trPr>
                  <w:tc>
                    <w:tcPr>
                      <w:tcW w:w="3067" w:type="dxa"/>
                      <w:tcBorders>
                        <w:top w:val="nil"/>
                      </w:tcBorders>
                      <w:shd w:val="clear" w:color="auto" w:fill="A1151A"/>
                      <w:tcMar>
                        <w:top w:w="57" w:type="dxa"/>
                        <w:bottom w:w="57" w:type="dxa"/>
                      </w:tcMar>
                    </w:tcPr>
                    <w:p w14:paraId="36BC4AB6" w14:textId="77777777" w:rsidR="00A33EE7" w:rsidRDefault="00A33EE7" w:rsidP="00A33EE7">
                      <w:pPr>
                        <w:suppressAutoHyphens/>
                        <w:spacing w:line="220" w:lineRule="exact"/>
                        <w:ind w:left="113"/>
                        <w:jc w:val="center"/>
                        <w:rPr>
                          <w:rFonts w:ascii="Lelo Bold" w:hAnsi="Lelo Bold"/>
                          <w:color w:val="F9C621"/>
                        </w:rPr>
                      </w:pPr>
                    </w:p>
                  </w:tc>
                  <w:tc>
                    <w:tcPr>
                      <w:tcW w:w="680" w:type="dxa"/>
                      <w:tcBorders>
                        <w:top w:val="nil"/>
                        <w:bottom w:val="single" w:sz="6" w:space="0" w:color="D0CECE" w:themeColor="background2" w:themeShade="E6"/>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1089654477"/>
                        <w:lock w:val="contentLocked"/>
                        <w:placeholder>
                          <w:docPart w:val="6F47B7EC5B954E798A5DDD5528275380"/>
                        </w:placeholder>
                        <w15:appearance w15:val="hidden"/>
                      </w:sdtPr>
                      <w:sdtEndPr/>
                      <w:sdtContent>
                        <w:p w14:paraId="708B01F4" w14:textId="413B1B60" w:rsidR="00A33EE7" w:rsidRDefault="00A33EE7" w:rsidP="00A33EE7">
                          <w:pPr>
                            <w:suppressAutoHyphens/>
                            <w:spacing w:line="220" w:lineRule="exact"/>
                            <w:jc w:val="center"/>
                          </w:pPr>
                          <w:r w:rsidRPr="00402ACE">
                            <w:rPr>
                              <w:rFonts w:ascii="Lelo Bold" w:hAnsi="Lelo Bold" w:cs="Arial"/>
                              <w:bCs/>
                              <w:color w:val="FFFFFF" w:themeColor="background1"/>
                              <w:kern w:val="24"/>
                              <w:sz w:val="16"/>
                              <w:szCs w:val="16"/>
                            </w:rPr>
                            <w:t>Sehr 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683" w:type="dxa"/>
                      <w:tcBorders>
                        <w:top w:val="nil"/>
                        <w:bottom w:val="single" w:sz="6" w:space="0" w:color="D0CECE" w:themeColor="background2" w:themeShade="E6"/>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85203856"/>
                        <w:lock w:val="contentLocked"/>
                        <w:placeholder>
                          <w:docPart w:val="346F0D60F3164C0EA6042912D2BF1571"/>
                        </w:placeholder>
                        <w15:appearance w15:val="hidden"/>
                      </w:sdtPr>
                      <w:sdtEndPr/>
                      <w:sdtContent>
                        <w:p w14:paraId="1FD6E5AE" w14:textId="05665F5E" w:rsidR="00A33EE7" w:rsidRDefault="00A33EE7" w:rsidP="00A33EE7">
                          <w:pPr>
                            <w:suppressAutoHyphens/>
                            <w:spacing w:line="220" w:lineRule="exact"/>
                            <w:jc w:val="center"/>
                          </w:pPr>
                          <w:r w:rsidRPr="00402ACE">
                            <w:rPr>
                              <w:rFonts w:ascii="Lelo Bold" w:hAnsi="Lelo Bold" w:cs="Arial"/>
                              <w:bCs/>
                              <w:color w:val="FFFFFF" w:themeColor="background1"/>
                              <w:kern w:val="24"/>
                              <w:sz w:val="16"/>
                              <w:szCs w:val="16"/>
                            </w:rPr>
                            <w:t>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740" w:type="dxa"/>
                      <w:tcBorders>
                        <w:top w:val="nil"/>
                        <w:bottom w:val="single" w:sz="6" w:space="0" w:color="D0CECE" w:themeColor="background2" w:themeShade="E6"/>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1456324556"/>
                        <w:lock w:val="contentLocked"/>
                        <w:placeholder>
                          <w:docPart w:val="44BFBFB0ADFB4C5C9930DAD7DE586278"/>
                        </w:placeholder>
                        <w15:appearance w15:val="hidden"/>
                      </w:sdtPr>
                      <w:sdtEndPr/>
                      <w:sdtContent>
                        <w:p w14:paraId="1235F764" w14:textId="1A0F9CC1" w:rsidR="00A33EE7" w:rsidRDefault="00A33EE7" w:rsidP="00A33EE7">
                          <w:pPr>
                            <w:suppressAutoHyphens/>
                            <w:spacing w:line="220" w:lineRule="exact"/>
                            <w:jc w:val="center"/>
                          </w:pPr>
                          <w:r w:rsidRPr="00402ACE">
                            <w:rPr>
                              <w:rFonts w:ascii="Lelo Bold" w:hAnsi="Lelo Bold" w:cs="Arial"/>
                              <w:bCs/>
                              <w:color w:val="FFFFFF" w:themeColor="background1"/>
                              <w:kern w:val="24"/>
                              <w:sz w:val="16"/>
                              <w:szCs w:val="16"/>
                            </w:rPr>
                            <w:t>Weniger ausge-</w:t>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4264" w:type="dxa"/>
                      <w:tcBorders>
                        <w:top w:val="nil"/>
                      </w:tcBorders>
                      <w:shd w:val="clear" w:color="auto" w:fill="A1151A"/>
                      <w:tcMar>
                        <w:top w:w="57" w:type="dxa"/>
                        <w:bottom w:w="57" w:type="dxa"/>
                      </w:tcMar>
                      <w:vAlign w:val="center"/>
                    </w:tcPr>
                    <w:sdt>
                      <w:sdtPr>
                        <w:rPr>
                          <w:rFonts w:ascii="Lelo Bold" w:hAnsi="Lelo Bold" w:cs="Arial"/>
                          <w:bCs/>
                          <w:color w:val="FFFFFF" w:themeColor="background1"/>
                          <w:kern w:val="24"/>
                        </w:rPr>
                        <w:id w:val="-1803227420"/>
                        <w:lock w:val="contentLocked"/>
                        <w:placeholder>
                          <w:docPart w:val="0A61E10A4DAE4877A16E0B7F5557BD22"/>
                        </w:placeholder>
                        <w15:appearance w15:val="hidden"/>
                      </w:sdtPr>
                      <w:sdtEndPr/>
                      <w:sdtContent>
                        <w:p w14:paraId="5629AA0E" w14:textId="77777777" w:rsidR="00A33EE7" w:rsidRPr="0018558D" w:rsidRDefault="00A33EE7" w:rsidP="00A33EE7">
                          <w:pPr>
                            <w:suppressAutoHyphens/>
                            <w:spacing w:line="220" w:lineRule="exact"/>
                            <w:jc w:val="center"/>
                            <w:rPr>
                              <w:rFonts w:ascii="Lelo Bold" w:hAnsi="Lelo Bold" w:cs="Arial"/>
                              <w:bCs/>
                              <w:color w:val="FFFFFF" w:themeColor="background1"/>
                              <w:kern w:val="24"/>
                            </w:rPr>
                          </w:pPr>
                          <w:r w:rsidRPr="0018558D">
                            <w:rPr>
                              <w:rFonts w:ascii="Lelo Bold" w:hAnsi="Lelo Bold" w:cs="Arial"/>
                              <w:bCs/>
                              <w:color w:val="FFFFFF" w:themeColor="background1"/>
                              <w:kern w:val="24"/>
                            </w:rPr>
                            <w:t>Wo und wann habe ich das zeigen können?</w:t>
                          </w:r>
                        </w:p>
                        <w:p w14:paraId="7D474E7F" w14:textId="176DCBA2" w:rsidR="00A33EE7" w:rsidRDefault="00A33EE7" w:rsidP="00A33EE7">
                          <w:pPr>
                            <w:suppressAutoHyphens/>
                            <w:spacing w:line="220" w:lineRule="exact"/>
                            <w:jc w:val="center"/>
                          </w:pPr>
                          <w:r w:rsidRPr="0018558D">
                            <w:rPr>
                              <w:rFonts w:ascii="Lelo Bold" w:hAnsi="Lelo Bold" w:cs="Arial"/>
                              <w:bCs/>
                              <w:color w:val="FFFFFF" w:themeColor="background1"/>
                              <w:kern w:val="24"/>
                            </w:rPr>
                            <w:t>Beispiele</w:t>
                          </w:r>
                        </w:p>
                      </w:sdtContent>
                    </w:sdt>
                  </w:tc>
                </w:tr>
                <w:tr w:rsidR="00402ACE" w14:paraId="24347566" w14:textId="77777777" w:rsidTr="00B04567">
                  <w:trPr>
                    <w:trHeight w:hRule="exact" w:val="340"/>
                  </w:trPr>
                  <w:tc>
                    <w:tcPr>
                      <w:tcW w:w="3067" w:type="dxa"/>
                      <w:tcBorders>
                        <w:right w:val="nil"/>
                      </w:tcBorders>
                      <w:tcMar>
                        <w:top w:w="57" w:type="dxa"/>
                        <w:bottom w:w="57" w:type="dxa"/>
                      </w:tcMar>
                      <w:vAlign w:val="bottom"/>
                    </w:tcPr>
                    <w:p w14:paraId="49C38056" w14:textId="59872CAD" w:rsidR="00402ACE" w:rsidRPr="00EB209D" w:rsidRDefault="00232360" w:rsidP="00D0503C">
                      <w:pPr>
                        <w:suppressAutoHyphens/>
                        <w:ind w:left="113"/>
                        <w:jc w:val="left"/>
                        <w:rPr>
                          <w:rFonts w:ascii="Lelo Bold" w:hAnsi="Lelo Bold"/>
                          <w:color w:val="F9C621"/>
                        </w:rPr>
                      </w:pPr>
                      <w:sdt>
                        <w:sdtPr>
                          <w:rPr>
                            <w:rFonts w:ascii="Lelo Bold" w:hAnsi="Lelo Bold"/>
                            <w:color w:val="F9C621"/>
                          </w:rPr>
                          <w:id w:val="1670597095"/>
                          <w:lock w:val="sdtContentLocked"/>
                          <w:placeholder>
                            <w:docPart w:val="A2ED9FC3C4B34F1D8372DBE80AD52B6E"/>
                          </w:placeholder>
                          <w15:appearance w15:val="hidden"/>
                        </w:sdtPr>
                        <w:sdtEndPr/>
                        <w:sdtContent>
                          <w:r w:rsidR="00402ACE" w:rsidRPr="00876DBB">
                            <w:rPr>
                              <w:rFonts w:ascii="Lelo Bold" w:hAnsi="Lelo Bold"/>
                              <w:color w:val="A1151A"/>
                            </w:rPr>
                            <w:t>Problemlösekompetenz</w:t>
                          </w:r>
                        </w:sdtContent>
                      </w:sdt>
                    </w:p>
                  </w:tc>
                  <w:tc>
                    <w:tcPr>
                      <w:tcW w:w="680" w:type="dxa"/>
                      <w:tcBorders>
                        <w:left w:val="nil"/>
                        <w:right w:val="nil"/>
                      </w:tcBorders>
                      <w:tcMar>
                        <w:top w:w="57" w:type="dxa"/>
                        <w:bottom w:w="57" w:type="dxa"/>
                      </w:tcMar>
                      <w:vAlign w:val="bottom"/>
                    </w:tcPr>
                    <w:p w14:paraId="6C1F2FAB" w14:textId="1A002978" w:rsidR="00402ACE" w:rsidRDefault="00402ACE" w:rsidP="00B70E1F">
                      <w:pPr>
                        <w:suppressAutoHyphens/>
                        <w:jc w:val="left"/>
                      </w:pPr>
                    </w:p>
                  </w:tc>
                  <w:tc>
                    <w:tcPr>
                      <w:tcW w:w="683" w:type="dxa"/>
                      <w:tcBorders>
                        <w:left w:val="nil"/>
                        <w:right w:val="nil"/>
                      </w:tcBorders>
                      <w:tcMar>
                        <w:top w:w="57" w:type="dxa"/>
                        <w:bottom w:w="57" w:type="dxa"/>
                      </w:tcMar>
                      <w:vAlign w:val="bottom"/>
                    </w:tcPr>
                    <w:p w14:paraId="03749774" w14:textId="3A48E82F" w:rsidR="00402ACE" w:rsidRDefault="00402ACE" w:rsidP="00B70E1F">
                      <w:pPr>
                        <w:suppressAutoHyphens/>
                        <w:jc w:val="left"/>
                      </w:pPr>
                    </w:p>
                  </w:tc>
                  <w:tc>
                    <w:tcPr>
                      <w:tcW w:w="740" w:type="dxa"/>
                      <w:tcBorders>
                        <w:left w:val="nil"/>
                        <w:right w:val="nil"/>
                      </w:tcBorders>
                      <w:tcMar>
                        <w:top w:w="57" w:type="dxa"/>
                        <w:bottom w:w="57" w:type="dxa"/>
                      </w:tcMar>
                      <w:vAlign w:val="bottom"/>
                    </w:tcPr>
                    <w:p w14:paraId="2AE2F903" w14:textId="0785FD09" w:rsidR="00402ACE" w:rsidRDefault="00402ACE" w:rsidP="00B70E1F">
                      <w:pPr>
                        <w:suppressAutoHyphens/>
                        <w:jc w:val="left"/>
                      </w:pPr>
                    </w:p>
                  </w:tc>
                  <w:tc>
                    <w:tcPr>
                      <w:tcW w:w="4264" w:type="dxa"/>
                      <w:tcBorders>
                        <w:left w:val="nil"/>
                      </w:tcBorders>
                      <w:tcMar>
                        <w:top w:w="57" w:type="dxa"/>
                        <w:bottom w:w="57" w:type="dxa"/>
                      </w:tcMar>
                      <w:vAlign w:val="bottom"/>
                    </w:tcPr>
                    <w:p w14:paraId="5F2B11CB" w14:textId="77777777" w:rsidR="00402ACE" w:rsidRDefault="00402ACE" w:rsidP="00B70E1F">
                      <w:pPr>
                        <w:suppressAutoHyphens/>
                        <w:jc w:val="left"/>
                      </w:pPr>
                    </w:p>
                    <w:p w14:paraId="685872AE" w14:textId="4CC93CB7" w:rsidR="00402ACE" w:rsidRDefault="00402ACE" w:rsidP="00B70E1F">
                      <w:pPr>
                        <w:suppressAutoHyphens/>
                        <w:jc w:val="left"/>
                      </w:pPr>
                    </w:p>
                  </w:tc>
                </w:tr>
                <w:tr w:rsidR="00402ACE" w14:paraId="57D75EA0" w14:textId="77777777" w:rsidTr="00B04567">
                  <w:trPr>
                    <w:trHeight w:val="251"/>
                  </w:trPr>
                  <w:tc>
                    <w:tcPr>
                      <w:tcW w:w="3067" w:type="dxa"/>
                      <w:tcMar>
                        <w:top w:w="57" w:type="dxa"/>
                        <w:bottom w:w="57" w:type="dxa"/>
                      </w:tcMar>
                    </w:tcPr>
                    <w:p w14:paraId="0B888B05" w14:textId="760F45CF" w:rsidR="00402ACE" w:rsidRPr="00A258F5" w:rsidRDefault="00232360" w:rsidP="00D0503C">
                      <w:pPr>
                        <w:suppressAutoHyphens/>
                        <w:ind w:left="113"/>
                        <w:jc w:val="left"/>
                        <w:rPr>
                          <w:bCs/>
                        </w:rPr>
                      </w:pPr>
                      <w:sdt>
                        <w:sdtPr>
                          <w:rPr>
                            <w:bCs/>
                          </w:rPr>
                          <w:id w:val="-2048136752"/>
                          <w:lock w:val="sdtContentLocked"/>
                          <w:placeholder>
                            <w:docPart w:val="AC6F5E40BCD3406CAD58231D1FC3F541"/>
                          </w:placeholder>
                          <w15:appearance w15:val="hidden"/>
                        </w:sdtPr>
                        <w:sdtEndPr/>
                        <w:sdtContent>
                          <w:r w:rsidR="00402ACE" w:rsidRPr="004D1630">
                            <w:rPr>
                              <w:bCs/>
                            </w:rPr>
                            <w:t>Ich kann Probleme erkennen</w:t>
                          </w:r>
                        </w:sdtContent>
                      </w:sdt>
                    </w:p>
                  </w:tc>
                  <w:sdt>
                    <w:sdtPr>
                      <w:rPr>
                        <w:sz w:val="30"/>
                        <w:szCs w:val="30"/>
                      </w:rPr>
                      <w:id w:val="-177357680"/>
                      <w14:checkbox>
                        <w14:checked w14:val="0"/>
                        <w14:checkedState w14:val="00FC" w14:font="Wingdings"/>
                        <w14:uncheckedState w14:val="0020" w14:font="Wingdings"/>
                      </w14:checkbox>
                    </w:sdtPr>
                    <w:sdtEndPr/>
                    <w:sdtContent>
                      <w:tc>
                        <w:tcPr>
                          <w:tcW w:w="680" w:type="dxa"/>
                          <w:tcMar>
                            <w:top w:w="57" w:type="dxa"/>
                            <w:bottom w:w="57" w:type="dxa"/>
                          </w:tcMar>
                        </w:tcPr>
                        <w:p w14:paraId="104A04CD" w14:textId="7A299FBE" w:rsidR="00402ACE" w:rsidRDefault="00402ACE" w:rsidP="007A12FC">
                          <w:pPr>
                            <w:suppressAutoHyphens/>
                          </w:pPr>
                          <w:r>
                            <w:rPr>
                              <w:sz w:val="30"/>
                              <w:szCs w:val="30"/>
                            </w:rPr>
                            <w:sym w:font="Wingdings" w:char="F020"/>
                          </w:r>
                        </w:p>
                      </w:tc>
                    </w:sdtContent>
                  </w:sdt>
                  <w:sdt>
                    <w:sdtPr>
                      <w:rPr>
                        <w:sz w:val="30"/>
                        <w:szCs w:val="30"/>
                      </w:rPr>
                      <w:id w:val="1053730304"/>
                      <w14:checkbox>
                        <w14:checked w14:val="0"/>
                        <w14:checkedState w14:val="00FC" w14:font="Wingdings"/>
                        <w14:uncheckedState w14:val="0020" w14:font="Wingdings"/>
                      </w14:checkbox>
                    </w:sdtPr>
                    <w:sdtEndPr/>
                    <w:sdtContent>
                      <w:tc>
                        <w:tcPr>
                          <w:tcW w:w="683" w:type="dxa"/>
                          <w:tcMar>
                            <w:top w:w="57" w:type="dxa"/>
                            <w:bottom w:w="57" w:type="dxa"/>
                          </w:tcMar>
                        </w:tcPr>
                        <w:p w14:paraId="02A6F8FA" w14:textId="63E5F494" w:rsidR="00402ACE" w:rsidRDefault="00402ACE" w:rsidP="007A12FC">
                          <w:pPr>
                            <w:suppressAutoHyphens/>
                          </w:pPr>
                          <w:r>
                            <w:rPr>
                              <w:sz w:val="30"/>
                              <w:szCs w:val="30"/>
                            </w:rPr>
                            <w:sym w:font="Wingdings" w:char="F020"/>
                          </w:r>
                        </w:p>
                      </w:tc>
                    </w:sdtContent>
                  </w:sdt>
                  <w:sdt>
                    <w:sdtPr>
                      <w:rPr>
                        <w:sz w:val="30"/>
                        <w:szCs w:val="30"/>
                      </w:rPr>
                      <w:id w:val="-1154294793"/>
                      <w14:checkbox>
                        <w14:checked w14:val="0"/>
                        <w14:checkedState w14:val="00FC" w14:font="Wingdings"/>
                        <w14:uncheckedState w14:val="0020" w14:font="Wingdings"/>
                      </w14:checkbox>
                    </w:sdtPr>
                    <w:sdtEndPr/>
                    <w:sdtContent>
                      <w:tc>
                        <w:tcPr>
                          <w:tcW w:w="740" w:type="dxa"/>
                          <w:tcMar>
                            <w:top w:w="57" w:type="dxa"/>
                            <w:bottom w:w="57" w:type="dxa"/>
                          </w:tcMar>
                        </w:tcPr>
                        <w:p w14:paraId="5AAA53C1" w14:textId="6DAEA76A" w:rsidR="00402ACE" w:rsidRDefault="00402ACE" w:rsidP="007A12FC">
                          <w:pPr>
                            <w:suppressAutoHyphens/>
                          </w:pPr>
                          <w:r>
                            <w:rPr>
                              <w:sz w:val="30"/>
                              <w:szCs w:val="30"/>
                            </w:rPr>
                            <w:sym w:font="Wingdings" w:char="F020"/>
                          </w:r>
                        </w:p>
                      </w:tc>
                    </w:sdtContent>
                  </w:sdt>
                  <w:tc>
                    <w:tcPr>
                      <w:tcW w:w="4264" w:type="dxa"/>
                      <w:tcMar>
                        <w:top w:w="57" w:type="dxa"/>
                        <w:bottom w:w="57" w:type="dxa"/>
                      </w:tcMar>
                    </w:tcPr>
                    <w:p w14:paraId="093F2E14" w14:textId="2A752F57" w:rsidR="00402ACE" w:rsidRDefault="00402ACE"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4CEBE51C" w14:textId="77777777" w:rsidTr="00B04567">
                  <w:trPr>
                    <w:trHeight w:val="251"/>
                  </w:trPr>
                  <w:tc>
                    <w:tcPr>
                      <w:tcW w:w="3067" w:type="dxa"/>
                      <w:tcMar>
                        <w:top w:w="57" w:type="dxa"/>
                        <w:bottom w:w="57" w:type="dxa"/>
                      </w:tcMar>
                    </w:tcPr>
                    <w:p w14:paraId="7C560427" w14:textId="0A3165B3" w:rsidR="00402ACE" w:rsidRPr="00A258F5" w:rsidRDefault="00232360" w:rsidP="00D0503C">
                      <w:pPr>
                        <w:suppressAutoHyphens/>
                        <w:ind w:left="113"/>
                        <w:jc w:val="left"/>
                        <w:rPr>
                          <w:bCs/>
                        </w:rPr>
                      </w:pPr>
                      <w:sdt>
                        <w:sdtPr>
                          <w:rPr>
                            <w:bCs/>
                          </w:rPr>
                          <w:id w:val="1210994868"/>
                          <w:lock w:val="sdtContentLocked"/>
                          <w:placeholder>
                            <w:docPart w:val="A027E48B058E4577841A99E98A813B2E"/>
                          </w:placeholder>
                          <w15:appearance w15:val="hidden"/>
                        </w:sdtPr>
                        <w:sdtEndPr/>
                        <w:sdtContent>
                          <w:r w:rsidR="00402ACE" w:rsidRPr="00A3433E">
                            <w:rPr>
                              <w:bCs/>
                            </w:rPr>
                            <w:t>Ich kann Hilfe in Anspruch nehmen</w:t>
                          </w:r>
                        </w:sdtContent>
                      </w:sdt>
                    </w:p>
                  </w:tc>
                  <w:sdt>
                    <w:sdtPr>
                      <w:rPr>
                        <w:sz w:val="30"/>
                        <w:szCs w:val="30"/>
                      </w:rPr>
                      <w:id w:val="-114522207"/>
                      <w14:checkbox>
                        <w14:checked w14:val="0"/>
                        <w14:checkedState w14:val="00FC" w14:font="Wingdings"/>
                        <w14:uncheckedState w14:val="0020" w14:font="Wingdings"/>
                      </w14:checkbox>
                    </w:sdtPr>
                    <w:sdtEndPr/>
                    <w:sdtContent>
                      <w:tc>
                        <w:tcPr>
                          <w:tcW w:w="680" w:type="dxa"/>
                          <w:tcMar>
                            <w:top w:w="57" w:type="dxa"/>
                            <w:bottom w:w="57" w:type="dxa"/>
                          </w:tcMar>
                        </w:tcPr>
                        <w:p w14:paraId="0AEA38D1" w14:textId="4C9E010B" w:rsidR="00402ACE" w:rsidRDefault="00402ACE" w:rsidP="007A12FC">
                          <w:pPr>
                            <w:suppressAutoHyphens/>
                          </w:pPr>
                          <w:r>
                            <w:rPr>
                              <w:sz w:val="30"/>
                              <w:szCs w:val="30"/>
                            </w:rPr>
                            <w:sym w:font="Wingdings" w:char="F020"/>
                          </w:r>
                        </w:p>
                      </w:tc>
                    </w:sdtContent>
                  </w:sdt>
                  <w:sdt>
                    <w:sdtPr>
                      <w:rPr>
                        <w:sz w:val="30"/>
                        <w:szCs w:val="30"/>
                      </w:rPr>
                      <w:id w:val="-2036642011"/>
                      <w14:checkbox>
                        <w14:checked w14:val="0"/>
                        <w14:checkedState w14:val="00FC" w14:font="Wingdings"/>
                        <w14:uncheckedState w14:val="0020" w14:font="Wingdings"/>
                      </w14:checkbox>
                    </w:sdtPr>
                    <w:sdtEndPr/>
                    <w:sdtContent>
                      <w:tc>
                        <w:tcPr>
                          <w:tcW w:w="683" w:type="dxa"/>
                          <w:tcMar>
                            <w:top w:w="57" w:type="dxa"/>
                            <w:bottom w:w="57" w:type="dxa"/>
                          </w:tcMar>
                        </w:tcPr>
                        <w:p w14:paraId="56926C16" w14:textId="25D17B80" w:rsidR="00402ACE" w:rsidRDefault="00402ACE" w:rsidP="007A12FC">
                          <w:pPr>
                            <w:suppressAutoHyphens/>
                          </w:pPr>
                          <w:r>
                            <w:rPr>
                              <w:sz w:val="30"/>
                              <w:szCs w:val="30"/>
                            </w:rPr>
                            <w:sym w:font="Wingdings" w:char="F020"/>
                          </w:r>
                        </w:p>
                      </w:tc>
                    </w:sdtContent>
                  </w:sdt>
                  <w:sdt>
                    <w:sdtPr>
                      <w:rPr>
                        <w:sz w:val="30"/>
                        <w:szCs w:val="30"/>
                      </w:rPr>
                      <w:id w:val="-2016985777"/>
                      <w14:checkbox>
                        <w14:checked w14:val="0"/>
                        <w14:checkedState w14:val="00FC" w14:font="Wingdings"/>
                        <w14:uncheckedState w14:val="0020" w14:font="Wingdings"/>
                      </w14:checkbox>
                    </w:sdtPr>
                    <w:sdtEndPr/>
                    <w:sdtContent>
                      <w:tc>
                        <w:tcPr>
                          <w:tcW w:w="740" w:type="dxa"/>
                          <w:tcMar>
                            <w:top w:w="57" w:type="dxa"/>
                            <w:bottom w:w="57" w:type="dxa"/>
                          </w:tcMar>
                        </w:tcPr>
                        <w:p w14:paraId="4A4970BE" w14:textId="5204FB01" w:rsidR="00402ACE" w:rsidRDefault="00402ACE" w:rsidP="007A12FC">
                          <w:pPr>
                            <w:suppressAutoHyphens/>
                          </w:pPr>
                          <w:r>
                            <w:rPr>
                              <w:sz w:val="30"/>
                              <w:szCs w:val="30"/>
                            </w:rPr>
                            <w:sym w:font="Wingdings" w:char="F020"/>
                          </w:r>
                        </w:p>
                      </w:tc>
                    </w:sdtContent>
                  </w:sdt>
                  <w:tc>
                    <w:tcPr>
                      <w:tcW w:w="4264" w:type="dxa"/>
                      <w:tcMar>
                        <w:top w:w="57" w:type="dxa"/>
                        <w:bottom w:w="57" w:type="dxa"/>
                      </w:tcMar>
                    </w:tcPr>
                    <w:p w14:paraId="3653EE5B" w14:textId="6EF12568" w:rsidR="00402ACE" w:rsidRDefault="00402ACE"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4F018A2A" w14:textId="77777777" w:rsidTr="00B04567">
                  <w:trPr>
                    <w:trHeight w:val="251"/>
                  </w:trPr>
                  <w:tc>
                    <w:tcPr>
                      <w:tcW w:w="3067" w:type="dxa"/>
                      <w:tcMar>
                        <w:top w:w="57" w:type="dxa"/>
                        <w:bottom w:w="57" w:type="dxa"/>
                      </w:tcMar>
                    </w:tcPr>
                    <w:p w14:paraId="10C14B07" w14:textId="66F2E061" w:rsidR="00402ACE" w:rsidRPr="00A258F5" w:rsidRDefault="00232360" w:rsidP="00D0503C">
                      <w:pPr>
                        <w:suppressAutoHyphens/>
                        <w:ind w:left="113"/>
                        <w:jc w:val="left"/>
                        <w:rPr>
                          <w:bCs/>
                        </w:rPr>
                      </w:pPr>
                      <w:sdt>
                        <w:sdtPr>
                          <w:rPr>
                            <w:bCs/>
                          </w:rPr>
                          <w:id w:val="489528093"/>
                          <w:lock w:val="sdtContentLocked"/>
                          <w:placeholder>
                            <w:docPart w:val="3C7CCF1321424CDCBAC0E56320D0CD8B"/>
                          </w:placeholder>
                          <w15:appearance w15:val="hidden"/>
                        </w:sdtPr>
                        <w:sdtEndPr/>
                        <w:sdtContent>
                          <w:r w:rsidR="00402ACE" w:rsidRPr="00A3433E">
                            <w:rPr>
                              <w:bCs/>
                            </w:rPr>
                            <w:t>Ich kann unterschiedliche Lösungswege entwickeln</w:t>
                          </w:r>
                        </w:sdtContent>
                      </w:sdt>
                    </w:p>
                  </w:tc>
                  <w:sdt>
                    <w:sdtPr>
                      <w:rPr>
                        <w:sz w:val="30"/>
                        <w:szCs w:val="30"/>
                      </w:rPr>
                      <w:id w:val="-890962832"/>
                      <w14:checkbox>
                        <w14:checked w14:val="0"/>
                        <w14:checkedState w14:val="00FC" w14:font="Wingdings"/>
                        <w14:uncheckedState w14:val="0020" w14:font="Wingdings"/>
                      </w14:checkbox>
                    </w:sdtPr>
                    <w:sdtEndPr/>
                    <w:sdtContent>
                      <w:tc>
                        <w:tcPr>
                          <w:tcW w:w="680" w:type="dxa"/>
                          <w:tcMar>
                            <w:top w:w="57" w:type="dxa"/>
                            <w:bottom w:w="57" w:type="dxa"/>
                          </w:tcMar>
                        </w:tcPr>
                        <w:p w14:paraId="6267F593" w14:textId="10A6C626" w:rsidR="00402ACE" w:rsidRDefault="00402ACE" w:rsidP="007A12FC">
                          <w:pPr>
                            <w:suppressAutoHyphens/>
                          </w:pPr>
                          <w:r>
                            <w:rPr>
                              <w:sz w:val="30"/>
                              <w:szCs w:val="30"/>
                            </w:rPr>
                            <w:sym w:font="Wingdings" w:char="F020"/>
                          </w:r>
                        </w:p>
                      </w:tc>
                    </w:sdtContent>
                  </w:sdt>
                  <w:sdt>
                    <w:sdtPr>
                      <w:rPr>
                        <w:sz w:val="30"/>
                        <w:szCs w:val="30"/>
                      </w:rPr>
                      <w:id w:val="-943001150"/>
                      <w14:checkbox>
                        <w14:checked w14:val="0"/>
                        <w14:checkedState w14:val="00FC" w14:font="Wingdings"/>
                        <w14:uncheckedState w14:val="0020" w14:font="Wingdings"/>
                      </w14:checkbox>
                    </w:sdtPr>
                    <w:sdtEndPr/>
                    <w:sdtContent>
                      <w:tc>
                        <w:tcPr>
                          <w:tcW w:w="683" w:type="dxa"/>
                          <w:tcMar>
                            <w:top w:w="57" w:type="dxa"/>
                            <w:bottom w:w="57" w:type="dxa"/>
                          </w:tcMar>
                        </w:tcPr>
                        <w:p w14:paraId="494504C8" w14:textId="1A7630BA" w:rsidR="00402ACE" w:rsidRDefault="00402ACE" w:rsidP="007A12FC">
                          <w:pPr>
                            <w:suppressAutoHyphens/>
                          </w:pPr>
                          <w:r>
                            <w:rPr>
                              <w:sz w:val="30"/>
                              <w:szCs w:val="30"/>
                            </w:rPr>
                            <w:sym w:font="Wingdings" w:char="F020"/>
                          </w:r>
                        </w:p>
                      </w:tc>
                    </w:sdtContent>
                  </w:sdt>
                  <w:sdt>
                    <w:sdtPr>
                      <w:rPr>
                        <w:sz w:val="30"/>
                        <w:szCs w:val="30"/>
                      </w:rPr>
                      <w:id w:val="19678588"/>
                      <w14:checkbox>
                        <w14:checked w14:val="0"/>
                        <w14:checkedState w14:val="00FC" w14:font="Wingdings"/>
                        <w14:uncheckedState w14:val="0020" w14:font="Wingdings"/>
                      </w14:checkbox>
                    </w:sdtPr>
                    <w:sdtEndPr/>
                    <w:sdtContent>
                      <w:tc>
                        <w:tcPr>
                          <w:tcW w:w="740" w:type="dxa"/>
                          <w:tcMar>
                            <w:top w:w="57" w:type="dxa"/>
                            <w:bottom w:w="57" w:type="dxa"/>
                          </w:tcMar>
                        </w:tcPr>
                        <w:p w14:paraId="77D55A93" w14:textId="568EF865" w:rsidR="00402ACE" w:rsidRDefault="00402ACE" w:rsidP="007A12FC">
                          <w:pPr>
                            <w:suppressAutoHyphens/>
                          </w:pPr>
                          <w:r>
                            <w:rPr>
                              <w:sz w:val="30"/>
                              <w:szCs w:val="30"/>
                            </w:rPr>
                            <w:sym w:font="Wingdings" w:char="F020"/>
                          </w:r>
                        </w:p>
                      </w:tc>
                    </w:sdtContent>
                  </w:sdt>
                  <w:tc>
                    <w:tcPr>
                      <w:tcW w:w="4264" w:type="dxa"/>
                      <w:tcMar>
                        <w:top w:w="57" w:type="dxa"/>
                        <w:bottom w:w="57" w:type="dxa"/>
                      </w:tcMar>
                    </w:tcPr>
                    <w:p w14:paraId="66CC846F" w14:textId="32AFE2D3" w:rsidR="00402ACE" w:rsidRDefault="00402ACE"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53EABB2B" w14:textId="77777777" w:rsidTr="00B04567">
                  <w:trPr>
                    <w:trHeight w:val="251"/>
                  </w:trPr>
                  <w:tc>
                    <w:tcPr>
                      <w:tcW w:w="3067" w:type="dxa"/>
                      <w:tcMar>
                        <w:top w:w="57" w:type="dxa"/>
                        <w:bottom w:w="57" w:type="dxa"/>
                      </w:tcMar>
                    </w:tcPr>
                    <w:p w14:paraId="091E400F" w14:textId="1E00215F" w:rsidR="00402ACE" w:rsidRPr="00A258F5" w:rsidRDefault="00232360" w:rsidP="00D0503C">
                      <w:pPr>
                        <w:suppressAutoHyphens/>
                        <w:ind w:left="113"/>
                        <w:jc w:val="left"/>
                        <w:rPr>
                          <w:bCs/>
                        </w:rPr>
                      </w:pPr>
                      <w:sdt>
                        <w:sdtPr>
                          <w:rPr>
                            <w:bCs/>
                          </w:rPr>
                          <w:id w:val="202995688"/>
                          <w:lock w:val="sdtContentLocked"/>
                          <w:placeholder>
                            <w:docPart w:val="5FC6B35812E147AAAEA49318305743B4"/>
                          </w:placeholder>
                          <w15:appearance w15:val="hidden"/>
                        </w:sdtPr>
                        <w:sdtEndPr/>
                        <w:sdtContent>
                          <w:r w:rsidR="00402ACE" w:rsidRPr="00A3433E">
                            <w:rPr>
                              <w:bCs/>
                            </w:rPr>
                            <w:t>Ich kann Lösungen anregen</w:t>
                          </w:r>
                        </w:sdtContent>
                      </w:sdt>
                    </w:p>
                  </w:tc>
                  <w:sdt>
                    <w:sdtPr>
                      <w:rPr>
                        <w:sz w:val="30"/>
                        <w:szCs w:val="30"/>
                      </w:rPr>
                      <w:id w:val="-1705477704"/>
                      <w14:checkbox>
                        <w14:checked w14:val="0"/>
                        <w14:checkedState w14:val="00FC" w14:font="Wingdings"/>
                        <w14:uncheckedState w14:val="0020" w14:font="Wingdings"/>
                      </w14:checkbox>
                    </w:sdtPr>
                    <w:sdtEndPr/>
                    <w:sdtContent>
                      <w:tc>
                        <w:tcPr>
                          <w:tcW w:w="680" w:type="dxa"/>
                          <w:tcMar>
                            <w:top w:w="57" w:type="dxa"/>
                            <w:bottom w:w="57" w:type="dxa"/>
                          </w:tcMar>
                        </w:tcPr>
                        <w:p w14:paraId="688C27E9" w14:textId="7066F67D" w:rsidR="00402ACE" w:rsidRDefault="00402ACE" w:rsidP="007A12FC">
                          <w:pPr>
                            <w:suppressAutoHyphens/>
                          </w:pPr>
                          <w:r>
                            <w:rPr>
                              <w:sz w:val="30"/>
                              <w:szCs w:val="30"/>
                            </w:rPr>
                            <w:sym w:font="Wingdings" w:char="F020"/>
                          </w:r>
                        </w:p>
                      </w:tc>
                    </w:sdtContent>
                  </w:sdt>
                  <w:sdt>
                    <w:sdtPr>
                      <w:rPr>
                        <w:sz w:val="30"/>
                        <w:szCs w:val="30"/>
                      </w:rPr>
                      <w:id w:val="-436521528"/>
                      <w14:checkbox>
                        <w14:checked w14:val="0"/>
                        <w14:checkedState w14:val="00FC" w14:font="Wingdings"/>
                        <w14:uncheckedState w14:val="0020" w14:font="Wingdings"/>
                      </w14:checkbox>
                    </w:sdtPr>
                    <w:sdtEndPr/>
                    <w:sdtContent>
                      <w:tc>
                        <w:tcPr>
                          <w:tcW w:w="683" w:type="dxa"/>
                          <w:tcMar>
                            <w:top w:w="57" w:type="dxa"/>
                            <w:bottom w:w="57" w:type="dxa"/>
                          </w:tcMar>
                        </w:tcPr>
                        <w:p w14:paraId="63E3F2C7" w14:textId="76C351BB" w:rsidR="00402ACE" w:rsidRDefault="00402ACE" w:rsidP="007A12FC">
                          <w:pPr>
                            <w:suppressAutoHyphens/>
                          </w:pPr>
                          <w:r>
                            <w:rPr>
                              <w:sz w:val="30"/>
                              <w:szCs w:val="30"/>
                            </w:rPr>
                            <w:sym w:font="Wingdings" w:char="F020"/>
                          </w:r>
                        </w:p>
                      </w:tc>
                    </w:sdtContent>
                  </w:sdt>
                  <w:sdt>
                    <w:sdtPr>
                      <w:rPr>
                        <w:sz w:val="30"/>
                        <w:szCs w:val="30"/>
                      </w:rPr>
                      <w:id w:val="-1922567215"/>
                      <w14:checkbox>
                        <w14:checked w14:val="0"/>
                        <w14:checkedState w14:val="00FC" w14:font="Wingdings"/>
                        <w14:uncheckedState w14:val="0020" w14:font="Wingdings"/>
                      </w14:checkbox>
                    </w:sdtPr>
                    <w:sdtEndPr/>
                    <w:sdtContent>
                      <w:tc>
                        <w:tcPr>
                          <w:tcW w:w="740" w:type="dxa"/>
                          <w:tcMar>
                            <w:top w:w="57" w:type="dxa"/>
                            <w:bottom w:w="57" w:type="dxa"/>
                          </w:tcMar>
                        </w:tcPr>
                        <w:p w14:paraId="3AE5B407" w14:textId="7135B52F" w:rsidR="00402ACE" w:rsidRDefault="00402ACE" w:rsidP="007A12FC">
                          <w:pPr>
                            <w:suppressAutoHyphens/>
                          </w:pPr>
                          <w:r>
                            <w:rPr>
                              <w:sz w:val="30"/>
                              <w:szCs w:val="30"/>
                            </w:rPr>
                            <w:sym w:font="Wingdings" w:char="F020"/>
                          </w:r>
                        </w:p>
                      </w:tc>
                    </w:sdtContent>
                  </w:sdt>
                  <w:tc>
                    <w:tcPr>
                      <w:tcW w:w="4264" w:type="dxa"/>
                      <w:tcMar>
                        <w:top w:w="57" w:type="dxa"/>
                        <w:bottom w:w="57" w:type="dxa"/>
                      </w:tcMar>
                    </w:tcPr>
                    <w:p w14:paraId="210B91F2" w14:textId="7F851285" w:rsidR="00402ACE" w:rsidRDefault="00402ACE" w:rsidP="007A12FC">
                      <w:pPr>
                        <w:suppressAutoHyphens/>
                      </w:pPr>
                      <w:r>
                        <w:fldChar w:fldCharType="begin">
                          <w:ffData>
                            <w:name w:val="Text4"/>
                            <w:enabled/>
                            <w:calcOnExit w:val="0"/>
                            <w:textInput/>
                          </w:ffData>
                        </w:fldChar>
                      </w:r>
                      <w:bookmarkStart w:id="2" w:name="Text4"/>
                      <w:r>
                        <w:instrText xml:space="preserve"> FORMTEXT </w:instrText>
                      </w:r>
                      <w:r>
                        <w:fldChar w:fldCharType="separate"/>
                      </w:r>
                      <w:r>
                        <w:t> </w:t>
                      </w:r>
                      <w:r>
                        <w:t> </w:t>
                      </w:r>
                      <w:r>
                        <w:t> </w:t>
                      </w:r>
                      <w:r>
                        <w:t> </w:t>
                      </w:r>
                      <w:r>
                        <w:t> </w:t>
                      </w:r>
                      <w:r>
                        <w:fldChar w:fldCharType="end"/>
                      </w:r>
                      <w:bookmarkEnd w:id="2"/>
                      <w:r>
                        <w:fldChar w:fldCharType="begin">
                          <w:ffData>
                            <w:name w:val="Text2"/>
                            <w:enabled/>
                            <w:calcOnExit w:val="0"/>
                            <w:textInput/>
                          </w:ffData>
                        </w:fldChar>
                      </w:r>
                      <w:r>
                        <w:instrText xml:space="preserve"> FORMTEXT </w:instrText>
                      </w:r>
                      <w:r w:rsidR="00232360">
                        <w:fldChar w:fldCharType="separate"/>
                      </w:r>
                      <w:r>
                        <w:fldChar w:fldCharType="end"/>
                      </w:r>
                    </w:p>
                  </w:tc>
                </w:tr>
              </w:tbl>
            </w:sdtContent>
          </w:sdt>
          <w:p w14:paraId="1E51780E" w14:textId="5FB230BB" w:rsidR="009F74F2" w:rsidRDefault="009F74F2" w:rsidP="00A729B7">
            <w:pPr>
              <w:suppressAutoHyphens/>
            </w:pPr>
          </w:p>
        </w:tc>
      </w:tr>
      <w:tr w:rsidR="009F74F2" w14:paraId="2B867138" w14:textId="77777777" w:rsidTr="00B4026C">
        <w:trPr>
          <w:trHeight w:val="164"/>
        </w:trPr>
        <w:tc>
          <w:tcPr>
            <w:tcW w:w="10029" w:type="dxa"/>
            <w:tcBorders>
              <w:top w:val="nil"/>
              <w:left w:val="nil"/>
              <w:bottom w:val="nil"/>
              <w:right w:val="nil"/>
            </w:tcBorders>
          </w:tcPr>
          <w:p w14:paraId="59787954" w14:textId="77777777" w:rsidR="009F74F2" w:rsidRDefault="009F74F2" w:rsidP="000237C2">
            <w:pPr>
              <w:suppressAutoHyphens/>
              <w:spacing w:before="40"/>
              <w:jc w:val="left"/>
            </w:pPr>
          </w:p>
          <w:tbl>
            <w:tblPr>
              <w:tblStyle w:val="Tabellenraster"/>
              <w:tblW w:w="9348" w:type="dxa"/>
              <w:tblCellMar>
                <w:left w:w="0" w:type="dxa"/>
              </w:tblCellMar>
              <w:tblLook w:val="04A0" w:firstRow="1" w:lastRow="0" w:firstColumn="1" w:lastColumn="0" w:noHBand="0" w:noVBand="1"/>
            </w:tblPr>
            <w:tblGrid>
              <w:gridCol w:w="8"/>
              <w:gridCol w:w="900"/>
              <w:gridCol w:w="2091"/>
              <w:gridCol w:w="680"/>
              <w:gridCol w:w="680"/>
              <w:gridCol w:w="737"/>
              <w:gridCol w:w="4096"/>
              <w:gridCol w:w="156"/>
            </w:tblGrid>
            <w:tr w:rsidR="00EC0D90" w:rsidRPr="00EB209D" w14:paraId="071A3131" w14:textId="77777777" w:rsidTr="00A33EE7">
              <w:trPr>
                <w:gridAfter w:val="1"/>
                <w:wAfter w:w="156" w:type="dxa"/>
                <w:trHeight w:hRule="exact" w:val="964"/>
              </w:trPr>
              <w:sdt>
                <w:sdtPr>
                  <w:id w:val="-778569854"/>
                  <w:lock w:val="sdtLocked"/>
                  <w:showingPlcHdr/>
                  <w15:appearance w15:val="hidden"/>
                  <w:picture/>
                </w:sdtPr>
                <w:sdtEndPr/>
                <w:sdtContent>
                  <w:tc>
                    <w:tcPr>
                      <w:tcW w:w="908" w:type="dxa"/>
                      <w:gridSpan w:val="2"/>
                      <w:tcBorders>
                        <w:top w:val="nil"/>
                        <w:left w:val="nil"/>
                        <w:bottom w:val="nil"/>
                        <w:right w:val="nil"/>
                      </w:tcBorders>
                    </w:tcPr>
                    <w:p w14:paraId="2FA85DBE" w14:textId="77777777" w:rsidR="00EC0D90" w:rsidRPr="002F331C" w:rsidRDefault="00EC0D90" w:rsidP="00EC0D90">
                      <w:pPr>
                        <w:suppressAutoHyphens/>
                        <w:spacing w:before="40"/>
                        <w:jc w:val="left"/>
                      </w:pPr>
                      <w:r>
                        <w:drawing>
                          <wp:inline distT="0" distB="0" distL="0" distR="0" wp14:anchorId="12DDC732" wp14:editId="5229E5A0">
                            <wp:extent cx="503555" cy="391886"/>
                            <wp:effectExtent l="0" t="0" r="0" b="8255"/>
                            <wp:docPr id="1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2176"/>
                                    <a:stretch/>
                                  </pic:blipFill>
                                  <pic:spPr bwMode="auto">
                                    <a:xfrm>
                                      <a:off x="0" y="0"/>
                                      <a:ext cx="504000" cy="392232"/>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sdt>
                <w:sdtPr>
                  <w:id w:val="-751127507"/>
                  <w:lock w:val="sdtContentLocked"/>
                  <w:placeholder>
                    <w:docPart w:val="FAAAEBC7F38E4D3FAD52678F27360591"/>
                  </w:placeholder>
                  <w:showingPlcHdr/>
                  <w15:appearance w15:val="hidden"/>
                </w:sdtPr>
                <w:sdtEndPr/>
                <w:sdtContent>
                  <w:tc>
                    <w:tcPr>
                      <w:tcW w:w="8284" w:type="dxa"/>
                      <w:gridSpan w:val="5"/>
                      <w:tcBorders>
                        <w:top w:val="nil"/>
                        <w:left w:val="nil"/>
                        <w:bottom w:val="nil"/>
                        <w:right w:val="nil"/>
                      </w:tcBorders>
                    </w:tcPr>
                    <w:p w14:paraId="34E66E17" w14:textId="3A932BE1" w:rsidR="00EC0D90" w:rsidRPr="00EB209D" w:rsidRDefault="00EC0D90" w:rsidP="007E73C6">
                      <w:pPr>
                        <w:suppressAutoHyphens/>
                        <w:spacing w:line="280" w:lineRule="exact"/>
                        <w:jc w:val="left"/>
                        <w:rPr>
                          <w:iCs/>
                        </w:rPr>
                      </w:pPr>
                      <w:r w:rsidRPr="00876DBB">
                        <w:rPr>
                          <w:rFonts w:ascii="Lelo Bold" w:hAnsi="Lelo Bold"/>
                          <w:color w:val="A1151A"/>
                        </w:rPr>
                        <w:t>Fachkompetenzen</w:t>
                      </w:r>
                      <w:r w:rsidRPr="00876DBB">
                        <w:rPr>
                          <w:color w:val="A1151A"/>
                        </w:rPr>
                        <w:t xml:space="preserve"> </w:t>
                      </w:r>
                      <w:r w:rsidRPr="00A3433E">
                        <w:t>befähigen dazu, berufs- oder fachtypische Aufgaben selbstständig und situationsadäquat bewältigen zu können, wobei Fachwissen eine n</w:t>
                      </w:r>
                      <w:r>
                        <w:t>otwendige Grundlage darstellt (i</w:t>
                      </w:r>
                      <w:r w:rsidRPr="00A3433E">
                        <w:rPr>
                          <w:iCs/>
                        </w:rPr>
                        <w:t>n Anlehnung an Krämer und Müller-Naevecke 2014)</w:t>
                      </w:r>
                      <w:r>
                        <w:rPr>
                          <w:iCs/>
                        </w:rPr>
                        <w:t>.</w:t>
                      </w:r>
                    </w:p>
                  </w:tc>
                </w:sdtContent>
              </w:sdt>
            </w:tr>
            <w:tr w:rsidR="00A33EE7" w:rsidRPr="00A258F5" w14:paraId="7C842CFF"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8" w:type="dxa"/>
                <w:trHeight w:hRule="exact" w:val="737"/>
              </w:trPr>
              <w:tc>
                <w:tcPr>
                  <w:tcW w:w="2991" w:type="dxa"/>
                  <w:gridSpan w:val="2"/>
                  <w:shd w:val="clear" w:color="auto" w:fill="A1151A"/>
                  <w:tcMar>
                    <w:top w:w="57" w:type="dxa"/>
                    <w:left w:w="0" w:type="dxa"/>
                    <w:bottom w:w="57" w:type="dxa"/>
                    <w:right w:w="0" w:type="dxa"/>
                  </w:tcMar>
                  <w:vAlign w:val="center"/>
                </w:tcPr>
                <w:p w14:paraId="4F12E5A0" w14:textId="792F0B77" w:rsidR="00A33EE7" w:rsidRPr="00A258F5" w:rsidRDefault="00A33EE7" w:rsidP="00A33EE7">
                  <w:pPr>
                    <w:suppressAutoHyphens/>
                    <w:spacing w:line="220" w:lineRule="exact"/>
                    <w:ind w:left="113"/>
                    <w:jc w:val="left"/>
                    <w:rPr>
                      <w:rFonts w:ascii="Lelo Bold" w:hAnsi="Lelo Bold"/>
                      <w:color w:val="FFFFFF" w:themeColor="background1"/>
                    </w:rPr>
                  </w:pPr>
                  <w:r>
                    <w:rPr>
                      <w:rFonts w:ascii="Lelo Bold" w:hAnsi="Lelo Bold"/>
                      <w:bCs/>
                      <w:color w:val="FFFFFF" w:themeColor="background1"/>
                    </w:rPr>
                    <w:t>Fachkompetenz</w:t>
                  </w:r>
                </w:p>
              </w:tc>
              <w:tc>
                <w:tcPr>
                  <w:tcW w:w="680"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sz w:val="16"/>
                      <w:szCs w:val="16"/>
                    </w:rPr>
                    <w:id w:val="-1019624990"/>
                    <w:lock w:val="contentLocked"/>
                    <w:placeholder>
                      <w:docPart w:val="E4CD0F7279D04439932439B9A3841AA2"/>
                    </w:placeholder>
                    <w15:appearance w15:val="hidden"/>
                  </w:sdtPr>
                  <w:sdtEndPr/>
                  <w:sdtContent>
                    <w:p w14:paraId="55326DBA" w14:textId="2B38403E" w:rsidR="00A33EE7" w:rsidRPr="00A258F5" w:rsidRDefault="00A33EE7" w:rsidP="00A33EE7">
                      <w:pPr>
                        <w:suppressAutoHyphens/>
                        <w:spacing w:line="220" w:lineRule="exact"/>
                        <w:jc w:val="center"/>
                        <w:rPr>
                          <w:rFonts w:ascii="Lelo Bold" w:hAnsi="Lelo Bold"/>
                          <w:color w:val="FFFFFF" w:themeColor="background1"/>
                        </w:rPr>
                      </w:pPr>
                      <w:r w:rsidRPr="00402ACE">
                        <w:rPr>
                          <w:rFonts w:ascii="Lelo Bold" w:hAnsi="Lelo Bold" w:cs="Arial"/>
                          <w:bCs/>
                          <w:color w:val="FFFFFF" w:themeColor="background1"/>
                          <w:kern w:val="24"/>
                          <w:sz w:val="16"/>
                          <w:szCs w:val="16"/>
                        </w:rPr>
                        <w:t>Sehr 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680"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sz w:val="16"/>
                      <w:szCs w:val="16"/>
                    </w:rPr>
                    <w:id w:val="1815376322"/>
                    <w:lock w:val="contentLocked"/>
                    <w:placeholder>
                      <w:docPart w:val="6D137DE361B340ACB8285BD4666BC38D"/>
                    </w:placeholder>
                    <w15:appearance w15:val="hidden"/>
                  </w:sdtPr>
                  <w:sdtEndPr/>
                  <w:sdtContent>
                    <w:p w14:paraId="766E57D0" w14:textId="0FA0FC0A" w:rsidR="00A33EE7" w:rsidRPr="00A258F5" w:rsidRDefault="00A33EE7" w:rsidP="00A33EE7">
                      <w:pPr>
                        <w:suppressAutoHyphens/>
                        <w:spacing w:line="220" w:lineRule="exact"/>
                        <w:jc w:val="center"/>
                        <w:rPr>
                          <w:rFonts w:ascii="Lelo Bold" w:hAnsi="Lelo Bold"/>
                          <w:color w:val="FFFFFF" w:themeColor="background1"/>
                        </w:rPr>
                      </w:pPr>
                      <w:r w:rsidRPr="00402ACE">
                        <w:rPr>
                          <w:rFonts w:ascii="Lelo Bold" w:hAnsi="Lelo Bold" w:cs="Arial"/>
                          <w:bCs/>
                          <w:color w:val="FFFFFF" w:themeColor="background1"/>
                          <w:kern w:val="24"/>
                          <w:sz w:val="16"/>
                          <w:szCs w:val="16"/>
                        </w:rPr>
                        <w:t>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737"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sz w:val="16"/>
                      <w:szCs w:val="16"/>
                    </w:rPr>
                    <w:id w:val="-2107258120"/>
                    <w:lock w:val="contentLocked"/>
                    <w:placeholder>
                      <w:docPart w:val="9070D4D2A8934D8597CC1495EAE44E03"/>
                    </w:placeholder>
                    <w15:appearance w15:val="hidden"/>
                  </w:sdtPr>
                  <w:sdtEndPr/>
                  <w:sdtContent>
                    <w:p w14:paraId="022BC652" w14:textId="07EB2918" w:rsidR="00A33EE7" w:rsidRPr="00A258F5" w:rsidRDefault="00A33EE7" w:rsidP="00A33EE7">
                      <w:pPr>
                        <w:suppressAutoHyphens/>
                        <w:spacing w:line="220" w:lineRule="exact"/>
                        <w:jc w:val="center"/>
                        <w:rPr>
                          <w:rFonts w:ascii="Lelo Bold" w:hAnsi="Lelo Bold"/>
                        </w:rPr>
                      </w:pPr>
                      <w:r w:rsidRPr="00402ACE">
                        <w:rPr>
                          <w:rFonts w:ascii="Lelo Bold" w:hAnsi="Lelo Bold" w:cs="Arial"/>
                          <w:bCs/>
                          <w:color w:val="FFFFFF" w:themeColor="background1"/>
                          <w:kern w:val="24"/>
                          <w:sz w:val="16"/>
                          <w:szCs w:val="16"/>
                        </w:rPr>
                        <w:t>Weniger ausge-</w:t>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4252" w:type="dxa"/>
                  <w:gridSpan w:val="2"/>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rPr>
                    <w:id w:val="1926685440"/>
                    <w:lock w:val="contentLocked"/>
                    <w:placeholder>
                      <w:docPart w:val="54ECE03FA1D84EC293A01B937E9D803F"/>
                    </w:placeholder>
                    <w15:appearance w15:val="hidden"/>
                  </w:sdtPr>
                  <w:sdtEndPr/>
                  <w:sdtContent>
                    <w:p w14:paraId="668AB54B" w14:textId="77777777" w:rsidR="00A33EE7" w:rsidRPr="0018558D" w:rsidRDefault="00A33EE7" w:rsidP="00A33EE7">
                      <w:pPr>
                        <w:suppressAutoHyphens/>
                        <w:spacing w:line="220" w:lineRule="exact"/>
                        <w:jc w:val="center"/>
                        <w:rPr>
                          <w:rFonts w:ascii="Lelo Bold" w:hAnsi="Lelo Bold" w:cs="Arial"/>
                          <w:bCs/>
                          <w:color w:val="FFFFFF" w:themeColor="background1"/>
                          <w:kern w:val="24"/>
                        </w:rPr>
                      </w:pPr>
                      <w:r w:rsidRPr="0018558D">
                        <w:rPr>
                          <w:rFonts w:ascii="Lelo Bold" w:hAnsi="Lelo Bold" w:cs="Arial"/>
                          <w:bCs/>
                          <w:color w:val="FFFFFF" w:themeColor="background1"/>
                          <w:kern w:val="24"/>
                        </w:rPr>
                        <w:t>Wo und wann habe ich das zeigen können?</w:t>
                      </w:r>
                    </w:p>
                    <w:p w14:paraId="7259DD1A" w14:textId="77777777" w:rsidR="00A33EE7" w:rsidRPr="00A258F5" w:rsidRDefault="00A33EE7" w:rsidP="00A33EE7">
                      <w:pPr>
                        <w:suppressAutoHyphens/>
                        <w:spacing w:line="220" w:lineRule="exact"/>
                        <w:jc w:val="center"/>
                        <w:rPr>
                          <w:rFonts w:ascii="Lelo Bold" w:hAnsi="Lelo Bold"/>
                        </w:rPr>
                      </w:pPr>
                      <w:r w:rsidRPr="0018558D">
                        <w:rPr>
                          <w:rFonts w:ascii="Lelo Bold" w:hAnsi="Lelo Bold" w:cs="Arial"/>
                          <w:bCs/>
                          <w:color w:val="FFFFFF" w:themeColor="background1"/>
                          <w:kern w:val="24"/>
                        </w:rPr>
                        <w:t>Beispiele</w:t>
                      </w:r>
                    </w:p>
                  </w:sdtContent>
                </w:sdt>
              </w:tc>
            </w:tr>
            <w:tr w:rsidR="00A33EE7" w14:paraId="0CCD1B55"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8" w:type="dxa"/>
                <w:trHeight w:hRule="exact" w:val="340"/>
              </w:trPr>
              <w:tc>
                <w:tcPr>
                  <w:tcW w:w="2991" w:type="dxa"/>
                  <w:gridSpan w:val="2"/>
                  <w:tcBorders>
                    <w:right w:val="nil"/>
                  </w:tcBorders>
                  <w:tcMar>
                    <w:top w:w="57" w:type="dxa"/>
                    <w:bottom w:w="57" w:type="dxa"/>
                  </w:tcMar>
                  <w:vAlign w:val="bottom"/>
                </w:tcPr>
                <w:p w14:paraId="75BF2AE5" w14:textId="77777777" w:rsidR="00A33EE7" w:rsidRPr="00A258F5" w:rsidRDefault="00232360" w:rsidP="00D0503C">
                  <w:pPr>
                    <w:suppressAutoHyphens/>
                    <w:ind w:left="113"/>
                    <w:jc w:val="left"/>
                    <w:rPr>
                      <w:rFonts w:ascii="Lelo Bold" w:hAnsi="Lelo Bold"/>
                    </w:rPr>
                  </w:pPr>
                  <w:sdt>
                    <w:sdtPr>
                      <w:rPr>
                        <w:rFonts w:ascii="Lelo Bold" w:hAnsi="Lelo Bold"/>
                        <w:color w:val="F9C621"/>
                      </w:rPr>
                      <w:id w:val="-189229488"/>
                      <w:lock w:val="contentLocked"/>
                      <w:placeholder>
                        <w:docPart w:val="1812CE199F514FE9894EAEA2FE58AE2F"/>
                      </w:placeholder>
                      <w15:appearance w15:val="hidden"/>
                    </w:sdtPr>
                    <w:sdtEndPr/>
                    <w:sdtContent>
                      <w:r w:rsidR="00A33EE7" w:rsidRPr="00876DBB">
                        <w:rPr>
                          <w:rFonts w:ascii="Lelo Bold" w:hAnsi="Lelo Bold"/>
                          <w:color w:val="A1151A"/>
                        </w:rPr>
                        <w:t>Fachsprachenkenntnisse</w:t>
                      </w:r>
                    </w:sdtContent>
                  </w:sdt>
                </w:p>
              </w:tc>
              <w:tc>
                <w:tcPr>
                  <w:tcW w:w="680" w:type="dxa"/>
                  <w:tcBorders>
                    <w:left w:val="nil"/>
                    <w:right w:val="nil"/>
                  </w:tcBorders>
                  <w:tcMar>
                    <w:top w:w="57" w:type="dxa"/>
                    <w:bottom w:w="57" w:type="dxa"/>
                  </w:tcMar>
                  <w:vAlign w:val="bottom"/>
                </w:tcPr>
                <w:p w14:paraId="41DD8190" w14:textId="77777777" w:rsidR="00A33EE7" w:rsidRDefault="00A33EE7" w:rsidP="00EC0D90">
                  <w:pPr>
                    <w:suppressAutoHyphens/>
                    <w:jc w:val="left"/>
                  </w:pPr>
                </w:p>
              </w:tc>
              <w:tc>
                <w:tcPr>
                  <w:tcW w:w="680" w:type="dxa"/>
                  <w:tcBorders>
                    <w:left w:val="nil"/>
                    <w:right w:val="nil"/>
                  </w:tcBorders>
                  <w:tcMar>
                    <w:top w:w="57" w:type="dxa"/>
                    <w:bottom w:w="57" w:type="dxa"/>
                  </w:tcMar>
                  <w:vAlign w:val="bottom"/>
                </w:tcPr>
                <w:p w14:paraId="69C03A37" w14:textId="77777777" w:rsidR="00A33EE7" w:rsidRDefault="00A33EE7" w:rsidP="00EC0D90">
                  <w:pPr>
                    <w:suppressAutoHyphens/>
                    <w:jc w:val="left"/>
                  </w:pPr>
                </w:p>
              </w:tc>
              <w:tc>
                <w:tcPr>
                  <w:tcW w:w="737" w:type="dxa"/>
                  <w:tcBorders>
                    <w:left w:val="nil"/>
                    <w:right w:val="nil"/>
                  </w:tcBorders>
                  <w:tcMar>
                    <w:top w:w="57" w:type="dxa"/>
                    <w:bottom w:w="57" w:type="dxa"/>
                  </w:tcMar>
                  <w:vAlign w:val="bottom"/>
                </w:tcPr>
                <w:p w14:paraId="0E864612" w14:textId="77777777" w:rsidR="00A33EE7" w:rsidRDefault="00A33EE7" w:rsidP="00EC0D90">
                  <w:pPr>
                    <w:suppressAutoHyphens/>
                    <w:jc w:val="left"/>
                  </w:pPr>
                </w:p>
              </w:tc>
              <w:tc>
                <w:tcPr>
                  <w:tcW w:w="4252" w:type="dxa"/>
                  <w:gridSpan w:val="2"/>
                  <w:tcBorders>
                    <w:left w:val="nil"/>
                  </w:tcBorders>
                  <w:tcMar>
                    <w:top w:w="57" w:type="dxa"/>
                    <w:bottom w:w="57" w:type="dxa"/>
                  </w:tcMar>
                  <w:vAlign w:val="bottom"/>
                </w:tcPr>
                <w:p w14:paraId="7D6B5D89" w14:textId="77777777" w:rsidR="00A33EE7" w:rsidRDefault="00A33EE7" w:rsidP="00EC0D90">
                  <w:pPr>
                    <w:suppressAutoHyphens/>
                    <w:jc w:val="left"/>
                  </w:pPr>
                </w:p>
                <w:p w14:paraId="1AF03926" w14:textId="77777777" w:rsidR="00A33EE7" w:rsidRDefault="00A33EE7" w:rsidP="00EC0D90">
                  <w:pPr>
                    <w:suppressAutoHyphens/>
                    <w:jc w:val="left"/>
                  </w:pPr>
                </w:p>
              </w:tc>
            </w:tr>
            <w:tr w:rsidR="00A33EE7" w14:paraId="78BB024F"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8" w:type="dxa"/>
                <w:trHeight w:val="251"/>
              </w:trPr>
              <w:tc>
                <w:tcPr>
                  <w:tcW w:w="2991" w:type="dxa"/>
                  <w:gridSpan w:val="2"/>
                  <w:tcMar>
                    <w:top w:w="57" w:type="dxa"/>
                    <w:bottom w:w="57" w:type="dxa"/>
                  </w:tcMar>
                </w:tcPr>
                <w:p w14:paraId="339E4C05" w14:textId="77777777" w:rsidR="00A33EE7" w:rsidRDefault="00232360" w:rsidP="00D0503C">
                  <w:pPr>
                    <w:suppressAutoHyphens/>
                    <w:ind w:left="113"/>
                    <w:jc w:val="left"/>
                  </w:pPr>
                  <w:sdt>
                    <w:sdtPr>
                      <w:id w:val="-539124284"/>
                      <w:lock w:val="contentLocked"/>
                      <w:placeholder>
                        <w:docPart w:val="29BABE3005824BC89AD46DB37B378442"/>
                      </w:placeholder>
                      <w15:appearance w15:val="hidden"/>
                    </w:sdtPr>
                    <w:sdtEndPr/>
                    <w:sdtContent>
                      <w:r w:rsidR="00A33EE7" w:rsidRPr="00A3433E">
                        <w:t>Ich kann einschlägige Fachterminologie verwenden</w:t>
                      </w:r>
                    </w:sdtContent>
                  </w:sdt>
                </w:p>
              </w:tc>
              <w:sdt>
                <w:sdtPr>
                  <w:rPr>
                    <w:sz w:val="30"/>
                    <w:szCs w:val="30"/>
                  </w:rPr>
                  <w:id w:val="-1133643561"/>
                  <w14:checkbox>
                    <w14:checked w14:val="0"/>
                    <w14:checkedState w14:val="00FC" w14:font="Wingdings"/>
                    <w14:uncheckedState w14:val="0020" w14:font="Wingdings"/>
                  </w14:checkbox>
                </w:sdtPr>
                <w:sdtEndPr/>
                <w:sdtContent>
                  <w:tc>
                    <w:tcPr>
                      <w:tcW w:w="680" w:type="dxa"/>
                      <w:tcMar>
                        <w:top w:w="57" w:type="dxa"/>
                        <w:bottom w:w="57" w:type="dxa"/>
                      </w:tcMar>
                    </w:tcPr>
                    <w:p w14:paraId="5AD721E0" w14:textId="77777777" w:rsidR="00A33EE7" w:rsidRDefault="00A33EE7" w:rsidP="00EC0D90">
                      <w:pPr>
                        <w:suppressAutoHyphens/>
                      </w:pPr>
                      <w:r>
                        <w:rPr>
                          <w:sz w:val="30"/>
                          <w:szCs w:val="30"/>
                        </w:rPr>
                        <w:sym w:font="Wingdings" w:char="F020"/>
                      </w:r>
                    </w:p>
                  </w:tc>
                </w:sdtContent>
              </w:sdt>
              <w:sdt>
                <w:sdtPr>
                  <w:rPr>
                    <w:sz w:val="30"/>
                    <w:szCs w:val="30"/>
                  </w:rPr>
                  <w:id w:val="-1023478286"/>
                  <w14:checkbox>
                    <w14:checked w14:val="0"/>
                    <w14:checkedState w14:val="00FC" w14:font="Wingdings"/>
                    <w14:uncheckedState w14:val="0020" w14:font="Wingdings"/>
                  </w14:checkbox>
                </w:sdtPr>
                <w:sdtEndPr/>
                <w:sdtContent>
                  <w:tc>
                    <w:tcPr>
                      <w:tcW w:w="680" w:type="dxa"/>
                      <w:tcMar>
                        <w:top w:w="57" w:type="dxa"/>
                        <w:bottom w:w="57" w:type="dxa"/>
                      </w:tcMar>
                    </w:tcPr>
                    <w:p w14:paraId="0A3B61D9" w14:textId="2DEC8332" w:rsidR="00A33EE7" w:rsidRDefault="008425A4" w:rsidP="00EC0D90">
                      <w:pPr>
                        <w:suppressAutoHyphens/>
                      </w:pPr>
                      <w:r>
                        <w:rPr>
                          <w:sz w:val="30"/>
                          <w:szCs w:val="30"/>
                        </w:rPr>
                        <w:sym w:font="Wingdings" w:char="F020"/>
                      </w:r>
                    </w:p>
                  </w:tc>
                </w:sdtContent>
              </w:sdt>
              <w:sdt>
                <w:sdtPr>
                  <w:rPr>
                    <w:sz w:val="30"/>
                    <w:szCs w:val="30"/>
                  </w:rPr>
                  <w:id w:val="-1521308853"/>
                  <w14:checkbox>
                    <w14:checked w14:val="0"/>
                    <w14:checkedState w14:val="00FC" w14:font="Wingdings"/>
                    <w14:uncheckedState w14:val="0020" w14:font="Wingdings"/>
                  </w14:checkbox>
                </w:sdtPr>
                <w:sdtEndPr/>
                <w:sdtContent>
                  <w:tc>
                    <w:tcPr>
                      <w:tcW w:w="737" w:type="dxa"/>
                      <w:tcMar>
                        <w:top w:w="57" w:type="dxa"/>
                        <w:bottom w:w="57" w:type="dxa"/>
                      </w:tcMar>
                    </w:tcPr>
                    <w:p w14:paraId="232582A6" w14:textId="77777777" w:rsidR="00A33EE7" w:rsidRDefault="00A33EE7" w:rsidP="00EC0D90">
                      <w:pPr>
                        <w:suppressAutoHyphens/>
                      </w:pPr>
                      <w:r>
                        <w:rPr>
                          <w:sz w:val="30"/>
                          <w:szCs w:val="30"/>
                        </w:rPr>
                        <w:sym w:font="Wingdings" w:char="F020"/>
                      </w:r>
                    </w:p>
                  </w:tc>
                </w:sdtContent>
              </w:sdt>
              <w:tc>
                <w:tcPr>
                  <w:tcW w:w="4252" w:type="dxa"/>
                  <w:gridSpan w:val="2"/>
                  <w:tcMar>
                    <w:top w:w="57" w:type="dxa"/>
                    <w:bottom w:w="57" w:type="dxa"/>
                  </w:tcMar>
                </w:tcPr>
                <w:p w14:paraId="53BF9B70" w14:textId="77777777" w:rsidR="00A33EE7" w:rsidRDefault="00A33EE7" w:rsidP="00EC0D90">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196B1B7A"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8" w:type="dxa"/>
                <w:trHeight w:val="251"/>
              </w:trPr>
              <w:tc>
                <w:tcPr>
                  <w:tcW w:w="2991" w:type="dxa"/>
                  <w:gridSpan w:val="2"/>
                  <w:tcMar>
                    <w:top w:w="57" w:type="dxa"/>
                    <w:bottom w:w="57" w:type="dxa"/>
                  </w:tcMar>
                </w:tcPr>
                <w:p w14:paraId="39547CBF" w14:textId="77777777" w:rsidR="00A33EE7" w:rsidRDefault="00232360" w:rsidP="00D0503C">
                  <w:pPr>
                    <w:suppressAutoHyphens/>
                    <w:ind w:left="113"/>
                    <w:jc w:val="left"/>
                  </w:pPr>
                  <w:sdt>
                    <w:sdtPr>
                      <w:id w:val="2017650954"/>
                      <w:lock w:val="contentLocked"/>
                      <w:placeholder>
                        <w:docPart w:val="3874DD4CA2C340B1AC18E0FB0902EC4D"/>
                      </w:placeholder>
                      <w15:appearance w15:val="hidden"/>
                    </w:sdtPr>
                    <w:sdtEndPr/>
                    <w:sdtContent>
                      <w:r w:rsidR="00A33EE7" w:rsidRPr="00A3433E">
                        <w:t>Ich kann in meinem Fach angemessen kommunizieren</w:t>
                      </w:r>
                    </w:sdtContent>
                  </w:sdt>
                </w:p>
              </w:tc>
              <w:sdt>
                <w:sdtPr>
                  <w:rPr>
                    <w:sz w:val="30"/>
                    <w:szCs w:val="30"/>
                  </w:rPr>
                  <w:id w:val="-1549295245"/>
                  <w14:checkbox>
                    <w14:checked w14:val="0"/>
                    <w14:checkedState w14:val="00FC" w14:font="Wingdings"/>
                    <w14:uncheckedState w14:val="0020" w14:font="Wingdings"/>
                  </w14:checkbox>
                </w:sdtPr>
                <w:sdtEndPr/>
                <w:sdtContent>
                  <w:tc>
                    <w:tcPr>
                      <w:tcW w:w="680" w:type="dxa"/>
                      <w:tcMar>
                        <w:top w:w="57" w:type="dxa"/>
                        <w:bottom w:w="57" w:type="dxa"/>
                      </w:tcMar>
                    </w:tcPr>
                    <w:p w14:paraId="79428286" w14:textId="77777777" w:rsidR="00A33EE7" w:rsidRDefault="00A33EE7" w:rsidP="00EC0D90">
                      <w:pPr>
                        <w:suppressAutoHyphens/>
                      </w:pPr>
                      <w:r>
                        <w:rPr>
                          <w:sz w:val="30"/>
                          <w:szCs w:val="30"/>
                        </w:rPr>
                        <w:sym w:font="Wingdings" w:char="F020"/>
                      </w:r>
                    </w:p>
                  </w:tc>
                </w:sdtContent>
              </w:sdt>
              <w:sdt>
                <w:sdtPr>
                  <w:rPr>
                    <w:sz w:val="30"/>
                    <w:szCs w:val="30"/>
                  </w:rPr>
                  <w:id w:val="528226234"/>
                  <w14:checkbox>
                    <w14:checked w14:val="0"/>
                    <w14:checkedState w14:val="00FC" w14:font="Wingdings"/>
                    <w14:uncheckedState w14:val="0020" w14:font="Wingdings"/>
                  </w14:checkbox>
                </w:sdtPr>
                <w:sdtEndPr/>
                <w:sdtContent>
                  <w:tc>
                    <w:tcPr>
                      <w:tcW w:w="680" w:type="dxa"/>
                      <w:tcMar>
                        <w:top w:w="57" w:type="dxa"/>
                        <w:bottom w:w="57" w:type="dxa"/>
                      </w:tcMar>
                    </w:tcPr>
                    <w:p w14:paraId="07965867" w14:textId="77777777" w:rsidR="00A33EE7" w:rsidRDefault="00A33EE7" w:rsidP="00EC0D90">
                      <w:pPr>
                        <w:suppressAutoHyphens/>
                      </w:pPr>
                      <w:r>
                        <w:rPr>
                          <w:sz w:val="30"/>
                          <w:szCs w:val="30"/>
                        </w:rPr>
                        <w:sym w:font="Wingdings" w:char="F020"/>
                      </w:r>
                    </w:p>
                  </w:tc>
                </w:sdtContent>
              </w:sdt>
              <w:sdt>
                <w:sdtPr>
                  <w:rPr>
                    <w:sz w:val="30"/>
                    <w:szCs w:val="30"/>
                  </w:rPr>
                  <w:id w:val="-2092462697"/>
                  <w14:checkbox>
                    <w14:checked w14:val="0"/>
                    <w14:checkedState w14:val="00FC" w14:font="Wingdings"/>
                    <w14:uncheckedState w14:val="0020" w14:font="Wingdings"/>
                  </w14:checkbox>
                </w:sdtPr>
                <w:sdtEndPr/>
                <w:sdtContent>
                  <w:tc>
                    <w:tcPr>
                      <w:tcW w:w="737" w:type="dxa"/>
                      <w:tcMar>
                        <w:top w:w="57" w:type="dxa"/>
                        <w:bottom w:w="57" w:type="dxa"/>
                      </w:tcMar>
                    </w:tcPr>
                    <w:p w14:paraId="2DCA1580" w14:textId="77777777" w:rsidR="00A33EE7" w:rsidRDefault="00A33EE7" w:rsidP="00EC0D90">
                      <w:pPr>
                        <w:suppressAutoHyphens/>
                      </w:pPr>
                      <w:r>
                        <w:rPr>
                          <w:sz w:val="30"/>
                          <w:szCs w:val="30"/>
                        </w:rPr>
                        <w:sym w:font="Wingdings" w:char="F020"/>
                      </w:r>
                    </w:p>
                  </w:tc>
                </w:sdtContent>
              </w:sdt>
              <w:tc>
                <w:tcPr>
                  <w:tcW w:w="4252" w:type="dxa"/>
                  <w:gridSpan w:val="2"/>
                  <w:tcMar>
                    <w:top w:w="57" w:type="dxa"/>
                    <w:bottom w:w="57" w:type="dxa"/>
                  </w:tcMar>
                </w:tcPr>
                <w:p w14:paraId="056BF38D" w14:textId="77777777" w:rsidR="00A33EE7" w:rsidRDefault="00A33EE7" w:rsidP="00EC0D90">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20998945"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8" w:type="dxa"/>
                <w:trHeight w:val="251"/>
              </w:trPr>
              <w:tc>
                <w:tcPr>
                  <w:tcW w:w="2991" w:type="dxa"/>
                  <w:gridSpan w:val="2"/>
                  <w:tcMar>
                    <w:top w:w="57" w:type="dxa"/>
                    <w:bottom w:w="57" w:type="dxa"/>
                  </w:tcMar>
                </w:tcPr>
                <w:p w14:paraId="3D09D416" w14:textId="77777777" w:rsidR="00A33EE7" w:rsidRDefault="00232360" w:rsidP="00D0503C">
                  <w:pPr>
                    <w:suppressAutoHyphens/>
                    <w:ind w:left="113"/>
                    <w:jc w:val="left"/>
                  </w:pPr>
                  <w:sdt>
                    <w:sdtPr>
                      <w:id w:val="-1086758570"/>
                      <w:lock w:val="contentLocked"/>
                      <w:placeholder>
                        <w:docPart w:val="39C77A5D75654067AF1EDB3BF7F414FA"/>
                      </w:placeholder>
                      <w15:appearance w15:val="hidden"/>
                    </w:sdtPr>
                    <w:sdtEndPr/>
                    <w:sdtContent>
                      <w:r w:rsidR="00A33EE7" w:rsidRPr="00A3433E">
                        <w:t>Ich kann Fachliteratur verstehen</w:t>
                      </w:r>
                    </w:sdtContent>
                  </w:sdt>
                </w:p>
              </w:tc>
              <w:sdt>
                <w:sdtPr>
                  <w:rPr>
                    <w:sz w:val="30"/>
                    <w:szCs w:val="30"/>
                  </w:rPr>
                  <w:id w:val="-2105413979"/>
                  <w14:checkbox>
                    <w14:checked w14:val="0"/>
                    <w14:checkedState w14:val="00FC" w14:font="Wingdings"/>
                    <w14:uncheckedState w14:val="0020" w14:font="Wingdings"/>
                  </w14:checkbox>
                </w:sdtPr>
                <w:sdtEndPr/>
                <w:sdtContent>
                  <w:tc>
                    <w:tcPr>
                      <w:tcW w:w="680" w:type="dxa"/>
                      <w:tcMar>
                        <w:top w:w="57" w:type="dxa"/>
                        <w:bottom w:w="57" w:type="dxa"/>
                      </w:tcMar>
                    </w:tcPr>
                    <w:p w14:paraId="3D1A35BF" w14:textId="77777777" w:rsidR="00A33EE7" w:rsidRDefault="00A33EE7" w:rsidP="00EC0D90">
                      <w:pPr>
                        <w:suppressAutoHyphens/>
                      </w:pPr>
                      <w:r>
                        <w:rPr>
                          <w:sz w:val="30"/>
                          <w:szCs w:val="30"/>
                        </w:rPr>
                        <w:sym w:font="Wingdings" w:char="F020"/>
                      </w:r>
                    </w:p>
                  </w:tc>
                </w:sdtContent>
              </w:sdt>
              <w:sdt>
                <w:sdtPr>
                  <w:rPr>
                    <w:sz w:val="30"/>
                    <w:szCs w:val="30"/>
                  </w:rPr>
                  <w:id w:val="-1795664914"/>
                  <w14:checkbox>
                    <w14:checked w14:val="0"/>
                    <w14:checkedState w14:val="00FC" w14:font="Wingdings"/>
                    <w14:uncheckedState w14:val="0020" w14:font="Wingdings"/>
                  </w14:checkbox>
                </w:sdtPr>
                <w:sdtEndPr/>
                <w:sdtContent>
                  <w:tc>
                    <w:tcPr>
                      <w:tcW w:w="680" w:type="dxa"/>
                      <w:tcMar>
                        <w:top w:w="57" w:type="dxa"/>
                        <w:bottom w:w="57" w:type="dxa"/>
                      </w:tcMar>
                    </w:tcPr>
                    <w:p w14:paraId="318CAD7D" w14:textId="77777777" w:rsidR="00A33EE7" w:rsidRDefault="00A33EE7" w:rsidP="00EC0D90">
                      <w:pPr>
                        <w:suppressAutoHyphens/>
                      </w:pPr>
                      <w:r>
                        <w:rPr>
                          <w:sz w:val="30"/>
                          <w:szCs w:val="30"/>
                        </w:rPr>
                        <w:sym w:font="Wingdings" w:char="F020"/>
                      </w:r>
                    </w:p>
                  </w:tc>
                </w:sdtContent>
              </w:sdt>
              <w:sdt>
                <w:sdtPr>
                  <w:rPr>
                    <w:sz w:val="30"/>
                    <w:szCs w:val="30"/>
                  </w:rPr>
                  <w:id w:val="414139924"/>
                  <w14:checkbox>
                    <w14:checked w14:val="0"/>
                    <w14:checkedState w14:val="00FC" w14:font="Wingdings"/>
                    <w14:uncheckedState w14:val="0020" w14:font="Wingdings"/>
                  </w14:checkbox>
                </w:sdtPr>
                <w:sdtEndPr/>
                <w:sdtContent>
                  <w:tc>
                    <w:tcPr>
                      <w:tcW w:w="737" w:type="dxa"/>
                      <w:tcMar>
                        <w:top w:w="57" w:type="dxa"/>
                        <w:bottom w:w="57" w:type="dxa"/>
                      </w:tcMar>
                    </w:tcPr>
                    <w:p w14:paraId="7CE86AB9" w14:textId="77777777" w:rsidR="00A33EE7" w:rsidRDefault="00A33EE7" w:rsidP="00EC0D90">
                      <w:pPr>
                        <w:suppressAutoHyphens/>
                      </w:pPr>
                      <w:r>
                        <w:rPr>
                          <w:sz w:val="30"/>
                          <w:szCs w:val="30"/>
                        </w:rPr>
                        <w:sym w:font="Wingdings" w:char="F020"/>
                      </w:r>
                    </w:p>
                  </w:tc>
                </w:sdtContent>
              </w:sdt>
              <w:tc>
                <w:tcPr>
                  <w:tcW w:w="4252" w:type="dxa"/>
                  <w:gridSpan w:val="2"/>
                  <w:tcMar>
                    <w:top w:w="57" w:type="dxa"/>
                    <w:bottom w:w="57" w:type="dxa"/>
                  </w:tcMar>
                </w:tcPr>
                <w:p w14:paraId="448AEC56" w14:textId="77777777" w:rsidR="00A33EE7" w:rsidRDefault="00A33EE7" w:rsidP="00EC0D90">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0DE4E890"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8" w:type="dxa"/>
                <w:trHeight w:val="251"/>
              </w:trPr>
              <w:tc>
                <w:tcPr>
                  <w:tcW w:w="2991" w:type="dxa"/>
                  <w:gridSpan w:val="2"/>
                  <w:tcMar>
                    <w:top w:w="57" w:type="dxa"/>
                    <w:bottom w:w="57" w:type="dxa"/>
                  </w:tcMar>
                </w:tcPr>
                <w:p w14:paraId="3D33D05E" w14:textId="77777777" w:rsidR="00A33EE7" w:rsidRDefault="00232360" w:rsidP="00D0503C">
                  <w:pPr>
                    <w:suppressAutoHyphens/>
                    <w:ind w:left="113"/>
                    <w:jc w:val="left"/>
                  </w:pPr>
                  <w:sdt>
                    <w:sdtPr>
                      <w:id w:val="633832213"/>
                      <w:lock w:val="contentLocked"/>
                      <w:placeholder>
                        <w:docPart w:val="0E1DAD83A1DB49679DC4AC5FC081FE51"/>
                      </w:placeholder>
                      <w15:appearance w15:val="hidden"/>
                    </w:sdtPr>
                    <w:sdtEndPr/>
                    <w:sdtContent>
                      <w:r w:rsidR="00A33EE7" w:rsidRPr="00A3433E">
                        <w:t>Ich kann Fachtexte erstellen</w:t>
                      </w:r>
                    </w:sdtContent>
                  </w:sdt>
                </w:p>
              </w:tc>
              <w:sdt>
                <w:sdtPr>
                  <w:rPr>
                    <w:sz w:val="30"/>
                    <w:szCs w:val="30"/>
                  </w:rPr>
                  <w:id w:val="303367734"/>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07CD77C0" w14:textId="77777777" w:rsidR="00A33EE7" w:rsidRDefault="00A33EE7" w:rsidP="00EC0D90">
                      <w:pPr>
                        <w:suppressAutoHyphens/>
                      </w:pPr>
                      <w:r>
                        <w:rPr>
                          <w:sz w:val="30"/>
                          <w:szCs w:val="30"/>
                        </w:rPr>
                        <w:sym w:font="Wingdings" w:char="F020"/>
                      </w:r>
                    </w:p>
                  </w:tc>
                </w:sdtContent>
              </w:sdt>
              <w:sdt>
                <w:sdtPr>
                  <w:rPr>
                    <w:sz w:val="30"/>
                    <w:szCs w:val="30"/>
                  </w:rPr>
                  <w:id w:val="-1784330481"/>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7077ACCE" w14:textId="77777777" w:rsidR="00A33EE7" w:rsidRDefault="00A33EE7" w:rsidP="00EC0D90">
                      <w:pPr>
                        <w:suppressAutoHyphens/>
                      </w:pPr>
                      <w:r>
                        <w:rPr>
                          <w:sz w:val="30"/>
                          <w:szCs w:val="30"/>
                        </w:rPr>
                        <w:sym w:font="Wingdings" w:char="F020"/>
                      </w:r>
                    </w:p>
                  </w:tc>
                </w:sdtContent>
              </w:sdt>
              <w:sdt>
                <w:sdtPr>
                  <w:rPr>
                    <w:sz w:val="30"/>
                    <w:szCs w:val="30"/>
                  </w:rPr>
                  <w:id w:val="1478498229"/>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3A2D538C" w14:textId="77777777" w:rsidR="00A33EE7" w:rsidRDefault="00A33EE7" w:rsidP="00EC0D90">
                      <w:pPr>
                        <w:suppressAutoHyphens/>
                      </w:pPr>
                      <w:r>
                        <w:rPr>
                          <w:sz w:val="30"/>
                          <w:szCs w:val="30"/>
                        </w:rPr>
                        <w:sym w:font="Wingdings" w:char="F020"/>
                      </w:r>
                    </w:p>
                  </w:tc>
                </w:sdtContent>
              </w:sdt>
              <w:tc>
                <w:tcPr>
                  <w:tcW w:w="4252" w:type="dxa"/>
                  <w:gridSpan w:val="2"/>
                  <w:tcMar>
                    <w:top w:w="57" w:type="dxa"/>
                    <w:bottom w:w="57" w:type="dxa"/>
                  </w:tcMar>
                </w:tcPr>
                <w:p w14:paraId="0A9EEC89" w14:textId="77777777" w:rsidR="00A33EE7" w:rsidRDefault="00A33EE7" w:rsidP="00EC0D90">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26FE2E66"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8" w:type="dxa"/>
                <w:trHeight w:hRule="exact" w:val="340"/>
              </w:trPr>
              <w:tc>
                <w:tcPr>
                  <w:tcW w:w="2991" w:type="dxa"/>
                  <w:gridSpan w:val="2"/>
                  <w:tcBorders>
                    <w:right w:val="nil"/>
                  </w:tcBorders>
                  <w:tcMar>
                    <w:top w:w="57" w:type="dxa"/>
                    <w:bottom w:w="57" w:type="dxa"/>
                  </w:tcMar>
                  <w:vAlign w:val="bottom"/>
                </w:tcPr>
                <w:p w14:paraId="21BA96E9" w14:textId="77777777" w:rsidR="00A33EE7" w:rsidRDefault="00232360" w:rsidP="00D0503C">
                  <w:pPr>
                    <w:suppressAutoHyphens/>
                    <w:ind w:left="113"/>
                    <w:jc w:val="left"/>
                  </w:pPr>
                  <w:sdt>
                    <w:sdtPr>
                      <w:rPr>
                        <w:b/>
                        <w:bCs/>
                        <w:color w:val="F9C621"/>
                      </w:rPr>
                      <w:id w:val="1206221536"/>
                      <w:lock w:val="contentLocked"/>
                      <w:placeholder>
                        <w:docPart w:val="E16DEEDFB314474FB2E93CA5A46CE788"/>
                      </w:placeholder>
                      <w15:appearance w15:val="hidden"/>
                    </w:sdtPr>
                    <w:sdtEndPr/>
                    <w:sdtContent>
                      <w:r w:rsidR="00A33EE7" w:rsidRPr="00876DBB">
                        <w:rPr>
                          <w:b/>
                          <w:bCs/>
                          <w:color w:val="A1151A"/>
                        </w:rPr>
                        <w:t>Fremdsprachenkentnisse</w:t>
                      </w:r>
                    </w:sdtContent>
                  </w:sdt>
                </w:p>
              </w:tc>
              <w:tc>
                <w:tcPr>
                  <w:tcW w:w="680" w:type="dxa"/>
                  <w:tcBorders>
                    <w:left w:val="nil"/>
                    <w:right w:val="nil"/>
                  </w:tcBorders>
                  <w:tcMar>
                    <w:top w:w="57" w:type="dxa"/>
                    <w:bottom w:w="57" w:type="dxa"/>
                  </w:tcMar>
                  <w:vAlign w:val="bottom"/>
                </w:tcPr>
                <w:p w14:paraId="0E3C1DC6" w14:textId="77777777" w:rsidR="00A33EE7" w:rsidRDefault="00A33EE7" w:rsidP="00EC0D90">
                  <w:pPr>
                    <w:suppressAutoHyphens/>
                    <w:jc w:val="left"/>
                  </w:pPr>
                </w:p>
              </w:tc>
              <w:tc>
                <w:tcPr>
                  <w:tcW w:w="680" w:type="dxa"/>
                  <w:tcBorders>
                    <w:left w:val="nil"/>
                    <w:right w:val="nil"/>
                  </w:tcBorders>
                  <w:tcMar>
                    <w:top w:w="57" w:type="dxa"/>
                    <w:bottom w:w="57" w:type="dxa"/>
                  </w:tcMar>
                  <w:vAlign w:val="bottom"/>
                </w:tcPr>
                <w:p w14:paraId="334EE017" w14:textId="77777777" w:rsidR="00A33EE7" w:rsidRDefault="00A33EE7" w:rsidP="00EC0D90">
                  <w:pPr>
                    <w:suppressAutoHyphens/>
                    <w:jc w:val="left"/>
                  </w:pPr>
                </w:p>
              </w:tc>
              <w:tc>
                <w:tcPr>
                  <w:tcW w:w="737" w:type="dxa"/>
                  <w:tcBorders>
                    <w:left w:val="nil"/>
                    <w:right w:val="nil"/>
                  </w:tcBorders>
                  <w:tcMar>
                    <w:top w:w="57" w:type="dxa"/>
                    <w:bottom w:w="57" w:type="dxa"/>
                  </w:tcMar>
                  <w:vAlign w:val="bottom"/>
                </w:tcPr>
                <w:p w14:paraId="73F79DCE" w14:textId="77777777" w:rsidR="00A33EE7" w:rsidRDefault="00A33EE7" w:rsidP="00EC0D90">
                  <w:pPr>
                    <w:suppressAutoHyphens/>
                    <w:jc w:val="left"/>
                  </w:pPr>
                </w:p>
              </w:tc>
              <w:tc>
                <w:tcPr>
                  <w:tcW w:w="4252" w:type="dxa"/>
                  <w:gridSpan w:val="2"/>
                  <w:tcBorders>
                    <w:left w:val="nil"/>
                  </w:tcBorders>
                  <w:tcMar>
                    <w:top w:w="57" w:type="dxa"/>
                    <w:bottom w:w="57" w:type="dxa"/>
                  </w:tcMar>
                  <w:vAlign w:val="bottom"/>
                </w:tcPr>
                <w:p w14:paraId="7BEA3F45" w14:textId="77777777" w:rsidR="00A33EE7" w:rsidRDefault="00A33EE7" w:rsidP="00EC0D90">
                  <w:pPr>
                    <w:suppressAutoHyphens/>
                    <w:jc w:val="left"/>
                  </w:pPr>
                </w:p>
                <w:p w14:paraId="648A4176" w14:textId="77777777" w:rsidR="00A33EE7" w:rsidRDefault="00A33EE7" w:rsidP="00EC0D90">
                  <w:pPr>
                    <w:suppressAutoHyphens/>
                    <w:jc w:val="left"/>
                  </w:pPr>
                </w:p>
              </w:tc>
            </w:tr>
            <w:tr w:rsidR="00A33EE7" w14:paraId="4E42A244"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8" w:type="dxa"/>
                <w:trHeight w:val="251"/>
              </w:trPr>
              <w:tc>
                <w:tcPr>
                  <w:tcW w:w="2991" w:type="dxa"/>
                  <w:gridSpan w:val="2"/>
                  <w:tcMar>
                    <w:top w:w="57" w:type="dxa"/>
                    <w:bottom w:w="57" w:type="dxa"/>
                  </w:tcMar>
                </w:tcPr>
                <w:p w14:paraId="0046D36E" w14:textId="77777777" w:rsidR="00A33EE7" w:rsidRDefault="00232360" w:rsidP="00D0503C">
                  <w:pPr>
                    <w:suppressAutoHyphens/>
                    <w:ind w:left="113"/>
                    <w:jc w:val="left"/>
                  </w:pPr>
                  <w:sdt>
                    <w:sdtPr>
                      <w:id w:val="1305733816"/>
                      <w:lock w:val="contentLocked"/>
                      <w:placeholder>
                        <w:docPart w:val="3EB5B844DBA64F2E8033A85D061A8029"/>
                      </w:placeholder>
                      <w15:appearance w15:val="hidden"/>
                    </w:sdtPr>
                    <w:sdtEndPr/>
                    <w:sdtContent>
                      <w:r w:rsidR="00A33EE7" w:rsidRPr="00A3433E">
                        <w:t>Ich kann englische Fachliteratur lesen, auswerten und analysieren</w:t>
                      </w:r>
                    </w:sdtContent>
                  </w:sdt>
                </w:p>
              </w:tc>
              <w:sdt>
                <w:sdtPr>
                  <w:rPr>
                    <w:sz w:val="30"/>
                    <w:szCs w:val="30"/>
                  </w:rPr>
                  <w:id w:val="-15387786"/>
                  <w14:checkbox>
                    <w14:checked w14:val="0"/>
                    <w14:checkedState w14:val="00FC" w14:font="Wingdings"/>
                    <w14:uncheckedState w14:val="0020" w14:font="Wingdings"/>
                  </w14:checkbox>
                </w:sdtPr>
                <w:sdtEndPr/>
                <w:sdtContent>
                  <w:tc>
                    <w:tcPr>
                      <w:tcW w:w="680" w:type="dxa"/>
                      <w:tcMar>
                        <w:top w:w="57" w:type="dxa"/>
                        <w:bottom w:w="57" w:type="dxa"/>
                      </w:tcMar>
                    </w:tcPr>
                    <w:p w14:paraId="3829C44E" w14:textId="77777777" w:rsidR="00A33EE7" w:rsidRDefault="00A33EE7" w:rsidP="00EC0D90">
                      <w:pPr>
                        <w:suppressAutoHyphens/>
                      </w:pPr>
                      <w:r>
                        <w:rPr>
                          <w:sz w:val="30"/>
                          <w:szCs w:val="30"/>
                        </w:rPr>
                        <w:sym w:font="Wingdings" w:char="F020"/>
                      </w:r>
                    </w:p>
                  </w:tc>
                </w:sdtContent>
              </w:sdt>
              <w:sdt>
                <w:sdtPr>
                  <w:rPr>
                    <w:sz w:val="30"/>
                    <w:szCs w:val="30"/>
                  </w:rPr>
                  <w:id w:val="-1843616738"/>
                  <w14:checkbox>
                    <w14:checked w14:val="0"/>
                    <w14:checkedState w14:val="00FC" w14:font="Wingdings"/>
                    <w14:uncheckedState w14:val="0020" w14:font="Wingdings"/>
                  </w14:checkbox>
                </w:sdtPr>
                <w:sdtEndPr/>
                <w:sdtContent>
                  <w:tc>
                    <w:tcPr>
                      <w:tcW w:w="680" w:type="dxa"/>
                      <w:tcMar>
                        <w:top w:w="57" w:type="dxa"/>
                        <w:bottom w:w="57" w:type="dxa"/>
                      </w:tcMar>
                    </w:tcPr>
                    <w:p w14:paraId="355CB7A9" w14:textId="23F85E0A" w:rsidR="00A33EE7" w:rsidRDefault="00A33EE7" w:rsidP="00EC0D90">
                      <w:pPr>
                        <w:suppressAutoHyphens/>
                      </w:pPr>
                      <w:r>
                        <w:rPr>
                          <w:sz w:val="30"/>
                          <w:szCs w:val="30"/>
                        </w:rPr>
                        <w:sym w:font="Wingdings" w:char="F020"/>
                      </w:r>
                    </w:p>
                  </w:tc>
                </w:sdtContent>
              </w:sdt>
              <w:sdt>
                <w:sdtPr>
                  <w:rPr>
                    <w:sz w:val="30"/>
                    <w:szCs w:val="30"/>
                  </w:rPr>
                  <w:id w:val="2103071301"/>
                  <w14:checkbox>
                    <w14:checked w14:val="0"/>
                    <w14:checkedState w14:val="00FC" w14:font="Wingdings"/>
                    <w14:uncheckedState w14:val="0020" w14:font="Wingdings"/>
                  </w14:checkbox>
                </w:sdtPr>
                <w:sdtEndPr/>
                <w:sdtContent>
                  <w:tc>
                    <w:tcPr>
                      <w:tcW w:w="737" w:type="dxa"/>
                      <w:tcMar>
                        <w:top w:w="57" w:type="dxa"/>
                        <w:bottom w:w="57" w:type="dxa"/>
                      </w:tcMar>
                    </w:tcPr>
                    <w:p w14:paraId="40FE8FA8" w14:textId="148E3E8D" w:rsidR="00A33EE7" w:rsidRDefault="00A33EE7" w:rsidP="00EC0D90">
                      <w:pPr>
                        <w:suppressAutoHyphens/>
                      </w:pPr>
                      <w:r>
                        <w:rPr>
                          <w:sz w:val="30"/>
                          <w:szCs w:val="30"/>
                        </w:rPr>
                        <w:sym w:font="Wingdings" w:char="F020"/>
                      </w:r>
                    </w:p>
                  </w:tc>
                </w:sdtContent>
              </w:sdt>
              <w:tc>
                <w:tcPr>
                  <w:tcW w:w="4252" w:type="dxa"/>
                  <w:gridSpan w:val="2"/>
                  <w:tcMar>
                    <w:top w:w="57" w:type="dxa"/>
                    <w:bottom w:w="57" w:type="dxa"/>
                  </w:tcMar>
                </w:tcPr>
                <w:p w14:paraId="468743D8" w14:textId="77777777" w:rsidR="00A33EE7" w:rsidRDefault="00A33EE7" w:rsidP="00EC0D90">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62A4E46E"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8" w:type="dxa"/>
                <w:trHeight w:val="251"/>
              </w:trPr>
              <w:tc>
                <w:tcPr>
                  <w:tcW w:w="2991" w:type="dxa"/>
                  <w:gridSpan w:val="2"/>
                  <w:tcMar>
                    <w:top w:w="57" w:type="dxa"/>
                    <w:bottom w:w="57" w:type="dxa"/>
                  </w:tcMar>
                </w:tcPr>
                <w:p w14:paraId="6D57E61D" w14:textId="77777777" w:rsidR="00A33EE7" w:rsidRDefault="00232360" w:rsidP="00D0503C">
                  <w:pPr>
                    <w:suppressAutoHyphens/>
                    <w:ind w:left="113"/>
                    <w:jc w:val="left"/>
                  </w:pPr>
                  <w:sdt>
                    <w:sdtPr>
                      <w:id w:val="-1909535048"/>
                      <w:lock w:val="contentLocked"/>
                      <w:placeholder>
                        <w:docPart w:val="55ADC1119B78432BA85AE46710CAAA94"/>
                      </w:placeholder>
                      <w15:appearance w15:val="hidden"/>
                    </w:sdtPr>
                    <w:sdtEndPr/>
                    <w:sdtContent>
                      <w:r w:rsidR="00A33EE7" w:rsidRPr="00A3433E">
                        <w:t>Ich kann mich in Englisch inhaltlich angemessen und formal korrekt mündlich ausdrücken</w:t>
                      </w:r>
                    </w:sdtContent>
                  </w:sdt>
                </w:p>
              </w:tc>
              <w:sdt>
                <w:sdtPr>
                  <w:rPr>
                    <w:sz w:val="30"/>
                    <w:szCs w:val="30"/>
                  </w:rPr>
                  <w:id w:val="-749190477"/>
                  <w14:checkbox>
                    <w14:checked w14:val="0"/>
                    <w14:checkedState w14:val="00FC" w14:font="Wingdings"/>
                    <w14:uncheckedState w14:val="0020" w14:font="Wingdings"/>
                  </w14:checkbox>
                </w:sdtPr>
                <w:sdtEndPr/>
                <w:sdtContent>
                  <w:tc>
                    <w:tcPr>
                      <w:tcW w:w="680" w:type="dxa"/>
                      <w:tcMar>
                        <w:top w:w="57" w:type="dxa"/>
                        <w:bottom w:w="57" w:type="dxa"/>
                      </w:tcMar>
                    </w:tcPr>
                    <w:p w14:paraId="6023D773" w14:textId="77777777" w:rsidR="00A33EE7" w:rsidRDefault="00A33EE7" w:rsidP="00EC0D90">
                      <w:pPr>
                        <w:suppressAutoHyphens/>
                      </w:pPr>
                      <w:r>
                        <w:rPr>
                          <w:sz w:val="30"/>
                          <w:szCs w:val="30"/>
                        </w:rPr>
                        <w:sym w:font="Wingdings" w:char="F020"/>
                      </w:r>
                    </w:p>
                  </w:tc>
                </w:sdtContent>
              </w:sdt>
              <w:sdt>
                <w:sdtPr>
                  <w:rPr>
                    <w:sz w:val="30"/>
                    <w:szCs w:val="30"/>
                  </w:rPr>
                  <w:id w:val="253104586"/>
                  <w14:checkbox>
                    <w14:checked w14:val="0"/>
                    <w14:checkedState w14:val="00FC" w14:font="Wingdings"/>
                    <w14:uncheckedState w14:val="0020" w14:font="Wingdings"/>
                  </w14:checkbox>
                </w:sdtPr>
                <w:sdtEndPr/>
                <w:sdtContent>
                  <w:tc>
                    <w:tcPr>
                      <w:tcW w:w="680" w:type="dxa"/>
                      <w:tcMar>
                        <w:top w:w="57" w:type="dxa"/>
                        <w:bottom w:w="57" w:type="dxa"/>
                      </w:tcMar>
                    </w:tcPr>
                    <w:p w14:paraId="5A0D4CCA" w14:textId="77777777" w:rsidR="00A33EE7" w:rsidRDefault="00A33EE7" w:rsidP="00EC0D90">
                      <w:pPr>
                        <w:suppressAutoHyphens/>
                      </w:pPr>
                      <w:r>
                        <w:rPr>
                          <w:sz w:val="30"/>
                          <w:szCs w:val="30"/>
                        </w:rPr>
                        <w:sym w:font="Wingdings" w:char="F020"/>
                      </w:r>
                    </w:p>
                  </w:tc>
                </w:sdtContent>
              </w:sdt>
              <w:sdt>
                <w:sdtPr>
                  <w:rPr>
                    <w:sz w:val="30"/>
                    <w:szCs w:val="30"/>
                  </w:rPr>
                  <w:id w:val="-1363356878"/>
                  <w14:checkbox>
                    <w14:checked w14:val="0"/>
                    <w14:checkedState w14:val="00FC" w14:font="Wingdings"/>
                    <w14:uncheckedState w14:val="0020" w14:font="Wingdings"/>
                  </w14:checkbox>
                </w:sdtPr>
                <w:sdtEndPr/>
                <w:sdtContent>
                  <w:tc>
                    <w:tcPr>
                      <w:tcW w:w="737" w:type="dxa"/>
                      <w:tcMar>
                        <w:top w:w="57" w:type="dxa"/>
                        <w:bottom w:w="57" w:type="dxa"/>
                      </w:tcMar>
                    </w:tcPr>
                    <w:p w14:paraId="4B47BE72" w14:textId="77777777" w:rsidR="00A33EE7" w:rsidRDefault="00A33EE7" w:rsidP="00EC0D90">
                      <w:pPr>
                        <w:suppressAutoHyphens/>
                      </w:pPr>
                      <w:r>
                        <w:rPr>
                          <w:sz w:val="30"/>
                          <w:szCs w:val="30"/>
                        </w:rPr>
                        <w:sym w:font="Wingdings" w:char="F020"/>
                      </w:r>
                    </w:p>
                  </w:tc>
                </w:sdtContent>
              </w:sdt>
              <w:tc>
                <w:tcPr>
                  <w:tcW w:w="4252" w:type="dxa"/>
                  <w:gridSpan w:val="2"/>
                  <w:tcMar>
                    <w:top w:w="57" w:type="dxa"/>
                    <w:bottom w:w="57" w:type="dxa"/>
                  </w:tcMar>
                </w:tcPr>
                <w:p w14:paraId="38BA6AED" w14:textId="77777777" w:rsidR="00A33EE7" w:rsidRDefault="00A33EE7" w:rsidP="00EC0D90">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58DF11DA"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8" w:type="dxa"/>
                <w:trHeight w:val="251"/>
              </w:trPr>
              <w:tc>
                <w:tcPr>
                  <w:tcW w:w="2991" w:type="dxa"/>
                  <w:gridSpan w:val="2"/>
                  <w:tcMar>
                    <w:top w:w="57" w:type="dxa"/>
                    <w:bottom w:w="57" w:type="dxa"/>
                  </w:tcMar>
                </w:tcPr>
                <w:p w14:paraId="6ADC4419" w14:textId="77777777" w:rsidR="00A33EE7" w:rsidRDefault="00232360" w:rsidP="00D0503C">
                  <w:pPr>
                    <w:suppressAutoHyphens/>
                    <w:ind w:left="113"/>
                    <w:jc w:val="left"/>
                  </w:pPr>
                  <w:sdt>
                    <w:sdtPr>
                      <w:id w:val="-287896105"/>
                      <w:lock w:val="contentLocked"/>
                      <w:placeholder>
                        <w:docPart w:val="B7C06B4DEB214075820EB9AC2F8FD7C7"/>
                      </w:placeholder>
                      <w15:appearance w15:val="hidden"/>
                    </w:sdtPr>
                    <w:sdtEndPr/>
                    <w:sdtContent>
                      <w:r w:rsidR="00A33EE7" w:rsidRPr="00A3433E">
                        <w:t>Ich kann mich in Englisch inhaltlich angemessen und formal korrekt schriftlich ausdrücken</w:t>
                      </w:r>
                    </w:sdtContent>
                  </w:sdt>
                </w:p>
              </w:tc>
              <w:sdt>
                <w:sdtPr>
                  <w:rPr>
                    <w:sz w:val="30"/>
                    <w:szCs w:val="30"/>
                  </w:rPr>
                  <w:id w:val="963084514"/>
                  <w14:checkbox>
                    <w14:checked w14:val="0"/>
                    <w14:checkedState w14:val="00FC" w14:font="Wingdings"/>
                    <w14:uncheckedState w14:val="0020" w14:font="Wingdings"/>
                  </w14:checkbox>
                </w:sdtPr>
                <w:sdtEndPr/>
                <w:sdtContent>
                  <w:tc>
                    <w:tcPr>
                      <w:tcW w:w="680" w:type="dxa"/>
                      <w:tcMar>
                        <w:top w:w="57" w:type="dxa"/>
                        <w:bottom w:w="57" w:type="dxa"/>
                      </w:tcMar>
                    </w:tcPr>
                    <w:p w14:paraId="1F2D61C1" w14:textId="77777777" w:rsidR="00A33EE7" w:rsidRDefault="00A33EE7" w:rsidP="00EC0D90">
                      <w:pPr>
                        <w:suppressAutoHyphens/>
                      </w:pPr>
                      <w:r>
                        <w:rPr>
                          <w:sz w:val="30"/>
                          <w:szCs w:val="30"/>
                        </w:rPr>
                        <w:sym w:font="Wingdings" w:char="F020"/>
                      </w:r>
                    </w:p>
                  </w:tc>
                </w:sdtContent>
              </w:sdt>
              <w:sdt>
                <w:sdtPr>
                  <w:rPr>
                    <w:sz w:val="30"/>
                    <w:szCs w:val="30"/>
                  </w:rPr>
                  <w:id w:val="-1284965378"/>
                  <w14:checkbox>
                    <w14:checked w14:val="0"/>
                    <w14:checkedState w14:val="00FC" w14:font="Wingdings"/>
                    <w14:uncheckedState w14:val="0020" w14:font="Wingdings"/>
                  </w14:checkbox>
                </w:sdtPr>
                <w:sdtEndPr/>
                <w:sdtContent>
                  <w:tc>
                    <w:tcPr>
                      <w:tcW w:w="680" w:type="dxa"/>
                      <w:tcMar>
                        <w:top w:w="57" w:type="dxa"/>
                        <w:bottom w:w="57" w:type="dxa"/>
                      </w:tcMar>
                    </w:tcPr>
                    <w:p w14:paraId="2B0BE788" w14:textId="77777777" w:rsidR="00A33EE7" w:rsidRDefault="00A33EE7" w:rsidP="00EC0D90">
                      <w:pPr>
                        <w:suppressAutoHyphens/>
                      </w:pPr>
                      <w:r>
                        <w:rPr>
                          <w:sz w:val="30"/>
                          <w:szCs w:val="30"/>
                        </w:rPr>
                        <w:sym w:font="Wingdings" w:char="F020"/>
                      </w:r>
                    </w:p>
                  </w:tc>
                </w:sdtContent>
              </w:sdt>
              <w:sdt>
                <w:sdtPr>
                  <w:rPr>
                    <w:sz w:val="30"/>
                    <w:szCs w:val="30"/>
                  </w:rPr>
                  <w:id w:val="-1279640782"/>
                  <w14:checkbox>
                    <w14:checked w14:val="0"/>
                    <w14:checkedState w14:val="00FC" w14:font="Wingdings"/>
                    <w14:uncheckedState w14:val="0020" w14:font="Wingdings"/>
                  </w14:checkbox>
                </w:sdtPr>
                <w:sdtEndPr/>
                <w:sdtContent>
                  <w:tc>
                    <w:tcPr>
                      <w:tcW w:w="737" w:type="dxa"/>
                      <w:tcMar>
                        <w:top w:w="57" w:type="dxa"/>
                        <w:bottom w:w="57" w:type="dxa"/>
                      </w:tcMar>
                    </w:tcPr>
                    <w:p w14:paraId="02BE0BA6" w14:textId="77777777" w:rsidR="00A33EE7" w:rsidRDefault="00A33EE7" w:rsidP="00EC0D90">
                      <w:pPr>
                        <w:suppressAutoHyphens/>
                      </w:pPr>
                      <w:r>
                        <w:rPr>
                          <w:sz w:val="30"/>
                          <w:szCs w:val="30"/>
                        </w:rPr>
                        <w:sym w:font="Wingdings" w:char="F020"/>
                      </w:r>
                    </w:p>
                  </w:tc>
                </w:sdtContent>
              </w:sdt>
              <w:tc>
                <w:tcPr>
                  <w:tcW w:w="4252" w:type="dxa"/>
                  <w:gridSpan w:val="2"/>
                  <w:tcMar>
                    <w:top w:w="57" w:type="dxa"/>
                    <w:bottom w:w="57" w:type="dxa"/>
                  </w:tcMar>
                </w:tcPr>
                <w:p w14:paraId="37B94028" w14:textId="77777777" w:rsidR="00A33EE7" w:rsidRDefault="00A33EE7" w:rsidP="00EC0D90">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598AA8E9"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8" w:type="dxa"/>
                <w:trHeight w:val="251"/>
              </w:trPr>
              <w:tc>
                <w:tcPr>
                  <w:tcW w:w="2991" w:type="dxa"/>
                  <w:gridSpan w:val="2"/>
                  <w:tcMar>
                    <w:top w:w="57" w:type="dxa"/>
                    <w:bottom w:w="57" w:type="dxa"/>
                  </w:tcMar>
                </w:tcPr>
                <w:p w14:paraId="00BCB170" w14:textId="77777777" w:rsidR="00A33EE7" w:rsidRDefault="00232360" w:rsidP="00D0503C">
                  <w:pPr>
                    <w:suppressAutoHyphens/>
                    <w:ind w:left="113"/>
                    <w:jc w:val="left"/>
                  </w:pPr>
                  <w:sdt>
                    <w:sdtPr>
                      <w:id w:val="1123967642"/>
                      <w:lock w:val="contentLocked"/>
                      <w:placeholder>
                        <w:docPart w:val="CA913670CF324A2AA028370C1E81C6A6"/>
                      </w:placeholder>
                      <w15:appearance w15:val="hidden"/>
                    </w:sdtPr>
                    <w:sdtEndPr/>
                    <w:sdtContent>
                      <w:r w:rsidR="00A33EE7" w:rsidRPr="00A3433E">
                        <w:t>Ich beherrsche Grundlagen einer weiteren Fremdsprache</w:t>
                      </w:r>
                    </w:sdtContent>
                  </w:sdt>
                </w:p>
              </w:tc>
              <w:sdt>
                <w:sdtPr>
                  <w:rPr>
                    <w:sz w:val="30"/>
                    <w:szCs w:val="30"/>
                  </w:rPr>
                  <w:id w:val="366112427"/>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61EFD5F9" w14:textId="77777777" w:rsidR="00A33EE7" w:rsidRDefault="00A33EE7" w:rsidP="00EC0D90">
                      <w:pPr>
                        <w:suppressAutoHyphens/>
                      </w:pPr>
                      <w:r>
                        <w:rPr>
                          <w:sz w:val="30"/>
                          <w:szCs w:val="30"/>
                        </w:rPr>
                        <w:sym w:font="Wingdings" w:char="F020"/>
                      </w:r>
                    </w:p>
                  </w:tc>
                </w:sdtContent>
              </w:sdt>
              <w:sdt>
                <w:sdtPr>
                  <w:rPr>
                    <w:sz w:val="30"/>
                    <w:szCs w:val="30"/>
                  </w:rPr>
                  <w:id w:val="-587934117"/>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48F0ABD1" w14:textId="77777777" w:rsidR="00A33EE7" w:rsidRDefault="00A33EE7" w:rsidP="00EC0D90">
                      <w:pPr>
                        <w:suppressAutoHyphens/>
                      </w:pPr>
                      <w:r>
                        <w:rPr>
                          <w:sz w:val="30"/>
                          <w:szCs w:val="30"/>
                        </w:rPr>
                        <w:sym w:font="Wingdings" w:char="F020"/>
                      </w:r>
                    </w:p>
                  </w:tc>
                </w:sdtContent>
              </w:sdt>
              <w:sdt>
                <w:sdtPr>
                  <w:rPr>
                    <w:sz w:val="30"/>
                    <w:szCs w:val="30"/>
                  </w:rPr>
                  <w:id w:val="-1156913554"/>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53FC479E" w14:textId="77777777" w:rsidR="00A33EE7" w:rsidRDefault="00A33EE7" w:rsidP="00EC0D90">
                      <w:pPr>
                        <w:suppressAutoHyphens/>
                      </w:pPr>
                      <w:r>
                        <w:rPr>
                          <w:sz w:val="30"/>
                          <w:szCs w:val="30"/>
                        </w:rPr>
                        <w:sym w:font="Wingdings" w:char="F020"/>
                      </w:r>
                    </w:p>
                  </w:tc>
                </w:sdtContent>
              </w:sdt>
              <w:tc>
                <w:tcPr>
                  <w:tcW w:w="4252" w:type="dxa"/>
                  <w:gridSpan w:val="2"/>
                  <w:tcMar>
                    <w:top w:w="57" w:type="dxa"/>
                    <w:bottom w:w="57" w:type="dxa"/>
                  </w:tcMar>
                </w:tcPr>
                <w:p w14:paraId="0ECC955C" w14:textId="77777777" w:rsidR="00A33EE7" w:rsidRDefault="00A33EE7" w:rsidP="00EC0D90">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bl>
          <w:p w14:paraId="3753F90E" w14:textId="00AF2058" w:rsidR="00EC0D90" w:rsidRDefault="00EC0D90" w:rsidP="006F0601">
            <w:pPr>
              <w:suppressAutoHyphens/>
              <w:jc w:val="left"/>
            </w:pPr>
          </w:p>
        </w:tc>
      </w:tr>
    </w:tbl>
    <w:p w14:paraId="35D52018" w14:textId="77777777" w:rsidR="008C2381" w:rsidRDefault="008C2381" w:rsidP="00EC0D90">
      <w:pPr>
        <w:suppressAutoHyphens/>
        <w:spacing w:line="220" w:lineRule="exact"/>
        <w:ind w:left="139"/>
        <w:jc w:val="left"/>
        <w:rPr>
          <w:rFonts w:ascii="Lelo Bold" w:hAnsi="Lelo Bold"/>
          <w:color w:val="FFFFFF" w:themeColor="background1"/>
        </w:rPr>
        <w:sectPr w:rsidR="008C2381" w:rsidSect="00B56458">
          <w:headerReference w:type="default" r:id="rId13"/>
          <w:footerReference w:type="default" r:id="rId14"/>
          <w:pgSz w:w="11906" w:h="16838"/>
          <w:pgMar w:top="2410" w:right="1417" w:bottom="851" w:left="1417" w:header="340" w:footer="708" w:gutter="0"/>
          <w:cols w:space="708"/>
          <w:docGrid w:linePitch="360"/>
        </w:sectPr>
      </w:pPr>
    </w:p>
    <w:tbl>
      <w:tblPr>
        <w:tblStyle w:val="Tabellenraster"/>
        <w:tblW w:w="10029" w:type="dxa"/>
        <w:tblInd w:w="-2" w:type="dxa"/>
        <w:tblCellMar>
          <w:left w:w="0" w:type="dxa"/>
          <w:right w:w="0" w:type="dxa"/>
        </w:tblCellMar>
        <w:tblLook w:val="04A0" w:firstRow="1" w:lastRow="0" w:firstColumn="1" w:lastColumn="0" w:noHBand="0" w:noVBand="1"/>
      </w:tblPr>
      <w:tblGrid>
        <w:gridCol w:w="10029"/>
      </w:tblGrid>
      <w:tr w:rsidR="00825D7F" w14:paraId="2D1382B4" w14:textId="77777777" w:rsidTr="00B4026C">
        <w:trPr>
          <w:trHeight w:val="11844"/>
        </w:trPr>
        <w:tc>
          <w:tcPr>
            <w:tcW w:w="10029" w:type="dxa"/>
            <w:tcBorders>
              <w:top w:val="nil"/>
              <w:left w:val="nil"/>
              <w:bottom w:val="nil"/>
              <w:right w:val="nil"/>
            </w:tcBorders>
          </w:tcPr>
          <w:tbl>
            <w:tblPr>
              <w:tblStyle w:val="Tabellenraster"/>
              <w:tblW w:w="9801" w:type="dxa"/>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CellMar>
                <w:left w:w="0" w:type="dxa"/>
              </w:tblCellMar>
              <w:tblLook w:val="04A0" w:firstRow="1" w:lastRow="0" w:firstColumn="1" w:lastColumn="0" w:noHBand="0" w:noVBand="1"/>
            </w:tblPr>
            <w:tblGrid>
              <w:gridCol w:w="4132"/>
              <w:gridCol w:w="680"/>
              <w:gridCol w:w="680"/>
              <w:gridCol w:w="737"/>
              <w:gridCol w:w="3572"/>
            </w:tblGrid>
            <w:tr w:rsidR="00A33EE7" w:rsidRPr="00A258F5" w14:paraId="2171456D" w14:textId="77777777" w:rsidTr="007E73C6">
              <w:trPr>
                <w:trHeight w:hRule="exact" w:val="737"/>
              </w:trPr>
              <w:tc>
                <w:tcPr>
                  <w:tcW w:w="4132" w:type="dxa"/>
                  <w:shd w:val="clear" w:color="auto" w:fill="A1151A"/>
                  <w:tcMar>
                    <w:top w:w="57" w:type="dxa"/>
                    <w:left w:w="0" w:type="dxa"/>
                    <w:bottom w:w="57" w:type="dxa"/>
                    <w:right w:w="0" w:type="dxa"/>
                  </w:tcMar>
                  <w:vAlign w:val="center"/>
                </w:tcPr>
                <w:p w14:paraId="7588824D" w14:textId="3B292DF7" w:rsidR="00A33EE7" w:rsidRPr="00A258F5" w:rsidRDefault="00A33EE7" w:rsidP="00A33EE7">
                  <w:pPr>
                    <w:suppressAutoHyphens/>
                    <w:spacing w:line="220" w:lineRule="exact"/>
                    <w:ind w:left="113"/>
                    <w:jc w:val="left"/>
                    <w:rPr>
                      <w:rFonts w:ascii="Lelo Bold" w:hAnsi="Lelo Bold"/>
                      <w:color w:val="FFFFFF" w:themeColor="background1"/>
                    </w:rPr>
                  </w:pPr>
                </w:p>
              </w:tc>
              <w:tc>
                <w:tcPr>
                  <w:tcW w:w="680"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sz w:val="16"/>
                      <w:szCs w:val="16"/>
                    </w:rPr>
                    <w:id w:val="1857922931"/>
                    <w:lock w:val="contentLocked"/>
                    <w:placeholder>
                      <w:docPart w:val="808353FCDED040269786C6EFF16DC67D"/>
                    </w:placeholder>
                    <w15:appearance w15:val="hidden"/>
                  </w:sdtPr>
                  <w:sdtEndPr/>
                  <w:sdtContent>
                    <w:p w14:paraId="22408B19" w14:textId="2E3B301F" w:rsidR="00A33EE7" w:rsidRPr="00A258F5" w:rsidRDefault="00A33EE7" w:rsidP="00A33EE7">
                      <w:pPr>
                        <w:suppressAutoHyphens/>
                        <w:spacing w:line="220" w:lineRule="exact"/>
                        <w:jc w:val="center"/>
                        <w:rPr>
                          <w:rFonts w:ascii="Lelo Bold" w:hAnsi="Lelo Bold"/>
                          <w:color w:val="FFFFFF" w:themeColor="background1"/>
                        </w:rPr>
                      </w:pPr>
                      <w:r w:rsidRPr="00402ACE">
                        <w:rPr>
                          <w:rFonts w:ascii="Lelo Bold" w:hAnsi="Lelo Bold" w:cs="Arial"/>
                          <w:bCs/>
                          <w:color w:val="FFFFFF" w:themeColor="background1"/>
                          <w:kern w:val="24"/>
                          <w:sz w:val="16"/>
                          <w:szCs w:val="16"/>
                        </w:rPr>
                        <w:t>Sehr 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680"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sz w:val="16"/>
                      <w:szCs w:val="16"/>
                    </w:rPr>
                    <w:id w:val="941117052"/>
                    <w:lock w:val="contentLocked"/>
                    <w:placeholder>
                      <w:docPart w:val="93127D508C0B4A4CAE33D1852203463F"/>
                    </w:placeholder>
                    <w15:appearance w15:val="hidden"/>
                  </w:sdtPr>
                  <w:sdtEndPr/>
                  <w:sdtContent>
                    <w:p w14:paraId="2544BF3B" w14:textId="600E2E69" w:rsidR="00A33EE7" w:rsidRPr="00A258F5" w:rsidRDefault="00A33EE7" w:rsidP="00A33EE7">
                      <w:pPr>
                        <w:suppressAutoHyphens/>
                        <w:spacing w:line="220" w:lineRule="exact"/>
                        <w:jc w:val="center"/>
                        <w:rPr>
                          <w:rFonts w:ascii="Lelo Bold" w:hAnsi="Lelo Bold"/>
                          <w:color w:val="FFFFFF" w:themeColor="background1"/>
                        </w:rPr>
                      </w:pPr>
                      <w:r w:rsidRPr="00402ACE">
                        <w:rPr>
                          <w:rFonts w:ascii="Lelo Bold" w:hAnsi="Lelo Bold" w:cs="Arial"/>
                          <w:bCs/>
                          <w:color w:val="FFFFFF" w:themeColor="background1"/>
                          <w:kern w:val="24"/>
                          <w:sz w:val="16"/>
                          <w:szCs w:val="16"/>
                        </w:rPr>
                        <w:t>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737"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sz w:val="16"/>
                      <w:szCs w:val="16"/>
                    </w:rPr>
                    <w:id w:val="994921850"/>
                    <w:lock w:val="contentLocked"/>
                    <w:placeholder>
                      <w:docPart w:val="F902C7391FE84467B7F8C9DBD38E49A4"/>
                    </w:placeholder>
                    <w15:appearance w15:val="hidden"/>
                  </w:sdtPr>
                  <w:sdtEndPr/>
                  <w:sdtContent>
                    <w:p w14:paraId="5968F8C6" w14:textId="7B835DA0" w:rsidR="00A33EE7" w:rsidRPr="00A258F5" w:rsidRDefault="00A33EE7" w:rsidP="00A33EE7">
                      <w:pPr>
                        <w:suppressAutoHyphens/>
                        <w:spacing w:line="220" w:lineRule="exact"/>
                        <w:jc w:val="center"/>
                        <w:rPr>
                          <w:rFonts w:ascii="Lelo Bold" w:hAnsi="Lelo Bold"/>
                        </w:rPr>
                      </w:pPr>
                      <w:r w:rsidRPr="00402ACE">
                        <w:rPr>
                          <w:rFonts w:ascii="Lelo Bold" w:hAnsi="Lelo Bold" w:cs="Arial"/>
                          <w:bCs/>
                          <w:color w:val="FFFFFF" w:themeColor="background1"/>
                          <w:kern w:val="24"/>
                          <w:sz w:val="16"/>
                          <w:szCs w:val="16"/>
                        </w:rPr>
                        <w:t>Weniger ausge-</w:t>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3572" w:type="dxa"/>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rPr>
                    <w:id w:val="-1217264870"/>
                    <w:lock w:val="contentLocked"/>
                    <w:placeholder>
                      <w:docPart w:val="9C7A75DD7D1C49B6BA6EF98850D96706"/>
                    </w:placeholder>
                    <w15:appearance w15:val="hidden"/>
                  </w:sdtPr>
                  <w:sdtEndPr/>
                  <w:sdtContent>
                    <w:p w14:paraId="29366EFD" w14:textId="77777777" w:rsidR="00A33EE7" w:rsidRPr="0018558D" w:rsidRDefault="00A33EE7" w:rsidP="00A33EE7">
                      <w:pPr>
                        <w:suppressAutoHyphens/>
                        <w:spacing w:line="220" w:lineRule="exact"/>
                        <w:jc w:val="center"/>
                        <w:rPr>
                          <w:rFonts w:ascii="Lelo Bold" w:hAnsi="Lelo Bold" w:cs="Arial"/>
                          <w:bCs/>
                          <w:color w:val="FFFFFF" w:themeColor="background1"/>
                          <w:kern w:val="24"/>
                        </w:rPr>
                      </w:pPr>
                      <w:r w:rsidRPr="0018558D">
                        <w:rPr>
                          <w:rFonts w:ascii="Lelo Bold" w:hAnsi="Lelo Bold" w:cs="Arial"/>
                          <w:bCs/>
                          <w:color w:val="FFFFFF" w:themeColor="background1"/>
                          <w:kern w:val="24"/>
                        </w:rPr>
                        <w:t>Wo und wann habe ich das zeigen können?</w:t>
                      </w:r>
                    </w:p>
                    <w:p w14:paraId="705C568D" w14:textId="284CAAFD" w:rsidR="00A33EE7" w:rsidRPr="00A258F5" w:rsidRDefault="00A33EE7" w:rsidP="00A33EE7">
                      <w:pPr>
                        <w:suppressAutoHyphens/>
                        <w:spacing w:line="220" w:lineRule="exact"/>
                        <w:jc w:val="center"/>
                        <w:rPr>
                          <w:rFonts w:ascii="Lelo Bold" w:hAnsi="Lelo Bold"/>
                        </w:rPr>
                      </w:pPr>
                      <w:r w:rsidRPr="0018558D">
                        <w:rPr>
                          <w:rFonts w:ascii="Lelo Bold" w:hAnsi="Lelo Bold" w:cs="Arial"/>
                          <w:bCs/>
                          <w:color w:val="FFFFFF" w:themeColor="background1"/>
                          <w:kern w:val="24"/>
                        </w:rPr>
                        <w:t>Beispiele</w:t>
                      </w:r>
                    </w:p>
                  </w:sdtContent>
                </w:sdt>
              </w:tc>
            </w:tr>
            <w:tr w:rsidR="00A33EE7" w14:paraId="4942DFCF" w14:textId="77777777" w:rsidTr="007E73C6">
              <w:trPr>
                <w:trHeight w:hRule="exact" w:val="340"/>
              </w:trPr>
              <w:tc>
                <w:tcPr>
                  <w:tcW w:w="4132" w:type="dxa"/>
                  <w:tcBorders>
                    <w:right w:val="nil"/>
                  </w:tcBorders>
                  <w:tcMar>
                    <w:top w:w="57" w:type="dxa"/>
                    <w:bottom w:w="57" w:type="dxa"/>
                  </w:tcMar>
                  <w:vAlign w:val="bottom"/>
                </w:tcPr>
                <w:p w14:paraId="2DD03FC2" w14:textId="06907FDF" w:rsidR="00A33EE7" w:rsidRPr="00EB209D" w:rsidRDefault="00232360" w:rsidP="00D0503C">
                  <w:pPr>
                    <w:suppressAutoHyphens/>
                    <w:ind w:left="113"/>
                    <w:jc w:val="left"/>
                    <w:rPr>
                      <w:rFonts w:ascii="Lelo Bold" w:hAnsi="Lelo Bold"/>
                      <w:color w:val="F9C621"/>
                    </w:rPr>
                  </w:pPr>
                  <w:sdt>
                    <w:sdtPr>
                      <w:rPr>
                        <w:rFonts w:ascii="Lelo Bold" w:hAnsi="Lelo Bold"/>
                        <w:color w:val="F9C621"/>
                      </w:rPr>
                      <w:id w:val="-519318320"/>
                      <w:lock w:val="sdtContentLocked"/>
                      <w:placeholder>
                        <w:docPart w:val="E6E873215D764540A0DC137182D1A272"/>
                      </w:placeholder>
                      <w15:appearance w15:val="hidden"/>
                    </w:sdtPr>
                    <w:sdtEndPr/>
                    <w:sdtContent>
                      <w:r w:rsidR="00A33EE7" w:rsidRPr="00876DBB">
                        <w:rPr>
                          <w:rFonts w:ascii="Lelo Bold" w:hAnsi="Lelo Bold"/>
                          <w:color w:val="A1151A"/>
                        </w:rPr>
                        <w:t>Gesundheitssystemkenntnisse</w:t>
                      </w:r>
                    </w:sdtContent>
                  </w:sdt>
                </w:p>
              </w:tc>
              <w:tc>
                <w:tcPr>
                  <w:tcW w:w="680" w:type="dxa"/>
                  <w:tcBorders>
                    <w:left w:val="nil"/>
                    <w:right w:val="nil"/>
                  </w:tcBorders>
                  <w:tcMar>
                    <w:top w:w="57" w:type="dxa"/>
                    <w:bottom w:w="57" w:type="dxa"/>
                  </w:tcMar>
                  <w:vAlign w:val="bottom"/>
                </w:tcPr>
                <w:p w14:paraId="292AB83D" w14:textId="218A2B34" w:rsidR="00A33EE7" w:rsidRDefault="00A33EE7" w:rsidP="00C81756">
                  <w:pPr>
                    <w:suppressAutoHyphens/>
                    <w:jc w:val="left"/>
                  </w:pPr>
                </w:p>
              </w:tc>
              <w:tc>
                <w:tcPr>
                  <w:tcW w:w="680" w:type="dxa"/>
                  <w:tcBorders>
                    <w:left w:val="nil"/>
                    <w:right w:val="nil"/>
                  </w:tcBorders>
                  <w:tcMar>
                    <w:top w:w="57" w:type="dxa"/>
                    <w:bottom w:w="57" w:type="dxa"/>
                  </w:tcMar>
                  <w:vAlign w:val="bottom"/>
                </w:tcPr>
                <w:p w14:paraId="66EACFEE" w14:textId="75C855A2" w:rsidR="00A33EE7" w:rsidRDefault="00A33EE7" w:rsidP="00C81756">
                  <w:pPr>
                    <w:suppressAutoHyphens/>
                    <w:jc w:val="left"/>
                  </w:pPr>
                </w:p>
              </w:tc>
              <w:tc>
                <w:tcPr>
                  <w:tcW w:w="737" w:type="dxa"/>
                  <w:tcBorders>
                    <w:left w:val="nil"/>
                    <w:right w:val="nil"/>
                  </w:tcBorders>
                  <w:tcMar>
                    <w:top w:w="57" w:type="dxa"/>
                    <w:bottom w:w="57" w:type="dxa"/>
                  </w:tcMar>
                  <w:vAlign w:val="bottom"/>
                </w:tcPr>
                <w:p w14:paraId="5937BA25" w14:textId="5F55B331" w:rsidR="00A33EE7" w:rsidRDefault="00A33EE7" w:rsidP="00C81756">
                  <w:pPr>
                    <w:suppressAutoHyphens/>
                    <w:jc w:val="left"/>
                  </w:pPr>
                </w:p>
              </w:tc>
              <w:tc>
                <w:tcPr>
                  <w:tcW w:w="3572" w:type="dxa"/>
                  <w:tcBorders>
                    <w:left w:val="nil"/>
                  </w:tcBorders>
                  <w:tcMar>
                    <w:top w:w="57" w:type="dxa"/>
                    <w:bottom w:w="57" w:type="dxa"/>
                  </w:tcMar>
                  <w:vAlign w:val="bottom"/>
                </w:tcPr>
                <w:p w14:paraId="245F6F7F" w14:textId="77777777" w:rsidR="00A33EE7" w:rsidRDefault="00A33EE7" w:rsidP="00C81756">
                  <w:pPr>
                    <w:suppressAutoHyphens/>
                    <w:jc w:val="left"/>
                  </w:pPr>
                </w:p>
                <w:p w14:paraId="26CE092E" w14:textId="492826A5" w:rsidR="00A33EE7" w:rsidRDefault="00A33EE7" w:rsidP="00C81756">
                  <w:pPr>
                    <w:suppressAutoHyphens/>
                    <w:jc w:val="left"/>
                  </w:pPr>
                </w:p>
              </w:tc>
            </w:tr>
            <w:tr w:rsidR="00A33EE7" w14:paraId="0D453EF4" w14:textId="77777777" w:rsidTr="007E73C6">
              <w:trPr>
                <w:trHeight w:val="251"/>
              </w:trPr>
              <w:tc>
                <w:tcPr>
                  <w:tcW w:w="4132" w:type="dxa"/>
                  <w:tcMar>
                    <w:top w:w="57" w:type="dxa"/>
                    <w:bottom w:w="57" w:type="dxa"/>
                  </w:tcMar>
                </w:tcPr>
                <w:p w14:paraId="2590E796" w14:textId="3FF42A87" w:rsidR="00A33EE7" w:rsidRDefault="00232360" w:rsidP="00D0503C">
                  <w:pPr>
                    <w:suppressAutoHyphens/>
                    <w:ind w:left="113"/>
                    <w:jc w:val="left"/>
                  </w:pPr>
                  <w:sdt>
                    <w:sdtPr>
                      <w:id w:val="706762629"/>
                      <w:lock w:val="sdtContentLocked"/>
                      <w:placeholder>
                        <w:docPart w:val="5357F2BD8BBA44CFA5C949B49C546EA0"/>
                      </w:placeholder>
                      <w15:appearance w15:val="hidden"/>
                    </w:sdtPr>
                    <w:sdtEndPr/>
                    <w:sdtContent>
                      <w:r w:rsidR="00A33EE7" w:rsidRPr="00A3433E">
                        <w:t xml:space="preserve">Ich kenne zentrale Institutionen und Akteure(innen) nationaler und internationaler </w:t>
                      </w:r>
                      <w:r w:rsidR="00A33EE7">
                        <w:t>G</w:t>
                      </w:r>
                      <w:r w:rsidR="00A33EE7" w:rsidRPr="00A3433E">
                        <w:t>esundheitssysteme</w:t>
                      </w:r>
                    </w:sdtContent>
                  </w:sdt>
                </w:p>
              </w:tc>
              <w:sdt>
                <w:sdtPr>
                  <w:rPr>
                    <w:sz w:val="30"/>
                    <w:szCs w:val="30"/>
                  </w:rPr>
                  <w:id w:val="595214826"/>
                  <w14:checkbox>
                    <w14:checked w14:val="0"/>
                    <w14:checkedState w14:val="00FC" w14:font="Wingdings"/>
                    <w14:uncheckedState w14:val="0020" w14:font="Wingdings"/>
                  </w14:checkbox>
                </w:sdtPr>
                <w:sdtEndPr/>
                <w:sdtContent>
                  <w:tc>
                    <w:tcPr>
                      <w:tcW w:w="680" w:type="dxa"/>
                      <w:tcMar>
                        <w:top w:w="57" w:type="dxa"/>
                        <w:bottom w:w="57" w:type="dxa"/>
                      </w:tcMar>
                    </w:tcPr>
                    <w:p w14:paraId="431121BC" w14:textId="68B1B0D9" w:rsidR="00A33EE7" w:rsidRDefault="00A33EE7" w:rsidP="007A12FC">
                      <w:pPr>
                        <w:suppressAutoHyphens/>
                      </w:pPr>
                      <w:r>
                        <w:rPr>
                          <w:sz w:val="30"/>
                          <w:szCs w:val="30"/>
                        </w:rPr>
                        <w:sym w:font="Wingdings" w:char="F020"/>
                      </w:r>
                    </w:p>
                  </w:tc>
                </w:sdtContent>
              </w:sdt>
              <w:sdt>
                <w:sdtPr>
                  <w:rPr>
                    <w:sz w:val="30"/>
                    <w:szCs w:val="30"/>
                  </w:rPr>
                  <w:id w:val="47033565"/>
                  <w14:checkbox>
                    <w14:checked w14:val="0"/>
                    <w14:checkedState w14:val="00FC" w14:font="Wingdings"/>
                    <w14:uncheckedState w14:val="0020" w14:font="Wingdings"/>
                  </w14:checkbox>
                </w:sdtPr>
                <w:sdtEndPr/>
                <w:sdtContent>
                  <w:tc>
                    <w:tcPr>
                      <w:tcW w:w="680" w:type="dxa"/>
                      <w:tcMar>
                        <w:top w:w="57" w:type="dxa"/>
                        <w:bottom w:w="57" w:type="dxa"/>
                      </w:tcMar>
                    </w:tcPr>
                    <w:p w14:paraId="034804A3" w14:textId="6CE8A189" w:rsidR="00A33EE7" w:rsidRDefault="00A33EE7" w:rsidP="007A12FC">
                      <w:pPr>
                        <w:suppressAutoHyphens/>
                      </w:pPr>
                      <w:r>
                        <w:rPr>
                          <w:sz w:val="30"/>
                          <w:szCs w:val="30"/>
                        </w:rPr>
                        <w:sym w:font="Wingdings" w:char="F020"/>
                      </w:r>
                    </w:p>
                  </w:tc>
                </w:sdtContent>
              </w:sdt>
              <w:sdt>
                <w:sdtPr>
                  <w:rPr>
                    <w:sz w:val="30"/>
                    <w:szCs w:val="30"/>
                  </w:rPr>
                  <w:id w:val="-66807375"/>
                  <w14:checkbox>
                    <w14:checked w14:val="0"/>
                    <w14:checkedState w14:val="00FC" w14:font="Wingdings"/>
                    <w14:uncheckedState w14:val="0020" w14:font="Wingdings"/>
                  </w14:checkbox>
                </w:sdtPr>
                <w:sdtEndPr/>
                <w:sdtContent>
                  <w:tc>
                    <w:tcPr>
                      <w:tcW w:w="737" w:type="dxa"/>
                      <w:tcMar>
                        <w:top w:w="57" w:type="dxa"/>
                        <w:bottom w:w="57" w:type="dxa"/>
                      </w:tcMar>
                    </w:tcPr>
                    <w:p w14:paraId="7CE6A4CC" w14:textId="6E137E4E" w:rsidR="00A33EE7" w:rsidRDefault="00A33EE7" w:rsidP="007A12FC">
                      <w:pPr>
                        <w:suppressAutoHyphens/>
                      </w:pPr>
                      <w:r>
                        <w:rPr>
                          <w:sz w:val="30"/>
                          <w:szCs w:val="30"/>
                        </w:rPr>
                        <w:sym w:font="Wingdings" w:char="F020"/>
                      </w:r>
                    </w:p>
                  </w:tc>
                </w:sdtContent>
              </w:sdt>
              <w:tc>
                <w:tcPr>
                  <w:tcW w:w="3572" w:type="dxa"/>
                  <w:tcMar>
                    <w:top w:w="57" w:type="dxa"/>
                    <w:bottom w:w="57" w:type="dxa"/>
                  </w:tcMar>
                </w:tcPr>
                <w:p w14:paraId="24D7FE58" w14:textId="32BC94B0" w:rsidR="00A33EE7" w:rsidRDefault="00A33EE7"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69F99EB0" w14:textId="77777777" w:rsidTr="007E73C6">
              <w:trPr>
                <w:trHeight w:val="251"/>
              </w:trPr>
              <w:tc>
                <w:tcPr>
                  <w:tcW w:w="4132" w:type="dxa"/>
                  <w:tcBorders>
                    <w:bottom w:val="single" w:sz="6" w:space="0" w:color="D0CECE" w:themeColor="background2" w:themeShade="E6"/>
                  </w:tcBorders>
                  <w:tcMar>
                    <w:top w:w="57" w:type="dxa"/>
                    <w:bottom w:w="57" w:type="dxa"/>
                  </w:tcMar>
                </w:tcPr>
                <w:p w14:paraId="348CC6F8" w14:textId="22C665A6" w:rsidR="00A33EE7" w:rsidRDefault="00232360" w:rsidP="00D0503C">
                  <w:pPr>
                    <w:suppressAutoHyphens/>
                    <w:ind w:left="113"/>
                    <w:jc w:val="left"/>
                  </w:pPr>
                  <w:sdt>
                    <w:sdtPr>
                      <w:id w:val="1617714110"/>
                      <w:lock w:val="sdtContentLocked"/>
                      <w:placeholder>
                        <w:docPart w:val="287AC63F970247C4AA40C5C92DB7ED07"/>
                      </w:placeholder>
                      <w15:appearance w15:val="hidden"/>
                    </w:sdtPr>
                    <w:sdtEndPr/>
                    <w:sdtContent>
                      <w:r w:rsidR="00A33EE7" w:rsidRPr="00A3433E">
                        <w:t>Ich kann Grundmerkmale nationaler und internationaler Gesundheitssysteme benennen</w:t>
                      </w:r>
                    </w:sdtContent>
                  </w:sdt>
                </w:p>
              </w:tc>
              <w:sdt>
                <w:sdtPr>
                  <w:rPr>
                    <w:sz w:val="30"/>
                    <w:szCs w:val="30"/>
                  </w:rPr>
                  <w:id w:val="-134566261"/>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17B9F801" w14:textId="337B883F" w:rsidR="00A33EE7" w:rsidRDefault="00A33EE7" w:rsidP="007A12FC">
                      <w:pPr>
                        <w:suppressAutoHyphens/>
                      </w:pPr>
                      <w:r>
                        <w:rPr>
                          <w:sz w:val="30"/>
                          <w:szCs w:val="30"/>
                        </w:rPr>
                        <w:sym w:font="Wingdings" w:char="F020"/>
                      </w:r>
                    </w:p>
                  </w:tc>
                </w:sdtContent>
              </w:sdt>
              <w:sdt>
                <w:sdtPr>
                  <w:rPr>
                    <w:sz w:val="30"/>
                    <w:szCs w:val="30"/>
                  </w:rPr>
                  <w:id w:val="2034612261"/>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546C0505" w14:textId="5963F293" w:rsidR="00A33EE7" w:rsidRDefault="00A33EE7" w:rsidP="007A12FC">
                      <w:pPr>
                        <w:suppressAutoHyphens/>
                      </w:pPr>
                      <w:r>
                        <w:rPr>
                          <w:sz w:val="30"/>
                          <w:szCs w:val="30"/>
                        </w:rPr>
                        <w:sym w:font="Wingdings" w:char="F020"/>
                      </w:r>
                    </w:p>
                  </w:tc>
                </w:sdtContent>
              </w:sdt>
              <w:sdt>
                <w:sdtPr>
                  <w:rPr>
                    <w:sz w:val="30"/>
                    <w:szCs w:val="30"/>
                  </w:rPr>
                  <w:id w:val="-1038587559"/>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4F0975AB" w14:textId="2FD706D2" w:rsidR="00A33EE7" w:rsidRDefault="00A33EE7" w:rsidP="007A12FC">
                      <w:pPr>
                        <w:suppressAutoHyphens/>
                      </w:pPr>
                      <w:r>
                        <w:rPr>
                          <w:sz w:val="30"/>
                          <w:szCs w:val="30"/>
                        </w:rPr>
                        <w:sym w:font="Wingdings" w:char="F020"/>
                      </w:r>
                    </w:p>
                  </w:tc>
                </w:sdtContent>
              </w:sdt>
              <w:tc>
                <w:tcPr>
                  <w:tcW w:w="3572" w:type="dxa"/>
                  <w:tcBorders>
                    <w:bottom w:val="single" w:sz="6" w:space="0" w:color="D0CECE" w:themeColor="background2" w:themeShade="E6"/>
                  </w:tcBorders>
                  <w:tcMar>
                    <w:top w:w="57" w:type="dxa"/>
                    <w:bottom w:w="57" w:type="dxa"/>
                  </w:tcMar>
                </w:tcPr>
                <w:p w14:paraId="05BE20B6" w14:textId="4717A2BF" w:rsidR="00A33EE7" w:rsidRDefault="00A33EE7"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1BEDE914" w14:textId="77777777" w:rsidTr="007E73C6">
              <w:trPr>
                <w:trHeight w:val="251"/>
              </w:trPr>
              <w:tc>
                <w:tcPr>
                  <w:tcW w:w="4132" w:type="dxa"/>
                  <w:tcMar>
                    <w:top w:w="57" w:type="dxa"/>
                    <w:bottom w:w="57" w:type="dxa"/>
                  </w:tcMar>
                </w:tcPr>
                <w:p w14:paraId="3A74194A" w14:textId="45A9E3BA" w:rsidR="00A33EE7" w:rsidRDefault="00232360" w:rsidP="00D0503C">
                  <w:pPr>
                    <w:suppressAutoHyphens/>
                    <w:ind w:left="113"/>
                    <w:jc w:val="left"/>
                  </w:pPr>
                  <w:sdt>
                    <w:sdtPr>
                      <w:id w:val="1126433794"/>
                      <w:lock w:val="sdtContentLocked"/>
                      <w:placeholder>
                        <w:docPart w:val="287AC63F970247C4AA40C5C92DB7ED07"/>
                      </w:placeholder>
                      <w15:appearance w15:val="hidden"/>
                    </w:sdtPr>
                    <w:sdtEndPr/>
                    <w:sdtContent>
                      <w:r w:rsidR="00A33EE7" w:rsidRPr="00A3433E">
                        <w:t>Ich verfüge über ein kritisches Verständnis der wichtigsten Theorien, Prinzipien sowie Denk- und Handlungsmuster in Bezug auf Gesundheit und Krankheit</w:t>
                      </w:r>
                    </w:sdtContent>
                  </w:sdt>
                </w:p>
              </w:tc>
              <w:sdt>
                <w:sdtPr>
                  <w:rPr>
                    <w:sz w:val="30"/>
                    <w:szCs w:val="30"/>
                  </w:rPr>
                  <w:id w:val="-1193914138"/>
                  <w14:checkbox>
                    <w14:checked w14:val="0"/>
                    <w14:checkedState w14:val="00FC" w14:font="Wingdings"/>
                    <w14:uncheckedState w14:val="0020" w14:font="Wingdings"/>
                  </w14:checkbox>
                </w:sdtPr>
                <w:sdtEndPr/>
                <w:sdtContent>
                  <w:tc>
                    <w:tcPr>
                      <w:tcW w:w="680" w:type="dxa"/>
                      <w:tcMar>
                        <w:top w:w="57" w:type="dxa"/>
                        <w:bottom w:w="57" w:type="dxa"/>
                      </w:tcMar>
                    </w:tcPr>
                    <w:p w14:paraId="12FB0114" w14:textId="235E7E83" w:rsidR="00A33EE7" w:rsidRDefault="00A33EE7" w:rsidP="007A12FC">
                      <w:pPr>
                        <w:suppressAutoHyphens/>
                      </w:pPr>
                      <w:r>
                        <w:rPr>
                          <w:sz w:val="30"/>
                          <w:szCs w:val="30"/>
                        </w:rPr>
                        <w:sym w:font="Wingdings" w:char="F020"/>
                      </w:r>
                    </w:p>
                  </w:tc>
                </w:sdtContent>
              </w:sdt>
              <w:sdt>
                <w:sdtPr>
                  <w:rPr>
                    <w:sz w:val="30"/>
                    <w:szCs w:val="30"/>
                  </w:rPr>
                  <w:id w:val="-667783496"/>
                  <w14:checkbox>
                    <w14:checked w14:val="0"/>
                    <w14:checkedState w14:val="00FC" w14:font="Wingdings"/>
                    <w14:uncheckedState w14:val="0020" w14:font="Wingdings"/>
                  </w14:checkbox>
                </w:sdtPr>
                <w:sdtEndPr/>
                <w:sdtContent>
                  <w:tc>
                    <w:tcPr>
                      <w:tcW w:w="680" w:type="dxa"/>
                      <w:tcMar>
                        <w:top w:w="57" w:type="dxa"/>
                        <w:bottom w:w="57" w:type="dxa"/>
                      </w:tcMar>
                    </w:tcPr>
                    <w:p w14:paraId="426523E6" w14:textId="52268D59" w:rsidR="00A33EE7" w:rsidRDefault="00A33EE7" w:rsidP="007A12FC">
                      <w:pPr>
                        <w:suppressAutoHyphens/>
                      </w:pPr>
                      <w:r>
                        <w:rPr>
                          <w:sz w:val="30"/>
                          <w:szCs w:val="30"/>
                        </w:rPr>
                        <w:sym w:font="Wingdings" w:char="F020"/>
                      </w:r>
                    </w:p>
                  </w:tc>
                </w:sdtContent>
              </w:sdt>
              <w:sdt>
                <w:sdtPr>
                  <w:rPr>
                    <w:sz w:val="30"/>
                    <w:szCs w:val="30"/>
                  </w:rPr>
                  <w:id w:val="-561332014"/>
                  <w14:checkbox>
                    <w14:checked w14:val="0"/>
                    <w14:checkedState w14:val="00FC" w14:font="Wingdings"/>
                    <w14:uncheckedState w14:val="0020" w14:font="Wingdings"/>
                  </w14:checkbox>
                </w:sdtPr>
                <w:sdtEndPr/>
                <w:sdtContent>
                  <w:tc>
                    <w:tcPr>
                      <w:tcW w:w="737" w:type="dxa"/>
                      <w:tcMar>
                        <w:top w:w="57" w:type="dxa"/>
                        <w:bottom w:w="57" w:type="dxa"/>
                      </w:tcMar>
                    </w:tcPr>
                    <w:p w14:paraId="3D1EFAE8" w14:textId="017EBE5E" w:rsidR="00A33EE7" w:rsidRDefault="00A33EE7" w:rsidP="007A12FC">
                      <w:pPr>
                        <w:suppressAutoHyphens/>
                      </w:pPr>
                      <w:r>
                        <w:rPr>
                          <w:sz w:val="30"/>
                          <w:szCs w:val="30"/>
                        </w:rPr>
                        <w:sym w:font="Wingdings" w:char="F020"/>
                      </w:r>
                    </w:p>
                  </w:tc>
                </w:sdtContent>
              </w:sdt>
              <w:tc>
                <w:tcPr>
                  <w:tcW w:w="3572" w:type="dxa"/>
                  <w:tcMar>
                    <w:top w:w="57" w:type="dxa"/>
                    <w:bottom w:w="57" w:type="dxa"/>
                  </w:tcMar>
                </w:tcPr>
                <w:p w14:paraId="6F3D40DA" w14:textId="46276881" w:rsidR="00A33EE7" w:rsidRDefault="00A33EE7"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02330629" w14:textId="77777777" w:rsidTr="007E73C6">
              <w:trPr>
                <w:trHeight w:val="251"/>
              </w:trPr>
              <w:tc>
                <w:tcPr>
                  <w:tcW w:w="4132" w:type="dxa"/>
                  <w:tcMar>
                    <w:top w:w="57" w:type="dxa"/>
                    <w:bottom w:w="57" w:type="dxa"/>
                  </w:tcMar>
                </w:tcPr>
                <w:p w14:paraId="11135DBD" w14:textId="6E8393A9" w:rsidR="00A33EE7" w:rsidRDefault="00232360" w:rsidP="00D0503C">
                  <w:pPr>
                    <w:suppressAutoHyphens/>
                    <w:ind w:left="113"/>
                    <w:jc w:val="left"/>
                  </w:pPr>
                  <w:sdt>
                    <w:sdtPr>
                      <w:id w:val="-1853327268"/>
                      <w:lock w:val="sdtContentLocked"/>
                      <w:placeholder>
                        <w:docPart w:val="9A83F1E9DCEB4E9B8CC701A045C25FCB"/>
                      </w:placeholder>
                      <w15:appearance w15:val="hidden"/>
                    </w:sdtPr>
                    <w:sdtEndPr/>
                    <w:sdtContent>
                      <w:r w:rsidR="00A33EE7" w:rsidRPr="00A3433E">
                        <w:t>Ich kann theoretische Grundlagen nationaler und internationaler Gesundheitssysteme diskutieren und vergleichen</w:t>
                      </w:r>
                    </w:sdtContent>
                  </w:sdt>
                </w:p>
              </w:tc>
              <w:sdt>
                <w:sdtPr>
                  <w:rPr>
                    <w:sz w:val="30"/>
                    <w:szCs w:val="30"/>
                  </w:rPr>
                  <w:id w:val="-798764602"/>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2EFFDB5A" w14:textId="68A15E66" w:rsidR="00A33EE7" w:rsidRDefault="00A33EE7" w:rsidP="00B4026C">
                      <w:pPr>
                        <w:suppressAutoHyphens/>
                      </w:pPr>
                      <w:r>
                        <w:rPr>
                          <w:sz w:val="30"/>
                          <w:szCs w:val="30"/>
                        </w:rPr>
                        <w:sym w:font="Wingdings" w:char="F020"/>
                      </w:r>
                    </w:p>
                  </w:tc>
                </w:sdtContent>
              </w:sdt>
              <w:sdt>
                <w:sdtPr>
                  <w:rPr>
                    <w:sz w:val="30"/>
                    <w:szCs w:val="30"/>
                  </w:rPr>
                  <w:id w:val="-233246720"/>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288ECE4F" w14:textId="1115969E" w:rsidR="00A33EE7" w:rsidRDefault="00A33EE7" w:rsidP="00B4026C">
                      <w:pPr>
                        <w:suppressAutoHyphens/>
                      </w:pPr>
                      <w:r>
                        <w:rPr>
                          <w:sz w:val="30"/>
                          <w:szCs w:val="30"/>
                        </w:rPr>
                        <w:sym w:font="Wingdings" w:char="F020"/>
                      </w:r>
                    </w:p>
                  </w:tc>
                </w:sdtContent>
              </w:sdt>
              <w:sdt>
                <w:sdtPr>
                  <w:rPr>
                    <w:sz w:val="30"/>
                    <w:szCs w:val="30"/>
                  </w:rPr>
                  <w:id w:val="-1964724359"/>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098D7289" w14:textId="24BA21FE" w:rsidR="00A33EE7" w:rsidRDefault="00A33EE7" w:rsidP="00B4026C">
                      <w:pPr>
                        <w:suppressAutoHyphens/>
                      </w:pPr>
                      <w:r>
                        <w:rPr>
                          <w:sz w:val="30"/>
                          <w:szCs w:val="30"/>
                        </w:rPr>
                        <w:sym w:font="Wingdings" w:char="F020"/>
                      </w:r>
                    </w:p>
                  </w:tc>
                </w:sdtContent>
              </w:sdt>
              <w:tc>
                <w:tcPr>
                  <w:tcW w:w="3572" w:type="dxa"/>
                  <w:tcMar>
                    <w:top w:w="57" w:type="dxa"/>
                    <w:bottom w:w="57" w:type="dxa"/>
                  </w:tcMar>
                </w:tcPr>
                <w:p w14:paraId="61CCA06B" w14:textId="1493DA2F" w:rsidR="00A33EE7" w:rsidRDefault="00A33EE7" w:rsidP="00B4026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7C0A9760" w14:textId="77777777" w:rsidTr="007E73C6">
              <w:trPr>
                <w:trHeight w:val="251"/>
              </w:trPr>
              <w:tc>
                <w:tcPr>
                  <w:tcW w:w="4132" w:type="dxa"/>
                  <w:tcMar>
                    <w:top w:w="57" w:type="dxa"/>
                    <w:bottom w:w="57" w:type="dxa"/>
                  </w:tcMar>
                </w:tcPr>
                <w:p w14:paraId="09028FDE" w14:textId="51B332A9" w:rsidR="00A33EE7" w:rsidRDefault="00232360" w:rsidP="00D0503C">
                  <w:pPr>
                    <w:suppressAutoHyphens/>
                    <w:ind w:left="113"/>
                    <w:jc w:val="left"/>
                  </w:pPr>
                  <w:sdt>
                    <w:sdtPr>
                      <w:id w:val="-984234729"/>
                      <w:lock w:val="sdtContentLocked"/>
                      <w:placeholder>
                        <w:docPart w:val="D8679C8FDDBB4CE9A2E34DC7365B3434"/>
                      </w:placeholder>
                      <w15:appearance w15:val="hidden"/>
                    </w:sdtPr>
                    <w:sdtEndPr/>
                    <w:sdtContent>
                      <w:r w:rsidR="00A33EE7" w:rsidRPr="00A3433E">
                        <w:t>Ich kann MS-Office anwenden</w:t>
                      </w:r>
                    </w:sdtContent>
                  </w:sdt>
                </w:p>
              </w:tc>
              <w:sdt>
                <w:sdtPr>
                  <w:rPr>
                    <w:sz w:val="30"/>
                    <w:szCs w:val="30"/>
                  </w:rPr>
                  <w:id w:val="1290393285"/>
                  <w14:checkbox>
                    <w14:checked w14:val="0"/>
                    <w14:checkedState w14:val="00FC" w14:font="Wingdings"/>
                    <w14:uncheckedState w14:val="0020" w14:font="Wingdings"/>
                  </w14:checkbox>
                </w:sdtPr>
                <w:sdtEndPr/>
                <w:sdtContent>
                  <w:tc>
                    <w:tcPr>
                      <w:tcW w:w="680" w:type="dxa"/>
                      <w:tcMar>
                        <w:top w:w="57" w:type="dxa"/>
                        <w:bottom w:w="57" w:type="dxa"/>
                      </w:tcMar>
                    </w:tcPr>
                    <w:p w14:paraId="4255E4D5" w14:textId="1378718B" w:rsidR="00A33EE7" w:rsidRDefault="00A33EE7" w:rsidP="00B4026C">
                      <w:pPr>
                        <w:suppressAutoHyphens/>
                      </w:pPr>
                      <w:r>
                        <w:rPr>
                          <w:sz w:val="30"/>
                          <w:szCs w:val="30"/>
                        </w:rPr>
                        <w:sym w:font="Wingdings" w:char="F020"/>
                      </w:r>
                    </w:p>
                  </w:tc>
                </w:sdtContent>
              </w:sdt>
              <w:sdt>
                <w:sdtPr>
                  <w:rPr>
                    <w:sz w:val="30"/>
                    <w:szCs w:val="30"/>
                  </w:rPr>
                  <w:id w:val="-1601634240"/>
                  <w14:checkbox>
                    <w14:checked w14:val="0"/>
                    <w14:checkedState w14:val="00FC" w14:font="Wingdings"/>
                    <w14:uncheckedState w14:val="0020" w14:font="Wingdings"/>
                  </w14:checkbox>
                </w:sdtPr>
                <w:sdtEndPr/>
                <w:sdtContent>
                  <w:tc>
                    <w:tcPr>
                      <w:tcW w:w="680" w:type="dxa"/>
                      <w:tcMar>
                        <w:top w:w="57" w:type="dxa"/>
                        <w:bottom w:w="57" w:type="dxa"/>
                      </w:tcMar>
                    </w:tcPr>
                    <w:p w14:paraId="74388728" w14:textId="72F7F6AE" w:rsidR="00A33EE7" w:rsidRDefault="00A33EE7" w:rsidP="00B4026C">
                      <w:pPr>
                        <w:suppressAutoHyphens/>
                      </w:pPr>
                      <w:r>
                        <w:rPr>
                          <w:sz w:val="30"/>
                          <w:szCs w:val="30"/>
                        </w:rPr>
                        <w:sym w:font="Wingdings" w:char="F020"/>
                      </w:r>
                    </w:p>
                  </w:tc>
                </w:sdtContent>
              </w:sdt>
              <w:sdt>
                <w:sdtPr>
                  <w:rPr>
                    <w:sz w:val="30"/>
                    <w:szCs w:val="30"/>
                  </w:rPr>
                  <w:id w:val="-671644341"/>
                  <w14:checkbox>
                    <w14:checked w14:val="0"/>
                    <w14:checkedState w14:val="00FC" w14:font="Wingdings"/>
                    <w14:uncheckedState w14:val="0020" w14:font="Wingdings"/>
                  </w14:checkbox>
                </w:sdtPr>
                <w:sdtEndPr/>
                <w:sdtContent>
                  <w:tc>
                    <w:tcPr>
                      <w:tcW w:w="737" w:type="dxa"/>
                      <w:tcMar>
                        <w:top w:w="57" w:type="dxa"/>
                        <w:bottom w:w="57" w:type="dxa"/>
                      </w:tcMar>
                    </w:tcPr>
                    <w:p w14:paraId="37A60A2F" w14:textId="22ED9296" w:rsidR="00A33EE7" w:rsidRDefault="00A33EE7" w:rsidP="00B4026C">
                      <w:pPr>
                        <w:suppressAutoHyphens/>
                      </w:pPr>
                      <w:r>
                        <w:rPr>
                          <w:sz w:val="30"/>
                          <w:szCs w:val="30"/>
                        </w:rPr>
                        <w:sym w:font="Wingdings" w:char="F020"/>
                      </w:r>
                    </w:p>
                  </w:tc>
                </w:sdtContent>
              </w:sdt>
              <w:tc>
                <w:tcPr>
                  <w:tcW w:w="3572" w:type="dxa"/>
                  <w:tcMar>
                    <w:top w:w="57" w:type="dxa"/>
                    <w:bottom w:w="57" w:type="dxa"/>
                  </w:tcMar>
                </w:tcPr>
                <w:p w14:paraId="214F58B3" w14:textId="2EE64EEB" w:rsidR="00A33EE7" w:rsidRDefault="00A33EE7" w:rsidP="00B4026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16772546" w14:textId="77777777" w:rsidTr="007E73C6">
              <w:trPr>
                <w:trHeight w:val="251"/>
              </w:trPr>
              <w:tc>
                <w:tcPr>
                  <w:tcW w:w="4132" w:type="dxa"/>
                  <w:tcMar>
                    <w:top w:w="57" w:type="dxa"/>
                    <w:bottom w:w="57" w:type="dxa"/>
                  </w:tcMar>
                </w:tcPr>
                <w:p w14:paraId="3D5E4199" w14:textId="2F2D4540" w:rsidR="00A33EE7" w:rsidRDefault="00232360" w:rsidP="00D0503C">
                  <w:pPr>
                    <w:suppressAutoHyphens/>
                    <w:ind w:left="113"/>
                    <w:jc w:val="left"/>
                  </w:pPr>
                  <w:sdt>
                    <w:sdtPr>
                      <w:id w:val="-309631175"/>
                      <w:lock w:val="sdtContentLocked"/>
                      <w:placeholder>
                        <w:docPart w:val="D8679C8FDDBB4CE9A2E34DC7365B3434"/>
                      </w:placeholder>
                      <w15:appearance w15:val="hidden"/>
                    </w:sdtPr>
                    <w:sdtEndPr/>
                    <w:sdtContent>
                      <w:r w:rsidR="00A33EE7" w:rsidRPr="00A3433E">
                        <w:t>Ich kann Programme zur Datenaufbereitung (SPSS) anwenden</w:t>
                      </w:r>
                    </w:sdtContent>
                  </w:sdt>
                </w:p>
              </w:tc>
              <w:sdt>
                <w:sdtPr>
                  <w:rPr>
                    <w:sz w:val="30"/>
                    <w:szCs w:val="30"/>
                  </w:rPr>
                  <w:id w:val="-1920784681"/>
                  <w14:checkbox>
                    <w14:checked w14:val="0"/>
                    <w14:checkedState w14:val="00FC" w14:font="Wingdings"/>
                    <w14:uncheckedState w14:val="0020" w14:font="Wingdings"/>
                  </w14:checkbox>
                </w:sdtPr>
                <w:sdtEndPr/>
                <w:sdtContent>
                  <w:tc>
                    <w:tcPr>
                      <w:tcW w:w="680" w:type="dxa"/>
                      <w:tcMar>
                        <w:top w:w="57" w:type="dxa"/>
                        <w:bottom w:w="57" w:type="dxa"/>
                      </w:tcMar>
                    </w:tcPr>
                    <w:p w14:paraId="64077102" w14:textId="70079E31" w:rsidR="00A33EE7" w:rsidRDefault="00A33EE7" w:rsidP="00B4026C">
                      <w:pPr>
                        <w:suppressAutoHyphens/>
                      </w:pPr>
                      <w:r>
                        <w:rPr>
                          <w:sz w:val="30"/>
                          <w:szCs w:val="30"/>
                        </w:rPr>
                        <w:sym w:font="Wingdings" w:char="F020"/>
                      </w:r>
                    </w:p>
                  </w:tc>
                </w:sdtContent>
              </w:sdt>
              <w:sdt>
                <w:sdtPr>
                  <w:rPr>
                    <w:sz w:val="30"/>
                    <w:szCs w:val="30"/>
                  </w:rPr>
                  <w:id w:val="1315846268"/>
                  <w14:checkbox>
                    <w14:checked w14:val="0"/>
                    <w14:checkedState w14:val="00FC" w14:font="Wingdings"/>
                    <w14:uncheckedState w14:val="0020" w14:font="Wingdings"/>
                  </w14:checkbox>
                </w:sdtPr>
                <w:sdtEndPr/>
                <w:sdtContent>
                  <w:tc>
                    <w:tcPr>
                      <w:tcW w:w="680" w:type="dxa"/>
                      <w:tcMar>
                        <w:top w:w="57" w:type="dxa"/>
                        <w:bottom w:w="57" w:type="dxa"/>
                      </w:tcMar>
                    </w:tcPr>
                    <w:p w14:paraId="0C873F2F" w14:textId="6B11417D" w:rsidR="00A33EE7" w:rsidRDefault="00A33EE7" w:rsidP="00B4026C">
                      <w:pPr>
                        <w:suppressAutoHyphens/>
                      </w:pPr>
                      <w:r>
                        <w:rPr>
                          <w:sz w:val="30"/>
                          <w:szCs w:val="30"/>
                        </w:rPr>
                        <w:sym w:font="Wingdings" w:char="F020"/>
                      </w:r>
                    </w:p>
                  </w:tc>
                </w:sdtContent>
              </w:sdt>
              <w:sdt>
                <w:sdtPr>
                  <w:rPr>
                    <w:sz w:val="30"/>
                    <w:szCs w:val="30"/>
                  </w:rPr>
                  <w:id w:val="1090981228"/>
                  <w14:checkbox>
                    <w14:checked w14:val="0"/>
                    <w14:checkedState w14:val="00FC" w14:font="Wingdings"/>
                    <w14:uncheckedState w14:val="0020" w14:font="Wingdings"/>
                  </w14:checkbox>
                </w:sdtPr>
                <w:sdtEndPr/>
                <w:sdtContent>
                  <w:tc>
                    <w:tcPr>
                      <w:tcW w:w="737" w:type="dxa"/>
                      <w:tcMar>
                        <w:top w:w="57" w:type="dxa"/>
                        <w:bottom w:w="57" w:type="dxa"/>
                      </w:tcMar>
                    </w:tcPr>
                    <w:p w14:paraId="3B8F9F4D" w14:textId="761EE5FD" w:rsidR="00A33EE7" w:rsidRDefault="00A33EE7" w:rsidP="00B4026C">
                      <w:pPr>
                        <w:suppressAutoHyphens/>
                      </w:pPr>
                      <w:r>
                        <w:rPr>
                          <w:sz w:val="30"/>
                          <w:szCs w:val="30"/>
                        </w:rPr>
                        <w:sym w:font="Wingdings" w:char="F020"/>
                      </w:r>
                    </w:p>
                  </w:tc>
                </w:sdtContent>
              </w:sdt>
              <w:tc>
                <w:tcPr>
                  <w:tcW w:w="3572" w:type="dxa"/>
                  <w:tcMar>
                    <w:top w:w="57" w:type="dxa"/>
                    <w:bottom w:w="57" w:type="dxa"/>
                  </w:tcMar>
                </w:tcPr>
                <w:p w14:paraId="00D214DD" w14:textId="3F1BF72D" w:rsidR="00A33EE7" w:rsidRDefault="00A33EE7" w:rsidP="00B4026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2C3A804F" w14:textId="77777777" w:rsidTr="007E73C6">
              <w:trPr>
                <w:trHeight w:val="251"/>
              </w:trPr>
              <w:tc>
                <w:tcPr>
                  <w:tcW w:w="4132" w:type="dxa"/>
                  <w:tcMar>
                    <w:top w:w="57" w:type="dxa"/>
                    <w:bottom w:w="57" w:type="dxa"/>
                  </w:tcMar>
                </w:tcPr>
                <w:p w14:paraId="73DDB0BD" w14:textId="7693F61F" w:rsidR="00A33EE7" w:rsidRPr="00A258F5" w:rsidRDefault="00232360" w:rsidP="00D0503C">
                  <w:pPr>
                    <w:suppressAutoHyphens/>
                    <w:ind w:left="113"/>
                    <w:jc w:val="left"/>
                  </w:pPr>
                  <w:sdt>
                    <w:sdtPr>
                      <w:id w:val="1252775748"/>
                      <w:lock w:val="sdtContentLocked"/>
                      <w:placeholder>
                        <w:docPart w:val="D8679C8FDDBB4CE9A2E34DC7365B3434"/>
                      </w:placeholder>
                      <w15:appearance w15:val="hidden"/>
                    </w:sdtPr>
                    <w:sdtEndPr/>
                    <w:sdtContent>
                      <w:r w:rsidR="00A33EE7" w:rsidRPr="00A3433E">
                        <w:t>Ich kann Daten kontext-, situations- und zielgruppen</w:t>
                      </w:r>
                      <w:r w:rsidR="00A33EE7">
                        <w:t>-</w:t>
                      </w:r>
                      <w:r w:rsidR="00A33EE7" w:rsidRPr="00A3433E">
                        <w:t>bezogen recherchieren und darstellen</w:t>
                      </w:r>
                    </w:sdtContent>
                  </w:sdt>
                </w:p>
              </w:tc>
              <w:sdt>
                <w:sdtPr>
                  <w:rPr>
                    <w:sz w:val="30"/>
                    <w:szCs w:val="30"/>
                  </w:rPr>
                  <w:id w:val="-2093538502"/>
                  <w14:checkbox>
                    <w14:checked w14:val="0"/>
                    <w14:checkedState w14:val="00FC" w14:font="Wingdings"/>
                    <w14:uncheckedState w14:val="0020" w14:font="Wingdings"/>
                  </w14:checkbox>
                </w:sdtPr>
                <w:sdtEndPr/>
                <w:sdtContent>
                  <w:tc>
                    <w:tcPr>
                      <w:tcW w:w="680" w:type="dxa"/>
                      <w:tcMar>
                        <w:top w:w="57" w:type="dxa"/>
                        <w:bottom w:w="57" w:type="dxa"/>
                      </w:tcMar>
                    </w:tcPr>
                    <w:p w14:paraId="1AD244DA" w14:textId="696418FE" w:rsidR="00A33EE7" w:rsidRDefault="00A33EE7" w:rsidP="00B4026C">
                      <w:pPr>
                        <w:suppressAutoHyphens/>
                      </w:pPr>
                      <w:r>
                        <w:rPr>
                          <w:sz w:val="30"/>
                          <w:szCs w:val="30"/>
                        </w:rPr>
                        <w:sym w:font="Wingdings" w:char="F020"/>
                      </w:r>
                    </w:p>
                  </w:tc>
                </w:sdtContent>
              </w:sdt>
              <w:sdt>
                <w:sdtPr>
                  <w:rPr>
                    <w:sz w:val="30"/>
                    <w:szCs w:val="30"/>
                  </w:rPr>
                  <w:id w:val="-1120595545"/>
                  <w14:checkbox>
                    <w14:checked w14:val="0"/>
                    <w14:checkedState w14:val="00FC" w14:font="Wingdings"/>
                    <w14:uncheckedState w14:val="0020" w14:font="Wingdings"/>
                  </w14:checkbox>
                </w:sdtPr>
                <w:sdtEndPr/>
                <w:sdtContent>
                  <w:tc>
                    <w:tcPr>
                      <w:tcW w:w="680" w:type="dxa"/>
                      <w:tcMar>
                        <w:top w:w="57" w:type="dxa"/>
                        <w:bottom w:w="57" w:type="dxa"/>
                      </w:tcMar>
                    </w:tcPr>
                    <w:p w14:paraId="0FA81692" w14:textId="1E7A6092" w:rsidR="00A33EE7" w:rsidRDefault="00A33EE7" w:rsidP="00B4026C">
                      <w:pPr>
                        <w:suppressAutoHyphens/>
                      </w:pPr>
                      <w:r>
                        <w:rPr>
                          <w:sz w:val="30"/>
                          <w:szCs w:val="30"/>
                        </w:rPr>
                        <w:sym w:font="Wingdings" w:char="F020"/>
                      </w:r>
                    </w:p>
                  </w:tc>
                </w:sdtContent>
              </w:sdt>
              <w:sdt>
                <w:sdtPr>
                  <w:rPr>
                    <w:sz w:val="30"/>
                    <w:szCs w:val="30"/>
                  </w:rPr>
                  <w:id w:val="-2034486206"/>
                  <w14:checkbox>
                    <w14:checked w14:val="0"/>
                    <w14:checkedState w14:val="00FC" w14:font="Wingdings"/>
                    <w14:uncheckedState w14:val="0020" w14:font="Wingdings"/>
                  </w14:checkbox>
                </w:sdtPr>
                <w:sdtEndPr/>
                <w:sdtContent>
                  <w:tc>
                    <w:tcPr>
                      <w:tcW w:w="737" w:type="dxa"/>
                      <w:tcMar>
                        <w:top w:w="57" w:type="dxa"/>
                        <w:bottom w:w="57" w:type="dxa"/>
                      </w:tcMar>
                    </w:tcPr>
                    <w:p w14:paraId="3E769B6F" w14:textId="2AF1978D" w:rsidR="00A33EE7" w:rsidRDefault="00A33EE7" w:rsidP="00B4026C">
                      <w:pPr>
                        <w:suppressAutoHyphens/>
                      </w:pPr>
                      <w:r>
                        <w:rPr>
                          <w:sz w:val="30"/>
                          <w:szCs w:val="30"/>
                        </w:rPr>
                        <w:sym w:font="Wingdings" w:char="F020"/>
                      </w:r>
                    </w:p>
                  </w:tc>
                </w:sdtContent>
              </w:sdt>
              <w:tc>
                <w:tcPr>
                  <w:tcW w:w="3572" w:type="dxa"/>
                  <w:tcMar>
                    <w:top w:w="57" w:type="dxa"/>
                    <w:bottom w:w="57" w:type="dxa"/>
                  </w:tcMar>
                </w:tcPr>
                <w:p w14:paraId="12504382" w14:textId="3D663DE6" w:rsidR="00A33EE7" w:rsidRDefault="00A33EE7" w:rsidP="00B4026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1B970EB6" w14:textId="77777777" w:rsidTr="007E73C6">
              <w:trPr>
                <w:trHeight w:val="251"/>
              </w:trPr>
              <w:tc>
                <w:tcPr>
                  <w:tcW w:w="4132" w:type="dxa"/>
                  <w:tcMar>
                    <w:top w:w="57" w:type="dxa"/>
                    <w:bottom w:w="57" w:type="dxa"/>
                  </w:tcMar>
                </w:tcPr>
                <w:p w14:paraId="5B59255F" w14:textId="56072389" w:rsidR="00A33EE7" w:rsidRPr="00A258F5" w:rsidRDefault="00232360" w:rsidP="00D0503C">
                  <w:pPr>
                    <w:suppressAutoHyphens/>
                    <w:ind w:left="113"/>
                    <w:jc w:val="left"/>
                  </w:pPr>
                  <w:sdt>
                    <w:sdtPr>
                      <w:id w:val="-707415555"/>
                      <w:lock w:val="sdtContentLocked"/>
                      <w:placeholder>
                        <w:docPart w:val="D8679C8FDDBB4CE9A2E34DC7365B3434"/>
                      </w:placeholder>
                      <w15:appearance w15:val="hidden"/>
                    </w:sdtPr>
                    <w:sdtEndPr/>
                    <w:sdtContent>
                      <w:r w:rsidR="00A33EE7" w:rsidRPr="00A3433E">
                        <w:t>Ich kann wissenschaftliche Suchmaschinen zielführend bedienen</w:t>
                      </w:r>
                    </w:sdtContent>
                  </w:sdt>
                </w:p>
              </w:tc>
              <w:sdt>
                <w:sdtPr>
                  <w:rPr>
                    <w:sz w:val="30"/>
                    <w:szCs w:val="30"/>
                  </w:rPr>
                  <w:id w:val="936175282"/>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05FBA314" w14:textId="6C15B391" w:rsidR="00A33EE7" w:rsidRDefault="00A33EE7" w:rsidP="00B4026C">
                      <w:pPr>
                        <w:suppressAutoHyphens/>
                      </w:pPr>
                      <w:r>
                        <w:rPr>
                          <w:sz w:val="30"/>
                          <w:szCs w:val="30"/>
                        </w:rPr>
                        <w:sym w:font="Wingdings" w:char="F020"/>
                      </w:r>
                    </w:p>
                  </w:tc>
                </w:sdtContent>
              </w:sdt>
              <w:sdt>
                <w:sdtPr>
                  <w:rPr>
                    <w:sz w:val="30"/>
                    <w:szCs w:val="30"/>
                  </w:rPr>
                  <w:id w:val="-1756975800"/>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21ABE985" w14:textId="09DE516D" w:rsidR="00A33EE7" w:rsidRDefault="00A33EE7" w:rsidP="00B4026C">
                      <w:pPr>
                        <w:suppressAutoHyphens/>
                      </w:pPr>
                      <w:r>
                        <w:rPr>
                          <w:sz w:val="30"/>
                          <w:szCs w:val="30"/>
                        </w:rPr>
                        <w:sym w:font="Wingdings" w:char="F020"/>
                      </w:r>
                    </w:p>
                  </w:tc>
                </w:sdtContent>
              </w:sdt>
              <w:sdt>
                <w:sdtPr>
                  <w:rPr>
                    <w:sz w:val="30"/>
                    <w:szCs w:val="30"/>
                  </w:rPr>
                  <w:id w:val="303124850"/>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5B2A5015" w14:textId="13583392" w:rsidR="00A33EE7" w:rsidRDefault="00A33EE7" w:rsidP="00B4026C">
                      <w:pPr>
                        <w:suppressAutoHyphens/>
                      </w:pPr>
                      <w:r>
                        <w:rPr>
                          <w:sz w:val="30"/>
                          <w:szCs w:val="30"/>
                        </w:rPr>
                        <w:sym w:font="Wingdings" w:char="F020"/>
                      </w:r>
                    </w:p>
                  </w:tc>
                </w:sdtContent>
              </w:sdt>
              <w:tc>
                <w:tcPr>
                  <w:tcW w:w="3572" w:type="dxa"/>
                  <w:tcMar>
                    <w:top w:w="57" w:type="dxa"/>
                    <w:bottom w:w="57" w:type="dxa"/>
                  </w:tcMar>
                </w:tcPr>
                <w:p w14:paraId="52DA4BB4" w14:textId="5384D7C1" w:rsidR="00A33EE7" w:rsidRDefault="00A33EE7" w:rsidP="00B4026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02416363" w14:textId="77777777" w:rsidTr="007E73C6">
              <w:trPr>
                <w:trHeight w:hRule="exact" w:val="340"/>
              </w:trPr>
              <w:tc>
                <w:tcPr>
                  <w:tcW w:w="4132" w:type="dxa"/>
                  <w:tcBorders>
                    <w:right w:val="nil"/>
                  </w:tcBorders>
                  <w:tcMar>
                    <w:top w:w="57" w:type="dxa"/>
                    <w:bottom w:w="57" w:type="dxa"/>
                  </w:tcMar>
                  <w:vAlign w:val="bottom"/>
                </w:tcPr>
                <w:p w14:paraId="0D1C24A7" w14:textId="3522368A" w:rsidR="00A33EE7" w:rsidRPr="00EB209D" w:rsidRDefault="00232360" w:rsidP="00D0503C">
                  <w:pPr>
                    <w:suppressAutoHyphens/>
                    <w:ind w:left="113"/>
                    <w:jc w:val="left"/>
                    <w:rPr>
                      <w:rFonts w:ascii="Lelo Bold" w:hAnsi="Lelo Bold"/>
                      <w:color w:val="F9C621"/>
                    </w:rPr>
                  </w:pPr>
                  <w:sdt>
                    <w:sdtPr>
                      <w:rPr>
                        <w:rFonts w:ascii="Lelo Bold" w:hAnsi="Lelo Bold"/>
                        <w:color w:val="F9C621"/>
                      </w:rPr>
                      <w:id w:val="-114991122"/>
                      <w:lock w:val="sdtContentLocked"/>
                      <w:placeholder>
                        <w:docPart w:val="22E7544147AE4B2ABFC3374C311A155B"/>
                      </w:placeholder>
                      <w15:appearance w15:val="hidden"/>
                    </w:sdtPr>
                    <w:sdtEndPr/>
                    <w:sdtContent>
                      <w:r w:rsidR="00A33EE7" w:rsidRPr="00876DBB">
                        <w:rPr>
                          <w:rFonts w:ascii="Lelo Bold" w:hAnsi="Lelo Bold"/>
                          <w:color w:val="A1151A"/>
                        </w:rPr>
                        <w:t>Fach-/Methodenkenntnisse</w:t>
                      </w:r>
                    </w:sdtContent>
                  </w:sdt>
                </w:p>
              </w:tc>
              <w:tc>
                <w:tcPr>
                  <w:tcW w:w="680" w:type="dxa"/>
                  <w:tcBorders>
                    <w:left w:val="nil"/>
                    <w:right w:val="nil"/>
                  </w:tcBorders>
                  <w:tcMar>
                    <w:top w:w="57" w:type="dxa"/>
                    <w:bottom w:w="57" w:type="dxa"/>
                  </w:tcMar>
                  <w:vAlign w:val="bottom"/>
                </w:tcPr>
                <w:p w14:paraId="0BB6C78E" w14:textId="6739F0FF" w:rsidR="00A33EE7" w:rsidRDefault="00A33EE7" w:rsidP="00C81756">
                  <w:pPr>
                    <w:suppressAutoHyphens/>
                    <w:jc w:val="left"/>
                  </w:pPr>
                </w:p>
              </w:tc>
              <w:tc>
                <w:tcPr>
                  <w:tcW w:w="680" w:type="dxa"/>
                  <w:tcBorders>
                    <w:left w:val="nil"/>
                    <w:right w:val="nil"/>
                  </w:tcBorders>
                  <w:tcMar>
                    <w:top w:w="57" w:type="dxa"/>
                    <w:bottom w:w="57" w:type="dxa"/>
                  </w:tcMar>
                  <w:vAlign w:val="bottom"/>
                </w:tcPr>
                <w:p w14:paraId="7E123E7E" w14:textId="623A0761" w:rsidR="00A33EE7" w:rsidRDefault="00A33EE7" w:rsidP="00C81756">
                  <w:pPr>
                    <w:suppressAutoHyphens/>
                    <w:jc w:val="left"/>
                  </w:pPr>
                </w:p>
              </w:tc>
              <w:tc>
                <w:tcPr>
                  <w:tcW w:w="737" w:type="dxa"/>
                  <w:tcBorders>
                    <w:left w:val="nil"/>
                    <w:right w:val="nil"/>
                  </w:tcBorders>
                  <w:tcMar>
                    <w:top w:w="57" w:type="dxa"/>
                    <w:bottom w:w="57" w:type="dxa"/>
                  </w:tcMar>
                  <w:vAlign w:val="bottom"/>
                </w:tcPr>
                <w:p w14:paraId="1CF4528C" w14:textId="3716013B" w:rsidR="00A33EE7" w:rsidRDefault="00A33EE7" w:rsidP="00C81756">
                  <w:pPr>
                    <w:suppressAutoHyphens/>
                    <w:jc w:val="left"/>
                  </w:pPr>
                </w:p>
              </w:tc>
              <w:tc>
                <w:tcPr>
                  <w:tcW w:w="3572" w:type="dxa"/>
                  <w:tcBorders>
                    <w:left w:val="nil"/>
                  </w:tcBorders>
                  <w:tcMar>
                    <w:top w:w="57" w:type="dxa"/>
                    <w:bottom w:w="57" w:type="dxa"/>
                  </w:tcMar>
                  <w:vAlign w:val="bottom"/>
                </w:tcPr>
                <w:p w14:paraId="76BAC762" w14:textId="77777777" w:rsidR="00A33EE7" w:rsidRDefault="00A33EE7" w:rsidP="00C81756">
                  <w:pPr>
                    <w:suppressAutoHyphens/>
                    <w:jc w:val="left"/>
                  </w:pPr>
                </w:p>
                <w:p w14:paraId="455C554E" w14:textId="6C68420C" w:rsidR="00A33EE7" w:rsidRDefault="00A33EE7" w:rsidP="00C81756">
                  <w:pPr>
                    <w:suppressAutoHyphens/>
                    <w:jc w:val="left"/>
                  </w:pPr>
                </w:p>
              </w:tc>
            </w:tr>
            <w:tr w:rsidR="00A33EE7" w14:paraId="7CB13193" w14:textId="77777777" w:rsidTr="007E73C6">
              <w:trPr>
                <w:trHeight w:val="251"/>
              </w:trPr>
              <w:tc>
                <w:tcPr>
                  <w:tcW w:w="4132" w:type="dxa"/>
                  <w:tcMar>
                    <w:top w:w="57" w:type="dxa"/>
                    <w:bottom w:w="57" w:type="dxa"/>
                  </w:tcMar>
                </w:tcPr>
                <w:p w14:paraId="218E7C79" w14:textId="6813B5C6" w:rsidR="00A33EE7" w:rsidRPr="00A258F5" w:rsidRDefault="00232360" w:rsidP="00D0503C">
                  <w:pPr>
                    <w:suppressAutoHyphens/>
                    <w:ind w:left="113"/>
                    <w:jc w:val="left"/>
                  </w:pPr>
                  <w:sdt>
                    <w:sdtPr>
                      <w:id w:val="-1369294996"/>
                      <w:lock w:val="sdtContentLocked"/>
                      <w:placeholder>
                        <w:docPart w:val="22E7544147AE4B2ABFC3374C311A155B"/>
                      </w:placeholder>
                      <w15:appearance w15:val="hidden"/>
                    </w:sdtPr>
                    <w:sdtEndPr/>
                    <w:sdtContent>
                      <w:r w:rsidR="00A33EE7" w:rsidRPr="00A3433E">
                        <w:t>Ich verfüge über ein kritisches Verständnis gesundheitswissen</w:t>
                      </w:r>
                      <w:r w:rsidR="00A33EE7">
                        <w:t>-</w:t>
                      </w:r>
                      <w:r w:rsidR="00A33EE7" w:rsidRPr="00A3433E">
                        <w:t>schaftlicher Grundlagen in Bezug auf Gesundheit und Krankheit</w:t>
                      </w:r>
                    </w:sdtContent>
                  </w:sdt>
                </w:p>
              </w:tc>
              <w:sdt>
                <w:sdtPr>
                  <w:rPr>
                    <w:sz w:val="30"/>
                    <w:szCs w:val="30"/>
                  </w:rPr>
                  <w:id w:val="44261516"/>
                  <w14:checkbox>
                    <w14:checked w14:val="0"/>
                    <w14:checkedState w14:val="00FC" w14:font="Wingdings"/>
                    <w14:uncheckedState w14:val="0020" w14:font="Wingdings"/>
                  </w14:checkbox>
                </w:sdtPr>
                <w:sdtEndPr/>
                <w:sdtContent>
                  <w:tc>
                    <w:tcPr>
                      <w:tcW w:w="680" w:type="dxa"/>
                      <w:tcMar>
                        <w:top w:w="57" w:type="dxa"/>
                        <w:bottom w:w="57" w:type="dxa"/>
                      </w:tcMar>
                    </w:tcPr>
                    <w:p w14:paraId="7249E794" w14:textId="36C20E84" w:rsidR="00A33EE7" w:rsidRDefault="00A33EE7" w:rsidP="00B4026C">
                      <w:pPr>
                        <w:suppressAutoHyphens/>
                      </w:pPr>
                      <w:r>
                        <w:rPr>
                          <w:sz w:val="30"/>
                          <w:szCs w:val="30"/>
                        </w:rPr>
                        <w:sym w:font="Wingdings" w:char="F020"/>
                      </w:r>
                    </w:p>
                  </w:tc>
                </w:sdtContent>
              </w:sdt>
              <w:sdt>
                <w:sdtPr>
                  <w:rPr>
                    <w:sz w:val="30"/>
                    <w:szCs w:val="30"/>
                  </w:rPr>
                  <w:id w:val="1002786112"/>
                  <w14:checkbox>
                    <w14:checked w14:val="0"/>
                    <w14:checkedState w14:val="00FC" w14:font="Wingdings"/>
                    <w14:uncheckedState w14:val="0020" w14:font="Wingdings"/>
                  </w14:checkbox>
                </w:sdtPr>
                <w:sdtEndPr/>
                <w:sdtContent>
                  <w:tc>
                    <w:tcPr>
                      <w:tcW w:w="680" w:type="dxa"/>
                      <w:tcMar>
                        <w:top w:w="57" w:type="dxa"/>
                        <w:bottom w:w="57" w:type="dxa"/>
                      </w:tcMar>
                    </w:tcPr>
                    <w:p w14:paraId="1845FD66" w14:textId="0157072A" w:rsidR="00A33EE7" w:rsidRDefault="00A33EE7" w:rsidP="00B4026C">
                      <w:pPr>
                        <w:suppressAutoHyphens/>
                      </w:pPr>
                      <w:r>
                        <w:rPr>
                          <w:sz w:val="30"/>
                          <w:szCs w:val="30"/>
                        </w:rPr>
                        <w:sym w:font="Wingdings" w:char="F020"/>
                      </w:r>
                    </w:p>
                  </w:tc>
                </w:sdtContent>
              </w:sdt>
              <w:sdt>
                <w:sdtPr>
                  <w:rPr>
                    <w:sz w:val="30"/>
                    <w:szCs w:val="30"/>
                  </w:rPr>
                  <w:id w:val="-434981030"/>
                  <w14:checkbox>
                    <w14:checked w14:val="0"/>
                    <w14:checkedState w14:val="00FC" w14:font="Wingdings"/>
                    <w14:uncheckedState w14:val="0020" w14:font="Wingdings"/>
                  </w14:checkbox>
                </w:sdtPr>
                <w:sdtEndPr/>
                <w:sdtContent>
                  <w:tc>
                    <w:tcPr>
                      <w:tcW w:w="737" w:type="dxa"/>
                      <w:tcMar>
                        <w:top w:w="57" w:type="dxa"/>
                        <w:bottom w:w="57" w:type="dxa"/>
                      </w:tcMar>
                    </w:tcPr>
                    <w:p w14:paraId="5016E36F" w14:textId="4A9BB373" w:rsidR="00A33EE7" w:rsidRDefault="00A33EE7" w:rsidP="00B4026C">
                      <w:pPr>
                        <w:suppressAutoHyphens/>
                      </w:pPr>
                      <w:r>
                        <w:rPr>
                          <w:sz w:val="30"/>
                          <w:szCs w:val="30"/>
                        </w:rPr>
                        <w:sym w:font="Wingdings" w:char="F020"/>
                      </w:r>
                    </w:p>
                  </w:tc>
                </w:sdtContent>
              </w:sdt>
              <w:tc>
                <w:tcPr>
                  <w:tcW w:w="3572" w:type="dxa"/>
                  <w:tcMar>
                    <w:top w:w="57" w:type="dxa"/>
                    <w:bottom w:w="57" w:type="dxa"/>
                  </w:tcMar>
                </w:tcPr>
                <w:p w14:paraId="780897B7" w14:textId="1F2FE261" w:rsidR="00A33EE7" w:rsidRDefault="00A33EE7" w:rsidP="00B4026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7808AEC1" w14:textId="77777777" w:rsidTr="007E73C6">
              <w:trPr>
                <w:trHeight w:val="251"/>
              </w:trPr>
              <w:tc>
                <w:tcPr>
                  <w:tcW w:w="4132" w:type="dxa"/>
                  <w:tcMar>
                    <w:top w:w="57" w:type="dxa"/>
                    <w:bottom w:w="57" w:type="dxa"/>
                  </w:tcMar>
                </w:tcPr>
                <w:p w14:paraId="34C7DC66" w14:textId="563F6040" w:rsidR="00A33EE7" w:rsidRPr="00A258F5" w:rsidRDefault="00232360" w:rsidP="00D0503C">
                  <w:pPr>
                    <w:suppressAutoHyphens/>
                    <w:ind w:left="113"/>
                    <w:jc w:val="left"/>
                  </w:pPr>
                  <w:sdt>
                    <w:sdtPr>
                      <w:id w:val="-1330130591"/>
                      <w:lock w:val="sdtContentLocked"/>
                      <w:placeholder>
                        <w:docPart w:val="22E7544147AE4B2ABFC3374C311A155B"/>
                      </w:placeholder>
                      <w15:appearance w15:val="hidden"/>
                    </w:sdtPr>
                    <w:sdtEndPr/>
                    <w:sdtContent>
                      <w:r w:rsidR="00A33EE7" w:rsidRPr="00A3433E">
                        <w:t>Ich kann relevante Methoden des Faches identifizieren</w:t>
                      </w:r>
                    </w:sdtContent>
                  </w:sdt>
                </w:p>
              </w:tc>
              <w:sdt>
                <w:sdtPr>
                  <w:rPr>
                    <w:sz w:val="30"/>
                    <w:szCs w:val="30"/>
                  </w:rPr>
                  <w:id w:val="452828624"/>
                  <w14:checkbox>
                    <w14:checked w14:val="0"/>
                    <w14:checkedState w14:val="00FC" w14:font="Wingdings"/>
                    <w14:uncheckedState w14:val="0020" w14:font="Wingdings"/>
                  </w14:checkbox>
                </w:sdtPr>
                <w:sdtEndPr/>
                <w:sdtContent>
                  <w:tc>
                    <w:tcPr>
                      <w:tcW w:w="680" w:type="dxa"/>
                      <w:tcMar>
                        <w:top w:w="57" w:type="dxa"/>
                        <w:bottom w:w="57" w:type="dxa"/>
                      </w:tcMar>
                    </w:tcPr>
                    <w:p w14:paraId="725F029A" w14:textId="5DDF3476" w:rsidR="00A33EE7" w:rsidRDefault="00A33EE7" w:rsidP="00B4026C">
                      <w:pPr>
                        <w:suppressAutoHyphens/>
                      </w:pPr>
                      <w:r>
                        <w:rPr>
                          <w:sz w:val="30"/>
                          <w:szCs w:val="30"/>
                        </w:rPr>
                        <w:sym w:font="Wingdings" w:char="F020"/>
                      </w:r>
                    </w:p>
                  </w:tc>
                </w:sdtContent>
              </w:sdt>
              <w:sdt>
                <w:sdtPr>
                  <w:rPr>
                    <w:sz w:val="30"/>
                    <w:szCs w:val="30"/>
                  </w:rPr>
                  <w:id w:val="-1822425956"/>
                  <w14:checkbox>
                    <w14:checked w14:val="0"/>
                    <w14:checkedState w14:val="00FC" w14:font="Wingdings"/>
                    <w14:uncheckedState w14:val="0020" w14:font="Wingdings"/>
                  </w14:checkbox>
                </w:sdtPr>
                <w:sdtEndPr/>
                <w:sdtContent>
                  <w:tc>
                    <w:tcPr>
                      <w:tcW w:w="680" w:type="dxa"/>
                      <w:tcMar>
                        <w:top w:w="57" w:type="dxa"/>
                        <w:bottom w:w="57" w:type="dxa"/>
                      </w:tcMar>
                    </w:tcPr>
                    <w:p w14:paraId="41F3CE13" w14:textId="4A494870" w:rsidR="00A33EE7" w:rsidRDefault="00A33EE7" w:rsidP="00B4026C">
                      <w:pPr>
                        <w:suppressAutoHyphens/>
                      </w:pPr>
                      <w:r>
                        <w:rPr>
                          <w:sz w:val="30"/>
                          <w:szCs w:val="30"/>
                        </w:rPr>
                        <w:sym w:font="Wingdings" w:char="F020"/>
                      </w:r>
                    </w:p>
                  </w:tc>
                </w:sdtContent>
              </w:sdt>
              <w:sdt>
                <w:sdtPr>
                  <w:rPr>
                    <w:sz w:val="30"/>
                    <w:szCs w:val="30"/>
                  </w:rPr>
                  <w:id w:val="1261720017"/>
                  <w14:checkbox>
                    <w14:checked w14:val="0"/>
                    <w14:checkedState w14:val="00FC" w14:font="Wingdings"/>
                    <w14:uncheckedState w14:val="0020" w14:font="Wingdings"/>
                  </w14:checkbox>
                </w:sdtPr>
                <w:sdtEndPr/>
                <w:sdtContent>
                  <w:tc>
                    <w:tcPr>
                      <w:tcW w:w="737" w:type="dxa"/>
                      <w:tcMar>
                        <w:top w:w="57" w:type="dxa"/>
                        <w:bottom w:w="57" w:type="dxa"/>
                      </w:tcMar>
                    </w:tcPr>
                    <w:p w14:paraId="413579C2" w14:textId="02295D21" w:rsidR="00A33EE7" w:rsidRDefault="00A33EE7" w:rsidP="00B4026C">
                      <w:pPr>
                        <w:suppressAutoHyphens/>
                      </w:pPr>
                      <w:r>
                        <w:rPr>
                          <w:sz w:val="30"/>
                          <w:szCs w:val="30"/>
                        </w:rPr>
                        <w:sym w:font="Wingdings" w:char="F020"/>
                      </w:r>
                    </w:p>
                  </w:tc>
                </w:sdtContent>
              </w:sdt>
              <w:tc>
                <w:tcPr>
                  <w:tcW w:w="3572" w:type="dxa"/>
                  <w:tcMar>
                    <w:top w:w="57" w:type="dxa"/>
                    <w:bottom w:w="57" w:type="dxa"/>
                  </w:tcMar>
                </w:tcPr>
                <w:p w14:paraId="239075EC" w14:textId="542B11FD" w:rsidR="00A33EE7" w:rsidRDefault="00A33EE7" w:rsidP="00B4026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10B99B61" w14:textId="77777777" w:rsidTr="007E73C6">
              <w:trPr>
                <w:trHeight w:val="251"/>
              </w:trPr>
              <w:tc>
                <w:tcPr>
                  <w:tcW w:w="4132" w:type="dxa"/>
                  <w:tcMar>
                    <w:top w:w="57" w:type="dxa"/>
                    <w:bottom w:w="57" w:type="dxa"/>
                  </w:tcMar>
                </w:tcPr>
                <w:p w14:paraId="00252205" w14:textId="3C610D77" w:rsidR="00A33EE7" w:rsidRPr="00A258F5" w:rsidRDefault="00232360" w:rsidP="00D0503C">
                  <w:pPr>
                    <w:suppressAutoHyphens/>
                    <w:ind w:left="113"/>
                    <w:jc w:val="left"/>
                  </w:pPr>
                  <w:sdt>
                    <w:sdtPr>
                      <w:id w:val="-856802610"/>
                      <w:lock w:val="sdtContentLocked"/>
                      <w:placeholder>
                        <w:docPart w:val="22E7544147AE4B2ABFC3374C311A155B"/>
                      </w:placeholder>
                      <w15:appearance w15:val="hidden"/>
                    </w:sdtPr>
                    <w:sdtEndPr/>
                    <w:sdtContent>
                      <w:r w:rsidR="00A33EE7" w:rsidRPr="00A3433E">
                        <w:t>Ich kann relevante Methoden des Faches kontext-, situations- und zielgruppenbez</w:t>
                      </w:r>
                      <w:r w:rsidR="00A33EE7">
                        <w:t xml:space="preserve">. </w:t>
                      </w:r>
                      <w:r w:rsidR="00A33EE7" w:rsidRPr="00A3433E">
                        <w:t>anwenden</w:t>
                      </w:r>
                    </w:sdtContent>
                  </w:sdt>
                </w:p>
              </w:tc>
              <w:sdt>
                <w:sdtPr>
                  <w:rPr>
                    <w:sz w:val="30"/>
                    <w:szCs w:val="30"/>
                  </w:rPr>
                  <w:id w:val="1312599615"/>
                  <w14:checkbox>
                    <w14:checked w14:val="0"/>
                    <w14:checkedState w14:val="00FC" w14:font="Wingdings"/>
                    <w14:uncheckedState w14:val="0020" w14:font="Wingdings"/>
                  </w14:checkbox>
                </w:sdtPr>
                <w:sdtEndPr/>
                <w:sdtContent>
                  <w:tc>
                    <w:tcPr>
                      <w:tcW w:w="680" w:type="dxa"/>
                      <w:tcMar>
                        <w:top w:w="57" w:type="dxa"/>
                        <w:bottom w:w="57" w:type="dxa"/>
                      </w:tcMar>
                    </w:tcPr>
                    <w:p w14:paraId="2B96CFB1" w14:textId="2DEEDFFE" w:rsidR="00A33EE7" w:rsidRDefault="00A33EE7" w:rsidP="00B4026C">
                      <w:pPr>
                        <w:suppressAutoHyphens/>
                      </w:pPr>
                      <w:r>
                        <w:rPr>
                          <w:sz w:val="30"/>
                          <w:szCs w:val="30"/>
                        </w:rPr>
                        <w:sym w:font="Wingdings" w:char="F020"/>
                      </w:r>
                    </w:p>
                  </w:tc>
                </w:sdtContent>
              </w:sdt>
              <w:sdt>
                <w:sdtPr>
                  <w:rPr>
                    <w:sz w:val="30"/>
                    <w:szCs w:val="30"/>
                  </w:rPr>
                  <w:id w:val="75558436"/>
                  <w14:checkbox>
                    <w14:checked w14:val="0"/>
                    <w14:checkedState w14:val="00FC" w14:font="Wingdings"/>
                    <w14:uncheckedState w14:val="0020" w14:font="Wingdings"/>
                  </w14:checkbox>
                </w:sdtPr>
                <w:sdtEndPr/>
                <w:sdtContent>
                  <w:tc>
                    <w:tcPr>
                      <w:tcW w:w="680" w:type="dxa"/>
                      <w:tcMar>
                        <w:top w:w="57" w:type="dxa"/>
                        <w:bottom w:w="57" w:type="dxa"/>
                      </w:tcMar>
                    </w:tcPr>
                    <w:p w14:paraId="53AA83C8" w14:textId="52DED85C" w:rsidR="00A33EE7" w:rsidRDefault="00A33EE7" w:rsidP="00B4026C">
                      <w:pPr>
                        <w:suppressAutoHyphens/>
                      </w:pPr>
                      <w:r>
                        <w:rPr>
                          <w:sz w:val="30"/>
                          <w:szCs w:val="30"/>
                        </w:rPr>
                        <w:sym w:font="Wingdings" w:char="F020"/>
                      </w:r>
                    </w:p>
                  </w:tc>
                </w:sdtContent>
              </w:sdt>
              <w:sdt>
                <w:sdtPr>
                  <w:rPr>
                    <w:sz w:val="30"/>
                    <w:szCs w:val="30"/>
                  </w:rPr>
                  <w:id w:val="1294783996"/>
                  <w14:checkbox>
                    <w14:checked w14:val="0"/>
                    <w14:checkedState w14:val="00FC" w14:font="Wingdings"/>
                    <w14:uncheckedState w14:val="0020" w14:font="Wingdings"/>
                  </w14:checkbox>
                </w:sdtPr>
                <w:sdtEndPr/>
                <w:sdtContent>
                  <w:tc>
                    <w:tcPr>
                      <w:tcW w:w="737" w:type="dxa"/>
                      <w:tcMar>
                        <w:top w:w="57" w:type="dxa"/>
                        <w:bottom w:w="57" w:type="dxa"/>
                      </w:tcMar>
                    </w:tcPr>
                    <w:p w14:paraId="4F8E66A6" w14:textId="2731C1D5" w:rsidR="00A33EE7" w:rsidRDefault="00A33EE7" w:rsidP="00B4026C">
                      <w:pPr>
                        <w:suppressAutoHyphens/>
                      </w:pPr>
                      <w:r>
                        <w:rPr>
                          <w:sz w:val="30"/>
                          <w:szCs w:val="30"/>
                        </w:rPr>
                        <w:sym w:font="Wingdings" w:char="F020"/>
                      </w:r>
                    </w:p>
                  </w:tc>
                </w:sdtContent>
              </w:sdt>
              <w:tc>
                <w:tcPr>
                  <w:tcW w:w="3572" w:type="dxa"/>
                  <w:tcMar>
                    <w:top w:w="57" w:type="dxa"/>
                    <w:bottom w:w="57" w:type="dxa"/>
                  </w:tcMar>
                </w:tcPr>
                <w:p w14:paraId="42D56CBE" w14:textId="2FB243E5" w:rsidR="00A33EE7" w:rsidRDefault="00A33EE7" w:rsidP="00B4026C">
                  <w:pPr>
                    <w:suppressAutoHyphens/>
                  </w:pPr>
                  <w:r>
                    <w:fldChar w:fldCharType="begin">
                      <w:ffData>
                        <w:name w:val="Text5"/>
                        <w:enabled/>
                        <w:calcOnExit w:val="0"/>
                        <w:textInput/>
                      </w:ffData>
                    </w:fldChar>
                  </w:r>
                  <w:bookmarkStart w:id="3" w:name="Text5"/>
                  <w:r>
                    <w:instrText xml:space="preserve"> FORMTEXT </w:instrText>
                  </w:r>
                  <w:r>
                    <w:fldChar w:fldCharType="separate"/>
                  </w:r>
                  <w:r>
                    <w:t> </w:t>
                  </w:r>
                  <w:r>
                    <w:t> </w:t>
                  </w:r>
                  <w:r>
                    <w:t> </w:t>
                  </w:r>
                  <w:r>
                    <w:t> </w:t>
                  </w:r>
                  <w:r>
                    <w:t> </w:t>
                  </w:r>
                  <w:r>
                    <w:fldChar w:fldCharType="end"/>
                  </w:r>
                  <w:bookmarkEnd w:id="3"/>
                </w:p>
              </w:tc>
            </w:tr>
            <w:tr w:rsidR="00A33EE7" w14:paraId="46F8E6B1" w14:textId="77777777" w:rsidTr="007E73C6">
              <w:trPr>
                <w:trHeight w:val="282"/>
              </w:trPr>
              <w:tc>
                <w:tcPr>
                  <w:tcW w:w="4132" w:type="dxa"/>
                  <w:tcMar>
                    <w:top w:w="57" w:type="dxa"/>
                    <w:bottom w:w="57" w:type="dxa"/>
                  </w:tcMar>
                </w:tcPr>
                <w:p w14:paraId="3B8A905C" w14:textId="3A2F177D" w:rsidR="00A33EE7" w:rsidRPr="00A258F5" w:rsidRDefault="00232360" w:rsidP="00D0503C">
                  <w:pPr>
                    <w:suppressAutoHyphens/>
                    <w:ind w:left="113"/>
                    <w:jc w:val="left"/>
                  </w:pPr>
                  <w:sdt>
                    <w:sdtPr>
                      <w:id w:val="-513618571"/>
                      <w:lock w:val="sdtContentLocked"/>
                      <w:placeholder>
                        <w:docPart w:val="B41680BE7C33483F9B8ACC02928C4C89"/>
                      </w:placeholder>
                      <w15:appearance w15:val="hidden"/>
                    </w:sdtPr>
                    <w:sdtEndPr/>
                    <w:sdtContent>
                      <w:r w:rsidR="00A33EE7" w:rsidRPr="00A3433E">
                        <w:t>Ich kenne die Besonderheiten meines Faches und kann kontext-, situations- und zielgruppenbez</w:t>
                      </w:r>
                      <w:r w:rsidR="00A33EE7">
                        <w:t xml:space="preserve">. </w:t>
                      </w:r>
                      <w:r w:rsidR="00A33EE7" w:rsidRPr="00A3433E">
                        <w:t>agieren</w:t>
                      </w:r>
                    </w:sdtContent>
                  </w:sdt>
                </w:p>
              </w:tc>
              <w:sdt>
                <w:sdtPr>
                  <w:rPr>
                    <w:sz w:val="30"/>
                    <w:szCs w:val="30"/>
                  </w:rPr>
                  <w:id w:val="-1293442622"/>
                  <w14:checkbox>
                    <w14:checked w14:val="0"/>
                    <w14:checkedState w14:val="00FC" w14:font="Wingdings"/>
                    <w14:uncheckedState w14:val="0020" w14:font="Wingdings"/>
                  </w14:checkbox>
                </w:sdtPr>
                <w:sdtEndPr/>
                <w:sdtContent>
                  <w:tc>
                    <w:tcPr>
                      <w:tcW w:w="680" w:type="dxa"/>
                      <w:tcMar>
                        <w:top w:w="57" w:type="dxa"/>
                        <w:bottom w:w="57" w:type="dxa"/>
                      </w:tcMar>
                    </w:tcPr>
                    <w:p w14:paraId="4DD0F522" w14:textId="64E05214" w:rsidR="00A33EE7" w:rsidRDefault="00A33EE7" w:rsidP="00B4026C">
                      <w:pPr>
                        <w:suppressAutoHyphens/>
                      </w:pPr>
                      <w:r>
                        <w:rPr>
                          <w:sz w:val="30"/>
                          <w:szCs w:val="30"/>
                        </w:rPr>
                        <w:sym w:font="Wingdings" w:char="F020"/>
                      </w:r>
                    </w:p>
                  </w:tc>
                </w:sdtContent>
              </w:sdt>
              <w:sdt>
                <w:sdtPr>
                  <w:rPr>
                    <w:sz w:val="30"/>
                    <w:szCs w:val="30"/>
                  </w:rPr>
                  <w:id w:val="2002691266"/>
                  <w14:checkbox>
                    <w14:checked w14:val="0"/>
                    <w14:checkedState w14:val="00FC" w14:font="Wingdings"/>
                    <w14:uncheckedState w14:val="0020" w14:font="Wingdings"/>
                  </w14:checkbox>
                </w:sdtPr>
                <w:sdtEndPr/>
                <w:sdtContent>
                  <w:tc>
                    <w:tcPr>
                      <w:tcW w:w="680" w:type="dxa"/>
                      <w:tcMar>
                        <w:top w:w="57" w:type="dxa"/>
                        <w:bottom w:w="57" w:type="dxa"/>
                      </w:tcMar>
                    </w:tcPr>
                    <w:p w14:paraId="6458FFC7" w14:textId="4238E2D1" w:rsidR="00A33EE7" w:rsidRDefault="00A33EE7" w:rsidP="00B4026C">
                      <w:pPr>
                        <w:suppressAutoHyphens/>
                      </w:pPr>
                      <w:r>
                        <w:rPr>
                          <w:sz w:val="30"/>
                          <w:szCs w:val="30"/>
                        </w:rPr>
                        <w:sym w:font="Wingdings" w:char="F020"/>
                      </w:r>
                    </w:p>
                  </w:tc>
                </w:sdtContent>
              </w:sdt>
              <w:sdt>
                <w:sdtPr>
                  <w:rPr>
                    <w:sz w:val="30"/>
                    <w:szCs w:val="30"/>
                  </w:rPr>
                  <w:id w:val="312230497"/>
                  <w14:checkbox>
                    <w14:checked w14:val="0"/>
                    <w14:checkedState w14:val="00FC" w14:font="Wingdings"/>
                    <w14:uncheckedState w14:val="0020" w14:font="Wingdings"/>
                  </w14:checkbox>
                </w:sdtPr>
                <w:sdtEndPr/>
                <w:sdtContent>
                  <w:tc>
                    <w:tcPr>
                      <w:tcW w:w="737" w:type="dxa"/>
                      <w:tcMar>
                        <w:top w:w="57" w:type="dxa"/>
                        <w:bottom w:w="57" w:type="dxa"/>
                      </w:tcMar>
                    </w:tcPr>
                    <w:p w14:paraId="45595ABF" w14:textId="6FDFC403" w:rsidR="00A33EE7" w:rsidRDefault="00A33EE7" w:rsidP="00B4026C">
                      <w:pPr>
                        <w:suppressAutoHyphens/>
                      </w:pPr>
                      <w:r>
                        <w:rPr>
                          <w:sz w:val="30"/>
                          <w:szCs w:val="30"/>
                        </w:rPr>
                        <w:sym w:font="Wingdings" w:char="F020"/>
                      </w:r>
                    </w:p>
                  </w:tc>
                </w:sdtContent>
              </w:sdt>
              <w:tc>
                <w:tcPr>
                  <w:tcW w:w="3572" w:type="dxa"/>
                  <w:tcMar>
                    <w:top w:w="57" w:type="dxa"/>
                    <w:bottom w:w="57" w:type="dxa"/>
                  </w:tcMar>
                </w:tcPr>
                <w:p w14:paraId="315FE5A0" w14:textId="7F5ED9A0" w:rsidR="00A33EE7" w:rsidRDefault="00A33EE7" w:rsidP="00B4026C">
                  <w:pPr>
                    <w:suppressAutoHyphens/>
                  </w:pPr>
                  <w:r>
                    <w:fldChar w:fldCharType="begin">
                      <w:ffData>
                        <w:name w:val="Text6"/>
                        <w:enabled/>
                        <w:calcOnExit w:val="0"/>
                        <w:textInput/>
                      </w:ffData>
                    </w:fldChar>
                  </w:r>
                  <w:bookmarkStart w:id="4" w:name="Text6"/>
                  <w:r>
                    <w:instrText xml:space="preserve"> FORMTEXT </w:instrText>
                  </w:r>
                  <w:r>
                    <w:fldChar w:fldCharType="separate"/>
                  </w:r>
                  <w:r>
                    <w:t> </w:t>
                  </w:r>
                  <w:r>
                    <w:t> </w:t>
                  </w:r>
                  <w:r>
                    <w:t> </w:t>
                  </w:r>
                  <w:r>
                    <w:t> </w:t>
                  </w:r>
                  <w:r>
                    <w:t> </w:t>
                  </w:r>
                  <w:r>
                    <w:fldChar w:fldCharType="end"/>
                  </w:r>
                  <w:bookmarkEnd w:id="4"/>
                </w:p>
              </w:tc>
            </w:tr>
          </w:tbl>
          <w:p w14:paraId="2233821E" w14:textId="64F2E459" w:rsidR="00825D7F" w:rsidRDefault="00825D7F" w:rsidP="00A729B7">
            <w:pPr>
              <w:suppressAutoHyphens/>
            </w:pPr>
          </w:p>
        </w:tc>
      </w:tr>
    </w:tbl>
    <w:p w14:paraId="156291C2" w14:textId="77777777" w:rsidR="00263B41" w:rsidRPr="00263B41" w:rsidRDefault="00263B41" w:rsidP="00263B41">
      <w:pPr>
        <w:pStyle w:val="Bildunterschrift"/>
        <w:jc w:val="both"/>
        <w:rPr>
          <w:vanish/>
        </w:rPr>
      </w:pPr>
    </w:p>
    <w:sectPr w:rsidR="00263B41" w:rsidRPr="00263B41" w:rsidSect="00B56458">
      <w:pgSz w:w="11906" w:h="16838"/>
      <w:pgMar w:top="2410" w:right="1417" w:bottom="851"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06DB36" w14:textId="77777777" w:rsidR="00232360" w:rsidRDefault="00232360" w:rsidP="00F41F66">
      <w:r>
        <w:separator/>
      </w:r>
    </w:p>
  </w:endnote>
  <w:endnote w:type="continuationSeparator" w:id="0">
    <w:p w14:paraId="6B61D742" w14:textId="77777777" w:rsidR="00232360" w:rsidRDefault="00232360" w:rsidP="00F41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92E8D7EA-3A48-4A46-ABCF-FF2FF2AF6EA2}"/>
  </w:font>
  <w:font w:name="Calibri">
    <w:panose1 w:val="020F0502020204030204"/>
    <w:charset w:val="00"/>
    <w:family w:val="swiss"/>
    <w:pitch w:val="variable"/>
    <w:sig w:usb0="E4002EFF" w:usb1="C000247B" w:usb2="00000009" w:usb3="00000000" w:csb0="000001FF" w:csb1="00000000"/>
    <w:embedRegular r:id="rId2" w:fontKey="{68550212-D59C-4401-85A6-46781015A0DD}"/>
    <w:embedBold r:id="rId3" w:fontKey="{503BECB8-FCC2-4691-8244-0BDA24F58D69}"/>
  </w:font>
  <w:font w:name="Lelo Regular">
    <w:panose1 w:val="020B0003040202000003"/>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4" w:fontKey="{24D20824-4972-4AB7-A4BA-61C65980D755}"/>
  </w:font>
  <w:font w:name="Lelo Bold">
    <w:panose1 w:val="020B0003040202000003"/>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5" w:fontKey="{FCFF603F-8695-4838-AF76-D5C91A0654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4471990"/>
      <w:docPartObj>
        <w:docPartGallery w:val="Page Numbers (Bottom of Page)"/>
        <w:docPartUnique/>
      </w:docPartObj>
    </w:sdtPr>
    <w:sdtEndPr>
      <w:rPr>
        <w:color w:val="818181"/>
      </w:rPr>
    </w:sdtEndPr>
    <w:sdtContent>
      <w:sdt>
        <w:sdtPr>
          <w:rPr>
            <w:color w:val="818181"/>
          </w:rPr>
          <w:id w:val="-1769616900"/>
          <w:docPartObj>
            <w:docPartGallery w:val="Page Numbers (Top of Page)"/>
            <w:docPartUnique/>
          </w:docPartObj>
        </w:sdtPr>
        <w:sdtEndPr/>
        <w:sdtContent>
          <w:sdt>
            <w:sdtPr>
              <w:rPr>
                <w:color w:val="818181"/>
              </w:rPr>
              <w:id w:val="2100357569"/>
              <w:lock w:val="sdtLocked"/>
              <w:placeholder>
                <w:docPart w:val="DefaultPlaceholder_-1854013440"/>
              </w:placeholder>
              <w15:appearance w15:val="hidden"/>
            </w:sdtPr>
            <w:sdtEndPr>
              <w:rPr>
                <w:b/>
                <w:bCs/>
              </w:rPr>
            </w:sdtEndPr>
            <w:sdtContent>
              <w:p w14:paraId="55DE3468" w14:textId="5E0345C4" w:rsidR="009305B2" w:rsidRPr="000237C2" w:rsidRDefault="009305B2">
                <w:pPr>
                  <w:pStyle w:val="Fuzeile"/>
                  <w:jc w:val="right"/>
                  <w:rPr>
                    <w:color w:val="818181"/>
                  </w:rPr>
                </w:pPr>
                <w:r w:rsidRPr="000237C2">
                  <w:rPr>
                    <w:color w:val="818181"/>
                  </w:rPr>
                  <w:t xml:space="preserve">Seite </w:t>
                </w:r>
                <w:r w:rsidRPr="000237C2">
                  <w:rPr>
                    <w:b/>
                    <w:bCs/>
                    <w:color w:val="818181"/>
                  </w:rPr>
                  <w:fldChar w:fldCharType="begin"/>
                </w:r>
                <w:r w:rsidRPr="000237C2">
                  <w:rPr>
                    <w:b/>
                    <w:bCs/>
                    <w:color w:val="818181"/>
                  </w:rPr>
                  <w:instrText>PAGE</w:instrText>
                </w:r>
                <w:r w:rsidRPr="000237C2">
                  <w:rPr>
                    <w:b/>
                    <w:bCs/>
                    <w:color w:val="818181"/>
                  </w:rPr>
                  <w:fldChar w:fldCharType="separate"/>
                </w:r>
                <w:r>
                  <w:rPr>
                    <w:b/>
                    <w:bCs/>
                    <w:color w:val="818181"/>
                  </w:rPr>
                  <w:t>2</w:t>
                </w:r>
                <w:r w:rsidRPr="000237C2">
                  <w:rPr>
                    <w:b/>
                    <w:bCs/>
                    <w:color w:val="818181"/>
                  </w:rPr>
                  <w:fldChar w:fldCharType="end"/>
                </w:r>
                <w:r w:rsidRPr="000237C2">
                  <w:rPr>
                    <w:color w:val="818181"/>
                  </w:rPr>
                  <w:t xml:space="preserve"> von </w:t>
                </w:r>
                <w:r w:rsidRPr="000237C2">
                  <w:rPr>
                    <w:b/>
                    <w:bCs/>
                    <w:color w:val="818181"/>
                  </w:rPr>
                  <w:fldChar w:fldCharType="begin"/>
                </w:r>
                <w:r w:rsidRPr="000237C2">
                  <w:rPr>
                    <w:b/>
                    <w:bCs/>
                    <w:color w:val="818181"/>
                  </w:rPr>
                  <w:instrText>NUMPAGES</w:instrText>
                </w:r>
                <w:r w:rsidRPr="000237C2">
                  <w:rPr>
                    <w:b/>
                    <w:bCs/>
                    <w:color w:val="818181"/>
                  </w:rPr>
                  <w:fldChar w:fldCharType="separate"/>
                </w:r>
                <w:r>
                  <w:rPr>
                    <w:b/>
                    <w:bCs/>
                    <w:color w:val="818181"/>
                  </w:rPr>
                  <w:t>11</w:t>
                </w:r>
                <w:r w:rsidRPr="000237C2">
                  <w:rPr>
                    <w:b/>
                    <w:bCs/>
                    <w:color w:val="818181"/>
                  </w:rPr>
                  <w:fldChar w:fldCharType="end"/>
                </w:r>
              </w:p>
            </w:sdtContent>
          </w:sdt>
        </w:sdtContent>
      </w:sdt>
    </w:sdtContent>
  </w:sdt>
  <w:p w14:paraId="631F4D53" w14:textId="0E3BF8BF" w:rsidR="009305B2" w:rsidRPr="000237C2" w:rsidRDefault="00232360" w:rsidP="000522BD">
    <w:pPr>
      <w:suppressAutoHyphens/>
      <w:ind w:right="-142"/>
      <w:jc w:val="left"/>
      <w:rPr>
        <w:color w:val="818181"/>
      </w:rPr>
    </w:pPr>
    <w:sdt>
      <w:sdtPr>
        <w:rPr>
          <w:color w:val="818181"/>
        </w:rPr>
        <w:id w:val="-1216344842"/>
        <w:lock w:val="sdtContentLocked"/>
        <w15:appearance w15:val="hidden"/>
      </w:sdtPr>
      <w:sdtEndPr/>
      <w:sdtContent>
        <w:r w:rsidR="009305B2">
          <w:rPr>
            <w:color w:val="818181"/>
          </w:rPr>
          <w:t xml:space="preserve">Quelle: </w:t>
        </w:r>
        <w:r w:rsidR="009305B2" w:rsidRPr="00EE7C99">
          <w:rPr>
            <w:color w:val="818181"/>
          </w:rPr>
          <w:t xml:space="preserve">In Anlehnung an „Kompetenzbilanz NRW – Stärken kennen – Stärken nutzen“ </w:t>
        </w:r>
      </w:sdtContent>
    </w:sdt>
    <w:sdt>
      <w:sdtPr>
        <w:rPr>
          <w:color w:val="818181"/>
        </w:rPr>
        <w:id w:val="-486636188"/>
        <w:lock w:val="sdtLocked"/>
        <w:placeholder>
          <w:docPart w:val="DefaultPlaceholder_-1854013440"/>
        </w:placeholder>
        <w15:appearance w15:val="hidden"/>
      </w:sdtPr>
      <w:sdtEndPr/>
      <w:sdtContent>
        <w:r w:rsidR="009305B2">
          <w:rPr>
            <w:color w:val="818181"/>
          </w:rPr>
          <w:tab/>
          <w:t xml:space="preserve">     </w:t>
        </w:r>
        <w:r w:rsidR="009305B2" w:rsidRPr="000237C2">
          <w:rPr>
            <w:color w:val="818181"/>
          </w:rPr>
          <w:fldChar w:fldCharType="begin"/>
        </w:r>
        <w:r w:rsidR="009305B2" w:rsidRPr="000237C2">
          <w:rPr>
            <w:color w:val="818181"/>
          </w:rPr>
          <w:instrText xml:space="preserve"> TIME \@ "dd.MM.yyyy" </w:instrText>
        </w:r>
        <w:r w:rsidR="009305B2" w:rsidRPr="000237C2">
          <w:rPr>
            <w:color w:val="818181"/>
          </w:rPr>
          <w:fldChar w:fldCharType="separate"/>
        </w:r>
        <w:r w:rsidR="009519F4">
          <w:rPr>
            <w:color w:val="818181"/>
          </w:rPr>
          <w:t>10.09.2020</w:t>
        </w:r>
        <w:r w:rsidR="009305B2" w:rsidRPr="000237C2">
          <w:rPr>
            <w:color w:val="81818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ABD897" w14:textId="77777777" w:rsidR="00232360" w:rsidRDefault="00232360" w:rsidP="00F41F66">
      <w:r>
        <w:separator/>
      </w:r>
    </w:p>
  </w:footnote>
  <w:footnote w:type="continuationSeparator" w:id="0">
    <w:p w14:paraId="3C71327B" w14:textId="77777777" w:rsidR="00232360" w:rsidRDefault="00232360" w:rsidP="00F41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C3657" w14:textId="77777777" w:rsidR="009305B2" w:rsidRPr="002F6058" w:rsidRDefault="009305B2" w:rsidP="00F41F66">
    <w:pPr>
      <w:pStyle w:val="Kopfzeile"/>
    </w:pPr>
    <w:r>
      <w:ptab w:relativeTo="margin" w:alignment="left" w:leader="none"/>
    </w:r>
    <w:sdt>
      <w:sdtPr>
        <w:id w:val="-995409855"/>
        <w:lock w:val="sdtContentLocked"/>
        <w:showingPlcHdr/>
        <w15:appearance w15:val="hidden"/>
        <w:picture/>
      </w:sdtPr>
      <w:sdtEndPr/>
      <w:sdtContent>
        <w:r>
          <w:drawing>
            <wp:inline distT="0" distB="0" distL="0" distR="0" wp14:anchorId="1576FA77" wp14:editId="10736473">
              <wp:extent cx="2371090" cy="1010093"/>
              <wp:effectExtent l="0" t="0" r="0" b="0"/>
              <wp:docPr id="36" name="Grafik 36"/>
              <wp:cNvGraphicFramePr/>
              <a:graphic xmlns:a="http://schemas.openxmlformats.org/drawingml/2006/main">
                <a:graphicData uri="http://schemas.openxmlformats.org/drawingml/2006/picture">
                  <pic:pic xmlns:pic="http://schemas.openxmlformats.org/drawingml/2006/picture">
                    <pic:nvPicPr>
                      <pic:cNvPr id="248" name="Grafik 248"/>
                      <pic:cNvPicPr/>
                    </pic:nvPicPr>
                    <pic:blipFill rotWithShape="1">
                      <a:blip r:embed="rId1">
                        <a:extLst>
                          <a:ext uri="{28A0092B-C50C-407E-A947-70E740481C1C}">
                            <a14:useLocalDpi xmlns:a14="http://schemas.microsoft.com/office/drawing/2010/main" val="0"/>
                          </a:ext>
                        </a:extLst>
                      </a:blip>
                      <a:srcRect b="26186"/>
                      <a:stretch/>
                    </pic:blipFill>
                    <pic:spPr bwMode="auto">
                      <a:xfrm>
                        <a:off x="0" y="0"/>
                        <a:ext cx="2371090" cy="1010093"/>
                      </a:xfrm>
                      <a:prstGeom prst="rect">
                        <a:avLst/>
                      </a:prstGeom>
                      <a:ln>
                        <a:noFill/>
                      </a:ln>
                      <a:extLst>
                        <a:ext uri="{53640926-AAD7-44D8-BBD7-CCE9431645EC}">
                          <a14:shadowObscured xmlns:a14="http://schemas.microsoft.com/office/drawing/2010/main"/>
                        </a:ext>
                      </a:extLst>
                    </pic:spPr>
                  </pic:pic>
                </a:graphicData>
              </a:graphic>
            </wp:inline>
          </w:drawing>
        </w:r>
      </w:sdtContent>
    </w:sdt>
    <w:r>
      <w:tab/>
    </w:r>
    <w:r>
      <w:tab/>
    </w:r>
    <w:sdt>
      <w:sdtPr>
        <w:id w:val="1847821383"/>
        <w:lock w:val="sdtContentLocked"/>
        <w:showingPlcHdr/>
        <w15:appearance w15:val="hidden"/>
        <w:picture/>
      </w:sdtPr>
      <w:sdtEndPr/>
      <w:sdtContent>
        <w:r>
          <w:drawing>
            <wp:inline distT="0" distB="0" distL="0" distR="0" wp14:anchorId="35E1529D" wp14:editId="202B2BC7">
              <wp:extent cx="719455" cy="755650"/>
              <wp:effectExtent l="0" t="0" r="4445" b="6350"/>
              <wp:docPr id="37" name="Grafik 37" descr="C:\Users\fprisett\AppData\Local\Microsoft\Windows\INetCache\Content.Word\Bildmarke_Kompetenzprofil_graustufen.png"/>
              <wp:cNvGraphicFramePr/>
              <a:graphic xmlns:a="http://schemas.openxmlformats.org/drawingml/2006/main">
                <a:graphicData uri="http://schemas.openxmlformats.org/drawingml/2006/picture">
                  <pic:pic xmlns:pic="http://schemas.openxmlformats.org/drawingml/2006/picture">
                    <pic:nvPicPr>
                      <pic:cNvPr id="247" name="Grafik 247" descr="C:\Users\fprisett\AppData\Local\Microsoft\Windows\INetCache\Content.Word\Bildmarke_Kompetenzprofil_graustufen.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755650"/>
                      </a:xfrm>
                      <a:prstGeom prst="rect">
                        <a:avLst/>
                      </a:prstGeom>
                      <a:noFill/>
                      <a:ln>
                        <a:noFill/>
                      </a:ln>
                    </pic:spPr>
                  </pic:pic>
                </a:graphicData>
              </a:graphic>
            </wp:inline>
          </w:drawing>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43C20"/>
    <w:multiLevelType w:val="hybridMultilevel"/>
    <w:tmpl w:val="9CB2F2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BE294C"/>
    <w:multiLevelType w:val="hybridMultilevel"/>
    <w:tmpl w:val="11C05978"/>
    <w:lvl w:ilvl="0" w:tplc="BD4C870A">
      <w:start w:val="1"/>
      <w:numFmt w:val="decimal"/>
      <w:lvlText w:val="%1."/>
      <w:lvlJc w:val="left"/>
      <w:pPr>
        <w:tabs>
          <w:tab w:val="num" w:pos="720"/>
        </w:tabs>
        <w:ind w:left="720" w:hanging="360"/>
      </w:pPr>
    </w:lvl>
    <w:lvl w:ilvl="1" w:tplc="EE56E818" w:tentative="1">
      <w:start w:val="1"/>
      <w:numFmt w:val="decimal"/>
      <w:lvlText w:val="%2."/>
      <w:lvlJc w:val="left"/>
      <w:pPr>
        <w:tabs>
          <w:tab w:val="num" w:pos="1440"/>
        </w:tabs>
        <w:ind w:left="1440" w:hanging="360"/>
      </w:pPr>
    </w:lvl>
    <w:lvl w:ilvl="2" w:tplc="754EB868" w:tentative="1">
      <w:start w:val="1"/>
      <w:numFmt w:val="decimal"/>
      <w:lvlText w:val="%3."/>
      <w:lvlJc w:val="left"/>
      <w:pPr>
        <w:tabs>
          <w:tab w:val="num" w:pos="2160"/>
        </w:tabs>
        <w:ind w:left="2160" w:hanging="360"/>
      </w:pPr>
    </w:lvl>
    <w:lvl w:ilvl="3" w:tplc="1EF60358">
      <w:start w:val="313"/>
      <w:numFmt w:val="bullet"/>
      <w:lvlText w:val=""/>
      <w:lvlJc w:val="left"/>
      <w:pPr>
        <w:tabs>
          <w:tab w:val="num" w:pos="2880"/>
        </w:tabs>
        <w:ind w:left="2880" w:hanging="360"/>
      </w:pPr>
      <w:rPr>
        <w:rFonts w:ascii="Wingdings" w:hAnsi="Wingdings" w:hint="default"/>
      </w:rPr>
    </w:lvl>
    <w:lvl w:ilvl="4" w:tplc="8B4C5C94" w:tentative="1">
      <w:start w:val="1"/>
      <w:numFmt w:val="decimal"/>
      <w:lvlText w:val="%5."/>
      <w:lvlJc w:val="left"/>
      <w:pPr>
        <w:tabs>
          <w:tab w:val="num" w:pos="3600"/>
        </w:tabs>
        <w:ind w:left="3600" w:hanging="360"/>
      </w:pPr>
    </w:lvl>
    <w:lvl w:ilvl="5" w:tplc="16BA3164" w:tentative="1">
      <w:start w:val="1"/>
      <w:numFmt w:val="decimal"/>
      <w:lvlText w:val="%6."/>
      <w:lvlJc w:val="left"/>
      <w:pPr>
        <w:tabs>
          <w:tab w:val="num" w:pos="4320"/>
        </w:tabs>
        <w:ind w:left="4320" w:hanging="360"/>
      </w:pPr>
    </w:lvl>
    <w:lvl w:ilvl="6" w:tplc="1F661532" w:tentative="1">
      <w:start w:val="1"/>
      <w:numFmt w:val="decimal"/>
      <w:lvlText w:val="%7."/>
      <w:lvlJc w:val="left"/>
      <w:pPr>
        <w:tabs>
          <w:tab w:val="num" w:pos="5040"/>
        </w:tabs>
        <w:ind w:left="5040" w:hanging="360"/>
      </w:pPr>
    </w:lvl>
    <w:lvl w:ilvl="7" w:tplc="9FD4077A" w:tentative="1">
      <w:start w:val="1"/>
      <w:numFmt w:val="decimal"/>
      <w:lvlText w:val="%8."/>
      <w:lvlJc w:val="left"/>
      <w:pPr>
        <w:tabs>
          <w:tab w:val="num" w:pos="5760"/>
        </w:tabs>
        <w:ind w:left="5760" w:hanging="360"/>
      </w:pPr>
    </w:lvl>
    <w:lvl w:ilvl="8" w:tplc="47D05220" w:tentative="1">
      <w:start w:val="1"/>
      <w:numFmt w:val="decimal"/>
      <w:lvlText w:val="%9."/>
      <w:lvlJc w:val="left"/>
      <w:pPr>
        <w:tabs>
          <w:tab w:val="num" w:pos="6480"/>
        </w:tabs>
        <w:ind w:left="6480" w:hanging="360"/>
      </w:pPr>
    </w:lvl>
  </w:abstractNum>
  <w:abstractNum w:abstractNumId="2" w15:restartNumberingAfterBreak="0">
    <w:nsid w:val="0DB91667"/>
    <w:multiLevelType w:val="hybridMultilevel"/>
    <w:tmpl w:val="0804F7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F0C7BF1"/>
    <w:multiLevelType w:val="hybridMultilevel"/>
    <w:tmpl w:val="2702FF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D12088"/>
    <w:multiLevelType w:val="hybridMultilevel"/>
    <w:tmpl w:val="7EAABEA0"/>
    <w:lvl w:ilvl="0" w:tplc="AC5827E8">
      <w:start w:val="1"/>
      <w:numFmt w:val="decimal"/>
      <w:lvlText w:val="%1."/>
      <w:lvlJc w:val="left"/>
      <w:pPr>
        <w:tabs>
          <w:tab w:val="num" w:pos="720"/>
        </w:tabs>
        <w:ind w:left="720" w:hanging="360"/>
      </w:pPr>
    </w:lvl>
    <w:lvl w:ilvl="1" w:tplc="5C828304" w:tentative="1">
      <w:start w:val="1"/>
      <w:numFmt w:val="decimal"/>
      <w:lvlText w:val="%2."/>
      <w:lvlJc w:val="left"/>
      <w:pPr>
        <w:tabs>
          <w:tab w:val="num" w:pos="1440"/>
        </w:tabs>
        <w:ind w:left="1440" w:hanging="360"/>
      </w:pPr>
    </w:lvl>
    <w:lvl w:ilvl="2" w:tplc="D5F80846" w:tentative="1">
      <w:start w:val="1"/>
      <w:numFmt w:val="decimal"/>
      <w:lvlText w:val="%3."/>
      <w:lvlJc w:val="left"/>
      <w:pPr>
        <w:tabs>
          <w:tab w:val="num" w:pos="2160"/>
        </w:tabs>
        <w:ind w:left="2160" w:hanging="360"/>
      </w:pPr>
    </w:lvl>
    <w:lvl w:ilvl="3" w:tplc="A2CAC63A" w:tentative="1">
      <w:start w:val="1"/>
      <w:numFmt w:val="decimal"/>
      <w:lvlText w:val="%4."/>
      <w:lvlJc w:val="left"/>
      <w:pPr>
        <w:tabs>
          <w:tab w:val="num" w:pos="2880"/>
        </w:tabs>
        <w:ind w:left="2880" w:hanging="360"/>
      </w:pPr>
    </w:lvl>
    <w:lvl w:ilvl="4" w:tplc="51FC940A" w:tentative="1">
      <w:start w:val="1"/>
      <w:numFmt w:val="decimal"/>
      <w:lvlText w:val="%5."/>
      <w:lvlJc w:val="left"/>
      <w:pPr>
        <w:tabs>
          <w:tab w:val="num" w:pos="3600"/>
        </w:tabs>
        <w:ind w:left="3600" w:hanging="360"/>
      </w:pPr>
    </w:lvl>
    <w:lvl w:ilvl="5" w:tplc="BA365324" w:tentative="1">
      <w:start w:val="1"/>
      <w:numFmt w:val="decimal"/>
      <w:lvlText w:val="%6."/>
      <w:lvlJc w:val="left"/>
      <w:pPr>
        <w:tabs>
          <w:tab w:val="num" w:pos="4320"/>
        </w:tabs>
        <w:ind w:left="4320" w:hanging="360"/>
      </w:pPr>
    </w:lvl>
    <w:lvl w:ilvl="6" w:tplc="0576D250" w:tentative="1">
      <w:start w:val="1"/>
      <w:numFmt w:val="decimal"/>
      <w:lvlText w:val="%7."/>
      <w:lvlJc w:val="left"/>
      <w:pPr>
        <w:tabs>
          <w:tab w:val="num" w:pos="5040"/>
        </w:tabs>
        <w:ind w:left="5040" w:hanging="360"/>
      </w:pPr>
    </w:lvl>
    <w:lvl w:ilvl="7" w:tplc="C650689C" w:tentative="1">
      <w:start w:val="1"/>
      <w:numFmt w:val="decimal"/>
      <w:lvlText w:val="%8."/>
      <w:lvlJc w:val="left"/>
      <w:pPr>
        <w:tabs>
          <w:tab w:val="num" w:pos="5760"/>
        </w:tabs>
        <w:ind w:left="5760" w:hanging="360"/>
      </w:pPr>
    </w:lvl>
    <w:lvl w:ilvl="8" w:tplc="8CE80440" w:tentative="1">
      <w:start w:val="1"/>
      <w:numFmt w:val="decimal"/>
      <w:lvlText w:val="%9."/>
      <w:lvlJc w:val="left"/>
      <w:pPr>
        <w:tabs>
          <w:tab w:val="num" w:pos="6480"/>
        </w:tabs>
        <w:ind w:left="6480" w:hanging="360"/>
      </w:pPr>
    </w:lvl>
  </w:abstractNum>
  <w:abstractNum w:abstractNumId="5" w15:restartNumberingAfterBreak="0">
    <w:nsid w:val="23896E06"/>
    <w:multiLevelType w:val="hybridMultilevel"/>
    <w:tmpl w:val="694A987E"/>
    <w:lvl w:ilvl="0" w:tplc="8B3CF3D6">
      <w:start w:val="1"/>
      <w:numFmt w:val="decimal"/>
      <w:lvlText w:val="%1."/>
      <w:lvlJc w:val="left"/>
      <w:pPr>
        <w:tabs>
          <w:tab w:val="num" w:pos="720"/>
        </w:tabs>
        <w:ind w:left="720" w:hanging="360"/>
      </w:pPr>
    </w:lvl>
    <w:lvl w:ilvl="1" w:tplc="0E8A4844" w:tentative="1">
      <w:start w:val="1"/>
      <w:numFmt w:val="decimal"/>
      <w:lvlText w:val="%2."/>
      <w:lvlJc w:val="left"/>
      <w:pPr>
        <w:tabs>
          <w:tab w:val="num" w:pos="1440"/>
        </w:tabs>
        <w:ind w:left="1440" w:hanging="360"/>
      </w:pPr>
    </w:lvl>
    <w:lvl w:ilvl="2" w:tplc="CF2A2196" w:tentative="1">
      <w:start w:val="1"/>
      <w:numFmt w:val="decimal"/>
      <w:lvlText w:val="%3."/>
      <w:lvlJc w:val="left"/>
      <w:pPr>
        <w:tabs>
          <w:tab w:val="num" w:pos="2160"/>
        </w:tabs>
        <w:ind w:left="2160" w:hanging="360"/>
      </w:pPr>
    </w:lvl>
    <w:lvl w:ilvl="3" w:tplc="D658AE94" w:tentative="1">
      <w:start w:val="1"/>
      <w:numFmt w:val="decimal"/>
      <w:lvlText w:val="%4."/>
      <w:lvlJc w:val="left"/>
      <w:pPr>
        <w:tabs>
          <w:tab w:val="num" w:pos="2880"/>
        </w:tabs>
        <w:ind w:left="2880" w:hanging="360"/>
      </w:pPr>
    </w:lvl>
    <w:lvl w:ilvl="4" w:tplc="131C861A" w:tentative="1">
      <w:start w:val="1"/>
      <w:numFmt w:val="decimal"/>
      <w:lvlText w:val="%5."/>
      <w:lvlJc w:val="left"/>
      <w:pPr>
        <w:tabs>
          <w:tab w:val="num" w:pos="3600"/>
        </w:tabs>
        <w:ind w:left="3600" w:hanging="360"/>
      </w:pPr>
    </w:lvl>
    <w:lvl w:ilvl="5" w:tplc="2264C270" w:tentative="1">
      <w:start w:val="1"/>
      <w:numFmt w:val="decimal"/>
      <w:lvlText w:val="%6."/>
      <w:lvlJc w:val="left"/>
      <w:pPr>
        <w:tabs>
          <w:tab w:val="num" w:pos="4320"/>
        </w:tabs>
        <w:ind w:left="4320" w:hanging="360"/>
      </w:pPr>
    </w:lvl>
    <w:lvl w:ilvl="6" w:tplc="F5C2D91A" w:tentative="1">
      <w:start w:val="1"/>
      <w:numFmt w:val="decimal"/>
      <w:lvlText w:val="%7."/>
      <w:lvlJc w:val="left"/>
      <w:pPr>
        <w:tabs>
          <w:tab w:val="num" w:pos="5040"/>
        </w:tabs>
        <w:ind w:left="5040" w:hanging="360"/>
      </w:pPr>
    </w:lvl>
    <w:lvl w:ilvl="7" w:tplc="591E3A08" w:tentative="1">
      <w:start w:val="1"/>
      <w:numFmt w:val="decimal"/>
      <w:lvlText w:val="%8."/>
      <w:lvlJc w:val="left"/>
      <w:pPr>
        <w:tabs>
          <w:tab w:val="num" w:pos="5760"/>
        </w:tabs>
        <w:ind w:left="5760" w:hanging="360"/>
      </w:pPr>
    </w:lvl>
    <w:lvl w:ilvl="8" w:tplc="A7E8002E" w:tentative="1">
      <w:start w:val="1"/>
      <w:numFmt w:val="decimal"/>
      <w:lvlText w:val="%9."/>
      <w:lvlJc w:val="left"/>
      <w:pPr>
        <w:tabs>
          <w:tab w:val="num" w:pos="6480"/>
        </w:tabs>
        <w:ind w:left="6480" w:hanging="360"/>
      </w:pPr>
    </w:lvl>
  </w:abstractNum>
  <w:abstractNum w:abstractNumId="6" w15:restartNumberingAfterBreak="0">
    <w:nsid w:val="2727467A"/>
    <w:multiLevelType w:val="hybridMultilevel"/>
    <w:tmpl w:val="F7749DFE"/>
    <w:lvl w:ilvl="0" w:tplc="BFB03D36">
      <w:start w:val="1"/>
      <w:numFmt w:val="bullet"/>
      <w:lvlText w:val=""/>
      <w:lvlJc w:val="left"/>
      <w:pPr>
        <w:tabs>
          <w:tab w:val="num" w:pos="720"/>
        </w:tabs>
        <w:ind w:left="720" w:hanging="360"/>
      </w:pPr>
      <w:rPr>
        <w:rFonts w:ascii="Wingdings" w:hAnsi="Wingdings" w:hint="default"/>
      </w:rPr>
    </w:lvl>
    <w:lvl w:ilvl="1" w:tplc="D084E8C6" w:tentative="1">
      <w:start w:val="1"/>
      <w:numFmt w:val="bullet"/>
      <w:lvlText w:val=""/>
      <w:lvlJc w:val="left"/>
      <w:pPr>
        <w:tabs>
          <w:tab w:val="num" w:pos="1440"/>
        </w:tabs>
        <w:ind w:left="1440" w:hanging="360"/>
      </w:pPr>
      <w:rPr>
        <w:rFonts w:ascii="Wingdings" w:hAnsi="Wingdings" w:hint="default"/>
      </w:rPr>
    </w:lvl>
    <w:lvl w:ilvl="2" w:tplc="AEE4CFCE" w:tentative="1">
      <w:start w:val="1"/>
      <w:numFmt w:val="bullet"/>
      <w:lvlText w:val=""/>
      <w:lvlJc w:val="left"/>
      <w:pPr>
        <w:tabs>
          <w:tab w:val="num" w:pos="2160"/>
        </w:tabs>
        <w:ind w:left="2160" w:hanging="360"/>
      </w:pPr>
      <w:rPr>
        <w:rFonts w:ascii="Wingdings" w:hAnsi="Wingdings" w:hint="default"/>
      </w:rPr>
    </w:lvl>
    <w:lvl w:ilvl="3" w:tplc="BF666300" w:tentative="1">
      <w:start w:val="1"/>
      <w:numFmt w:val="bullet"/>
      <w:lvlText w:val=""/>
      <w:lvlJc w:val="left"/>
      <w:pPr>
        <w:tabs>
          <w:tab w:val="num" w:pos="2880"/>
        </w:tabs>
        <w:ind w:left="2880" w:hanging="360"/>
      </w:pPr>
      <w:rPr>
        <w:rFonts w:ascii="Wingdings" w:hAnsi="Wingdings" w:hint="default"/>
      </w:rPr>
    </w:lvl>
    <w:lvl w:ilvl="4" w:tplc="84F082E0" w:tentative="1">
      <w:start w:val="1"/>
      <w:numFmt w:val="bullet"/>
      <w:lvlText w:val=""/>
      <w:lvlJc w:val="left"/>
      <w:pPr>
        <w:tabs>
          <w:tab w:val="num" w:pos="3600"/>
        </w:tabs>
        <w:ind w:left="3600" w:hanging="360"/>
      </w:pPr>
      <w:rPr>
        <w:rFonts w:ascii="Wingdings" w:hAnsi="Wingdings" w:hint="default"/>
      </w:rPr>
    </w:lvl>
    <w:lvl w:ilvl="5" w:tplc="6EF668C8" w:tentative="1">
      <w:start w:val="1"/>
      <w:numFmt w:val="bullet"/>
      <w:lvlText w:val=""/>
      <w:lvlJc w:val="left"/>
      <w:pPr>
        <w:tabs>
          <w:tab w:val="num" w:pos="4320"/>
        </w:tabs>
        <w:ind w:left="4320" w:hanging="360"/>
      </w:pPr>
      <w:rPr>
        <w:rFonts w:ascii="Wingdings" w:hAnsi="Wingdings" w:hint="default"/>
      </w:rPr>
    </w:lvl>
    <w:lvl w:ilvl="6" w:tplc="1CC2B6F2" w:tentative="1">
      <w:start w:val="1"/>
      <w:numFmt w:val="bullet"/>
      <w:lvlText w:val=""/>
      <w:lvlJc w:val="left"/>
      <w:pPr>
        <w:tabs>
          <w:tab w:val="num" w:pos="5040"/>
        </w:tabs>
        <w:ind w:left="5040" w:hanging="360"/>
      </w:pPr>
      <w:rPr>
        <w:rFonts w:ascii="Wingdings" w:hAnsi="Wingdings" w:hint="default"/>
      </w:rPr>
    </w:lvl>
    <w:lvl w:ilvl="7" w:tplc="D1D43374" w:tentative="1">
      <w:start w:val="1"/>
      <w:numFmt w:val="bullet"/>
      <w:lvlText w:val=""/>
      <w:lvlJc w:val="left"/>
      <w:pPr>
        <w:tabs>
          <w:tab w:val="num" w:pos="5760"/>
        </w:tabs>
        <w:ind w:left="5760" w:hanging="360"/>
      </w:pPr>
      <w:rPr>
        <w:rFonts w:ascii="Wingdings" w:hAnsi="Wingdings" w:hint="default"/>
      </w:rPr>
    </w:lvl>
    <w:lvl w:ilvl="8" w:tplc="79981D1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5A115F"/>
    <w:multiLevelType w:val="hybridMultilevel"/>
    <w:tmpl w:val="D77A19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D571724"/>
    <w:multiLevelType w:val="hybridMultilevel"/>
    <w:tmpl w:val="1E6467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4F71BFC"/>
    <w:multiLevelType w:val="hybridMultilevel"/>
    <w:tmpl w:val="24902390"/>
    <w:lvl w:ilvl="0" w:tplc="D5EC7FD8">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4D85961"/>
    <w:multiLevelType w:val="hybridMultilevel"/>
    <w:tmpl w:val="4096344C"/>
    <w:lvl w:ilvl="0" w:tplc="D60C2BE2">
      <w:start w:val="1"/>
      <w:numFmt w:val="bullet"/>
      <w:lvlText w:val="•"/>
      <w:lvlJc w:val="left"/>
      <w:pPr>
        <w:tabs>
          <w:tab w:val="num" w:pos="720"/>
        </w:tabs>
        <w:ind w:left="720" w:hanging="360"/>
      </w:pPr>
      <w:rPr>
        <w:rFonts w:ascii="Arial" w:hAnsi="Arial" w:hint="default"/>
      </w:rPr>
    </w:lvl>
    <w:lvl w:ilvl="1" w:tplc="C5C846BE" w:tentative="1">
      <w:start w:val="1"/>
      <w:numFmt w:val="bullet"/>
      <w:lvlText w:val="•"/>
      <w:lvlJc w:val="left"/>
      <w:pPr>
        <w:tabs>
          <w:tab w:val="num" w:pos="1440"/>
        </w:tabs>
        <w:ind w:left="1440" w:hanging="360"/>
      </w:pPr>
      <w:rPr>
        <w:rFonts w:ascii="Arial" w:hAnsi="Arial" w:hint="default"/>
      </w:rPr>
    </w:lvl>
    <w:lvl w:ilvl="2" w:tplc="4FB670A4" w:tentative="1">
      <w:start w:val="1"/>
      <w:numFmt w:val="bullet"/>
      <w:lvlText w:val="•"/>
      <w:lvlJc w:val="left"/>
      <w:pPr>
        <w:tabs>
          <w:tab w:val="num" w:pos="2160"/>
        </w:tabs>
        <w:ind w:left="2160" w:hanging="360"/>
      </w:pPr>
      <w:rPr>
        <w:rFonts w:ascii="Arial" w:hAnsi="Arial" w:hint="default"/>
      </w:rPr>
    </w:lvl>
    <w:lvl w:ilvl="3" w:tplc="A5843D12" w:tentative="1">
      <w:start w:val="1"/>
      <w:numFmt w:val="bullet"/>
      <w:lvlText w:val="•"/>
      <w:lvlJc w:val="left"/>
      <w:pPr>
        <w:tabs>
          <w:tab w:val="num" w:pos="2880"/>
        </w:tabs>
        <w:ind w:left="2880" w:hanging="360"/>
      </w:pPr>
      <w:rPr>
        <w:rFonts w:ascii="Arial" w:hAnsi="Arial" w:hint="default"/>
      </w:rPr>
    </w:lvl>
    <w:lvl w:ilvl="4" w:tplc="288280FE" w:tentative="1">
      <w:start w:val="1"/>
      <w:numFmt w:val="bullet"/>
      <w:lvlText w:val="•"/>
      <w:lvlJc w:val="left"/>
      <w:pPr>
        <w:tabs>
          <w:tab w:val="num" w:pos="3600"/>
        </w:tabs>
        <w:ind w:left="3600" w:hanging="360"/>
      </w:pPr>
      <w:rPr>
        <w:rFonts w:ascii="Arial" w:hAnsi="Arial" w:hint="default"/>
      </w:rPr>
    </w:lvl>
    <w:lvl w:ilvl="5" w:tplc="00DE83B8" w:tentative="1">
      <w:start w:val="1"/>
      <w:numFmt w:val="bullet"/>
      <w:lvlText w:val="•"/>
      <w:lvlJc w:val="left"/>
      <w:pPr>
        <w:tabs>
          <w:tab w:val="num" w:pos="4320"/>
        </w:tabs>
        <w:ind w:left="4320" w:hanging="360"/>
      </w:pPr>
      <w:rPr>
        <w:rFonts w:ascii="Arial" w:hAnsi="Arial" w:hint="default"/>
      </w:rPr>
    </w:lvl>
    <w:lvl w:ilvl="6" w:tplc="CA20A946" w:tentative="1">
      <w:start w:val="1"/>
      <w:numFmt w:val="bullet"/>
      <w:lvlText w:val="•"/>
      <w:lvlJc w:val="left"/>
      <w:pPr>
        <w:tabs>
          <w:tab w:val="num" w:pos="5040"/>
        </w:tabs>
        <w:ind w:left="5040" w:hanging="360"/>
      </w:pPr>
      <w:rPr>
        <w:rFonts w:ascii="Arial" w:hAnsi="Arial" w:hint="default"/>
      </w:rPr>
    </w:lvl>
    <w:lvl w:ilvl="7" w:tplc="7F6267BC" w:tentative="1">
      <w:start w:val="1"/>
      <w:numFmt w:val="bullet"/>
      <w:lvlText w:val="•"/>
      <w:lvlJc w:val="left"/>
      <w:pPr>
        <w:tabs>
          <w:tab w:val="num" w:pos="5760"/>
        </w:tabs>
        <w:ind w:left="5760" w:hanging="360"/>
      </w:pPr>
      <w:rPr>
        <w:rFonts w:ascii="Arial" w:hAnsi="Arial" w:hint="default"/>
      </w:rPr>
    </w:lvl>
    <w:lvl w:ilvl="8" w:tplc="23745C4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7D171F8"/>
    <w:multiLevelType w:val="hybridMultilevel"/>
    <w:tmpl w:val="247E3D52"/>
    <w:lvl w:ilvl="0" w:tplc="C69E21CA">
      <w:start w:val="1"/>
      <w:numFmt w:val="decimal"/>
      <w:lvlText w:val="%1."/>
      <w:lvlJc w:val="left"/>
      <w:pPr>
        <w:tabs>
          <w:tab w:val="num" w:pos="720"/>
        </w:tabs>
        <w:ind w:left="720" w:hanging="360"/>
      </w:pPr>
    </w:lvl>
    <w:lvl w:ilvl="1" w:tplc="8D28C18C" w:tentative="1">
      <w:start w:val="1"/>
      <w:numFmt w:val="decimal"/>
      <w:lvlText w:val="%2."/>
      <w:lvlJc w:val="left"/>
      <w:pPr>
        <w:tabs>
          <w:tab w:val="num" w:pos="1440"/>
        </w:tabs>
        <w:ind w:left="1440" w:hanging="360"/>
      </w:pPr>
    </w:lvl>
    <w:lvl w:ilvl="2" w:tplc="B6CAED04" w:tentative="1">
      <w:start w:val="1"/>
      <w:numFmt w:val="decimal"/>
      <w:lvlText w:val="%3."/>
      <w:lvlJc w:val="left"/>
      <w:pPr>
        <w:tabs>
          <w:tab w:val="num" w:pos="2160"/>
        </w:tabs>
        <w:ind w:left="2160" w:hanging="360"/>
      </w:pPr>
    </w:lvl>
    <w:lvl w:ilvl="3" w:tplc="6B3E9F60" w:tentative="1">
      <w:start w:val="1"/>
      <w:numFmt w:val="decimal"/>
      <w:lvlText w:val="%4."/>
      <w:lvlJc w:val="left"/>
      <w:pPr>
        <w:tabs>
          <w:tab w:val="num" w:pos="2880"/>
        </w:tabs>
        <w:ind w:left="2880" w:hanging="360"/>
      </w:pPr>
    </w:lvl>
    <w:lvl w:ilvl="4" w:tplc="9D8A3B30" w:tentative="1">
      <w:start w:val="1"/>
      <w:numFmt w:val="decimal"/>
      <w:lvlText w:val="%5."/>
      <w:lvlJc w:val="left"/>
      <w:pPr>
        <w:tabs>
          <w:tab w:val="num" w:pos="3600"/>
        </w:tabs>
        <w:ind w:left="3600" w:hanging="360"/>
      </w:pPr>
    </w:lvl>
    <w:lvl w:ilvl="5" w:tplc="1E00577A" w:tentative="1">
      <w:start w:val="1"/>
      <w:numFmt w:val="decimal"/>
      <w:lvlText w:val="%6."/>
      <w:lvlJc w:val="left"/>
      <w:pPr>
        <w:tabs>
          <w:tab w:val="num" w:pos="4320"/>
        </w:tabs>
        <w:ind w:left="4320" w:hanging="360"/>
      </w:pPr>
    </w:lvl>
    <w:lvl w:ilvl="6" w:tplc="6410329A" w:tentative="1">
      <w:start w:val="1"/>
      <w:numFmt w:val="decimal"/>
      <w:lvlText w:val="%7."/>
      <w:lvlJc w:val="left"/>
      <w:pPr>
        <w:tabs>
          <w:tab w:val="num" w:pos="5040"/>
        </w:tabs>
        <w:ind w:left="5040" w:hanging="360"/>
      </w:pPr>
    </w:lvl>
    <w:lvl w:ilvl="7" w:tplc="C6C61586" w:tentative="1">
      <w:start w:val="1"/>
      <w:numFmt w:val="decimal"/>
      <w:lvlText w:val="%8."/>
      <w:lvlJc w:val="left"/>
      <w:pPr>
        <w:tabs>
          <w:tab w:val="num" w:pos="5760"/>
        </w:tabs>
        <w:ind w:left="5760" w:hanging="360"/>
      </w:pPr>
    </w:lvl>
    <w:lvl w:ilvl="8" w:tplc="076AB7C6" w:tentative="1">
      <w:start w:val="1"/>
      <w:numFmt w:val="decimal"/>
      <w:lvlText w:val="%9."/>
      <w:lvlJc w:val="left"/>
      <w:pPr>
        <w:tabs>
          <w:tab w:val="num" w:pos="6480"/>
        </w:tabs>
        <w:ind w:left="6480" w:hanging="360"/>
      </w:pPr>
    </w:lvl>
  </w:abstractNum>
  <w:abstractNum w:abstractNumId="12" w15:restartNumberingAfterBreak="0">
    <w:nsid w:val="4F425889"/>
    <w:multiLevelType w:val="hybridMultilevel"/>
    <w:tmpl w:val="AF00176C"/>
    <w:lvl w:ilvl="0" w:tplc="02ACF176">
      <w:start w:val="1"/>
      <w:numFmt w:val="bullet"/>
      <w:lvlText w:val="•"/>
      <w:lvlJc w:val="left"/>
      <w:pPr>
        <w:tabs>
          <w:tab w:val="num" w:pos="720"/>
        </w:tabs>
        <w:ind w:left="720" w:hanging="360"/>
      </w:pPr>
      <w:rPr>
        <w:rFonts w:ascii="Arial" w:hAnsi="Arial" w:hint="default"/>
      </w:rPr>
    </w:lvl>
    <w:lvl w:ilvl="1" w:tplc="D0E09AC4" w:tentative="1">
      <w:start w:val="1"/>
      <w:numFmt w:val="bullet"/>
      <w:lvlText w:val="•"/>
      <w:lvlJc w:val="left"/>
      <w:pPr>
        <w:tabs>
          <w:tab w:val="num" w:pos="1440"/>
        </w:tabs>
        <w:ind w:left="1440" w:hanging="360"/>
      </w:pPr>
      <w:rPr>
        <w:rFonts w:ascii="Arial" w:hAnsi="Arial" w:hint="default"/>
      </w:rPr>
    </w:lvl>
    <w:lvl w:ilvl="2" w:tplc="CAAA663C" w:tentative="1">
      <w:start w:val="1"/>
      <w:numFmt w:val="bullet"/>
      <w:lvlText w:val="•"/>
      <w:lvlJc w:val="left"/>
      <w:pPr>
        <w:tabs>
          <w:tab w:val="num" w:pos="2160"/>
        </w:tabs>
        <w:ind w:left="2160" w:hanging="360"/>
      </w:pPr>
      <w:rPr>
        <w:rFonts w:ascii="Arial" w:hAnsi="Arial" w:hint="default"/>
      </w:rPr>
    </w:lvl>
    <w:lvl w:ilvl="3" w:tplc="7FE4E16E" w:tentative="1">
      <w:start w:val="1"/>
      <w:numFmt w:val="bullet"/>
      <w:lvlText w:val="•"/>
      <w:lvlJc w:val="left"/>
      <w:pPr>
        <w:tabs>
          <w:tab w:val="num" w:pos="2880"/>
        </w:tabs>
        <w:ind w:left="2880" w:hanging="360"/>
      </w:pPr>
      <w:rPr>
        <w:rFonts w:ascii="Arial" w:hAnsi="Arial" w:hint="default"/>
      </w:rPr>
    </w:lvl>
    <w:lvl w:ilvl="4" w:tplc="C456BF14" w:tentative="1">
      <w:start w:val="1"/>
      <w:numFmt w:val="bullet"/>
      <w:lvlText w:val="•"/>
      <w:lvlJc w:val="left"/>
      <w:pPr>
        <w:tabs>
          <w:tab w:val="num" w:pos="3600"/>
        </w:tabs>
        <w:ind w:left="3600" w:hanging="360"/>
      </w:pPr>
      <w:rPr>
        <w:rFonts w:ascii="Arial" w:hAnsi="Arial" w:hint="default"/>
      </w:rPr>
    </w:lvl>
    <w:lvl w:ilvl="5" w:tplc="E08E2680" w:tentative="1">
      <w:start w:val="1"/>
      <w:numFmt w:val="bullet"/>
      <w:lvlText w:val="•"/>
      <w:lvlJc w:val="left"/>
      <w:pPr>
        <w:tabs>
          <w:tab w:val="num" w:pos="4320"/>
        </w:tabs>
        <w:ind w:left="4320" w:hanging="360"/>
      </w:pPr>
      <w:rPr>
        <w:rFonts w:ascii="Arial" w:hAnsi="Arial" w:hint="default"/>
      </w:rPr>
    </w:lvl>
    <w:lvl w:ilvl="6" w:tplc="51882280" w:tentative="1">
      <w:start w:val="1"/>
      <w:numFmt w:val="bullet"/>
      <w:lvlText w:val="•"/>
      <w:lvlJc w:val="left"/>
      <w:pPr>
        <w:tabs>
          <w:tab w:val="num" w:pos="5040"/>
        </w:tabs>
        <w:ind w:left="5040" w:hanging="360"/>
      </w:pPr>
      <w:rPr>
        <w:rFonts w:ascii="Arial" w:hAnsi="Arial" w:hint="default"/>
      </w:rPr>
    </w:lvl>
    <w:lvl w:ilvl="7" w:tplc="0938162A" w:tentative="1">
      <w:start w:val="1"/>
      <w:numFmt w:val="bullet"/>
      <w:lvlText w:val="•"/>
      <w:lvlJc w:val="left"/>
      <w:pPr>
        <w:tabs>
          <w:tab w:val="num" w:pos="5760"/>
        </w:tabs>
        <w:ind w:left="5760" w:hanging="360"/>
      </w:pPr>
      <w:rPr>
        <w:rFonts w:ascii="Arial" w:hAnsi="Arial" w:hint="default"/>
      </w:rPr>
    </w:lvl>
    <w:lvl w:ilvl="8" w:tplc="9E18689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8E93443"/>
    <w:multiLevelType w:val="hybridMultilevel"/>
    <w:tmpl w:val="4824E2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D507D6B"/>
    <w:multiLevelType w:val="hybridMultilevel"/>
    <w:tmpl w:val="95CAE092"/>
    <w:lvl w:ilvl="0" w:tplc="D6841A56">
      <w:start w:val="1"/>
      <w:numFmt w:val="bullet"/>
      <w:pStyle w:val="Listenabsatz"/>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5E275B92"/>
    <w:multiLevelType w:val="hybridMultilevel"/>
    <w:tmpl w:val="96CE0CC0"/>
    <w:lvl w:ilvl="0" w:tplc="97F62DE2">
      <w:start w:val="1"/>
      <w:numFmt w:val="decimal"/>
      <w:lvlText w:val="(%1)"/>
      <w:lvlJc w:val="left"/>
      <w:pPr>
        <w:tabs>
          <w:tab w:val="num" w:pos="720"/>
        </w:tabs>
        <w:ind w:left="720" w:hanging="360"/>
      </w:pPr>
    </w:lvl>
    <w:lvl w:ilvl="1" w:tplc="C6DC5AB2" w:tentative="1">
      <w:start w:val="1"/>
      <w:numFmt w:val="decimal"/>
      <w:lvlText w:val="(%2)"/>
      <w:lvlJc w:val="left"/>
      <w:pPr>
        <w:tabs>
          <w:tab w:val="num" w:pos="1440"/>
        </w:tabs>
        <w:ind w:left="1440" w:hanging="360"/>
      </w:pPr>
    </w:lvl>
    <w:lvl w:ilvl="2" w:tplc="DC2AB606" w:tentative="1">
      <w:start w:val="1"/>
      <w:numFmt w:val="decimal"/>
      <w:lvlText w:val="(%3)"/>
      <w:lvlJc w:val="left"/>
      <w:pPr>
        <w:tabs>
          <w:tab w:val="num" w:pos="2160"/>
        </w:tabs>
        <w:ind w:left="2160" w:hanging="360"/>
      </w:pPr>
    </w:lvl>
    <w:lvl w:ilvl="3" w:tplc="8F3434DC" w:tentative="1">
      <w:start w:val="1"/>
      <w:numFmt w:val="decimal"/>
      <w:lvlText w:val="(%4)"/>
      <w:lvlJc w:val="left"/>
      <w:pPr>
        <w:tabs>
          <w:tab w:val="num" w:pos="2880"/>
        </w:tabs>
        <w:ind w:left="2880" w:hanging="360"/>
      </w:pPr>
    </w:lvl>
    <w:lvl w:ilvl="4" w:tplc="65389292" w:tentative="1">
      <w:start w:val="1"/>
      <w:numFmt w:val="decimal"/>
      <w:lvlText w:val="(%5)"/>
      <w:lvlJc w:val="left"/>
      <w:pPr>
        <w:tabs>
          <w:tab w:val="num" w:pos="3600"/>
        </w:tabs>
        <w:ind w:left="3600" w:hanging="360"/>
      </w:pPr>
    </w:lvl>
    <w:lvl w:ilvl="5" w:tplc="787E014E" w:tentative="1">
      <w:start w:val="1"/>
      <w:numFmt w:val="decimal"/>
      <w:lvlText w:val="(%6)"/>
      <w:lvlJc w:val="left"/>
      <w:pPr>
        <w:tabs>
          <w:tab w:val="num" w:pos="4320"/>
        </w:tabs>
        <w:ind w:left="4320" w:hanging="360"/>
      </w:pPr>
    </w:lvl>
    <w:lvl w:ilvl="6" w:tplc="643A5DC6" w:tentative="1">
      <w:start w:val="1"/>
      <w:numFmt w:val="decimal"/>
      <w:lvlText w:val="(%7)"/>
      <w:lvlJc w:val="left"/>
      <w:pPr>
        <w:tabs>
          <w:tab w:val="num" w:pos="5040"/>
        </w:tabs>
        <w:ind w:left="5040" w:hanging="360"/>
      </w:pPr>
    </w:lvl>
    <w:lvl w:ilvl="7" w:tplc="D7AEDEAC" w:tentative="1">
      <w:start w:val="1"/>
      <w:numFmt w:val="decimal"/>
      <w:lvlText w:val="(%8)"/>
      <w:lvlJc w:val="left"/>
      <w:pPr>
        <w:tabs>
          <w:tab w:val="num" w:pos="5760"/>
        </w:tabs>
        <w:ind w:left="5760" w:hanging="360"/>
      </w:pPr>
    </w:lvl>
    <w:lvl w:ilvl="8" w:tplc="1E10A70E" w:tentative="1">
      <w:start w:val="1"/>
      <w:numFmt w:val="decimal"/>
      <w:lvlText w:val="(%9)"/>
      <w:lvlJc w:val="left"/>
      <w:pPr>
        <w:tabs>
          <w:tab w:val="num" w:pos="6480"/>
        </w:tabs>
        <w:ind w:left="6480" w:hanging="360"/>
      </w:pPr>
    </w:lvl>
  </w:abstractNum>
  <w:abstractNum w:abstractNumId="16" w15:restartNumberingAfterBreak="0">
    <w:nsid w:val="5FBF7543"/>
    <w:multiLevelType w:val="hybridMultilevel"/>
    <w:tmpl w:val="C2CC960C"/>
    <w:lvl w:ilvl="0" w:tplc="DD08FAD0">
      <w:start w:val="3"/>
      <w:numFmt w:val="bullet"/>
      <w:lvlText w:val=""/>
      <w:lvlJc w:val="left"/>
      <w:pPr>
        <w:ind w:left="510" w:hanging="360"/>
      </w:pPr>
      <w:rPr>
        <w:rFonts w:ascii="Wingdings 3" w:eastAsiaTheme="minorHAnsi" w:hAnsi="Wingdings 3" w:cstheme="minorBidi" w:hint="default"/>
      </w:rPr>
    </w:lvl>
    <w:lvl w:ilvl="1" w:tplc="04070003" w:tentative="1">
      <w:start w:val="1"/>
      <w:numFmt w:val="bullet"/>
      <w:lvlText w:val="o"/>
      <w:lvlJc w:val="left"/>
      <w:pPr>
        <w:ind w:left="1230" w:hanging="360"/>
      </w:pPr>
      <w:rPr>
        <w:rFonts w:ascii="Courier New" w:hAnsi="Courier New" w:cs="Courier New" w:hint="default"/>
      </w:rPr>
    </w:lvl>
    <w:lvl w:ilvl="2" w:tplc="04070005" w:tentative="1">
      <w:start w:val="1"/>
      <w:numFmt w:val="bullet"/>
      <w:lvlText w:val=""/>
      <w:lvlJc w:val="left"/>
      <w:pPr>
        <w:ind w:left="1950" w:hanging="360"/>
      </w:pPr>
      <w:rPr>
        <w:rFonts w:ascii="Wingdings" w:hAnsi="Wingdings" w:hint="default"/>
      </w:rPr>
    </w:lvl>
    <w:lvl w:ilvl="3" w:tplc="04070001" w:tentative="1">
      <w:start w:val="1"/>
      <w:numFmt w:val="bullet"/>
      <w:lvlText w:val=""/>
      <w:lvlJc w:val="left"/>
      <w:pPr>
        <w:ind w:left="2670" w:hanging="360"/>
      </w:pPr>
      <w:rPr>
        <w:rFonts w:ascii="Symbol" w:hAnsi="Symbol" w:hint="default"/>
      </w:rPr>
    </w:lvl>
    <w:lvl w:ilvl="4" w:tplc="04070003" w:tentative="1">
      <w:start w:val="1"/>
      <w:numFmt w:val="bullet"/>
      <w:lvlText w:val="o"/>
      <w:lvlJc w:val="left"/>
      <w:pPr>
        <w:ind w:left="3390" w:hanging="360"/>
      </w:pPr>
      <w:rPr>
        <w:rFonts w:ascii="Courier New" w:hAnsi="Courier New" w:cs="Courier New" w:hint="default"/>
      </w:rPr>
    </w:lvl>
    <w:lvl w:ilvl="5" w:tplc="04070005" w:tentative="1">
      <w:start w:val="1"/>
      <w:numFmt w:val="bullet"/>
      <w:lvlText w:val=""/>
      <w:lvlJc w:val="left"/>
      <w:pPr>
        <w:ind w:left="4110" w:hanging="360"/>
      </w:pPr>
      <w:rPr>
        <w:rFonts w:ascii="Wingdings" w:hAnsi="Wingdings" w:hint="default"/>
      </w:rPr>
    </w:lvl>
    <w:lvl w:ilvl="6" w:tplc="04070001" w:tentative="1">
      <w:start w:val="1"/>
      <w:numFmt w:val="bullet"/>
      <w:lvlText w:val=""/>
      <w:lvlJc w:val="left"/>
      <w:pPr>
        <w:ind w:left="4830" w:hanging="360"/>
      </w:pPr>
      <w:rPr>
        <w:rFonts w:ascii="Symbol" w:hAnsi="Symbol" w:hint="default"/>
      </w:rPr>
    </w:lvl>
    <w:lvl w:ilvl="7" w:tplc="04070003" w:tentative="1">
      <w:start w:val="1"/>
      <w:numFmt w:val="bullet"/>
      <w:lvlText w:val="o"/>
      <w:lvlJc w:val="left"/>
      <w:pPr>
        <w:ind w:left="5550" w:hanging="360"/>
      </w:pPr>
      <w:rPr>
        <w:rFonts w:ascii="Courier New" w:hAnsi="Courier New" w:cs="Courier New" w:hint="default"/>
      </w:rPr>
    </w:lvl>
    <w:lvl w:ilvl="8" w:tplc="04070005" w:tentative="1">
      <w:start w:val="1"/>
      <w:numFmt w:val="bullet"/>
      <w:lvlText w:val=""/>
      <w:lvlJc w:val="left"/>
      <w:pPr>
        <w:ind w:left="6270" w:hanging="360"/>
      </w:pPr>
      <w:rPr>
        <w:rFonts w:ascii="Wingdings" w:hAnsi="Wingdings" w:hint="default"/>
      </w:rPr>
    </w:lvl>
  </w:abstractNum>
  <w:abstractNum w:abstractNumId="17" w15:restartNumberingAfterBreak="0">
    <w:nsid w:val="624D7ACE"/>
    <w:multiLevelType w:val="hybridMultilevel"/>
    <w:tmpl w:val="FF502E7C"/>
    <w:lvl w:ilvl="0" w:tplc="D84440B8">
      <w:start w:val="1"/>
      <w:numFmt w:val="decimal"/>
      <w:lvlText w:val="%1."/>
      <w:lvlJc w:val="left"/>
      <w:pPr>
        <w:tabs>
          <w:tab w:val="num" w:pos="720"/>
        </w:tabs>
        <w:ind w:left="720" w:hanging="360"/>
      </w:pPr>
    </w:lvl>
    <w:lvl w:ilvl="1" w:tplc="22C2B666" w:tentative="1">
      <w:start w:val="1"/>
      <w:numFmt w:val="decimal"/>
      <w:lvlText w:val="%2."/>
      <w:lvlJc w:val="left"/>
      <w:pPr>
        <w:tabs>
          <w:tab w:val="num" w:pos="1440"/>
        </w:tabs>
        <w:ind w:left="1440" w:hanging="360"/>
      </w:pPr>
    </w:lvl>
    <w:lvl w:ilvl="2" w:tplc="0E926D4E" w:tentative="1">
      <w:start w:val="1"/>
      <w:numFmt w:val="decimal"/>
      <w:lvlText w:val="%3."/>
      <w:lvlJc w:val="left"/>
      <w:pPr>
        <w:tabs>
          <w:tab w:val="num" w:pos="2160"/>
        </w:tabs>
        <w:ind w:left="2160" w:hanging="360"/>
      </w:pPr>
    </w:lvl>
    <w:lvl w:ilvl="3" w:tplc="B0F2CBCA" w:tentative="1">
      <w:start w:val="1"/>
      <w:numFmt w:val="decimal"/>
      <w:lvlText w:val="%4."/>
      <w:lvlJc w:val="left"/>
      <w:pPr>
        <w:tabs>
          <w:tab w:val="num" w:pos="2880"/>
        </w:tabs>
        <w:ind w:left="2880" w:hanging="360"/>
      </w:pPr>
    </w:lvl>
    <w:lvl w:ilvl="4" w:tplc="9CC229F4" w:tentative="1">
      <w:start w:val="1"/>
      <w:numFmt w:val="decimal"/>
      <w:lvlText w:val="%5."/>
      <w:lvlJc w:val="left"/>
      <w:pPr>
        <w:tabs>
          <w:tab w:val="num" w:pos="3600"/>
        </w:tabs>
        <w:ind w:left="3600" w:hanging="360"/>
      </w:pPr>
    </w:lvl>
    <w:lvl w:ilvl="5" w:tplc="C7E63A34" w:tentative="1">
      <w:start w:val="1"/>
      <w:numFmt w:val="decimal"/>
      <w:lvlText w:val="%6."/>
      <w:lvlJc w:val="left"/>
      <w:pPr>
        <w:tabs>
          <w:tab w:val="num" w:pos="4320"/>
        </w:tabs>
        <w:ind w:left="4320" w:hanging="360"/>
      </w:pPr>
    </w:lvl>
    <w:lvl w:ilvl="6" w:tplc="44F27BC2" w:tentative="1">
      <w:start w:val="1"/>
      <w:numFmt w:val="decimal"/>
      <w:lvlText w:val="%7."/>
      <w:lvlJc w:val="left"/>
      <w:pPr>
        <w:tabs>
          <w:tab w:val="num" w:pos="5040"/>
        </w:tabs>
        <w:ind w:left="5040" w:hanging="360"/>
      </w:pPr>
    </w:lvl>
    <w:lvl w:ilvl="7" w:tplc="259AE702" w:tentative="1">
      <w:start w:val="1"/>
      <w:numFmt w:val="decimal"/>
      <w:lvlText w:val="%8."/>
      <w:lvlJc w:val="left"/>
      <w:pPr>
        <w:tabs>
          <w:tab w:val="num" w:pos="5760"/>
        </w:tabs>
        <w:ind w:left="5760" w:hanging="360"/>
      </w:pPr>
    </w:lvl>
    <w:lvl w:ilvl="8" w:tplc="D070F5E2" w:tentative="1">
      <w:start w:val="1"/>
      <w:numFmt w:val="decimal"/>
      <w:lvlText w:val="%9."/>
      <w:lvlJc w:val="left"/>
      <w:pPr>
        <w:tabs>
          <w:tab w:val="num" w:pos="6480"/>
        </w:tabs>
        <w:ind w:left="6480" w:hanging="360"/>
      </w:pPr>
    </w:lvl>
  </w:abstractNum>
  <w:abstractNum w:abstractNumId="18" w15:restartNumberingAfterBreak="0">
    <w:nsid w:val="73567C50"/>
    <w:multiLevelType w:val="hybridMultilevel"/>
    <w:tmpl w:val="A63833A0"/>
    <w:lvl w:ilvl="0" w:tplc="DB747768">
      <w:start w:val="1"/>
      <w:numFmt w:val="bullet"/>
      <w:lvlText w:val=""/>
      <w:lvlJc w:val="left"/>
      <w:pPr>
        <w:tabs>
          <w:tab w:val="num" w:pos="720"/>
        </w:tabs>
        <w:ind w:left="720" w:hanging="360"/>
      </w:pPr>
      <w:rPr>
        <w:rFonts w:ascii="Wingdings" w:hAnsi="Wingdings" w:hint="default"/>
      </w:rPr>
    </w:lvl>
    <w:lvl w:ilvl="1" w:tplc="2CCCF01C" w:tentative="1">
      <w:start w:val="1"/>
      <w:numFmt w:val="bullet"/>
      <w:lvlText w:val=""/>
      <w:lvlJc w:val="left"/>
      <w:pPr>
        <w:tabs>
          <w:tab w:val="num" w:pos="1440"/>
        </w:tabs>
        <w:ind w:left="1440" w:hanging="360"/>
      </w:pPr>
      <w:rPr>
        <w:rFonts w:ascii="Wingdings" w:hAnsi="Wingdings" w:hint="default"/>
      </w:rPr>
    </w:lvl>
    <w:lvl w:ilvl="2" w:tplc="EE305EFE" w:tentative="1">
      <w:start w:val="1"/>
      <w:numFmt w:val="bullet"/>
      <w:lvlText w:val=""/>
      <w:lvlJc w:val="left"/>
      <w:pPr>
        <w:tabs>
          <w:tab w:val="num" w:pos="2160"/>
        </w:tabs>
        <w:ind w:left="2160" w:hanging="360"/>
      </w:pPr>
      <w:rPr>
        <w:rFonts w:ascii="Wingdings" w:hAnsi="Wingdings" w:hint="default"/>
      </w:rPr>
    </w:lvl>
    <w:lvl w:ilvl="3" w:tplc="8D660EAE" w:tentative="1">
      <w:start w:val="1"/>
      <w:numFmt w:val="bullet"/>
      <w:lvlText w:val=""/>
      <w:lvlJc w:val="left"/>
      <w:pPr>
        <w:tabs>
          <w:tab w:val="num" w:pos="2880"/>
        </w:tabs>
        <w:ind w:left="2880" w:hanging="360"/>
      </w:pPr>
      <w:rPr>
        <w:rFonts w:ascii="Wingdings" w:hAnsi="Wingdings" w:hint="default"/>
      </w:rPr>
    </w:lvl>
    <w:lvl w:ilvl="4" w:tplc="7CCABB62" w:tentative="1">
      <w:start w:val="1"/>
      <w:numFmt w:val="bullet"/>
      <w:lvlText w:val=""/>
      <w:lvlJc w:val="left"/>
      <w:pPr>
        <w:tabs>
          <w:tab w:val="num" w:pos="3600"/>
        </w:tabs>
        <w:ind w:left="3600" w:hanging="360"/>
      </w:pPr>
      <w:rPr>
        <w:rFonts w:ascii="Wingdings" w:hAnsi="Wingdings" w:hint="default"/>
      </w:rPr>
    </w:lvl>
    <w:lvl w:ilvl="5" w:tplc="48EC0F30" w:tentative="1">
      <w:start w:val="1"/>
      <w:numFmt w:val="bullet"/>
      <w:lvlText w:val=""/>
      <w:lvlJc w:val="left"/>
      <w:pPr>
        <w:tabs>
          <w:tab w:val="num" w:pos="4320"/>
        </w:tabs>
        <w:ind w:left="4320" w:hanging="360"/>
      </w:pPr>
      <w:rPr>
        <w:rFonts w:ascii="Wingdings" w:hAnsi="Wingdings" w:hint="default"/>
      </w:rPr>
    </w:lvl>
    <w:lvl w:ilvl="6" w:tplc="1A544ACE" w:tentative="1">
      <w:start w:val="1"/>
      <w:numFmt w:val="bullet"/>
      <w:lvlText w:val=""/>
      <w:lvlJc w:val="left"/>
      <w:pPr>
        <w:tabs>
          <w:tab w:val="num" w:pos="5040"/>
        </w:tabs>
        <w:ind w:left="5040" w:hanging="360"/>
      </w:pPr>
      <w:rPr>
        <w:rFonts w:ascii="Wingdings" w:hAnsi="Wingdings" w:hint="default"/>
      </w:rPr>
    </w:lvl>
    <w:lvl w:ilvl="7" w:tplc="10C84040" w:tentative="1">
      <w:start w:val="1"/>
      <w:numFmt w:val="bullet"/>
      <w:lvlText w:val=""/>
      <w:lvlJc w:val="left"/>
      <w:pPr>
        <w:tabs>
          <w:tab w:val="num" w:pos="5760"/>
        </w:tabs>
        <w:ind w:left="5760" w:hanging="360"/>
      </w:pPr>
      <w:rPr>
        <w:rFonts w:ascii="Wingdings" w:hAnsi="Wingdings" w:hint="default"/>
      </w:rPr>
    </w:lvl>
    <w:lvl w:ilvl="8" w:tplc="5DAC0B92"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2"/>
  </w:num>
  <w:num w:numId="3">
    <w:abstractNumId w:val="18"/>
  </w:num>
  <w:num w:numId="4">
    <w:abstractNumId w:val="0"/>
  </w:num>
  <w:num w:numId="5">
    <w:abstractNumId w:val="1"/>
  </w:num>
  <w:num w:numId="6">
    <w:abstractNumId w:val="16"/>
  </w:num>
  <w:num w:numId="7">
    <w:abstractNumId w:val="2"/>
  </w:num>
  <w:num w:numId="8">
    <w:abstractNumId w:val="5"/>
  </w:num>
  <w:num w:numId="9">
    <w:abstractNumId w:val="17"/>
  </w:num>
  <w:num w:numId="10">
    <w:abstractNumId w:val="13"/>
  </w:num>
  <w:num w:numId="11">
    <w:abstractNumId w:val="6"/>
  </w:num>
  <w:num w:numId="12">
    <w:abstractNumId w:val="10"/>
  </w:num>
  <w:num w:numId="13">
    <w:abstractNumId w:val="15"/>
  </w:num>
  <w:num w:numId="14">
    <w:abstractNumId w:val="4"/>
  </w:num>
  <w:num w:numId="15">
    <w:abstractNumId w:val="11"/>
  </w:num>
  <w:num w:numId="16">
    <w:abstractNumId w:val="7"/>
  </w:num>
  <w:num w:numId="17">
    <w:abstractNumId w:val="8"/>
  </w:num>
  <w:num w:numId="18">
    <w:abstractNumId w:val="9"/>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documentProtection w:edit="forms" w:enforcement="1"/>
  <w:styleLockTheme/>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7F9"/>
    <w:rsid w:val="000007FC"/>
    <w:rsid w:val="00002D39"/>
    <w:rsid w:val="00003216"/>
    <w:rsid w:val="0002117C"/>
    <w:rsid w:val="000237C2"/>
    <w:rsid w:val="000522BD"/>
    <w:rsid w:val="000871F9"/>
    <w:rsid w:val="000952CA"/>
    <w:rsid w:val="000A4021"/>
    <w:rsid w:val="000B4E8F"/>
    <w:rsid w:val="000C53B5"/>
    <w:rsid w:val="000D0D6A"/>
    <w:rsid w:val="000D216F"/>
    <w:rsid w:val="000D564A"/>
    <w:rsid w:val="000D7026"/>
    <w:rsid w:val="000F297C"/>
    <w:rsid w:val="00104C7B"/>
    <w:rsid w:val="00115133"/>
    <w:rsid w:val="00127229"/>
    <w:rsid w:val="001302B9"/>
    <w:rsid w:val="00131A8C"/>
    <w:rsid w:val="001662D5"/>
    <w:rsid w:val="00170D0C"/>
    <w:rsid w:val="00172E15"/>
    <w:rsid w:val="001757CE"/>
    <w:rsid w:val="0018558D"/>
    <w:rsid w:val="00191799"/>
    <w:rsid w:val="001953D4"/>
    <w:rsid w:val="001A1930"/>
    <w:rsid w:val="001A5F1C"/>
    <w:rsid w:val="001B5487"/>
    <w:rsid w:val="001B7C88"/>
    <w:rsid w:val="001E79CF"/>
    <w:rsid w:val="001F4122"/>
    <w:rsid w:val="001F56DE"/>
    <w:rsid w:val="00210A53"/>
    <w:rsid w:val="0021659F"/>
    <w:rsid w:val="00224F8E"/>
    <w:rsid w:val="00232360"/>
    <w:rsid w:val="002323C1"/>
    <w:rsid w:val="00237085"/>
    <w:rsid w:val="002374AC"/>
    <w:rsid w:val="0024231F"/>
    <w:rsid w:val="00263B41"/>
    <w:rsid w:val="00264A70"/>
    <w:rsid w:val="002677D9"/>
    <w:rsid w:val="002B2555"/>
    <w:rsid w:val="002C7D62"/>
    <w:rsid w:val="002F331C"/>
    <w:rsid w:val="002F6058"/>
    <w:rsid w:val="0030242D"/>
    <w:rsid w:val="003031AE"/>
    <w:rsid w:val="003052D8"/>
    <w:rsid w:val="0032520F"/>
    <w:rsid w:val="00326C2C"/>
    <w:rsid w:val="00336E1D"/>
    <w:rsid w:val="00371DF6"/>
    <w:rsid w:val="00373A1D"/>
    <w:rsid w:val="003B7CF8"/>
    <w:rsid w:val="003D3239"/>
    <w:rsid w:val="003E2038"/>
    <w:rsid w:val="003E46E0"/>
    <w:rsid w:val="003F2646"/>
    <w:rsid w:val="00402ACE"/>
    <w:rsid w:val="00407E07"/>
    <w:rsid w:val="00407E3D"/>
    <w:rsid w:val="00417BD7"/>
    <w:rsid w:val="00433582"/>
    <w:rsid w:val="00444C8B"/>
    <w:rsid w:val="004602F1"/>
    <w:rsid w:val="00464013"/>
    <w:rsid w:val="00466C9D"/>
    <w:rsid w:val="00474231"/>
    <w:rsid w:val="00474B63"/>
    <w:rsid w:val="00476E77"/>
    <w:rsid w:val="004C3D55"/>
    <w:rsid w:val="004D1630"/>
    <w:rsid w:val="004D3996"/>
    <w:rsid w:val="004E1086"/>
    <w:rsid w:val="004E1C34"/>
    <w:rsid w:val="0050334C"/>
    <w:rsid w:val="00515A30"/>
    <w:rsid w:val="00546673"/>
    <w:rsid w:val="00551525"/>
    <w:rsid w:val="00562BC1"/>
    <w:rsid w:val="00574090"/>
    <w:rsid w:val="00576051"/>
    <w:rsid w:val="005A2180"/>
    <w:rsid w:val="005C2895"/>
    <w:rsid w:val="005C6E32"/>
    <w:rsid w:val="005E1928"/>
    <w:rsid w:val="005F15F8"/>
    <w:rsid w:val="00614161"/>
    <w:rsid w:val="00652542"/>
    <w:rsid w:val="00687A53"/>
    <w:rsid w:val="0069612C"/>
    <w:rsid w:val="006A4CE9"/>
    <w:rsid w:val="006D3ED2"/>
    <w:rsid w:val="006E0DC7"/>
    <w:rsid w:val="006E23A7"/>
    <w:rsid w:val="006F0601"/>
    <w:rsid w:val="006F09DA"/>
    <w:rsid w:val="006F5DB3"/>
    <w:rsid w:val="00700CA5"/>
    <w:rsid w:val="00711D82"/>
    <w:rsid w:val="00725430"/>
    <w:rsid w:val="00726471"/>
    <w:rsid w:val="00734744"/>
    <w:rsid w:val="00743525"/>
    <w:rsid w:val="00744341"/>
    <w:rsid w:val="007504E5"/>
    <w:rsid w:val="00752FDB"/>
    <w:rsid w:val="00761178"/>
    <w:rsid w:val="007642D5"/>
    <w:rsid w:val="00764D28"/>
    <w:rsid w:val="00773796"/>
    <w:rsid w:val="007759E1"/>
    <w:rsid w:val="0078676B"/>
    <w:rsid w:val="007A12FC"/>
    <w:rsid w:val="007B6E04"/>
    <w:rsid w:val="007C673A"/>
    <w:rsid w:val="007E1983"/>
    <w:rsid w:val="007E5C28"/>
    <w:rsid w:val="007E73C6"/>
    <w:rsid w:val="007F05A7"/>
    <w:rsid w:val="008010BC"/>
    <w:rsid w:val="00822E34"/>
    <w:rsid w:val="00825D7F"/>
    <w:rsid w:val="008425A4"/>
    <w:rsid w:val="00847941"/>
    <w:rsid w:val="00871D38"/>
    <w:rsid w:val="00871EFE"/>
    <w:rsid w:val="00872C1F"/>
    <w:rsid w:val="00873A35"/>
    <w:rsid w:val="00876DBB"/>
    <w:rsid w:val="00891FCA"/>
    <w:rsid w:val="008A5276"/>
    <w:rsid w:val="008B0AE5"/>
    <w:rsid w:val="008C2381"/>
    <w:rsid w:val="008D0852"/>
    <w:rsid w:val="008D23C1"/>
    <w:rsid w:val="008D2BB4"/>
    <w:rsid w:val="00903D0E"/>
    <w:rsid w:val="009053E6"/>
    <w:rsid w:val="00911987"/>
    <w:rsid w:val="00912952"/>
    <w:rsid w:val="00914012"/>
    <w:rsid w:val="009305B2"/>
    <w:rsid w:val="00944B6C"/>
    <w:rsid w:val="009519F4"/>
    <w:rsid w:val="00961715"/>
    <w:rsid w:val="00982333"/>
    <w:rsid w:val="00982526"/>
    <w:rsid w:val="009943F0"/>
    <w:rsid w:val="009A7A85"/>
    <w:rsid w:val="009C7FE2"/>
    <w:rsid w:val="009D2D9B"/>
    <w:rsid w:val="009D571C"/>
    <w:rsid w:val="009E6E1F"/>
    <w:rsid w:val="009F2DD3"/>
    <w:rsid w:val="009F3A75"/>
    <w:rsid w:val="009F74F2"/>
    <w:rsid w:val="00A258F5"/>
    <w:rsid w:val="00A33EE7"/>
    <w:rsid w:val="00A3433E"/>
    <w:rsid w:val="00A60631"/>
    <w:rsid w:val="00A729B7"/>
    <w:rsid w:val="00A83565"/>
    <w:rsid w:val="00A85B3C"/>
    <w:rsid w:val="00A86BFA"/>
    <w:rsid w:val="00A87865"/>
    <w:rsid w:val="00A90031"/>
    <w:rsid w:val="00AA65B8"/>
    <w:rsid w:val="00AB5C46"/>
    <w:rsid w:val="00AD1AB6"/>
    <w:rsid w:val="00AD2C06"/>
    <w:rsid w:val="00AD5C2C"/>
    <w:rsid w:val="00AE729F"/>
    <w:rsid w:val="00AF043A"/>
    <w:rsid w:val="00AF5517"/>
    <w:rsid w:val="00B04567"/>
    <w:rsid w:val="00B07A1E"/>
    <w:rsid w:val="00B13274"/>
    <w:rsid w:val="00B20824"/>
    <w:rsid w:val="00B2125F"/>
    <w:rsid w:val="00B4026C"/>
    <w:rsid w:val="00B439A0"/>
    <w:rsid w:val="00B53025"/>
    <w:rsid w:val="00B53D9D"/>
    <w:rsid w:val="00B56458"/>
    <w:rsid w:val="00B70E1F"/>
    <w:rsid w:val="00B72C38"/>
    <w:rsid w:val="00B81F9E"/>
    <w:rsid w:val="00B822F7"/>
    <w:rsid w:val="00BA2C19"/>
    <w:rsid w:val="00BA685B"/>
    <w:rsid w:val="00BB5BFA"/>
    <w:rsid w:val="00BC55E0"/>
    <w:rsid w:val="00BC5658"/>
    <w:rsid w:val="00BD1B0B"/>
    <w:rsid w:val="00BE7369"/>
    <w:rsid w:val="00C11093"/>
    <w:rsid w:val="00C24276"/>
    <w:rsid w:val="00C55B83"/>
    <w:rsid w:val="00C81756"/>
    <w:rsid w:val="00C8281F"/>
    <w:rsid w:val="00CA275F"/>
    <w:rsid w:val="00CA3072"/>
    <w:rsid w:val="00CA52B6"/>
    <w:rsid w:val="00CD24AD"/>
    <w:rsid w:val="00CF3D13"/>
    <w:rsid w:val="00CF5D5D"/>
    <w:rsid w:val="00D0503C"/>
    <w:rsid w:val="00D06D16"/>
    <w:rsid w:val="00D122DC"/>
    <w:rsid w:val="00D202CC"/>
    <w:rsid w:val="00D209A5"/>
    <w:rsid w:val="00D36CFD"/>
    <w:rsid w:val="00D56C54"/>
    <w:rsid w:val="00D57F65"/>
    <w:rsid w:val="00D74EDE"/>
    <w:rsid w:val="00D82A4D"/>
    <w:rsid w:val="00D9179B"/>
    <w:rsid w:val="00D96398"/>
    <w:rsid w:val="00D9762D"/>
    <w:rsid w:val="00DB719C"/>
    <w:rsid w:val="00DD29E9"/>
    <w:rsid w:val="00DF4D6E"/>
    <w:rsid w:val="00E20D30"/>
    <w:rsid w:val="00E24023"/>
    <w:rsid w:val="00E25F08"/>
    <w:rsid w:val="00E63ACA"/>
    <w:rsid w:val="00EA443F"/>
    <w:rsid w:val="00EB1525"/>
    <w:rsid w:val="00EB1B6D"/>
    <w:rsid w:val="00EB209D"/>
    <w:rsid w:val="00EB2FC2"/>
    <w:rsid w:val="00EB3133"/>
    <w:rsid w:val="00EC0D90"/>
    <w:rsid w:val="00EE3B2D"/>
    <w:rsid w:val="00EE7C99"/>
    <w:rsid w:val="00F14268"/>
    <w:rsid w:val="00F167F9"/>
    <w:rsid w:val="00F25F44"/>
    <w:rsid w:val="00F2628C"/>
    <w:rsid w:val="00F41F66"/>
    <w:rsid w:val="00F513B1"/>
    <w:rsid w:val="00F56489"/>
    <w:rsid w:val="00F72256"/>
    <w:rsid w:val="00F92B38"/>
    <w:rsid w:val="00FA1B02"/>
    <w:rsid w:val="00FA7058"/>
    <w:rsid w:val="00FB6C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D8D6F"/>
  <w15:chartTrackingRefBased/>
  <w15:docId w15:val="{DB0BD037-39E5-4B51-B71B-BABDFF2F9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41F66"/>
    <w:pPr>
      <w:spacing w:after="0" w:line="240" w:lineRule="auto"/>
      <w:jc w:val="both"/>
    </w:pPr>
    <w:rPr>
      <w:rFonts w:ascii="Lelo Regular" w:hAnsi="Lelo Regular"/>
      <w:noProof/>
      <w:sz w:val="20"/>
      <w:szCs w:val="20"/>
      <w:lang w:eastAsia="de-DE"/>
    </w:rPr>
  </w:style>
  <w:style w:type="paragraph" w:styleId="berschrift1">
    <w:name w:val="heading 1"/>
    <w:basedOn w:val="Standard"/>
    <w:next w:val="Standard"/>
    <w:link w:val="berschrift1Zchn"/>
    <w:uiPriority w:val="9"/>
    <w:rsid w:val="000A402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rsid w:val="000A402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A402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209A5"/>
    <w:pPr>
      <w:tabs>
        <w:tab w:val="center" w:pos="4536"/>
        <w:tab w:val="right" w:pos="9072"/>
      </w:tabs>
    </w:pPr>
  </w:style>
  <w:style w:type="character" w:customStyle="1" w:styleId="KopfzeileZchn">
    <w:name w:val="Kopfzeile Zchn"/>
    <w:basedOn w:val="Absatz-Standardschriftart"/>
    <w:link w:val="Kopfzeile"/>
    <w:uiPriority w:val="99"/>
    <w:rsid w:val="00D209A5"/>
  </w:style>
  <w:style w:type="paragraph" w:styleId="Fuzeile">
    <w:name w:val="footer"/>
    <w:basedOn w:val="Standard"/>
    <w:link w:val="FuzeileZchn"/>
    <w:uiPriority w:val="99"/>
    <w:unhideWhenUsed/>
    <w:rsid w:val="00D209A5"/>
    <w:pPr>
      <w:tabs>
        <w:tab w:val="center" w:pos="4536"/>
        <w:tab w:val="right" w:pos="9072"/>
      </w:tabs>
    </w:pPr>
  </w:style>
  <w:style w:type="character" w:customStyle="1" w:styleId="FuzeileZchn">
    <w:name w:val="Fußzeile Zchn"/>
    <w:basedOn w:val="Absatz-Standardschriftart"/>
    <w:link w:val="Fuzeile"/>
    <w:uiPriority w:val="99"/>
    <w:rsid w:val="00D209A5"/>
  </w:style>
  <w:style w:type="table" w:customStyle="1" w:styleId="Tabellenraster1">
    <w:name w:val="Tabellenraster1"/>
    <w:basedOn w:val="NormaleTabelle"/>
    <w:next w:val="Tabellenraster"/>
    <w:uiPriority w:val="59"/>
    <w:rsid w:val="00466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466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B2125F"/>
    <w:pPr>
      <w:contextualSpacing/>
      <w:jc w:val="left"/>
    </w:pPr>
    <w:rPr>
      <w:rFonts w:ascii="Lelo Bold" w:eastAsiaTheme="majorEastAsia" w:hAnsi="Lelo Bold" w:cstheme="majorBidi"/>
      <w:spacing w:val="-10"/>
      <w:kern w:val="28"/>
      <w:sz w:val="90"/>
      <w:szCs w:val="56"/>
    </w:rPr>
  </w:style>
  <w:style w:type="character" w:customStyle="1" w:styleId="TitelZchn">
    <w:name w:val="Titel Zchn"/>
    <w:basedOn w:val="Absatz-Standardschriftart"/>
    <w:link w:val="Titel"/>
    <w:uiPriority w:val="10"/>
    <w:rsid w:val="00B2125F"/>
    <w:rPr>
      <w:rFonts w:ascii="Lelo Bold" w:eastAsiaTheme="majorEastAsia" w:hAnsi="Lelo Bold" w:cstheme="majorBidi"/>
      <w:noProof/>
      <w:spacing w:val="-10"/>
      <w:kern w:val="28"/>
      <w:sz w:val="90"/>
      <w:szCs w:val="56"/>
      <w:lang w:eastAsia="de-DE"/>
    </w:rPr>
  </w:style>
  <w:style w:type="character" w:styleId="Platzhaltertext">
    <w:name w:val="Placeholder Text"/>
    <w:basedOn w:val="Absatz-Standardschriftart"/>
    <w:uiPriority w:val="99"/>
    <w:semiHidden/>
    <w:rsid w:val="00574090"/>
    <w:rPr>
      <w:color w:val="808080"/>
    </w:rPr>
  </w:style>
  <w:style w:type="paragraph" w:styleId="Listenabsatz">
    <w:name w:val="List Paragraph"/>
    <w:basedOn w:val="Standard"/>
    <w:uiPriority w:val="34"/>
    <w:qFormat/>
    <w:rsid w:val="000B4E8F"/>
    <w:pPr>
      <w:numPr>
        <w:numId w:val="1"/>
      </w:numPr>
      <w:ind w:left="360"/>
      <w:contextualSpacing/>
    </w:pPr>
  </w:style>
  <w:style w:type="paragraph" w:customStyle="1" w:styleId="Copyright">
    <w:name w:val="Copyright"/>
    <w:basedOn w:val="Standard"/>
    <w:link w:val="CopyrightZchn"/>
    <w:qFormat/>
    <w:rsid w:val="00F41F66"/>
    <w:pPr>
      <w:jc w:val="left"/>
    </w:pPr>
  </w:style>
  <w:style w:type="paragraph" w:customStyle="1" w:styleId="Titel2">
    <w:name w:val="Titel 2"/>
    <w:basedOn w:val="Standard"/>
    <w:link w:val="Titel2Zchn"/>
    <w:qFormat/>
    <w:rsid w:val="004D3996"/>
    <w:pPr>
      <w:spacing w:after="360" w:line="192" w:lineRule="auto"/>
      <w:jc w:val="left"/>
    </w:pPr>
    <w:rPr>
      <w:rFonts w:ascii="Lelo Bold" w:hAnsi="Lelo Bold"/>
      <w:sz w:val="48"/>
      <w:szCs w:val="48"/>
    </w:rPr>
  </w:style>
  <w:style w:type="character" w:customStyle="1" w:styleId="CopyrightZchn">
    <w:name w:val="Copyright Zchn"/>
    <w:basedOn w:val="Absatz-Standardschriftart"/>
    <w:link w:val="Copyright"/>
    <w:rsid w:val="00F41F66"/>
    <w:rPr>
      <w:rFonts w:ascii="Lelo Regular" w:hAnsi="Lelo Regular"/>
      <w:noProof/>
      <w:sz w:val="20"/>
      <w:szCs w:val="20"/>
      <w:lang w:eastAsia="de-DE"/>
    </w:rPr>
  </w:style>
  <w:style w:type="paragraph" w:styleId="Sprechblasentext">
    <w:name w:val="Balloon Text"/>
    <w:basedOn w:val="Standard"/>
    <w:link w:val="SprechblasentextZchn"/>
    <w:uiPriority w:val="99"/>
    <w:semiHidden/>
    <w:unhideWhenUsed/>
    <w:rsid w:val="000871F9"/>
    <w:rPr>
      <w:rFonts w:ascii="Segoe UI" w:hAnsi="Segoe UI" w:cs="Segoe UI"/>
      <w:sz w:val="18"/>
      <w:szCs w:val="18"/>
    </w:rPr>
  </w:style>
  <w:style w:type="character" w:customStyle="1" w:styleId="Titel2Zchn">
    <w:name w:val="Titel 2 Zchn"/>
    <w:basedOn w:val="Absatz-Standardschriftart"/>
    <w:link w:val="Titel2"/>
    <w:rsid w:val="004D3996"/>
    <w:rPr>
      <w:rFonts w:ascii="Lelo Bold" w:hAnsi="Lelo Bold"/>
      <w:noProof/>
      <w:sz w:val="48"/>
      <w:szCs w:val="48"/>
      <w:lang w:eastAsia="de-DE"/>
    </w:rPr>
  </w:style>
  <w:style w:type="character" w:customStyle="1" w:styleId="SprechblasentextZchn">
    <w:name w:val="Sprechblasentext Zchn"/>
    <w:basedOn w:val="Absatz-Standardschriftart"/>
    <w:link w:val="Sprechblasentext"/>
    <w:uiPriority w:val="99"/>
    <w:semiHidden/>
    <w:rsid w:val="000871F9"/>
    <w:rPr>
      <w:rFonts w:ascii="Segoe UI" w:hAnsi="Segoe UI" w:cs="Segoe UI"/>
      <w:noProof/>
      <w:sz w:val="18"/>
      <w:szCs w:val="18"/>
      <w:lang w:eastAsia="de-DE"/>
    </w:rPr>
  </w:style>
  <w:style w:type="paragraph" w:styleId="StandardWeb">
    <w:name w:val="Normal (Web)"/>
    <w:basedOn w:val="Standard"/>
    <w:uiPriority w:val="99"/>
    <w:unhideWhenUsed/>
    <w:rsid w:val="00DF4D6E"/>
    <w:pPr>
      <w:spacing w:before="100" w:beforeAutospacing="1" w:after="100" w:afterAutospacing="1"/>
      <w:jc w:val="left"/>
    </w:pPr>
    <w:rPr>
      <w:rFonts w:ascii="Times New Roman" w:eastAsiaTheme="minorEastAsia" w:hAnsi="Times New Roman" w:cs="Times New Roman"/>
      <w:noProof w:val="0"/>
      <w:sz w:val="24"/>
    </w:rPr>
  </w:style>
  <w:style w:type="paragraph" w:customStyle="1" w:styleId="Titel21">
    <w:name w:val="Titel 2.1"/>
    <w:basedOn w:val="Titel2"/>
    <w:link w:val="Titel21Zchn"/>
    <w:qFormat/>
    <w:rsid w:val="00DF4D6E"/>
    <w:rPr>
      <w:color w:val="DCAA41"/>
    </w:rPr>
  </w:style>
  <w:style w:type="paragraph" w:customStyle="1" w:styleId="Bildunterschrift">
    <w:name w:val="Bildunterschrift"/>
    <w:basedOn w:val="Standard"/>
    <w:link w:val="BildunterschriftZchn"/>
    <w:qFormat/>
    <w:rsid w:val="00F41F66"/>
    <w:pPr>
      <w:jc w:val="center"/>
    </w:pPr>
  </w:style>
  <w:style w:type="character" w:customStyle="1" w:styleId="Titel21Zchn">
    <w:name w:val="Titel 2.1 Zchn"/>
    <w:basedOn w:val="Titel2Zchn"/>
    <w:link w:val="Titel21"/>
    <w:rsid w:val="00DF4D6E"/>
    <w:rPr>
      <w:rFonts w:ascii="Lelo Bold" w:hAnsi="Lelo Bold"/>
      <w:noProof/>
      <w:color w:val="DCAA41"/>
      <w:sz w:val="48"/>
      <w:szCs w:val="48"/>
      <w:lang w:eastAsia="de-DE"/>
    </w:rPr>
  </w:style>
  <w:style w:type="character" w:styleId="Kommentarzeichen">
    <w:name w:val="annotation reference"/>
    <w:basedOn w:val="Absatz-Standardschriftart"/>
    <w:uiPriority w:val="99"/>
    <w:semiHidden/>
    <w:unhideWhenUsed/>
    <w:rsid w:val="00170D0C"/>
    <w:rPr>
      <w:sz w:val="16"/>
      <w:szCs w:val="16"/>
    </w:rPr>
  </w:style>
  <w:style w:type="character" w:customStyle="1" w:styleId="BildunterschriftZchn">
    <w:name w:val="Bildunterschrift Zchn"/>
    <w:basedOn w:val="Absatz-Standardschriftart"/>
    <w:link w:val="Bildunterschrift"/>
    <w:rsid w:val="00F41F66"/>
    <w:rPr>
      <w:rFonts w:ascii="Lelo Regular" w:hAnsi="Lelo Regular"/>
      <w:noProof/>
      <w:sz w:val="20"/>
      <w:szCs w:val="20"/>
      <w:lang w:eastAsia="de-DE"/>
    </w:rPr>
  </w:style>
  <w:style w:type="paragraph" w:styleId="Kommentartext">
    <w:name w:val="annotation text"/>
    <w:basedOn w:val="Standard"/>
    <w:link w:val="KommentartextZchn"/>
    <w:uiPriority w:val="99"/>
    <w:semiHidden/>
    <w:unhideWhenUsed/>
    <w:rsid w:val="00170D0C"/>
  </w:style>
  <w:style w:type="character" w:customStyle="1" w:styleId="KommentartextZchn">
    <w:name w:val="Kommentartext Zchn"/>
    <w:basedOn w:val="Absatz-Standardschriftart"/>
    <w:link w:val="Kommentartext"/>
    <w:uiPriority w:val="99"/>
    <w:semiHidden/>
    <w:rsid w:val="00170D0C"/>
    <w:rPr>
      <w:rFonts w:ascii="Lelo Regular" w:hAnsi="Lelo Regular"/>
      <w:noProof/>
      <w:sz w:val="20"/>
      <w:szCs w:val="20"/>
      <w:lang w:eastAsia="de-DE"/>
    </w:rPr>
  </w:style>
  <w:style w:type="paragraph" w:styleId="Kommentarthema">
    <w:name w:val="annotation subject"/>
    <w:basedOn w:val="Kommentartext"/>
    <w:next w:val="Kommentartext"/>
    <w:link w:val="KommentarthemaZchn"/>
    <w:uiPriority w:val="99"/>
    <w:semiHidden/>
    <w:unhideWhenUsed/>
    <w:rsid w:val="00170D0C"/>
    <w:rPr>
      <w:b/>
      <w:bCs/>
    </w:rPr>
  </w:style>
  <w:style w:type="character" w:customStyle="1" w:styleId="KommentarthemaZchn">
    <w:name w:val="Kommentarthema Zchn"/>
    <w:basedOn w:val="KommentartextZchn"/>
    <w:link w:val="Kommentarthema"/>
    <w:uiPriority w:val="99"/>
    <w:semiHidden/>
    <w:rsid w:val="00170D0C"/>
    <w:rPr>
      <w:rFonts w:ascii="Lelo Regular" w:hAnsi="Lelo Regular"/>
      <w:b/>
      <w:bCs/>
      <w:noProof/>
      <w:sz w:val="20"/>
      <w:szCs w:val="20"/>
      <w:lang w:eastAsia="de-DE"/>
    </w:rPr>
  </w:style>
  <w:style w:type="paragraph" w:customStyle="1" w:styleId="Titel22">
    <w:name w:val="Titel 2.2"/>
    <w:basedOn w:val="Titel21"/>
    <w:link w:val="Titel22Zchn"/>
    <w:qFormat/>
    <w:rsid w:val="009F3A75"/>
    <w:rPr>
      <w:color w:val="46506E"/>
    </w:rPr>
  </w:style>
  <w:style w:type="paragraph" w:customStyle="1" w:styleId="Titel23">
    <w:name w:val="Titel 2.3"/>
    <w:basedOn w:val="Titel22"/>
    <w:link w:val="Titel23Zchn"/>
    <w:qFormat/>
    <w:rsid w:val="00444C8B"/>
    <w:rPr>
      <w:color w:val="92B168"/>
    </w:rPr>
  </w:style>
  <w:style w:type="character" w:customStyle="1" w:styleId="Titel22Zchn">
    <w:name w:val="Titel 2.2 Zchn"/>
    <w:basedOn w:val="Titel21Zchn"/>
    <w:link w:val="Titel22"/>
    <w:rsid w:val="009F3A75"/>
    <w:rPr>
      <w:rFonts w:ascii="Lelo Bold" w:hAnsi="Lelo Bold"/>
      <w:noProof/>
      <w:color w:val="46506E"/>
      <w:sz w:val="48"/>
      <w:szCs w:val="48"/>
      <w:lang w:eastAsia="de-DE"/>
    </w:rPr>
  </w:style>
  <w:style w:type="paragraph" w:customStyle="1" w:styleId="Titel24">
    <w:name w:val="Titel 2.4"/>
    <w:basedOn w:val="Titel23"/>
    <w:link w:val="Titel24Zchn"/>
    <w:qFormat/>
    <w:rsid w:val="005F15F8"/>
    <w:rPr>
      <w:color w:val="7DB4BE"/>
    </w:rPr>
  </w:style>
  <w:style w:type="character" w:customStyle="1" w:styleId="Titel23Zchn">
    <w:name w:val="Titel 2.3 Zchn"/>
    <w:basedOn w:val="Titel22Zchn"/>
    <w:link w:val="Titel23"/>
    <w:rsid w:val="00444C8B"/>
    <w:rPr>
      <w:rFonts w:ascii="Lelo Bold" w:hAnsi="Lelo Bold"/>
      <w:noProof/>
      <w:color w:val="92B168"/>
      <w:sz w:val="48"/>
      <w:szCs w:val="48"/>
      <w:lang w:eastAsia="de-DE"/>
    </w:rPr>
  </w:style>
  <w:style w:type="paragraph" w:customStyle="1" w:styleId="Titel25">
    <w:name w:val="Titel 2.5"/>
    <w:basedOn w:val="Titel23"/>
    <w:link w:val="Titel25Zchn"/>
    <w:qFormat/>
    <w:rsid w:val="00BC5658"/>
    <w:rPr>
      <w:color w:val="AF4B50"/>
    </w:rPr>
  </w:style>
  <w:style w:type="character" w:customStyle="1" w:styleId="Titel24Zchn">
    <w:name w:val="Titel 2.4 Zchn"/>
    <w:basedOn w:val="Titel23Zchn"/>
    <w:link w:val="Titel24"/>
    <w:rsid w:val="005F15F8"/>
    <w:rPr>
      <w:rFonts w:ascii="Lelo Bold" w:hAnsi="Lelo Bold"/>
      <w:noProof/>
      <w:color w:val="7DB4BE"/>
      <w:sz w:val="48"/>
      <w:szCs w:val="48"/>
      <w:lang w:eastAsia="de-DE"/>
    </w:rPr>
  </w:style>
  <w:style w:type="paragraph" w:customStyle="1" w:styleId="Titel26">
    <w:name w:val="Titel 2.6"/>
    <w:basedOn w:val="Titel2"/>
    <w:link w:val="Titel26Zchn"/>
    <w:qFormat/>
    <w:rsid w:val="00551525"/>
    <w:rPr>
      <w:color w:val="A08CAA"/>
    </w:rPr>
  </w:style>
  <w:style w:type="character" w:customStyle="1" w:styleId="Titel25Zchn">
    <w:name w:val="Titel 2.5 Zchn"/>
    <w:basedOn w:val="Titel23Zchn"/>
    <w:link w:val="Titel25"/>
    <w:rsid w:val="00BC5658"/>
    <w:rPr>
      <w:rFonts w:ascii="Lelo Bold" w:hAnsi="Lelo Bold"/>
      <w:noProof/>
      <w:color w:val="AF4B50"/>
      <w:sz w:val="48"/>
      <w:szCs w:val="48"/>
      <w:lang w:eastAsia="de-DE"/>
    </w:rPr>
  </w:style>
  <w:style w:type="character" w:customStyle="1" w:styleId="berschrift1Zchn">
    <w:name w:val="Überschrift 1 Zchn"/>
    <w:basedOn w:val="Absatz-Standardschriftart"/>
    <w:link w:val="berschrift1"/>
    <w:uiPriority w:val="9"/>
    <w:rsid w:val="000A4021"/>
    <w:rPr>
      <w:rFonts w:asciiTheme="majorHAnsi" w:eastAsiaTheme="majorEastAsia" w:hAnsiTheme="majorHAnsi" w:cstheme="majorBidi"/>
      <w:noProof/>
      <w:color w:val="2E74B5" w:themeColor="accent1" w:themeShade="BF"/>
      <w:sz w:val="32"/>
      <w:szCs w:val="32"/>
      <w:lang w:eastAsia="de-DE"/>
    </w:rPr>
  </w:style>
  <w:style w:type="character" w:customStyle="1" w:styleId="Titel26Zchn">
    <w:name w:val="Titel 2.6 Zchn"/>
    <w:basedOn w:val="Titel2Zchn"/>
    <w:link w:val="Titel26"/>
    <w:rsid w:val="00551525"/>
    <w:rPr>
      <w:rFonts w:ascii="Lelo Bold" w:hAnsi="Lelo Bold"/>
      <w:noProof/>
      <w:color w:val="A08CAA"/>
      <w:sz w:val="48"/>
      <w:szCs w:val="48"/>
      <w:lang w:eastAsia="de-DE"/>
    </w:rPr>
  </w:style>
  <w:style w:type="character" w:customStyle="1" w:styleId="berschrift2Zchn">
    <w:name w:val="Überschrift 2 Zchn"/>
    <w:basedOn w:val="Absatz-Standardschriftart"/>
    <w:link w:val="berschrift2"/>
    <w:uiPriority w:val="9"/>
    <w:rsid w:val="000A4021"/>
    <w:rPr>
      <w:rFonts w:asciiTheme="majorHAnsi" w:eastAsiaTheme="majorEastAsia" w:hAnsiTheme="majorHAnsi" w:cstheme="majorBidi"/>
      <w:noProof/>
      <w:color w:val="2E74B5" w:themeColor="accent1" w:themeShade="BF"/>
      <w:sz w:val="26"/>
      <w:szCs w:val="26"/>
      <w:lang w:eastAsia="de-DE"/>
    </w:rPr>
  </w:style>
  <w:style w:type="character" w:customStyle="1" w:styleId="berschrift3Zchn">
    <w:name w:val="Überschrift 3 Zchn"/>
    <w:basedOn w:val="Absatz-Standardschriftart"/>
    <w:link w:val="berschrift3"/>
    <w:uiPriority w:val="9"/>
    <w:semiHidden/>
    <w:rsid w:val="000A4021"/>
    <w:rPr>
      <w:rFonts w:asciiTheme="majorHAnsi" w:eastAsiaTheme="majorEastAsia" w:hAnsiTheme="majorHAnsi" w:cstheme="majorBidi"/>
      <w:noProof/>
      <w:color w:val="1F4D78" w:themeColor="accent1" w:themeShade="7F"/>
      <w:sz w:val="24"/>
      <w:szCs w:val="24"/>
      <w:lang w:eastAsia="de-DE"/>
    </w:rPr>
  </w:style>
  <w:style w:type="paragraph" w:styleId="Verzeichnis1">
    <w:name w:val="toc 1"/>
    <w:basedOn w:val="Standard"/>
    <w:next w:val="Standard"/>
    <w:autoRedefine/>
    <w:uiPriority w:val="39"/>
    <w:unhideWhenUsed/>
    <w:rsid w:val="001B7C88"/>
    <w:pPr>
      <w:tabs>
        <w:tab w:val="right" w:leader="dot" w:pos="8789"/>
      </w:tabs>
      <w:spacing w:after="100"/>
      <w:ind w:right="708"/>
    </w:pPr>
    <w:rPr>
      <w:rFonts w:ascii="Lelo Bold" w:hAnsi="Lelo Bold"/>
      <w:sz w:val="28"/>
    </w:rPr>
  </w:style>
  <w:style w:type="character" w:styleId="Hyperlink">
    <w:name w:val="Hyperlink"/>
    <w:basedOn w:val="Absatz-Standardschriftart"/>
    <w:uiPriority w:val="99"/>
    <w:unhideWhenUsed/>
    <w:rsid w:val="000A4021"/>
    <w:rPr>
      <w:color w:val="0563C1" w:themeColor="hyperlink"/>
      <w:u w:val="single"/>
    </w:rPr>
  </w:style>
  <w:style w:type="paragraph" w:styleId="berarbeitung">
    <w:name w:val="Revision"/>
    <w:hidden/>
    <w:uiPriority w:val="99"/>
    <w:semiHidden/>
    <w:rsid w:val="001757CE"/>
    <w:pPr>
      <w:spacing w:after="0" w:line="240" w:lineRule="auto"/>
    </w:pPr>
    <w:rPr>
      <w:rFonts w:ascii="Lelo Regular" w:hAnsi="Lelo Regular"/>
      <w:noProof/>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5966">
      <w:bodyDiv w:val="1"/>
      <w:marLeft w:val="0"/>
      <w:marRight w:val="0"/>
      <w:marTop w:val="0"/>
      <w:marBottom w:val="0"/>
      <w:divBdr>
        <w:top w:val="none" w:sz="0" w:space="0" w:color="auto"/>
        <w:left w:val="none" w:sz="0" w:space="0" w:color="auto"/>
        <w:bottom w:val="none" w:sz="0" w:space="0" w:color="auto"/>
        <w:right w:val="none" w:sz="0" w:space="0" w:color="auto"/>
      </w:divBdr>
    </w:div>
    <w:div w:id="12657988">
      <w:bodyDiv w:val="1"/>
      <w:marLeft w:val="0"/>
      <w:marRight w:val="0"/>
      <w:marTop w:val="0"/>
      <w:marBottom w:val="0"/>
      <w:divBdr>
        <w:top w:val="none" w:sz="0" w:space="0" w:color="auto"/>
        <w:left w:val="none" w:sz="0" w:space="0" w:color="auto"/>
        <w:bottom w:val="none" w:sz="0" w:space="0" w:color="auto"/>
        <w:right w:val="none" w:sz="0" w:space="0" w:color="auto"/>
      </w:divBdr>
    </w:div>
    <w:div w:id="12849410">
      <w:bodyDiv w:val="1"/>
      <w:marLeft w:val="0"/>
      <w:marRight w:val="0"/>
      <w:marTop w:val="0"/>
      <w:marBottom w:val="0"/>
      <w:divBdr>
        <w:top w:val="none" w:sz="0" w:space="0" w:color="auto"/>
        <w:left w:val="none" w:sz="0" w:space="0" w:color="auto"/>
        <w:bottom w:val="none" w:sz="0" w:space="0" w:color="auto"/>
        <w:right w:val="none" w:sz="0" w:space="0" w:color="auto"/>
      </w:divBdr>
    </w:div>
    <w:div w:id="23748716">
      <w:bodyDiv w:val="1"/>
      <w:marLeft w:val="0"/>
      <w:marRight w:val="0"/>
      <w:marTop w:val="0"/>
      <w:marBottom w:val="0"/>
      <w:divBdr>
        <w:top w:val="none" w:sz="0" w:space="0" w:color="auto"/>
        <w:left w:val="none" w:sz="0" w:space="0" w:color="auto"/>
        <w:bottom w:val="none" w:sz="0" w:space="0" w:color="auto"/>
        <w:right w:val="none" w:sz="0" w:space="0" w:color="auto"/>
      </w:divBdr>
    </w:div>
    <w:div w:id="31274619">
      <w:bodyDiv w:val="1"/>
      <w:marLeft w:val="0"/>
      <w:marRight w:val="0"/>
      <w:marTop w:val="0"/>
      <w:marBottom w:val="0"/>
      <w:divBdr>
        <w:top w:val="none" w:sz="0" w:space="0" w:color="auto"/>
        <w:left w:val="none" w:sz="0" w:space="0" w:color="auto"/>
        <w:bottom w:val="none" w:sz="0" w:space="0" w:color="auto"/>
        <w:right w:val="none" w:sz="0" w:space="0" w:color="auto"/>
      </w:divBdr>
    </w:div>
    <w:div w:id="41559859">
      <w:bodyDiv w:val="1"/>
      <w:marLeft w:val="0"/>
      <w:marRight w:val="0"/>
      <w:marTop w:val="0"/>
      <w:marBottom w:val="0"/>
      <w:divBdr>
        <w:top w:val="none" w:sz="0" w:space="0" w:color="auto"/>
        <w:left w:val="none" w:sz="0" w:space="0" w:color="auto"/>
        <w:bottom w:val="none" w:sz="0" w:space="0" w:color="auto"/>
        <w:right w:val="none" w:sz="0" w:space="0" w:color="auto"/>
      </w:divBdr>
    </w:div>
    <w:div w:id="56437029">
      <w:bodyDiv w:val="1"/>
      <w:marLeft w:val="0"/>
      <w:marRight w:val="0"/>
      <w:marTop w:val="0"/>
      <w:marBottom w:val="0"/>
      <w:divBdr>
        <w:top w:val="none" w:sz="0" w:space="0" w:color="auto"/>
        <w:left w:val="none" w:sz="0" w:space="0" w:color="auto"/>
        <w:bottom w:val="none" w:sz="0" w:space="0" w:color="auto"/>
        <w:right w:val="none" w:sz="0" w:space="0" w:color="auto"/>
      </w:divBdr>
    </w:div>
    <w:div w:id="62265088">
      <w:bodyDiv w:val="1"/>
      <w:marLeft w:val="0"/>
      <w:marRight w:val="0"/>
      <w:marTop w:val="0"/>
      <w:marBottom w:val="0"/>
      <w:divBdr>
        <w:top w:val="none" w:sz="0" w:space="0" w:color="auto"/>
        <w:left w:val="none" w:sz="0" w:space="0" w:color="auto"/>
        <w:bottom w:val="none" w:sz="0" w:space="0" w:color="auto"/>
        <w:right w:val="none" w:sz="0" w:space="0" w:color="auto"/>
      </w:divBdr>
    </w:div>
    <w:div w:id="80571647">
      <w:bodyDiv w:val="1"/>
      <w:marLeft w:val="0"/>
      <w:marRight w:val="0"/>
      <w:marTop w:val="0"/>
      <w:marBottom w:val="0"/>
      <w:divBdr>
        <w:top w:val="none" w:sz="0" w:space="0" w:color="auto"/>
        <w:left w:val="none" w:sz="0" w:space="0" w:color="auto"/>
        <w:bottom w:val="none" w:sz="0" w:space="0" w:color="auto"/>
        <w:right w:val="none" w:sz="0" w:space="0" w:color="auto"/>
      </w:divBdr>
    </w:div>
    <w:div w:id="86586817">
      <w:bodyDiv w:val="1"/>
      <w:marLeft w:val="0"/>
      <w:marRight w:val="0"/>
      <w:marTop w:val="0"/>
      <w:marBottom w:val="0"/>
      <w:divBdr>
        <w:top w:val="none" w:sz="0" w:space="0" w:color="auto"/>
        <w:left w:val="none" w:sz="0" w:space="0" w:color="auto"/>
        <w:bottom w:val="none" w:sz="0" w:space="0" w:color="auto"/>
        <w:right w:val="none" w:sz="0" w:space="0" w:color="auto"/>
      </w:divBdr>
    </w:div>
    <w:div w:id="117143130">
      <w:bodyDiv w:val="1"/>
      <w:marLeft w:val="0"/>
      <w:marRight w:val="0"/>
      <w:marTop w:val="0"/>
      <w:marBottom w:val="0"/>
      <w:divBdr>
        <w:top w:val="none" w:sz="0" w:space="0" w:color="auto"/>
        <w:left w:val="none" w:sz="0" w:space="0" w:color="auto"/>
        <w:bottom w:val="none" w:sz="0" w:space="0" w:color="auto"/>
        <w:right w:val="none" w:sz="0" w:space="0" w:color="auto"/>
      </w:divBdr>
    </w:div>
    <w:div w:id="132717973">
      <w:bodyDiv w:val="1"/>
      <w:marLeft w:val="0"/>
      <w:marRight w:val="0"/>
      <w:marTop w:val="0"/>
      <w:marBottom w:val="0"/>
      <w:divBdr>
        <w:top w:val="none" w:sz="0" w:space="0" w:color="auto"/>
        <w:left w:val="none" w:sz="0" w:space="0" w:color="auto"/>
        <w:bottom w:val="none" w:sz="0" w:space="0" w:color="auto"/>
        <w:right w:val="none" w:sz="0" w:space="0" w:color="auto"/>
      </w:divBdr>
    </w:div>
    <w:div w:id="176817011">
      <w:bodyDiv w:val="1"/>
      <w:marLeft w:val="0"/>
      <w:marRight w:val="0"/>
      <w:marTop w:val="0"/>
      <w:marBottom w:val="0"/>
      <w:divBdr>
        <w:top w:val="none" w:sz="0" w:space="0" w:color="auto"/>
        <w:left w:val="none" w:sz="0" w:space="0" w:color="auto"/>
        <w:bottom w:val="none" w:sz="0" w:space="0" w:color="auto"/>
        <w:right w:val="none" w:sz="0" w:space="0" w:color="auto"/>
      </w:divBdr>
    </w:div>
    <w:div w:id="180975701">
      <w:bodyDiv w:val="1"/>
      <w:marLeft w:val="0"/>
      <w:marRight w:val="0"/>
      <w:marTop w:val="0"/>
      <w:marBottom w:val="0"/>
      <w:divBdr>
        <w:top w:val="none" w:sz="0" w:space="0" w:color="auto"/>
        <w:left w:val="none" w:sz="0" w:space="0" w:color="auto"/>
        <w:bottom w:val="none" w:sz="0" w:space="0" w:color="auto"/>
        <w:right w:val="none" w:sz="0" w:space="0" w:color="auto"/>
      </w:divBdr>
    </w:div>
    <w:div w:id="198325400">
      <w:bodyDiv w:val="1"/>
      <w:marLeft w:val="0"/>
      <w:marRight w:val="0"/>
      <w:marTop w:val="0"/>
      <w:marBottom w:val="0"/>
      <w:divBdr>
        <w:top w:val="none" w:sz="0" w:space="0" w:color="auto"/>
        <w:left w:val="none" w:sz="0" w:space="0" w:color="auto"/>
        <w:bottom w:val="none" w:sz="0" w:space="0" w:color="auto"/>
        <w:right w:val="none" w:sz="0" w:space="0" w:color="auto"/>
      </w:divBdr>
    </w:div>
    <w:div w:id="200628908">
      <w:bodyDiv w:val="1"/>
      <w:marLeft w:val="0"/>
      <w:marRight w:val="0"/>
      <w:marTop w:val="0"/>
      <w:marBottom w:val="0"/>
      <w:divBdr>
        <w:top w:val="none" w:sz="0" w:space="0" w:color="auto"/>
        <w:left w:val="none" w:sz="0" w:space="0" w:color="auto"/>
        <w:bottom w:val="none" w:sz="0" w:space="0" w:color="auto"/>
        <w:right w:val="none" w:sz="0" w:space="0" w:color="auto"/>
      </w:divBdr>
    </w:div>
    <w:div w:id="205652266">
      <w:bodyDiv w:val="1"/>
      <w:marLeft w:val="0"/>
      <w:marRight w:val="0"/>
      <w:marTop w:val="0"/>
      <w:marBottom w:val="0"/>
      <w:divBdr>
        <w:top w:val="none" w:sz="0" w:space="0" w:color="auto"/>
        <w:left w:val="none" w:sz="0" w:space="0" w:color="auto"/>
        <w:bottom w:val="none" w:sz="0" w:space="0" w:color="auto"/>
        <w:right w:val="none" w:sz="0" w:space="0" w:color="auto"/>
      </w:divBdr>
    </w:div>
    <w:div w:id="207687475">
      <w:bodyDiv w:val="1"/>
      <w:marLeft w:val="0"/>
      <w:marRight w:val="0"/>
      <w:marTop w:val="0"/>
      <w:marBottom w:val="0"/>
      <w:divBdr>
        <w:top w:val="none" w:sz="0" w:space="0" w:color="auto"/>
        <w:left w:val="none" w:sz="0" w:space="0" w:color="auto"/>
        <w:bottom w:val="none" w:sz="0" w:space="0" w:color="auto"/>
        <w:right w:val="none" w:sz="0" w:space="0" w:color="auto"/>
      </w:divBdr>
      <w:divsChild>
        <w:div w:id="1075860135">
          <w:marLeft w:val="360"/>
          <w:marRight w:val="0"/>
          <w:marTop w:val="0"/>
          <w:marBottom w:val="0"/>
          <w:divBdr>
            <w:top w:val="none" w:sz="0" w:space="0" w:color="auto"/>
            <w:left w:val="none" w:sz="0" w:space="0" w:color="auto"/>
            <w:bottom w:val="none" w:sz="0" w:space="0" w:color="auto"/>
            <w:right w:val="none" w:sz="0" w:space="0" w:color="auto"/>
          </w:divBdr>
        </w:div>
        <w:div w:id="855847867">
          <w:marLeft w:val="360"/>
          <w:marRight w:val="0"/>
          <w:marTop w:val="0"/>
          <w:marBottom w:val="0"/>
          <w:divBdr>
            <w:top w:val="none" w:sz="0" w:space="0" w:color="auto"/>
            <w:left w:val="none" w:sz="0" w:space="0" w:color="auto"/>
            <w:bottom w:val="none" w:sz="0" w:space="0" w:color="auto"/>
            <w:right w:val="none" w:sz="0" w:space="0" w:color="auto"/>
          </w:divBdr>
        </w:div>
        <w:div w:id="213468976">
          <w:marLeft w:val="360"/>
          <w:marRight w:val="0"/>
          <w:marTop w:val="0"/>
          <w:marBottom w:val="0"/>
          <w:divBdr>
            <w:top w:val="none" w:sz="0" w:space="0" w:color="auto"/>
            <w:left w:val="none" w:sz="0" w:space="0" w:color="auto"/>
            <w:bottom w:val="none" w:sz="0" w:space="0" w:color="auto"/>
            <w:right w:val="none" w:sz="0" w:space="0" w:color="auto"/>
          </w:divBdr>
        </w:div>
        <w:div w:id="1039545842">
          <w:marLeft w:val="360"/>
          <w:marRight w:val="0"/>
          <w:marTop w:val="0"/>
          <w:marBottom w:val="0"/>
          <w:divBdr>
            <w:top w:val="none" w:sz="0" w:space="0" w:color="auto"/>
            <w:left w:val="none" w:sz="0" w:space="0" w:color="auto"/>
            <w:bottom w:val="none" w:sz="0" w:space="0" w:color="auto"/>
            <w:right w:val="none" w:sz="0" w:space="0" w:color="auto"/>
          </w:divBdr>
        </w:div>
      </w:divsChild>
    </w:div>
    <w:div w:id="222177275">
      <w:bodyDiv w:val="1"/>
      <w:marLeft w:val="0"/>
      <w:marRight w:val="0"/>
      <w:marTop w:val="0"/>
      <w:marBottom w:val="0"/>
      <w:divBdr>
        <w:top w:val="none" w:sz="0" w:space="0" w:color="auto"/>
        <w:left w:val="none" w:sz="0" w:space="0" w:color="auto"/>
        <w:bottom w:val="none" w:sz="0" w:space="0" w:color="auto"/>
        <w:right w:val="none" w:sz="0" w:space="0" w:color="auto"/>
      </w:divBdr>
    </w:div>
    <w:div w:id="226456784">
      <w:bodyDiv w:val="1"/>
      <w:marLeft w:val="0"/>
      <w:marRight w:val="0"/>
      <w:marTop w:val="0"/>
      <w:marBottom w:val="0"/>
      <w:divBdr>
        <w:top w:val="none" w:sz="0" w:space="0" w:color="auto"/>
        <w:left w:val="none" w:sz="0" w:space="0" w:color="auto"/>
        <w:bottom w:val="none" w:sz="0" w:space="0" w:color="auto"/>
        <w:right w:val="none" w:sz="0" w:space="0" w:color="auto"/>
      </w:divBdr>
    </w:div>
    <w:div w:id="253393118">
      <w:bodyDiv w:val="1"/>
      <w:marLeft w:val="0"/>
      <w:marRight w:val="0"/>
      <w:marTop w:val="0"/>
      <w:marBottom w:val="0"/>
      <w:divBdr>
        <w:top w:val="none" w:sz="0" w:space="0" w:color="auto"/>
        <w:left w:val="none" w:sz="0" w:space="0" w:color="auto"/>
        <w:bottom w:val="none" w:sz="0" w:space="0" w:color="auto"/>
        <w:right w:val="none" w:sz="0" w:space="0" w:color="auto"/>
      </w:divBdr>
    </w:div>
    <w:div w:id="269944125">
      <w:bodyDiv w:val="1"/>
      <w:marLeft w:val="0"/>
      <w:marRight w:val="0"/>
      <w:marTop w:val="0"/>
      <w:marBottom w:val="0"/>
      <w:divBdr>
        <w:top w:val="none" w:sz="0" w:space="0" w:color="auto"/>
        <w:left w:val="none" w:sz="0" w:space="0" w:color="auto"/>
        <w:bottom w:val="none" w:sz="0" w:space="0" w:color="auto"/>
        <w:right w:val="none" w:sz="0" w:space="0" w:color="auto"/>
      </w:divBdr>
    </w:div>
    <w:div w:id="279530342">
      <w:bodyDiv w:val="1"/>
      <w:marLeft w:val="0"/>
      <w:marRight w:val="0"/>
      <w:marTop w:val="0"/>
      <w:marBottom w:val="0"/>
      <w:divBdr>
        <w:top w:val="none" w:sz="0" w:space="0" w:color="auto"/>
        <w:left w:val="none" w:sz="0" w:space="0" w:color="auto"/>
        <w:bottom w:val="none" w:sz="0" w:space="0" w:color="auto"/>
        <w:right w:val="none" w:sz="0" w:space="0" w:color="auto"/>
      </w:divBdr>
    </w:div>
    <w:div w:id="293096136">
      <w:bodyDiv w:val="1"/>
      <w:marLeft w:val="0"/>
      <w:marRight w:val="0"/>
      <w:marTop w:val="0"/>
      <w:marBottom w:val="0"/>
      <w:divBdr>
        <w:top w:val="none" w:sz="0" w:space="0" w:color="auto"/>
        <w:left w:val="none" w:sz="0" w:space="0" w:color="auto"/>
        <w:bottom w:val="none" w:sz="0" w:space="0" w:color="auto"/>
        <w:right w:val="none" w:sz="0" w:space="0" w:color="auto"/>
      </w:divBdr>
    </w:div>
    <w:div w:id="307901199">
      <w:bodyDiv w:val="1"/>
      <w:marLeft w:val="0"/>
      <w:marRight w:val="0"/>
      <w:marTop w:val="0"/>
      <w:marBottom w:val="0"/>
      <w:divBdr>
        <w:top w:val="none" w:sz="0" w:space="0" w:color="auto"/>
        <w:left w:val="none" w:sz="0" w:space="0" w:color="auto"/>
        <w:bottom w:val="none" w:sz="0" w:space="0" w:color="auto"/>
        <w:right w:val="none" w:sz="0" w:space="0" w:color="auto"/>
      </w:divBdr>
    </w:div>
    <w:div w:id="309673815">
      <w:bodyDiv w:val="1"/>
      <w:marLeft w:val="0"/>
      <w:marRight w:val="0"/>
      <w:marTop w:val="0"/>
      <w:marBottom w:val="0"/>
      <w:divBdr>
        <w:top w:val="none" w:sz="0" w:space="0" w:color="auto"/>
        <w:left w:val="none" w:sz="0" w:space="0" w:color="auto"/>
        <w:bottom w:val="none" w:sz="0" w:space="0" w:color="auto"/>
        <w:right w:val="none" w:sz="0" w:space="0" w:color="auto"/>
      </w:divBdr>
    </w:div>
    <w:div w:id="310985902">
      <w:bodyDiv w:val="1"/>
      <w:marLeft w:val="0"/>
      <w:marRight w:val="0"/>
      <w:marTop w:val="0"/>
      <w:marBottom w:val="0"/>
      <w:divBdr>
        <w:top w:val="none" w:sz="0" w:space="0" w:color="auto"/>
        <w:left w:val="none" w:sz="0" w:space="0" w:color="auto"/>
        <w:bottom w:val="none" w:sz="0" w:space="0" w:color="auto"/>
        <w:right w:val="none" w:sz="0" w:space="0" w:color="auto"/>
      </w:divBdr>
    </w:div>
    <w:div w:id="318269666">
      <w:bodyDiv w:val="1"/>
      <w:marLeft w:val="0"/>
      <w:marRight w:val="0"/>
      <w:marTop w:val="0"/>
      <w:marBottom w:val="0"/>
      <w:divBdr>
        <w:top w:val="none" w:sz="0" w:space="0" w:color="auto"/>
        <w:left w:val="none" w:sz="0" w:space="0" w:color="auto"/>
        <w:bottom w:val="none" w:sz="0" w:space="0" w:color="auto"/>
        <w:right w:val="none" w:sz="0" w:space="0" w:color="auto"/>
      </w:divBdr>
      <w:divsChild>
        <w:div w:id="1836875659">
          <w:marLeft w:val="360"/>
          <w:marRight w:val="0"/>
          <w:marTop w:val="0"/>
          <w:marBottom w:val="0"/>
          <w:divBdr>
            <w:top w:val="none" w:sz="0" w:space="0" w:color="auto"/>
            <w:left w:val="none" w:sz="0" w:space="0" w:color="auto"/>
            <w:bottom w:val="none" w:sz="0" w:space="0" w:color="auto"/>
            <w:right w:val="none" w:sz="0" w:space="0" w:color="auto"/>
          </w:divBdr>
        </w:div>
        <w:div w:id="1815482214">
          <w:marLeft w:val="360"/>
          <w:marRight w:val="0"/>
          <w:marTop w:val="0"/>
          <w:marBottom w:val="0"/>
          <w:divBdr>
            <w:top w:val="none" w:sz="0" w:space="0" w:color="auto"/>
            <w:left w:val="none" w:sz="0" w:space="0" w:color="auto"/>
            <w:bottom w:val="none" w:sz="0" w:space="0" w:color="auto"/>
            <w:right w:val="none" w:sz="0" w:space="0" w:color="auto"/>
          </w:divBdr>
        </w:div>
        <w:div w:id="811482521">
          <w:marLeft w:val="360"/>
          <w:marRight w:val="0"/>
          <w:marTop w:val="0"/>
          <w:marBottom w:val="0"/>
          <w:divBdr>
            <w:top w:val="none" w:sz="0" w:space="0" w:color="auto"/>
            <w:left w:val="none" w:sz="0" w:space="0" w:color="auto"/>
            <w:bottom w:val="none" w:sz="0" w:space="0" w:color="auto"/>
            <w:right w:val="none" w:sz="0" w:space="0" w:color="auto"/>
          </w:divBdr>
        </w:div>
        <w:div w:id="2049378488">
          <w:marLeft w:val="360"/>
          <w:marRight w:val="0"/>
          <w:marTop w:val="0"/>
          <w:marBottom w:val="0"/>
          <w:divBdr>
            <w:top w:val="none" w:sz="0" w:space="0" w:color="auto"/>
            <w:left w:val="none" w:sz="0" w:space="0" w:color="auto"/>
            <w:bottom w:val="none" w:sz="0" w:space="0" w:color="auto"/>
            <w:right w:val="none" w:sz="0" w:space="0" w:color="auto"/>
          </w:divBdr>
        </w:div>
      </w:divsChild>
    </w:div>
    <w:div w:id="320239458">
      <w:bodyDiv w:val="1"/>
      <w:marLeft w:val="0"/>
      <w:marRight w:val="0"/>
      <w:marTop w:val="0"/>
      <w:marBottom w:val="0"/>
      <w:divBdr>
        <w:top w:val="none" w:sz="0" w:space="0" w:color="auto"/>
        <w:left w:val="none" w:sz="0" w:space="0" w:color="auto"/>
        <w:bottom w:val="none" w:sz="0" w:space="0" w:color="auto"/>
        <w:right w:val="none" w:sz="0" w:space="0" w:color="auto"/>
      </w:divBdr>
    </w:div>
    <w:div w:id="322708836">
      <w:bodyDiv w:val="1"/>
      <w:marLeft w:val="0"/>
      <w:marRight w:val="0"/>
      <w:marTop w:val="0"/>
      <w:marBottom w:val="0"/>
      <w:divBdr>
        <w:top w:val="none" w:sz="0" w:space="0" w:color="auto"/>
        <w:left w:val="none" w:sz="0" w:space="0" w:color="auto"/>
        <w:bottom w:val="none" w:sz="0" w:space="0" w:color="auto"/>
        <w:right w:val="none" w:sz="0" w:space="0" w:color="auto"/>
      </w:divBdr>
    </w:div>
    <w:div w:id="325329763">
      <w:bodyDiv w:val="1"/>
      <w:marLeft w:val="0"/>
      <w:marRight w:val="0"/>
      <w:marTop w:val="0"/>
      <w:marBottom w:val="0"/>
      <w:divBdr>
        <w:top w:val="none" w:sz="0" w:space="0" w:color="auto"/>
        <w:left w:val="none" w:sz="0" w:space="0" w:color="auto"/>
        <w:bottom w:val="none" w:sz="0" w:space="0" w:color="auto"/>
        <w:right w:val="none" w:sz="0" w:space="0" w:color="auto"/>
      </w:divBdr>
      <w:divsChild>
        <w:div w:id="580213562">
          <w:marLeft w:val="274"/>
          <w:marRight w:val="0"/>
          <w:marTop w:val="0"/>
          <w:marBottom w:val="0"/>
          <w:divBdr>
            <w:top w:val="none" w:sz="0" w:space="0" w:color="auto"/>
            <w:left w:val="none" w:sz="0" w:space="0" w:color="auto"/>
            <w:bottom w:val="none" w:sz="0" w:space="0" w:color="auto"/>
            <w:right w:val="none" w:sz="0" w:space="0" w:color="auto"/>
          </w:divBdr>
        </w:div>
        <w:div w:id="1035498607">
          <w:marLeft w:val="274"/>
          <w:marRight w:val="0"/>
          <w:marTop w:val="0"/>
          <w:marBottom w:val="0"/>
          <w:divBdr>
            <w:top w:val="none" w:sz="0" w:space="0" w:color="auto"/>
            <w:left w:val="none" w:sz="0" w:space="0" w:color="auto"/>
            <w:bottom w:val="none" w:sz="0" w:space="0" w:color="auto"/>
            <w:right w:val="none" w:sz="0" w:space="0" w:color="auto"/>
          </w:divBdr>
        </w:div>
        <w:div w:id="1564364657">
          <w:marLeft w:val="274"/>
          <w:marRight w:val="0"/>
          <w:marTop w:val="0"/>
          <w:marBottom w:val="0"/>
          <w:divBdr>
            <w:top w:val="none" w:sz="0" w:space="0" w:color="auto"/>
            <w:left w:val="none" w:sz="0" w:space="0" w:color="auto"/>
            <w:bottom w:val="none" w:sz="0" w:space="0" w:color="auto"/>
            <w:right w:val="none" w:sz="0" w:space="0" w:color="auto"/>
          </w:divBdr>
        </w:div>
        <w:div w:id="260257202">
          <w:marLeft w:val="274"/>
          <w:marRight w:val="0"/>
          <w:marTop w:val="0"/>
          <w:marBottom w:val="0"/>
          <w:divBdr>
            <w:top w:val="none" w:sz="0" w:space="0" w:color="auto"/>
            <w:left w:val="none" w:sz="0" w:space="0" w:color="auto"/>
            <w:bottom w:val="none" w:sz="0" w:space="0" w:color="auto"/>
            <w:right w:val="none" w:sz="0" w:space="0" w:color="auto"/>
          </w:divBdr>
        </w:div>
      </w:divsChild>
    </w:div>
    <w:div w:id="357243175">
      <w:bodyDiv w:val="1"/>
      <w:marLeft w:val="0"/>
      <w:marRight w:val="0"/>
      <w:marTop w:val="0"/>
      <w:marBottom w:val="0"/>
      <w:divBdr>
        <w:top w:val="none" w:sz="0" w:space="0" w:color="auto"/>
        <w:left w:val="none" w:sz="0" w:space="0" w:color="auto"/>
        <w:bottom w:val="none" w:sz="0" w:space="0" w:color="auto"/>
        <w:right w:val="none" w:sz="0" w:space="0" w:color="auto"/>
      </w:divBdr>
    </w:div>
    <w:div w:id="358625635">
      <w:bodyDiv w:val="1"/>
      <w:marLeft w:val="0"/>
      <w:marRight w:val="0"/>
      <w:marTop w:val="0"/>
      <w:marBottom w:val="0"/>
      <w:divBdr>
        <w:top w:val="none" w:sz="0" w:space="0" w:color="auto"/>
        <w:left w:val="none" w:sz="0" w:space="0" w:color="auto"/>
        <w:bottom w:val="none" w:sz="0" w:space="0" w:color="auto"/>
        <w:right w:val="none" w:sz="0" w:space="0" w:color="auto"/>
      </w:divBdr>
    </w:div>
    <w:div w:id="362289037">
      <w:bodyDiv w:val="1"/>
      <w:marLeft w:val="0"/>
      <w:marRight w:val="0"/>
      <w:marTop w:val="0"/>
      <w:marBottom w:val="0"/>
      <w:divBdr>
        <w:top w:val="none" w:sz="0" w:space="0" w:color="auto"/>
        <w:left w:val="none" w:sz="0" w:space="0" w:color="auto"/>
        <w:bottom w:val="none" w:sz="0" w:space="0" w:color="auto"/>
        <w:right w:val="none" w:sz="0" w:space="0" w:color="auto"/>
      </w:divBdr>
    </w:div>
    <w:div w:id="376661366">
      <w:bodyDiv w:val="1"/>
      <w:marLeft w:val="0"/>
      <w:marRight w:val="0"/>
      <w:marTop w:val="0"/>
      <w:marBottom w:val="0"/>
      <w:divBdr>
        <w:top w:val="none" w:sz="0" w:space="0" w:color="auto"/>
        <w:left w:val="none" w:sz="0" w:space="0" w:color="auto"/>
        <w:bottom w:val="none" w:sz="0" w:space="0" w:color="auto"/>
        <w:right w:val="none" w:sz="0" w:space="0" w:color="auto"/>
      </w:divBdr>
    </w:div>
    <w:div w:id="379134237">
      <w:bodyDiv w:val="1"/>
      <w:marLeft w:val="0"/>
      <w:marRight w:val="0"/>
      <w:marTop w:val="0"/>
      <w:marBottom w:val="0"/>
      <w:divBdr>
        <w:top w:val="none" w:sz="0" w:space="0" w:color="auto"/>
        <w:left w:val="none" w:sz="0" w:space="0" w:color="auto"/>
        <w:bottom w:val="none" w:sz="0" w:space="0" w:color="auto"/>
        <w:right w:val="none" w:sz="0" w:space="0" w:color="auto"/>
      </w:divBdr>
    </w:div>
    <w:div w:id="381441302">
      <w:bodyDiv w:val="1"/>
      <w:marLeft w:val="0"/>
      <w:marRight w:val="0"/>
      <w:marTop w:val="0"/>
      <w:marBottom w:val="0"/>
      <w:divBdr>
        <w:top w:val="none" w:sz="0" w:space="0" w:color="auto"/>
        <w:left w:val="none" w:sz="0" w:space="0" w:color="auto"/>
        <w:bottom w:val="none" w:sz="0" w:space="0" w:color="auto"/>
        <w:right w:val="none" w:sz="0" w:space="0" w:color="auto"/>
      </w:divBdr>
    </w:div>
    <w:div w:id="402409912">
      <w:bodyDiv w:val="1"/>
      <w:marLeft w:val="0"/>
      <w:marRight w:val="0"/>
      <w:marTop w:val="0"/>
      <w:marBottom w:val="0"/>
      <w:divBdr>
        <w:top w:val="none" w:sz="0" w:space="0" w:color="auto"/>
        <w:left w:val="none" w:sz="0" w:space="0" w:color="auto"/>
        <w:bottom w:val="none" w:sz="0" w:space="0" w:color="auto"/>
        <w:right w:val="none" w:sz="0" w:space="0" w:color="auto"/>
      </w:divBdr>
    </w:div>
    <w:div w:id="404373860">
      <w:bodyDiv w:val="1"/>
      <w:marLeft w:val="0"/>
      <w:marRight w:val="0"/>
      <w:marTop w:val="0"/>
      <w:marBottom w:val="0"/>
      <w:divBdr>
        <w:top w:val="none" w:sz="0" w:space="0" w:color="auto"/>
        <w:left w:val="none" w:sz="0" w:space="0" w:color="auto"/>
        <w:bottom w:val="none" w:sz="0" w:space="0" w:color="auto"/>
        <w:right w:val="none" w:sz="0" w:space="0" w:color="auto"/>
      </w:divBdr>
    </w:div>
    <w:div w:id="413938057">
      <w:bodyDiv w:val="1"/>
      <w:marLeft w:val="0"/>
      <w:marRight w:val="0"/>
      <w:marTop w:val="0"/>
      <w:marBottom w:val="0"/>
      <w:divBdr>
        <w:top w:val="none" w:sz="0" w:space="0" w:color="auto"/>
        <w:left w:val="none" w:sz="0" w:space="0" w:color="auto"/>
        <w:bottom w:val="none" w:sz="0" w:space="0" w:color="auto"/>
        <w:right w:val="none" w:sz="0" w:space="0" w:color="auto"/>
      </w:divBdr>
    </w:div>
    <w:div w:id="437917244">
      <w:bodyDiv w:val="1"/>
      <w:marLeft w:val="0"/>
      <w:marRight w:val="0"/>
      <w:marTop w:val="0"/>
      <w:marBottom w:val="0"/>
      <w:divBdr>
        <w:top w:val="none" w:sz="0" w:space="0" w:color="auto"/>
        <w:left w:val="none" w:sz="0" w:space="0" w:color="auto"/>
        <w:bottom w:val="none" w:sz="0" w:space="0" w:color="auto"/>
        <w:right w:val="none" w:sz="0" w:space="0" w:color="auto"/>
      </w:divBdr>
    </w:div>
    <w:div w:id="449201169">
      <w:bodyDiv w:val="1"/>
      <w:marLeft w:val="0"/>
      <w:marRight w:val="0"/>
      <w:marTop w:val="0"/>
      <w:marBottom w:val="0"/>
      <w:divBdr>
        <w:top w:val="none" w:sz="0" w:space="0" w:color="auto"/>
        <w:left w:val="none" w:sz="0" w:space="0" w:color="auto"/>
        <w:bottom w:val="none" w:sz="0" w:space="0" w:color="auto"/>
        <w:right w:val="none" w:sz="0" w:space="0" w:color="auto"/>
      </w:divBdr>
    </w:div>
    <w:div w:id="450634474">
      <w:bodyDiv w:val="1"/>
      <w:marLeft w:val="0"/>
      <w:marRight w:val="0"/>
      <w:marTop w:val="0"/>
      <w:marBottom w:val="0"/>
      <w:divBdr>
        <w:top w:val="none" w:sz="0" w:space="0" w:color="auto"/>
        <w:left w:val="none" w:sz="0" w:space="0" w:color="auto"/>
        <w:bottom w:val="none" w:sz="0" w:space="0" w:color="auto"/>
        <w:right w:val="none" w:sz="0" w:space="0" w:color="auto"/>
      </w:divBdr>
    </w:div>
    <w:div w:id="461117169">
      <w:bodyDiv w:val="1"/>
      <w:marLeft w:val="0"/>
      <w:marRight w:val="0"/>
      <w:marTop w:val="0"/>
      <w:marBottom w:val="0"/>
      <w:divBdr>
        <w:top w:val="none" w:sz="0" w:space="0" w:color="auto"/>
        <w:left w:val="none" w:sz="0" w:space="0" w:color="auto"/>
        <w:bottom w:val="none" w:sz="0" w:space="0" w:color="auto"/>
        <w:right w:val="none" w:sz="0" w:space="0" w:color="auto"/>
      </w:divBdr>
    </w:div>
    <w:div w:id="475149686">
      <w:bodyDiv w:val="1"/>
      <w:marLeft w:val="0"/>
      <w:marRight w:val="0"/>
      <w:marTop w:val="0"/>
      <w:marBottom w:val="0"/>
      <w:divBdr>
        <w:top w:val="none" w:sz="0" w:space="0" w:color="auto"/>
        <w:left w:val="none" w:sz="0" w:space="0" w:color="auto"/>
        <w:bottom w:val="none" w:sz="0" w:space="0" w:color="auto"/>
        <w:right w:val="none" w:sz="0" w:space="0" w:color="auto"/>
      </w:divBdr>
    </w:div>
    <w:div w:id="476654877">
      <w:bodyDiv w:val="1"/>
      <w:marLeft w:val="0"/>
      <w:marRight w:val="0"/>
      <w:marTop w:val="0"/>
      <w:marBottom w:val="0"/>
      <w:divBdr>
        <w:top w:val="none" w:sz="0" w:space="0" w:color="auto"/>
        <w:left w:val="none" w:sz="0" w:space="0" w:color="auto"/>
        <w:bottom w:val="none" w:sz="0" w:space="0" w:color="auto"/>
        <w:right w:val="none" w:sz="0" w:space="0" w:color="auto"/>
      </w:divBdr>
    </w:div>
    <w:div w:id="483086070">
      <w:bodyDiv w:val="1"/>
      <w:marLeft w:val="0"/>
      <w:marRight w:val="0"/>
      <w:marTop w:val="0"/>
      <w:marBottom w:val="0"/>
      <w:divBdr>
        <w:top w:val="none" w:sz="0" w:space="0" w:color="auto"/>
        <w:left w:val="none" w:sz="0" w:space="0" w:color="auto"/>
        <w:bottom w:val="none" w:sz="0" w:space="0" w:color="auto"/>
        <w:right w:val="none" w:sz="0" w:space="0" w:color="auto"/>
      </w:divBdr>
    </w:div>
    <w:div w:id="489902470">
      <w:bodyDiv w:val="1"/>
      <w:marLeft w:val="0"/>
      <w:marRight w:val="0"/>
      <w:marTop w:val="0"/>
      <w:marBottom w:val="0"/>
      <w:divBdr>
        <w:top w:val="none" w:sz="0" w:space="0" w:color="auto"/>
        <w:left w:val="none" w:sz="0" w:space="0" w:color="auto"/>
        <w:bottom w:val="none" w:sz="0" w:space="0" w:color="auto"/>
        <w:right w:val="none" w:sz="0" w:space="0" w:color="auto"/>
      </w:divBdr>
      <w:divsChild>
        <w:div w:id="1077634129">
          <w:marLeft w:val="274"/>
          <w:marRight w:val="0"/>
          <w:marTop w:val="0"/>
          <w:marBottom w:val="0"/>
          <w:divBdr>
            <w:top w:val="none" w:sz="0" w:space="0" w:color="auto"/>
            <w:left w:val="none" w:sz="0" w:space="0" w:color="auto"/>
            <w:bottom w:val="none" w:sz="0" w:space="0" w:color="auto"/>
            <w:right w:val="none" w:sz="0" w:space="0" w:color="auto"/>
          </w:divBdr>
        </w:div>
      </w:divsChild>
    </w:div>
    <w:div w:id="525871211">
      <w:bodyDiv w:val="1"/>
      <w:marLeft w:val="0"/>
      <w:marRight w:val="0"/>
      <w:marTop w:val="0"/>
      <w:marBottom w:val="0"/>
      <w:divBdr>
        <w:top w:val="none" w:sz="0" w:space="0" w:color="auto"/>
        <w:left w:val="none" w:sz="0" w:space="0" w:color="auto"/>
        <w:bottom w:val="none" w:sz="0" w:space="0" w:color="auto"/>
        <w:right w:val="none" w:sz="0" w:space="0" w:color="auto"/>
      </w:divBdr>
    </w:div>
    <w:div w:id="559249688">
      <w:bodyDiv w:val="1"/>
      <w:marLeft w:val="0"/>
      <w:marRight w:val="0"/>
      <w:marTop w:val="0"/>
      <w:marBottom w:val="0"/>
      <w:divBdr>
        <w:top w:val="none" w:sz="0" w:space="0" w:color="auto"/>
        <w:left w:val="none" w:sz="0" w:space="0" w:color="auto"/>
        <w:bottom w:val="none" w:sz="0" w:space="0" w:color="auto"/>
        <w:right w:val="none" w:sz="0" w:space="0" w:color="auto"/>
      </w:divBdr>
    </w:div>
    <w:div w:id="567879861">
      <w:bodyDiv w:val="1"/>
      <w:marLeft w:val="0"/>
      <w:marRight w:val="0"/>
      <w:marTop w:val="0"/>
      <w:marBottom w:val="0"/>
      <w:divBdr>
        <w:top w:val="none" w:sz="0" w:space="0" w:color="auto"/>
        <w:left w:val="none" w:sz="0" w:space="0" w:color="auto"/>
        <w:bottom w:val="none" w:sz="0" w:space="0" w:color="auto"/>
        <w:right w:val="none" w:sz="0" w:space="0" w:color="auto"/>
      </w:divBdr>
    </w:div>
    <w:div w:id="580795497">
      <w:bodyDiv w:val="1"/>
      <w:marLeft w:val="0"/>
      <w:marRight w:val="0"/>
      <w:marTop w:val="0"/>
      <w:marBottom w:val="0"/>
      <w:divBdr>
        <w:top w:val="none" w:sz="0" w:space="0" w:color="auto"/>
        <w:left w:val="none" w:sz="0" w:space="0" w:color="auto"/>
        <w:bottom w:val="none" w:sz="0" w:space="0" w:color="auto"/>
        <w:right w:val="none" w:sz="0" w:space="0" w:color="auto"/>
      </w:divBdr>
    </w:div>
    <w:div w:id="608007907">
      <w:bodyDiv w:val="1"/>
      <w:marLeft w:val="0"/>
      <w:marRight w:val="0"/>
      <w:marTop w:val="0"/>
      <w:marBottom w:val="0"/>
      <w:divBdr>
        <w:top w:val="none" w:sz="0" w:space="0" w:color="auto"/>
        <w:left w:val="none" w:sz="0" w:space="0" w:color="auto"/>
        <w:bottom w:val="none" w:sz="0" w:space="0" w:color="auto"/>
        <w:right w:val="none" w:sz="0" w:space="0" w:color="auto"/>
      </w:divBdr>
    </w:div>
    <w:div w:id="625742612">
      <w:bodyDiv w:val="1"/>
      <w:marLeft w:val="0"/>
      <w:marRight w:val="0"/>
      <w:marTop w:val="0"/>
      <w:marBottom w:val="0"/>
      <w:divBdr>
        <w:top w:val="none" w:sz="0" w:space="0" w:color="auto"/>
        <w:left w:val="none" w:sz="0" w:space="0" w:color="auto"/>
        <w:bottom w:val="none" w:sz="0" w:space="0" w:color="auto"/>
        <w:right w:val="none" w:sz="0" w:space="0" w:color="auto"/>
      </w:divBdr>
    </w:div>
    <w:div w:id="652173348">
      <w:bodyDiv w:val="1"/>
      <w:marLeft w:val="0"/>
      <w:marRight w:val="0"/>
      <w:marTop w:val="0"/>
      <w:marBottom w:val="0"/>
      <w:divBdr>
        <w:top w:val="none" w:sz="0" w:space="0" w:color="auto"/>
        <w:left w:val="none" w:sz="0" w:space="0" w:color="auto"/>
        <w:bottom w:val="none" w:sz="0" w:space="0" w:color="auto"/>
        <w:right w:val="none" w:sz="0" w:space="0" w:color="auto"/>
      </w:divBdr>
    </w:div>
    <w:div w:id="668941966">
      <w:bodyDiv w:val="1"/>
      <w:marLeft w:val="0"/>
      <w:marRight w:val="0"/>
      <w:marTop w:val="0"/>
      <w:marBottom w:val="0"/>
      <w:divBdr>
        <w:top w:val="none" w:sz="0" w:space="0" w:color="auto"/>
        <w:left w:val="none" w:sz="0" w:space="0" w:color="auto"/>
        <w:bottom w:val="none" w:sz="0" w:space="0" w:color="auto"/>
        <w:right w:val="none" w:sz="0" w:space="0" w:color="auto"/>
      </w:divBdr>
    </w:div>
    <w:div w:id="694959155">
      <w:bodyDiv w:val="1"/>
      <w:marLeft w:val="0"/>
      <w:marRight w:val="0"/>
      <w:marTop w:val="0"/>
      <w:marBottom w:val="0"/>
      <w:divBdr>
        <w:top w:val="none" w:sz="0" w:space="0" w:color="auto"/>
        <w:left w:val="none" w:sz="0" w:space="0" w:color="auto"/>
        <w:bottom w:val="none" w:sz="0" w:space="0" w:color="auto"/>
        <w:right w:val="none" w:sz="0" w:space="0" w:color="auto"/>
      </w:divBdr>
    </w:div>
    <w:div w:id="725371587">
      <w:bodyDiv w:val="1"/>
      <w:marLeft w:val="0"/>
      <w:marRight w:val="0"/>
      <w:marTop w:val="0"/>
      <w:marBottom w:val="0"/>
      <w:divBdr>
        <w:top w:val="none" w:sz="0" w:space="0" w:color="auto"/>
        <w:left w:val="none" w:sz="0" w:space="0" w:color="auto"/>
        <w:bottom w:val="none" w:sz="0" w:space="0" w:color="auto"/>
        <w:right w:val="none" w:sz="0" w:space="0" w:color="auto"/>
      </w:divBdr>
      <w:divsChild>
        <w:div w:id="1261186272">
          <w:marLeft w:val="360"/>
          <w:marRight w:val="0"/>
          <w:marTop w:val="0"/>
          <w:marBottom w:val="0"/>
          <w:divBdr>
            <w:top w:val="none" w:sz="0" w:space="0" w:color="auto"/>
            <w:left w:val="none" w:sz="0" w:space="0" w:color="auto"/>
            <w:bottom w:val="none" w:sz="0" w:space="0" w:color="auto"/>
            <w:right w:val="none" w:sz="0" w:space="0" w:color="auto"/>
          </w:divBdr>
        </w:div>
        <w:div w:id="936211424">
          <w:marLeft w:val="360"/>
          <w:marRight w:val="0"/>
          <w:marTop w:val="0"/>
          <w:marBottom w:val="0"/>
          <w:divBdr>
            <w:top w:val="none" w:sz="0" w:space="0" w:color="auto"/>
            <w:left w:val="none" w:sz="0" w:space="0" w:color="auto"/>
            <w:bottom w:val="none" w:sz="0" w:space="0" w:color="auto"/>
            <w:right w:val="none" w:sz="0" w:space="0" w:color="auto"/>
          </w:divBdr>
        </w:div>
        <w:div w:id="648169296">
          <w:marLeft w:val="360"/>
          <w:marRight w:val="0"/>
          <w:marTop w:val="0"/>
          <w:marBottom w:val="0"/>
          <w:divBdr>
            <w:top w:val="none" w:sz="0" w:space="0" w:color="auto"/>
            <w:left w:val="none" w:sz="0" w:space="0" w:color="auto"/>
            <w:bottom w:val="none" w:sz="0" w:space="0" w:color="auto"/>
            <w:right w:val="none" w:sz="0" w:space="0" w:color="auto"/>
          </w:divBdr>
        </w:div>
        <w:div w:id="812335770">
          <w:marLeft w:val="360"/>
          <w:marRight w:val="0"/>
          <w:marTop w:val="0"/>
          <w:marBottom w:val="0"/>
          <w:divBdr>
            <w:top w:val="none" w:sz="0" w:space="0" w:color="auto"/>
            <w:left w:val="none" w:sz="0" w:space="0" w:color="auto"/>
            <w:bottom w:val="none" w:sz="0" w:space="0" w:color="auto"/>
            <w:right w:val="none" w:sz="0" w:space="0" w:color="auto"/>
          </w:divBdr>
        </w:div>
      </w:divsChild>
    </w:div>
    <w:div w:id="742144679">
      <w:bodyDiv w:val="1"/>
      <w:marLeft w:val="0"/>
      <w:marRight w:val="0"/>
      <w:marTop w:val="0"/>
      <w:marBottom w:val="0"/>
      <w:divBdr>
        <w:top w:val="none" w:sz="0" w:space="0" w:color="auto"/>
        <w:left w:val="none" w:sz="0" w:space="0" w:color="auto"/>
        <w:bottom w:val="none" w:sz="0" w:space="0" w:color="auto"/>
        <w:right w:val="none" w:sz="0" w:space="0" w:color="auto"/>
      </w:divBdr>
    </w:div>
    <w:div w:id="770009301">
      <w:bodyDiv w:val="1"/>
      <w:marLeft w:val="0"/>
      <w:marRight w:val="0"/>
      <w:marTop w:val="0"/>
      <w:marBottom w:val="0"/>
      <w:divBdr>
        <w:top w:val="none" w:sz="0" w:space="0" w:color="auto"/>
        <w:left w:val="none" w:sz="0" w:space="0" w:color="auto"/>
        <w:bottom w:val="none" w:sz="0" w:space="0" w:color="auto"/>
        <w:right w:val="none" w:sz="0" w:space="0" w:color="auto"/>
      </w:divBdr>
    </w:div>
    <w:div w:id="822086225">
      <w:bodyDiv w:val="1"/>
      <w:marLeft w:val="0"/>
      <w:marRight w:val="0"/>
      <w:marTop w:val="0"/>
      <w:marBottom w:val="0"/>
      <w:divBdr>
        <w:top w:val="none" w:sz="0" w:space="0" w:color="auto"/>
        <w:left w:val="none" w:sz="0" w:space="0" w:color="auto"/>
        <w:bottom w:val="none" w:sz="0" w:space="0" w:color="auto"/>
        <w:right w:val="none" w:sz="0" w:space="0" w:color="auto"/>
      </w:divBdr>
    </w:div>
    <w:div w:id="827017924">
      <w:bodyDiv w:val="1"/>
      <w:marLeft w:val="0"/>
      <w:marRight w:val="0"/>
      <w:marTop w:val="0"/>
      <w:marBottom w:val="0"/>
      <w:divBdr>
        <w:top w:val="none" w:sz="0" w:space="0" w:color="auto"/>
        <w:left w:val="none" w:sz="0" w:space="0" w:color="auto"/>
        <w:bottom w:val="none" w:sz="0" w:space="0" w:color="auto"/>
        <w:right w:val="none" w:sz="0" w:space="0" w:color="auto"/>
      </w:divBdr>
      <w:divsChild>
        <w:div w:id="1413357975">
          <w:marLeft w:val="274"/>
          <w:marRight w:val="0"/>
          <w:marTop w:val="0"/>
          <w:marBottom w:val="0"/>
          <w:divBdr>
            <w:top w:val="none" w:sz="0" w:space="0" w:color="auto"/>
            <w:left w:val="none" w:sz="0" w:space="0" w:color="auto"/>
            <w:bottom w:val="none" w:sz="0" w:space="0" w:color="auto"/>
            <w:right w:val="none" w:sz="0" w:space="0" w:color="auto"/>
          </w:divBdr>
        </w:div>
        <w:div w:id="690184751">
          <w:marLeft w:val="274"/>
          <w:marRight w:val="0"/>
          <w:marTop w:val="0"/>
          <w:marBottom w:val="0"/>
          <w:divBdr>
            <w:top w:val="none" w:sz="0" w:space="0" w:color="auto"/>
            <w:left w:val="none" w:sz="0" w:space="0" w:color="auto"/>
            <w:bottom w:val="none" w:sz="0" w:space="0" w:color="auto"/>
            <w:right w:val="none" w:sz="0" w:space="0" w:color="auto"/>
          </w:divBdr>
        </w:div>
        <w:div w:id="799802089">
          <w:marLeft w:val="274"/>
          <w:marRight w:val="0"/>
          <w:marTop w:val="0"/>
          <w:marBottom w:val="0"/>
          <w:divBdr>
            <w:top w:val="none" w:sz="0" w:space="0" w:color="auto"/>
            <w:left w:val="none" w:sz="0" w:space="0" w:color="auto"/>
            <w:bottom w:val="none" w:sz="0" w:space="0" w:color="auto"/>
            <w:right w:val="none" w:sz="0" w:space="0" w:color="auto"/>
          </w:divBdr>
        </w:div>
        <w:div w:id="424419198">
          <w:marLeft w:val="274"/>
          <w:marRight w:val="0"/>
          <w:marTop w:val="0"/>
          <w:marBottom w:val="0"/>
          <w:divBdr>
            <w:top w:val="none" w:sz="0" w:space="0" w:color="auto"/>
            <w:left w:val="none" w:sz="0" w:space="0" w:color="auto"/>
            <w:bottom w:val="none" w:sz="0" w:space="0" w:color="auto"/>
            <w:right w:val="none" w:sz="0" w:space="0" w:color="auto"/>
          </w:divBdr>
        </w:div>
      </w:divsChild>
    </w:div>
    <w:div w:id="834537651">
      <w:bodyDiv w:val="1"/>
      <w:marLeft w:val="0"/>
      <w:marRight w:val="0"/>
      <w:marTop w:val="0"/>
      <w:marBottom w:val="0"/>
      <w:divBdr>
        <w:top w:val="none" w:sz="0" w:space="0" w:color="auto"/>
        <w:left w:val="none" w:sz="0" w:space="0" w:color="auto"/>
        <w:bottom w:val="none" w:sz="0" w:space="0" w:color="auto"/>
        <w:right w:val="none" w:sz="0" w:space="0" w:color="auto"/>
      </w:divBdr>
      <w:divsChild>
        <w:div w:id="1715274643">
          <w:marLeft w:val="274"/>
          <w:marRight w:val="0"/>
          <w:marTop w:val="0"/>
          <w:marBottom w:val="0"/>
          <w:divBdr>
            <w:top w:val="none" w:sz="0" w:space="0" w:color="auto"/>
            <w:left w:val="none" w:sz="0" w:space="0" w:color="auto"/>
            <w:bottom w:val="none" w:sz="0" w:space="0" w:color="auto"/>
            <w:right w:val="none" w:sz="0" w:space="0" w:color="auto"/>
          </w:divBdr>
        </w:div>
      </w:divsChild>
    </w:div>
    <w:div w:id="873075144">
      <w:bodyDiv w:val="1"/>
      <w:marLeft w:val="0"/>
      <w:marRight w:val="0"/>
      <w:marTop w:val="0"/>
      <w:marBottom w:val="0"/>
      <w:divBdr>
        <w:top w:val="none" w:sz="0" w:space="0" w:color="auto"/>
        <w:left w:val="none" w:sz="0" w:space="0" w:color="auto"/>
        <w:bottom w:val="none" w:sz="0" w:space="0" w:color="auto"/>
        <w:right w:val="none" w:sz="0" w:space="0" w:color="auto"/>
      </w:divBdr>
    </w:div>
    <w:div w:id="894464102">
      <w:bodyDiv w:val="1"/>
      <w:marLeft w:val="0"/>
      <w:marRight w:val="0"/>
      <w:marTop w:val="0"/>
      <w:marBottom w:val="0"/>
      <w:divBdr>
        <w:top w:val="none" w:sz="0" w:space="0" w:color="auto"/>
        <w:left w:val="none" w:sz="0" w:space="0" w:color="auto"/>
        <w:bottom w:val="none" w:sz="0" w:space="0" w:color="auto"/>
        <w:right w:val="none" w:sz="0" w:space="0" w:color="auto"/>
      </w:divBdr>
      <w:divsChild>
        <w:div w:id="1033580248">
          <w:marLeft w:val="360"/>
          <w:marRight w:val="0"/>
          <w:marTop w:val="0"/>
          <w:marBottom w:val="0"/>
          <w:divBdr>
            <w:top w:val="none" w:sz="0" w:space="0" w:color="auto"/>
            <w:left w:val="none" w:sz="0" w:space="0" w:color="auto"/>
            <w:bottom w:val="none" w:sz="0" w:space="0" w:color="auto"/>
            <w:right w:val="none" w:sz="0" w:space="0" w:color="auto"/>
          </w:divBdr>
        </w:div>
        <w:div w:id="2022514080">
          <w:marLeft w:val="360"/>
          <w:marRight w:val="0"/>
          <w:marTop w:val="0"/>
          <w:marBottom w:val="0"/>
          <w:divBdr>
            <w:top w:val="none" w:sz="0" w:space="0" w:color="auto"/>
            <w:left w:val="none" w:sz="0" w:space="0" w:color="auto"/>
            <w:bottom w:val="none" w:sz="0" w:space="0" w:color="auto"/>
            <w:right w:val="none" w:sz="0" w:space="0" w:color="auto"/>
          </w:divBdr>
        </w:div>
        <w:div w:id="1377003063">
          <w:marLeft w:val="360"/>
          <w:marRight w:val="0"/>
          <w:marTop w:val="0"/>
          <w:marBottom w:val="0"/>
          <w:divBdr>
            <w:top w:val="none" w:sz="0" w:space="0" w:color="auto"/>
            <w:left w:val="none" w:sz="0" w:space="0" w:color="auto"/>
            <w:bottom w:val="none" w:sz="0" w:space="0" w:color="auto"/>
            <w:right w:val="none" w:sz="0" w:space="0" w:color="auto"/>
          </w:divBdr>
        </w:div>
        <w:div w:id="1495803196">
          <w:marLeft w:val="360"/>
          <w:marRight w:val="0"/>
          <w:marTop w:val="0"/>
          <w:marBottom w:val="0"/>
          <w:divBdr>
            <w:top w:val="none" w:sz="0" w:space="0" w:color="auto"/>
            <w:left w:val="none" w:sz="0" w:space="0" w:color="auto"/>
            <w:bottom w:val="none" w:sz="0" w:space="0" w:color="auto"/>
            <w:right w:val="none" w:sz="0" w:space="0" w:color="auto"/>
          </w:divBdr>
        </w:div>
        <w:div w:id="678461032">
          <w:marLeft w:val="360"/>
          <w:marRight w:val="0"/>
          <w:marTop w:val="0"/>
          <w:marBottom w:val="0"/>
          <w:divBdr>
            <w:top w:val="none" w:sz="0" w:space="0" w:color="auto"/>
            <w:left w:val="none" w:sz="0" w:space="0" w:color="auto"/>
            <w:bottom w:val="none" w:sz="0" w:space="0" w:color="auto"/>
            <w:right w:val="none" w:sz="0" w:space="0" w:color="auto"/>
          </w:divBdr>
        </w:div>
        <w:div w:id="1584753359">
          <w:marLeft w:val="547"/>
          <w:marRight w:val="0"/>
          <w:marTop w:val="0"/>
          <w:marBottom w:val="0"/>
          <w:divBdr>
            <w:top w:val="none" w:sz="0" w:space="0" w:color="auto"/>
            <w:left w:val="none" w:sz="0" w:space="0" w:color="auto"/>
            <w:bottom w:val="none" w:sz="0" w:space="0" w:color="auto"/>
            <w:right w:val="none" w:sz="0" w:space="0" w:color="auto"/>
          </w:divBdr>
        </w:div>
      </w:divsChild>
    </w:div>
    <w:div w:id="903954656">
      <w:bodyDiv w:val="1"/>
      <w:marLeft w:val="0"/>
      <w:marRight w:val="0"/>
      <w:marTop w:val="0"/>
      <w:marBottom w:val="0"/>
      <w:divBdr>
        <w:top w:val="none" w:sz="0" w:space="0" w:color="auto"/>
        <w:left w:val="none" w:sz="0" w:space="0" w:color="auto"/>
        <w:bottom w:val="none" w:sz="0" w:space="0" w:color="auto"/>
        <w:right w:val="none" w:sz="0" w:space="0" w:color="auto"/>
      </w:divBdr>
    </w:div>
    <w:div w:id="915169977">
      <w:bodyDiv w:val="1"/>
      <w:marLeft w:val="0"/>
      <w:marRight w:val="0"/>
      <w:marTop w:val="0"/>
      <w:marBottom w:val="0"/>
      <w:divBdr>
        <w:top w:val="none" w:sz="0" w:space="0" w:color="auto"/>
        <w:left w:val="none" w:sz="0" w:space="0" w:color="auto"/>
        <w:bottom w:val="none" w:sz="0" w:space="0" w:color="auto"/>
        <w:right w:val="none" w:sz="0" w:space="0" w:color="auto"/>
      </w:divBdr>
    </w:div>
    <w:div w:id="916288063">
      <w:bodyDiv w:val="1"/>
      <w:marLeft w:val="0"/>
      <w:marRight w:val="0"/>
      <w:marTop w:val="0"/>
      <w:marBottom w:val="0"/>
      <w:divBdr>
        <w:top w:val="none" w:sz="0" w:space="0" w:color="auto"/>
        <w:left w:val="none" w:sz="0" w:space="0" w:color="auto"/>
        <w:bottom w:val="none" w:sz="0" w:space="0" w:color="auto"/>
        <w:right w:val="none" w:sz="0" w:space="0" w:color="auto"/>
      </w:divBdr>
    </w:div>
    <w:div w:id="950667666">
      <w:bodyDiv w:val="1"/>
      <w:marLeft w:val="0"/>
      <w:marRight w:val="0"/>
      <w:marTop w:val="0"/>
      <w:marBottom w:val="0"/>
      <w:divBdr>
        <w:top w:val="none" w:sz="0" w:space="0" w:color="auto"/>
        <w:left w:val="none" w:sz="0" w:space="0" w:color="auto"/>
        <w:bottom w:val="none" w:sz="0" w:space="0" w:color="auto"/>
        <w:right w:val="none" w:sz="0" w:space="0" w:color="auto"/>
      </w:divBdr>
    </w:div>
    <w:div w:id="986860319">
      <w:bodyDiv w:val="1"/>
      <w:marLeft w:val="0"/>
      <w:marRight w:val="0"/>
      <w:marTop w:val="0"/>
      <w:marBottom w:val="0"/>
      <w:divBdr>
        <w:top w:val="none" w:sz="0" w:space="0" w:color="auto"/>
        <w:left w:val="none" w:sz="0" w:space="0" w:color="auto"/>
        <w:bottom w:val="none" w:sz="0" w:space="0" w:color="auto"/>
        <w:right w:val="none" w:sz="0" w:space="0" w:color="auto"/>
      </w:divBdr>
    </w:div>
    <w:div w:id="1029918966">
      <w:bodyDiv w:val="1"/>
      <w:marLeft w:val="0"/>
      <w:marRight w:val="0"/>
      <w:marTop w:val="0"/>
      <w:marBottom w:val="0"/>
      <w:divBdr>
        <w:top w:val="none" w:sz="0" w:space="0" w:color="auto"/>
        <w:left w:val="none" w:sz="0" w:space="0" w:color="auto"/>
        <w:bottom w:val="none" w:sz="0" w:space="0" w:color="auto"/>
        <w:right w:val="none" w:sz="0" w:space="0" w:color="auto"/>
      </w:divBdr>
    </w:div>
    <w:div w:id="1052388515">
      <w:bodyDiv w:val="1"/>
      <w:marLeft w:val="0"/>
      <w:marRight w:val="0"/>
      <w:marTop w:val="0"/>
      <w:marBottom w:val="0"/>
      <w:divBdr>
        <w:top w:val="none" w:sz="0" w:space="0" w:color="auto"/>
        <w:left w:val="none" w:sz="0" w:space="0" w:color="auto"/>
        <w:bottom w:val="none" w:sz="0" w:space="0" w:color="auto"/>
        <w:right w:val="none" w:sz="0" w:space="0" w:color="auto"/>
      </w:divBdr>
    </w:div>
    <w:div w:id="1066760387">
      <w:bodyDiv w:val="1"/>
      <w:marLeft w:val="0"/>
      <w:marRight w:val="0"/>
      <w:marTop w:val="0"/>
      <w:marBottom w:val="0"/>
      <w:divBdr>
        <w:top w:val="none" w:sz="0" w:space="0" w:color="auto"/>
        <w:left w:val="none" w:sz="0" w:space="0" w:color="auto"/>
        <w:bottom w:val="none" w:sz="0" w:space="0" w:color="auto"/>
        <w:right w:val="none" w:sz="0" w:space="0" w:color="auto"/>
      </w:divBdr>
    </w:div>
    <w:div w:id="1077365324">
      <w:bodyDiv w:val="1"/>
      <w:marLeft w:val="0"/>
      <w:marRight w:val="0"/>
      <w:marTop w:val="0"/>
      <w:marBottom w:val="0"/>
      <w:divBdr>
        <w:top w:val="none" w:sz="0" w:space="0" w:color="auto"/>
        <w:left w:val="none" w:sz="0" w:space="0" w:color="auto"/>
        <w:bottom w:val="none" w:sz="0" w:space="0" w:color="auto"/>
        <w:right w:val="none" w:sz="0" w:space="0" w:color="auto"/>
      </w:divBdr>
    </w:div>
    <w:div w:id="1096829302">
      <w:bodyDiv w:val="1"/>
      <w:marLeft w:val="0"/>
      <w:marRight w:val="0"/>
      <w:marTop w:val="0"/>
      <w:marBottom w:val="0"/>
      <w:divBdr>
        <w:top w:val="none" w:sz="0" w:space="0" w:color="auto"/>
        <w:left w:val="none" w:sz="0" w:space="0" w:color="auto"/>
        <w:bottom w:val="none" w:sz="0" w:space="0" w:color="auto"/>
        <w:right w:val="none" w:sz="0" w:space="0" w:color="auto"/>
      </w:divBdr>
    </w:div>
    <w:div w:id="1112240833">
      <w:bodyDiv w:val="1"/>
      <w:marLeft w:val="0"/>
      <w:marRight w:val="0"/>
      <w:marTop w:val="0"/>
      <w:marBottom w:val="0"/>
      <w:divBdr>
        <w:top w:val="none" w:sz="0" w:space="0" w:color="auto"/>
        <w:left w:val="none" w:sz="0" w:space="0" w:color="auto"/>
        <w:bottom w:val="none" w:sz="0" w:space="0" w:color="auto"/>
        <w:right w:val="none" w:sz="0" w:space="0" w:color="auto"/>
      </w:divBdr>
    </w:div>
    <w:div w:id="1113786928">
      <w:bodyDiv w:val="1"/>
      <w:marLeft w:val="0"/>
      <w:marRight w:val="0"/>
      <w:marTop w:val="0"/>
      <w:marBottom w:val="0"/>
      <w:divBdr>
        <w:top w:val="none" w:sz="0" w:space="0" w:color="auto"/>
        <w:left w:val="none" w:sz="0" w:space="0" w:color="auto"/>
        <w:bottom w:val="none" w:sz="0" w:space="0" w:color="auto"/>
        <w:right w:val="none" w:sz="0" w:space="0" w:color="auto"/>
      </w:divBdr>
    </w:div>
    <w:div w:id="1115639221">
      <w:bodyDiv w:val="1"/>
      <w:marLeft w:val="0"/>
      <w:marRight w:val="0"/>
      <w:marTop w:val="0"/>
      <w:marBottom w:val="0"/>
      <w:divBdr>
        <w:top w:val="none" w:sz="0" w:space="0" w:color="auto"/>
        <w:left w:val="none" w:sz="0" w:space="0" w:color="auto"/>
        <w:bottom w:val="none" w:sz="0" w:space="0" w:color="auto"/>
        <w:right w:val="none" w:sz="0" w:space="0" w:color="auto"/>
      </w:divBdr>
    </w:div>
    <w:div w:id="1122189099">
      <w:bodyDiv w:val="1"/>
      <w:marLeft w:val="0"/>
      <w:marRight w:val="0"/>
      <w:marTop w:val="0"/>
      <w:marBottom w:val="0"/>
      <w:divBdr>
        <w:top w:val="none" w:sz="0" w:space="0" w:color="auto"/>
        <w:left w:val="none" w:sz="0" w:space="0" w:color="auto"/>
        <w:bottom w:val="none" w:sz="0" w:space="0" w:color="auto"/>
        <w:right w:val="none" w:sz="0" w:space="0" w:color="auto"/>
      </w:divBdr>
    </w:div>
    <w:div w:id="1125855142">
      <w:bodyDiv w:val="1"/>
      <w:marLeft w:val="0"/>
      <w:marRight w:val="0"/>
      <w:marTop w:val="0"/>
      <w:marBottom w:val="0"/>
      <w:divBdr>
        <w:top w:val="none" w:sz="0" w:space="0" w:color="auto"/>
        <w:left w:val="none" w:sz="0" w:space="0" w:color="auto"/>
        <w:bottom w:val="none" w:sz="0" w:space="0" w:color="auto"/>
        <w:right w:val="none" w:sz="0" w:space="0" w:color="auto"/>
      </w:divBdr>
    </w:div>
    <w:div w:id="1141507935">
      <w:bodyDiv w:val="1"/>
      <w:marLeft w:val="0"/>
      <w:marRight w:val="0"/>
      <w:marTop w:val="0"/>
      <w:marBottom w:val="0"/>
      <w:divBdr>
        <w:top w:val="none" w:sz="0" w:space="0" w:color="auto"/>
        <w:left w:val="none" w:sz="0" w:space="0" w:color="auto"/>
        <w:bottom w:val="none" w:sz="0" w:space="0" w:color="auto"/>
        <w:right w:val="none" w:sz="0" w:space="0" w:color="auto"/>
      </w:divBdr>
    </w:div>
    <w:div w:id="1157113908">
      <w:bodyDiv w:val="1"/>
      <w:marLeft w:val="0"/>
      <w:marRight w:val="0"/>
      <w:marTop w:val="0"/>
      <w:marBottom w:val="0"/>
      <w:divBdr>
        <w:top w:val="none" w:sz="0" w:space="0" w:color="auto"/>
        <w:left w:val="none" w:sz="0" w:space="0" w:color="auto"/>
        <w:bottom w:val="none" w:sz="0" w:space="0" w:color="auto"/>
        <w:right w:val="none" w:sz="0" w:space="0" w:color="auto"/>
      </w:divBdr>
    </w:div>
    <w:div w:id="1160385945">
      <w:bodyDiv w:val="1"/>
      <w:marLeft w:val="0"/>
      <w:marRight w:val="0"/>
      <w:marTop w:val="0"/>
      <w:marBottom w:val="0"/>
      <w:divBdr>
        <w:top w:val="none" w:sz="0" w:space="0" w:color="auto"/>
        <w:left w:val="none" w:sz="0" w:space="0" w:color="auto"/>
        <w:bottom w:val="none" w:sz="0" w:space="0" w:color="auto"/>
        <w:right w:val="none" w:sz="0" w:space="0" w:color="auto"/>
      </w:divBdr>
    </w:div>
    <w:div w:id="1213034198">
      <w:bodyDiv w:val="1"/>
      <w:marLeft w:val="0"/>
      <w:marRight w:val="0"/>
      <w:marTop w:val="0"/>
      <w:marBottom w:val="0"/>
      <w:divBdr>
        <w:top w:val="none" w:sz="0" w:space="0" w:color="auto"/>
        <w:left w:val="none" w:sz="0" w:space="0" w:color="auto"/>
        <w:bottom w:val="none" w:sz="0" w:space="0" w:color="auto"/>
        <w:right w:val="none" w:sz="0" w:space="0" w:color="auto"/>
      </w:divBdr>
    </w:div>
    <w:div w:id="1264609440">
      <w:bodyDiv w:val="1"/>
      <w:marLeft w:val="0"/>
      <w:marRight w:val="0"/>
      <w:marTop w:val="0"/>
      <w:marBottom w:val="0"/>
      <w:divBdr>
        <w:top w:val="none" w:sz="0" w:space="0" w:color="auto"/>
        <w:left w:val="none" w:sz="0" w:space="0" w:color="auto"/>
        <w:bottom w:val="none" w:sz="0" w:space="0" w:color="auto"/>
        <w:right w:val="none" w:sz="0" w:space="0" w:color="auto"/>
      </w:divBdr>
    </w:div>
    <w:div w:id="1270627352">
      <w:bodyDiv w:val="1"/>
      <w:marLeft w:val="0"/>
      <w:marRight w:val="0"/>
      <w:marTop w:val="0"/>
      <w:marBottom w:val="0"/>
      <w:divBdr>
        <w:top w:val="none" w:sz="0" w:space="0" w:color="auto"/>
        <w:left w:val="none" w:sz="0" w:space="0" w:color="auto"/>
        <w:bottom w:val="none" w:sz="0" w:space="0" w:color="auto"/>
        <w:right w:val="none" w:sz="0" w:space="0" w:color="auto"/>
      </w:divBdr>
    </w:div>
    <w:div w:id="1270967227">
      <w:bodyDiv w:val="1"/>
      <w:marLeft w:val="0"/>
      <w:marRight w:val="0"/>
      <w:marTop w:val="0"/>
      <w:marBottom w:val="0"/>
      <w:divBdr>
        <w:top w:val="none" w:sz="0" w:space="0" w:color="auto"/>
        <w:left w:val="none" w:sz="0" w:space="0" w:color="auto"/>
        <w:bottom w:val="none" w:sz="0" w:space="0" w:color="auto"/>
        <w:right w:val="none" w:sz="0" w:space="0" w:color="auto"/>
      </w:divBdr>
    </w:div>
    <w:div w:id="1272392549">
      <w:bodyDiv w:val="1"/>
      <w:marLeft w:val="0"/>
      <w:marRight w:val="0"/>
      <w:marTop w:val="0"/>
      <w:marBottom w:val="0"/>
      <w:divBdr>
        <w:top w:val="none" w:sz="0" w:space="0" w:color="auto"/>
        <w:left w:val="none" w:sz="0" w:space="0" w:color="auto"/>
        <w:bottom w:val="none" w:sz="0" w:space="0" w:color="auto"/>
        <w:right w:val="none" w:sz="0" w:space="0" w:color="auto"/>
      </w:divBdr>
    </w:div>
    <w:div w:id="1293711316">
      <w:bodyDiv w:val="1"/>
      <w:marLeft w:val="0"/>
      <w:marRight w:val="0"/>
      <w:marTop w:val="0"/>
      <w:marBottom w:val="0"/>
      <w:divBdr>
        <w:top w:val="none" w:sz="0" w:space="0" w:color="auto"/>
        <w:left w:val="none" w:sz="0" w:space="0" w:color="auto"/>
        <w:bottom w:val="none" w:sz="0" w:space="0" w:color="auto"/>
        <w:right w:val="none" w:sz="0" w:space="0" w:color="auto"/>
      </w:divBdr>
      <w:divsChild>
        <w:div w:id="1792628332">
          <w:marLeft w:val="360"/>
          <w:marRight w:val="0"/>
          <w:marTop w:val="0"/>
          <w:marBottom w:val="0"/>
          <w:divBdr>
            <w:top w:val="none" w:sz="0" w:space="0" w:color="auto"/>
            <w:left w:val="none" w:sz="0" w:space="0" w:color="auto"/>
            <w:bottom w:val="none" w:sz="0" w:space="0" w:color="auto"/>
            <w:right w:val="none" w:sz="0" w:space="0" w:color="auto"/>
          </w:divBdr>
        </w:div>
        <w:div w:id="1811482803">
          <w:marLeft w:val="360"/>
          <w:marRight w:val="0"/>
          <w:marTop w:val="0"/>
          <w:marBottom w:val="0"/>
          <w:divBdr>
            <w:top w:val="none" w:sz="0" w:space="0" w:color="auto"/>
            <w:left w:val="none" w:sz="0" w:space="0" w:color="auto"/>
            <w:bottom w:val="none" w:sz="0" w:space="0" w:color="auto"/>
            <w:right w:val="none" w:sz="0" w:space="0" w:color="auto"/>
          </w:divBdr>
        </w:div>
        <w:div w:id="84573514">
          <w:marLeft w:val="360"/>
          <w:marRight w:val="0"/>
          <w:marTop w:val="0"/>
          <w:marBottom w:val="0"/>
          <w:divBdr>
            <w:top w:val="none" w:sz="0" w:space="0" w:color="auto"/>
            <w:left w:val="none" w:sz="0" w:space="0" w:color="auto"/>
            <w:bottom w:val="none" w:sz="0" w:space="0" w:color="auto"/>
            <w:right w:val="none" w:sz="0" w:space="0" w:color="auto"/>
          </w:divBdr>
        </w:div>
        <w:div w:id="1669674450">
          <w:marLeft w:val="360"/>
          <w:marRight w:val="0"/>
          <w:marTop w:val="0"/>
          <w:marBottom w:val="0"/>
          <w:divBdr>
            <w:top w:val="none" w:sz="0" w:space="0" w:color="auto"/>
            <w:left w:val="none" w:sz="0" w:space="0" w:color="auto"/>
            <w:bottom w:val="none" w:sz="0" w:space="0" w:color="auto"/>
            <w:right w:val="none" w:sz="0" w:space="0" w:color="auto"/>
          </w:divBdr>
        </w:div>
      </w:divsChild>
    </w:div>
    <w:div w:id="1308776326">
      <w:bodyDiv w:val="1"/>
      <w:marLeft w:val="0"/>
      <w:marRight w:val="0"/>
      <w:marTop w:val="0"/>
      <w:marBottom w:val="0"/>
      <w:divBdr>
        <w:top w:val="none" w:sz="0" w:space="0" w:color="auto"/>
        <w:left w:val="none" w:sz="0" w:space="0" w:color="auto"/>
        <w:bottom w:val="none" w:sz="0" w:space="0" w:color="auto"/>
        <w:right w:val="none" w:sz="0" w:space="0" w:color="auto"/>
      </w:divBdr>
    </w:div>
    <w:div w:id="1311443557">
      <w:bodyDiv w:val="1"/>
      <w:marLeft w:val="0"/>
      <w:marRight w:val="0"/>
      <w:marTop w:val="0"/>
      <w:marBottom w:val="0"/>
      <w:divBdr>
        <w:top w:val="none" w:sz="0" w:space="0" w:color="auto"/>
        <w:left w:val="none" w:sz="0" w:space="0" w:color="auto"/>
        <w:bottom w:val="none" w:sz="0" w:space="0" w:color="auto"/>
        <w:right w:val="none" w:sz="0" w:space="0" w:color="auto"/>
      </w:divBdr>
    </w:div>
    <w:div w:id="1312100836">
      <w:bodyDiv w:val="1"/>
      <w:marLeft w:val="0"/>
      <w:marRight w:val="0"/>
      <w:marTop w:val="0"/>
      <w:marBottom w:val="0"/>
      <w:divBdr>
        <w:top w:val="none" w:sz="0" w:space="0" w:color="auto"/>
        <w:left w:val="none" w:sz="0" w:space="0" w:color="auto"/>
        <w:bottom w:val="none" w:sz="0" w:space="0" w:color="auto"/>
        <w:right w:val="none" w:sz="0" w:space="0" w:color="auto"/>
      </w:divBdr>
    </w:div>
    <w:div w:id="1325204316">
      <w:bodyDiv w:val="1"/>
      <w:marLeft w:val="0"/>
      <w:marRight w:val="0"/>
      <w:marTop w:val="0"/>
      <w:marBottom w:val="0"/>
      <w:divBdr>
        <w:top w:val="none" w:sz="0" w:space="0" w:color="auto"/>
        <w:left w:val="none" w:sz="0" w:space="0" w:color="auto"/>
        <w:bottom w:val="none" w:sz="0" w:space="0" w:color="auto"/>
        <w:right w:val="none" w:sz="0" w:space="0" w:color="auto"/>
      </w:divBdr>
    </w:div>
    <w:div w:id="1339119923">
      <w:bodyDiv w:val="1"/>
      <w:marLeft w:val="0"/>
      <w:marRight w:val="0"/>
      <w:marTop w:val="0"/>
      <w:marBottom w:val="0"/>
      <w:divBdr>
        <w:top w:val="none" w:sz="0" w:space="0" w:color="auto"/>
        <w:left w:val="none" w:sz="0" w:space="0" w:color="auto"/>
        <w:bottom w:val="none" w:sz="0" w:space="0" w:color="auto"/>
        <w:right w:val="none" w:sz="0" w:space="0" w:color="auto"/>
      </w:divBdr>
    </w:div>
    <w:div w:id="1339230364">
      <w:bodyDiv w:val="1"/>
      <w:marLeft w:val="0"/>
      <w:marRight w:val="0"/>
      <w:marTop w:val="0"/>
      <w:marBottom w:val="0"/>
      <w:divBdr>
        <w:top w:val="none" w:sz="0" w:space="0" w:color="auto"/>
        <w:left w:val="none" w:sz="0" w:space="0" w:color="auto"/>
        <w:bottom w:val="none" w:sz="0" w:space="0" w:color="auto"/>
        <w:right w:val="none" w:sz="0" w:space="0" w:color="auto"/>
      </w:divBdr>
    </w:div>
    <w:div w:id="1341467045">
      <w:bodyDiv w:val="1"/>
      <w:marLeft w:val="0"/>
      <w:marRight w:val="0"/>
      <w:marTop w:val="0"/>
      <w:marBottom w:val="0"/>
      <w:divBdr>
        <w:top w:val="none" w:sz="0" w:space="0" w:color="auto"/>
        <w:left w:val="none" w:sz="0" w:space="0" w:color="auto"/>
        <w:bottom w:val="none" w:sz="0" w:space="0" w:color="auto"/>
        <w:right w:val="none" w:sz="0" w:space="0" w:color="auto"/>
      </w:divBdr>
    </w:div>
    <w:div w:id="1352609794">
      <w:bodyDiv w:val="1"/>
      <w:marLeft w:val="0"/>
      <w:marRight w:val="0"/>
      <w:marTop w:val="0"/>
      <w:marBottom w:val="0"/>
      <w:divBdr>
        <w:top w:val="none" w:sz="0" w:space="0" w:color="auto"/>
        <w:left w:val="none" w:sz="0" w:space="0" w:color="auto"/>
        <w:bottom w:val="none" w:sz="0" w:space="0" w:color="auto"/>
        <w:right w:val="none" w:sz="0" w:space="0" w:color="auto"/>
      </w:divBdr>
    </w:div>
    <w:div w:id="1353647814">
      <w:bodyDiv w:val="1"/>
      <w:marLeft w:val="0"/>
      <w:marRight w:val="0"/>
      <w:marTop w:val="0"/>
      <w:marBottom w:val="0"/>
      <w:divBdr>
        <w:top w:val="none" w:sz="0" w:space="0" w:color="auto"/>
        <w:left w:val="none" w:sz="0" w:space="0" w:color="auto"/>
        <w:bottom w:val="none" w:sz="0" w:space="0" w:color="auto"/>
        <w:right w:val="none" w:sz="0" w:space="0" w:color="auto"/>
      </w:divBdr>
      <w:divsChild>
        <w:div w:id="1296522846">
          <w:marLeft w:val="360"/>
          <w:marRight w:val="0"/>
          <w:marTop w:val="0"/>
          <w:marBottom w:val="0"/>
          <w:divBdr>
            <w:top w:val="none" w:sz="0" w:space="0" w:color="auto"/>
            <w:left w:val="none" w:sz="0" w:space="0" w:color="auto"/>
            <w:bottom w:val="none" w:sz="0" w:space="0" w:color="auto"/>
            <w:right w:val="none" w:sz="0" w:space="0" w:color="auto"/>
          </w:divBdr>
        </w:div>
      </w:divsChild>
    </w:div>
    <w:div w:id="1358889538">
      <w:bodyDiv w:val="1"/>
      <w:marLeft w:val="0"/>
      <w:marRight w:val="0"/>
      <w:marTop w:val="0"/>
      <w:marBottom w:val="0"/>
      <w:divBdr>
        <w:top w:val="none" w:sz="0" w:space="0" w:color="auto"/>
        <w:left w:val="none" w:sz="0" w:space="0" w:color="auto"/>
        <w:bottom w:val="none" w:sz="0" w:space="0" w:color="auto"/>
        <w:right w:val="none" w:sz="0" w:space="0" w:color="auto"/>
      </w:divBdr>
    </w:div>
    <w:div w:id="1373185408">
      <w:bodyDiv w:val="1"/>
      <w:marLeft w:val="0"/>
      <w:marRight w:val="0"/>
      <w:marTop w:val="0"/>
      <w:marBottom w:val="0"/>
      <w:divBdr>
        <w:top w:val="none" w:sz="0" w:space="0" w:color="auto"/>
        <w:left w:val="none" w:sz="0" w:space="0" w:color="auto"/>
        <w:bottom w:val="none" w:sz="0" w:space="0" w:color="auto"/>
        <w:right w:val="none" w:sz="0" w:space="0" w:color="auto"/>
      </w:divBdr>
    </w:div>
    <w:div w:id="1376153141">
      <w:bodyDiv w:val="1"/>
      <w:marLeft w:val="0"/>
      <w:marRight w:val="0"/>
      <w:marTop w:val="0"/>
      <w:marBottom w:val="0"/>
      <w:divBdr>
        <w:top w:val="none" w:sz="0" w:space="0" w:color="auto"/>
        <w:left w:val="none" w:sz="0" w:space="0" w:color="auto"/>
        <w:bottom w:val="none" w:sz="0" w:space="0" w:color="auto"/>
        <w:right w:val="none" w:sz="0" w:space="0" w:color="auto"/>
      </w:divBdr>
    </w:div>
    <w:div w:id="1414350761">
      <w:bodyDiv w:val="1"/>
      <w:marLeft w:val="0"/>
      <w:marRight w:val="0"/>
      <w:marTop w:val="0"/>
      <w:marBottom w:val="0"/>
      <w:divBdr>
        <w:top w:val="none" w:sz="0" w:space="0" w:color="auto"/>
        <w:left w:val="none" w:sz="0" w:space="0" w:color="auto"/>
        <w:bottom w:val="none" w:sz="0" w:space="0" w:color="auto"/>
        <w:right w:val="none" w:sz="0" w:space="0" w:color="auto"/>
      </w:divBdr>
    </w:div>
    <w:div w:id="1418600836">
      <w:bodyDiv w:val="1"/>
      <w:marLeft w:val="0"/>
      <w:marRight w:val="0"/>
      <w:marTop w:val="0"/>
      <w:marBottom w:val="0"/>
      <w:divBdr>
        <w:top w:val="none" w:sz="0" w:space="0" w:color="auto"/>
        <w:left w:val="none" w:sz="0" w:space="0" w:color="auto"/>
        <w:bottom w:val="none" w:sz="0" w:space="0" w:color="auto"/>
        <w:right w:val="none" w:sz="0" w:space="0" w:color="auto"/>
      </w:divBdr>
    </w:div>
    <w:div w:id="1420757141">
      <w:bodyDiv w:val="1"/>
      <w:marLeft w:val="0"/>
      <w:marRight w:val="0"/>
      <w:marTop w:val="0"/>
      <w:marBottom w:val="0"/>
      <w:divBdr>
        <w:top w:val="none" w:sz="0" w:space="0" w:color="auto"/>
        <w:left w:val="none" w:sz="0" w:space="0" w:color="auto"/>
        <w:bottom w:val="none" w:sz="0" w:space="0" w:color="auto"/>
        <w:right w:val="none" w:sz="0" w:space="0" w:color="auto"/>
      </w:divBdr>
    </w:div>
    <w:div w:id="1435318458">
      <w:bodyDiv w:val="1"/>
      <w:marLeft w:val="0"/>
      <w:marRight w:val="0"/>
      <w:marTop w:val="0"/>
      <w:marBottom w:val="0"/>
      <w:divBdr>
        <w:top w:val="none" w:sz="0" w:space="0" w:color="auto"/>
        <w:left w:val="none" w:sz="0" w:space="0" w:color="auto"/>
        <w:bottom w:val="none" w:sz="0" w:space="0" w:color="auto"/>
        <w:right w:val="none" w:sz="0" w:space="0" w:color="auto"/>
      </w:divBdr>
    </w:div>
    <w:div w:id="1450052534">
      <w:bodyDiv w:val="1"/>
      <w:marLeft w:val="0"/>
      <w:marRight w:val="0"/>
      <w:marTop w:val="0"/>
      <w:marBottom w:val="0"/>
      <w:divBdr>
        <w:top w:val="none" w:sz="0" w:space="0" w:color="auto"/>
        <w:left w:val="none" w:sz="0" w:space="0" w:color="auto"/>
        <w:bottom w:val="none" w:sz="0" w:space="0" w:color="auto"/>
        <w:right w:val="none" w:sz="0" w:space="0" w:color="auto"/>
      </w:divBdr>
    </w:div>
    <w:div w:id="1459952743">
      <w:bodyDiv w:val="1"/>
      <w:marLeft w:val="0"/>
      <w:marRight w:val="0"/>
      <w:marTop w:val="0"/>
      <w:marBottom w:val="0"/>
      <w:divBdr>
        <w:top w:val="none" w:sz="0" w:space="0" w:color="auto"/>
        <w:left w:val="none" w:sz="0" w:space="0" w:color="auto"/>
        <w:bottom w:val="none" w:sz="0" w:space="0" w:color="auto"/>
        <w:right w:val="none" w:sz="0" w:space="0" w:color="auto"/>
      </w:divBdr>
    </w:div>
    <w:div w:id="1462649963">
      <w:bodyDiv w:val="1"/>
      <w:marLeft w:val="0"/>
      <w:marRight w:val="0"/>
      <w:marTop w:val="0"/>
      <w:marBottom w:val="0"/>
      <w:divBdr>
        <w:top w:val="none" w:sz="0" w:space="0" w:color="auto"/>
        <w:left w:val="none" w:sz="0" w:space="0" w:color="auto"/>
        <w:bottom w:val="none" w:sz="0" w:space="0" w:color="auto"/>
        <w:right w:val="none" w:sz="0" w:space="0" w:color="auto"/>
      </w:divBdr>
    </w:div>
    <w:div w:id="1464346326">
      <w:bodyDiv w:val="1"/>
      <w:marLeft w:val="0"/>
      <w:marRight w:val="0"/>
      <w:marTop w:val="0"/>
      <w:marBottom w:val="0"/>
      <w:divBdr>
        <w:top w:val="none" w:sz="0" w:space="0" w:color="auto"/>
        <w:left w:val="none" w:sz="0" w:space="0" w:color="auto"/>
        <w:bottom w:val="none" w:sz="0" w:space="0" w:color="auto"/>
        <w:right w:val="none" w:sz="0" w:space="0" w:color="auto"/>
      </w:divBdr>
    </w:div>
    <w:div w:id="1466461639">
      <w:bodyDiv w:val="1"/>
      <w:marLeft w:val="0"/>
      <w:marRight w:val="0"/>
      <w:marTop w:val="0"/>
      <w:marBottom w:val="0"/>
      <w:divBdr>
        <w:top w:val="none" w:sz="0" w:space="0" w:color="auto"/>
        <w:left w:val="none" w:sz="0" w:space="0" w:color="auto"/>
        <w:bottom w:val="none" w:sz="0" w:space="0" w:color="auto"/>
        <w:right w:val="none" w:sz="0" w:space="0" w:color="auto"/>
      </w:divBdr>
    </w:div>
    <w:div w:id="1483693884">
      <w:bodyDiv w:val="1"/>
      <w:marLeft w:val="0"/>
      <w:marRight w:val="0"/>
      <w:marTop w:val="0"/>
      <w:marBottom w:val="0"/>
      <w:divBdr>
        <w:top w:val="none" w:sz="0" w:space="0" w:color="auto"/>
        <w:left w:val="none" w:sz="0" w:space="0" w:color="auto"/>
        <w:bottom w:val="none" w:sz="0" w:space="0" w:color="auto"/>
        <w:right w:val="none" w:sz="0" w:space="0" w:color="auto"/>
      </w:divBdr>
      <w:divsChild>
        <w:div w:id="1267809997">
          <w:marLeft w:val="360"/>
          <w:marRight w:val="0"/>
          <w:marTop w:val="0"/>
          <w:marBottom w:val="0"/>
          <w:divBdr>
            <w:top w:val="none" w:sz="0" w:space="0" w:color="auto"/>
            <w:left w:val="none" w:sz="0" w:space="0" w:color="auto"/>
            <w:bottom w:val="none" w:sz="0" w:space="0" w:color="auto"/>
            <w:right w:val="none" w:sz="0" w:space="0" w:color="auto"/>
          </w:divBdr>
        </w:div>
      </w:divsChild>
    </w:div>
    <w:div w:id="1497459363">
      <w:bodyDiv w:val="1"/>
      <w:marLeft w:val="0"/>
      <w:marRight w:val="0"/>
      <w:marTop w:val="0"/>
      <w:marBottom w:val="0"/>
      <w:divBdr>
        <w:top w:val="none" w:sz="0" w:space="0" w:color="auto"/>
        <w:left w:val="none" w:sz="0" w:space="0" w:color="auto"/>
        <w:bottom w:val="none" w:sz="0" w:space="0" w:color="auto"/>
        <w:right w:val="none" w:sz="0" w:space="0" w:color="auto"/>
      </w:divBdr>
    </w:div>
    <w:div w:id="1507406178">
      <w:bodyDiv w:val="1"/>
      <w:marLeft w:val="0"/>
      <w:marRight w:val="0"/>
      <w:marTop w:val="0"/>
      <w:marBottom w:val="0"/>
      <w:divBdr>
        <w:top w:val="none" w:sz="0" w:space="0" w:color="auto"/>
        <w:left w:val="none" w:sz="0" w:space="0" w:color="auto"/>
        <w:bottom w:val="none" w:sz="0" w:space="0" w:color="auto"/>
        <w:right w:val="none" w:sz="0" w:space="0" w:color="auto"/>
      </w:divBdr>
    </w:div>
    <w:div w:id="1522015324">
      <w:bodyDiv w:val="1"/>
      <w:marLeft w:val="0"/>
      <w:marRight w:val="0"/>
      <w:marTop w:val="0"/>
      <w:marBottom w:val="0"/>
      <w:divBdr>
        <w:top w:val="none" w:sz="0" w:space="0" w:color="auto"/>
        <w:left w:val="none" w:sz="0" w:space="0" w:color="auto"/>
        <w:bottom w:val="none" w:sz="0" w:space="0" w:color="auto"/>
        <w:right w:val="none" w:sz="0" w:space="0" w:color="auto"/>
      </w:divBdr>
    </w:div>
    <w:div w:id="1543250322">
      <w:bodyDiv w:val="1"/>
      <w:marLeft w:val="0"/>
      <w:marRight w:val="0"/>
      <w:marTop w:val="0"/>
      <w:marBottom w:val="0"/>
      <w:divBdr>
        <w:top w:val="none" w:sz="0" w:space="0" w:color="auto"/>
        <w:left w:val="none" w:sz="0" w:space="0" w:color="auto"/>
        <w:bottom w:val="none" w:sz="0" w:space="0" w:color="auto"/>
        <w:right w:val="none" w:sz="0" w:space="0" w:color="auto"/>
      </w:divBdr>
    </w:div>
    <w:div w:id="1548906080">
      <w:bodyDiv w:val="1"/>
      <w:marLeft w:val="0"/>
      <w:marRight w:val="0"/>
      <w:marTop w:val="0"/>
      <w:marBottom w:val="0"/>
      <w:divBdr>
        <w:top w:val="none" w:sz="0" w:space="0" w:color="auto"/>
        <w:left w:val="none" w:sz="0" w:space="0" w:color="auto"/>
        <w:bottom w:val="none" w:sz="0" w:space="0" w:color="auto"/>
        <w:right w:val="none" w:sz="0" w:space="0" w:color="auto"/>
      </w:divBdr>
    </w:div>
    <w:div w:id="1550847404">
      <w:bodyDiv w:val="1"/>
      <w:marLeft w:val="0"/>
      <w:marRight w:val="0"/>
      <w:marTop w:val="0"/>
      <w:marBottom w:val="0"/>
      <w:divBdr>
        <w:top w:val="none" w:sz="0" w:space="0" w:color="auto"/>
        <w:left w:val="none" w:sz="0" w:space="0" w:color="auto"/>
        <w:bottom w:val="none" w:sz="0" w:space="0" w:color="auto"/>
        <w:right w:val="none" w:sz="0" w:space="0" w:color="auto"/>
      </w:divBdr>
    </w:div>
    <w:div w:id="1561285814">
      <w:bodyDiv w:val="1"/>
      <w:marLeft w:val="0"/>
      <w:marRight w:val="0"/>
      <w:marTop w:val="0"/>
      <w:marBottom w:val="0"/>
      <w:divBdr>
        <w:top w:val="none" w:sz="0" w:space="0" w:color="auto"/>
        <w:left w:val="none" w:sz="0" w:space="0" w:color="auto"/>
        <w:bottom w:val="none" w:sz="0" w:space="0" w:color="auto"/>
        <w:right w:val="none" w:sz="0" w:space="0" w:color="auto"/>
      </w:divBdr>
    </w:div>
    <w:div w:id="1563514915">
      <w:bodyDiv w:val="1"/>
      <w:marLeft w:val="0"/>
      <w:marRight w:val="0"/>
      <w:marTop w:val="0"/>
      <w:marBottom w:val="0"/>
      <w:divBdr>
        <w:top w:val="none" w:sz="0" w:space="0" w:color="auto"/>
        <w:left w:val="none" w:sz="0" w:space="0" w:color="auto"/>
        <w:bottom w:val="none" w:sz="0" w:space="0" w:color="auto"/>
        <w:right w:val="none" w:sz="0" w:space="0" w:color="auto"/>
      </w:divBdr>
    </w:div>
    <w:div w:id="1585723956">
      <w:bodyDiv w:val="1"/>
      <w:marLeft w:val="0"/>
      <w:marRight w:val="0"/>
      <w:marTop w:val="0"/>
      <w:marBottom w:val="0"/>
      <w:divBdr>
        <w:top w:val="none" w:sz="0" w:space="0" w:color="auto"/>
        <w:left w:val="none" w:sz="0" w:space="0" w:color="auto"/>
        <w:bottom w:val="none" w:sz="0" w:space="0" w:color="auto"/>
        <w:right w:val="none" w:sz="0" w:space="0" w:color="auto"/>
      </w:divBdr>
    </w:div>
    <w:div w:id="1602105252">
      <w:bodyDiv w:val="1"/>
      <w:marLeft w:val="0"/>
      <w:marRight w:val="0"/>
      <w:marTop w:val="0"/>
      <w:marBottom w:val="0"/>
      <w:divBdr>
        <w:top w:val="none" w:sz="0" w:space="0" w:color="auto"/>
        <w:left w:val="none" w:sz="0" w:space="0" w:color="auto"/>
        <w:bottom w:val="none" w:sz="0" w:space="0" w:color="auto"/>
        <w:right w:val="none" w:sz="0" w:space="0" w:color="auto"/>
      </w:divBdr>
    </w:div>
    <w:div w:id="1679113815">
      <w:bodyDiv w:val="1"/>
      <w:marLeft w:val="0"/>
      <w:marRight w:val="0"/>
      <w:marTop w:val="0"/>
      <w:marBottom w:val="0"/>
      <w:divBdr>
        <w:top w:val="none" w:sz="0" w:space="0" w:color="auto"/>
        <w:left w:val="none" w:sz="0" w:space="0" w:color="auto"/>
        <w:bottom w:val="none" w:sz="0" w:space="0" w:color="auto"/>
        <w:right w:val="none" w:sz="0" w:space="0" w:color="auto"/>
      </w:divBdr>
    </w:div>
    <w:div w:id="1682926646">
      <w:bodyDiv w:val="1"/>
      <w:marLeft w:val="0"/>
      <w:marRight w:val="0"/>
      <w:marTop w:val="0"/>
      <w:marBottom w:val="0"/>
      <w:divBdr>
        <w:top w:val="none" w:sz="0" w:space="0" w:color="auto"/>
        <w:left w:val="none" w:sz="0" w:space="0" w:color="auto"/>
        <w:bottom w:val="none" w:sz="0" w:space="0" w:color="auto"/>
        <w:right w:val="none" w:sz="0" w:space="0" w:color="auto"/>
      </w:divBdr>
    </w:div>
    <w:div w:id="1704670397">
      <w:bodyDiv w:val="1"/>
      <w:marLeft w:val="0"/>
      <w:marRight w:val="0"/>
      <w:marTop w:val="0"/>
      <w:marBottom w:val="0"/>
      <w:divBdr>
        <w:top w:val="none" w:sz="0" w:space="0" w:color="auto"/>
        <w:left w:val="none" w:sz="0" w:space="0" w:color="auto"/>
        <w:bottom w:val="none" w:sz="0" w:space="0" w:color="auto"/>
        <w:right w:val="none" w:sz="0" w:space="0" w:color="auto"/>
      </w:divBdr>
    </w:div>
    <w:div w:id="1707876996">
      <w:bodyDiv w:val="1"/>
      <w:marLeft w:val="0"/>
      <w:marRight w:val="0"/>
      <w:marTop w:val="0"/>
      <w:marBottom w:val="0"/>
      <w:divBdr>
        <w:top w:val="none" w:sz="0" w:space="0" w:color="auto"/>
        <w:left w:val="none" w:sz="0" w:space="0" w:color="auto"/>
        <w:bottom w:val="none" w:sz="0" w:space="0" w:color="auto"/>
        <w:right w:val="none" w:sz="0" w:space="0" w:color="auto"/>
      </w:divBdr>
    </w:div>
    <w:div w:id="1755197854">
      <w:bodyDiv w:val="1"/>
      <w:marLeft w:val="0"/>
      <w:marRight w:val="0"/>
      <w:marTop w:val="0"/>
      <w:marBottom w:val="0"/>
      <w:divBdr>
        <w:top w:val="none" w:sz="0" w:space="0" w:color="auto"/>
        <w:left w:val="none" w:sz="0" w:space="0" w:color="auto"/>
        <w:bottom w:val="none" w:sz="0" w:space="0" w:color="auto"/>
        <w:right w:val="none" w:sz="0" w:space="0" w:color="auto"/>
      </w:divBdr>
    </w:div>
    <w:div w:id="1759599175">
      <w:bodyDiv w:val="1"/>
      <w:marLeft w:val="0"/>
      <w:marRight w:val="0"/>
      <w:marTop w:val="0"/>
      <w:marBottom w:val="0"/>
      <w:divBdr>
        <w:top w:val="none" w:sz="0" w:space="0" w:color="auto"/>
        <w:left w:val="none" w:sz="0" w:space="0" w:color="auto"/>
        <w:bottom w:val="none" w:sz="0" w:space="0" w:color="auto"/>
        <w:right w:val="none" w:sz="0" w:space="0" w:color="auto"/>
      </w:divBdr>
    </w:div>
    <w:div w:id="1760833256">
      <w:bodyDiv w:val="1"/>
      <w:marLeft w:val="0"/>
      <w:marRight w:val="0"/>
      <w:marTop w:val="0"/>
      <w:marBottom w:val="0"/>
      <w:divBdr>
        <w:top w:val="none" w:sz="0" w:space="0" w:color="auto"/>
        <w:left w:val="none" w:sz="0" w:space="0" w:color="auto"/>
        <w:bottom w:val="none" w:sz="0" w:space="0" w:color="auto"/>
        <w:right w:val="none" w:sz="0" w:space="0" w:color="auto"/>
      </w:divBdr>
    </w:div>
    <w:div w:id="1773158510">
      <w:bodyDiv w:val="1"/>
      <w:marLeft w:val="0"/>
      <w:marRight w:val="0"/>
      <w:marTop w:val="0"/>
      <w:marBottom w:val="0"/>
      <w:divBdr>
        <w:top w:val="none" w:sz="0" w:space="0" w:color="auto"/>
        <w:left w:val="none" w:sz="0" w:space="0" w:color="auto"/>
        <w:bottom w:val="none" w:sz="0" w:space="0" w:color="auto"/>
        <w:right w:val="none" w:sz="0" w:space="0" w:color="auto"/>
      </w:divBdr>
    </w:div>
    <w:div w:id="1786190493">
      <w:bodyDiv w:val="1"/>
      <w:marLeft w:val="0"/>
      <w:marRight w:val="0"/>
      <w:marTop w:val="0"/>
      <w:marBottom w:val="0"/>
      <w:divBdr>
        <w:top w:val="none" w:sz="0" w:space="0" w:color="auto"/>
        <w:left w:val="none" w:sz="0" w:space="0" w:color="auto"/>
        <w:bottom w:val="none" w:sz="0" w:space="0" w:color="auto"/>
        <w:right w:val="none" w:sz="0" w:space="0" w:color="auto"/>
      </w:divBdr>
    </w:div>
    <w:div w:id="1804695314">
      <w:bodyDiv w:val="1"/>
      <w:marLeft w:val="0"/>
      <w:marRight w:val="0"/>
      <w:marTop w:val="0"/>
      <w:marBottom w:val="0"/>
      <w:divBdr>
        <w:top w:val="none" w:sz="0" w:space="0" w:color="auto"/>
        <w:left w:val="none" w:sz="0" w:space="0" w:color="auto"/>
        <w:bottom w:val="none" w:sz="0" w:space="0" w:color="auto"/>
        <w:right w:val="none" w:sz="0" w:space="0" w:color="auto"/>
      </w:divBdr>
    </w:div>
    <w:div w:id="1813251311">
      <w:bodyDiv w:val="1"/>
      <w:marLeft w:val="0"/>
      <w:marRight w:val="0"/>
      <w:marTop w:val="0"/>
      <w:marBottom w:val="0"/>
      <w:divBdr>
        <w:top w:val="none" w:sz="0" w:space="0" w:color="auto"/>
        <w:left w:val="none" w:sz="0" w:space="0" w:color="auto"/>
        <w:bottom w:val="none" w:sz="0" w:space="0" w:color="auto"/>
        <w:right w:val="none" w:sz="0" w:space="0" w:color="auto"/>
      </w:divBdr>
    </w:div>
    <w:div w:id="1820151131">
      <w:bodyDiv w:val="1"/>
      <w:marLeft w:val="0"/>
      <w:marRight w:val="0"/>
      <w:marTop w:val="0"/>
      <w:marBottom w:val="0"/>
      <w:divBdr>
        <w:top w:val="none" w:sz="0" w:space="0" w:color="auto"/>
        <w:left w:val="none" w:sz="0" w:space="0" w:color="auto"/>
        <w:bottom w:val="none" w:sz="0" w:space="0" w:color="auto"/>
        <w:right w:val="none" w:sz="0" w:space="0" w:color="auto"/>
      </w:divBdr>
    </w:div>
    <w:div w:id="1827013044">
      <w:bodyDiv w:val="1"/>
      <w:marLeft w:val="0"/>
      <w:marRight w:val="0"/>
      <w:marTop w:val="0"/>
      <w:marBottom w:val="0"/>
      <w:divBdr>
        <w:top w:val="none" w:sz="0" w:space="0" w:color="auto"/>
        <w:left w:val="none" w:sz="0" w:space="0" w:color="auto"/>
        <w:bottom w:val="none" w:sz="0" w:space="0" w:color="auto"/>
        <w:right w:val="none" w:sz="0" w:space="0" w:color="auto"/>
      </w:divBdr>
      <w:divsChild>
        <w:div w:id="67265271">
          <w:marLeft w:val="360"/>
          <w:marRight w:val="0"/>
          <w:marTop w:val="0"/>
          <w:marBottom w:val="0"/>
          <w:divBdr>
            <w:top w:val="none" w:sz="0" w:space="0" w:color="auto"/>
            <w:left w:val="none" w:sz="0" w:space="0" w:color="auto"/>
            <w:bottom w:val="none" w:sz="0" w:space="0" w:color="auto"/>
            <w:right w:val="none" w:sz="0" w:space="0" w:color="auto"/>
          </w:divBdr>
        </w:div>
        <w:div w:id="1070887034">
          <w:marLeft w:val="360"/>
          <w:marRight w:val="0"/>
          <w:marTop w:val="0"/>
          <w:marBottom w:val="0"/>
          <w:divBdr>
            <w:top w:val="none" w:sz="0" w:space="0" w:color="auto"/>
            <w:left w:val="none" w:sz="0" w:space="0" w:color="auto"/>
            <w:bottom w:val="none" w:sz="0" w:space="0" w:color="auto"/>
            <w:right w:val="none" w:sz="0" w:space="0" w:color="auto"/>
          </w:divBdr>
        </w:div>
        <w:div w:id="950630808">
          <w:marLeft w:val="360"/>
          <w:marRight w:val="0"/>
          <w:marTop w:val="0"/>
          <w:marBottom w:val="0"/>
          <w:divBdr>
            <w:top w:val="none" w:sz="0" w:space="0" w:color="auto"/>
            <w:left w:val="none" w:sz="0" w:space="0" w:color="auto"/>
            <w:bottom w:val="none" w:sz="0" w:space="0" w:color="auto"/>
            <w:right w:val="none" w:sz="0" w:space="0" w:color="auto"/>
          </w:divBdr>
        </w:div>
      </w:divsChild>
    </w:div>
    <w:div w:id="1833639831">
      <w:bodyDiv w:val="1"/>
      <w:marLeft w:val="0"/>
      <w:marRight w:val="0"/>
      <w:marTop w:val="0"/>
      <w:marBottom w:val="0"/>
      <w:divBdr>
        <w:top w:val="none" w:sz="0" w:space="0" w:color="auto"/>
        <w:left w:val="none" w:sz="0" w:space="0" w:color="auto"/>
        <w:bottom w:val="none" w:sz="0" w:space="0" w:color="auto"/>
        <w:right w:val="none" w:sz="0" w:space="0" w:color="auto"/>
      </w:divBdr>
    </w:div>
    <w:div w:id="1885095506">
      <w:bodyDiv w:val="1"/>
      <w:marLeft w:val="0"/>
      <w:marRight w:val="0"/>
      <w:marTop w:val="0"/>
      <w:marBottom w:val="0"/>
      <w:divBdr>
        <w:top w:val="none" w:sz="0" w:space="0" w:color="auto"/>
        <w:left w:val="none" w:sz="0" w:space="0" w:color="auto"/>
        <w:bottom w:val="none" w:sz="0" w:space="0" w:color="auto"/>
        <w:right w:val="none" w:sz="0" w:space="0" w:color="auto"/>
      </w:divBdr>
    </w:div>
    <w:div w:id="1893691788">
      <w:bodyDiv w:val="1"/>
      <w:marLeft w:val="0"/>
      <w:marRight w:val="0"/>
      <w:marTop w:val="0"/>
      <w:marBottom w:val="0"/>
      <w:divBdr>
        <w:top w:val="none" w:sz="0" w:space="0" w:color="auto"/>
        <w:left w:val="none" w:sz="0" w:space="0" w:color="auto"/>
        <w:bottom w:val="none" w:sz="0" w:space="0" w:color="auto"/>
        <w:right w:val="none" w:sz="0" w:space="0" w:color="auto"/>
      </w:divBdr>
      <w:divsChild>
        <w:div w:id="1771970522">
          <w:marLeft w:val="360"/>
          <w:marRight w:val="0"/>
          <w:marTop w:val="0"/>
          <w:marBottom w:val="0"/>
          <w:divBdr>
            <w:top w:val="none" w:sz="0" w:space="0" w:color="auto"/>
            <w:left w:val="none" w:sz="0" w:space="0" w:color="auto"/>
            <w:bottom w:val="none" w:sz="0" w:space="0" w:color="auto"/>
            <w:right w:val="none" w:sz="0" w:space="0" w:color="auto"/>
          </w:divBdr>
        </w:div>
        <w:div w:id="1335839504">
          <w:marLeft w:val="360"/>
          <w:marRight w:val="0"/>
          <w:marTop w:val="0"/>
          <w:marBottom w:val="0"/>
          <w:divBdr>
            <w:top w:val="none" w:sz="0" w:space="0" w:color="auto"/>
            <w:left w:val="none" w:sz="0" w:space="0" w:color="auto"/>
            <w:bottom w:val="none" w:sz="0" w:space="0" w:color="auto"/>
            <w:right w:val="none" w:sz="0" w:space="0" w:color="auto"/>
          </w:divBdr>
        </w:div>
        <w:div w:id="31269680">
          <w:marLeft w:val="360"/>
          <w:marRight w:val="0"/>
          <w:marTop w:val="0"/>
          <w:marBottom w:val="0"/>
          <w:divBdr>
            <w:top w:val="none" w:sz="0" w:space="0" w:color="auto"/>
            <w:left w:val="none" w:sz="0" w:space="0" w:color="auto"/>
            <w:bottom w:val="none" w:sz="0" w:space="0" w:color="auto"/>
            <w:right w:val="none" w:sz="0" w:space="0" w:color="auto"/>
          </w:divBdr>
        </w:div>
      </w:divsChild>
    </w:div>
    <w:div w:id="1894348406">
      <w:bodyDiv w:val="1"/>
      <w:marLeft w:val="0"/>
      <w:marRight w:val="0"/>
      <w:marTop w:val="0"/>
      <w:marBottom w:val="0"/>
      <w:divBdr>
        <w:top w:val="none" w:sz="0" w:space="0" w:color="auto"/>
        <w:left w:val="none" w:sz="0" w:space="0" w:color="auto"/>
        <w:bottom w:val="none" w:sz="0" w:space="0" w:color="auto"/>
        <w:right w:val="none" w:sz="0" w:space="0" w:color="auto"/>
      </w:divBdr>
    </w:div>
    <w:div w:id="1902791660">
      <w:bodyDiv w:val="1"/>
      <w:marLeft w:val="0"/>
      <w:marRight w:val="0"/>
      <w:marTop w:val="0"/>
      <w:marBottom w:val="0"/>
      <w:divBdr>
        <w:top w:val="none" w:sz="0" w:space="0" w:color="auto"/>
        <w:left w:val="none" w:sz="0" w:space="0" w:color="auto"/>
        <w:bottom w:val="none" w:sz="0" w:space="0" w:color="auto"/>
        <w:right w:val="none" w:sz="0" w:space="0" w:color="auto"/>
      </w:divBdr>
    </w:div>
    <w:div w:id="1909261315">
      <w:bodyDiv w:val="1"/>
      <w:marLeft w:val="0"/>
      <w:marRight w:val="0"/>
      <w:marTop w:val="0"/>
      <w:marBottom w:val="0"/>
      <w:divBdr>
        <w:top w:val="none" w:sz="0" w:space="0" w:color="auto"/>
        <w:left w:val="none" w:sz="0" w:space="0" w:color="auto"/>
        <w:bottom w:val="none" w:sz="0" w:space="0" w:color="auto"/>
        <w:right w:val="none" w:sz="0" w:space="0" w:color="auto"/>
      </w:divBdr>
    </w:div>
    <w:div w:id="1918784922">
      <w:bodyDiv w:val="1"/>
      <w:marLeft w:val="0"/>
      <w:marRight w:val="0"/>
      <w:marTop w:val="0"/>
      <w:marBottom w:val="0"/>
      <w:divBdr>
        <w:top w:val="none" w:sz="0" w:space="0" w:color="auto"/>
        <w:left w:val="none" w:sz="0" w:space="0" w:color="auto"/>
        <w:bottom w:val="none" w:sz="0" w:space="0" w:color="auto"/>
        <w:right w:val="none" w:sz="0" w:space="0" w:color="auto"/>
      </w:divBdr>
    </w:div>
    <w:div w:id="1957789247">
      <w:bodyDiv w:val="1"/>
      <w:marLeft w:val="0"/>
      <w:marRight w:val="0"/>
      <w:marTop w:val="0"/>
      <w:marBottom w:val="0"/>
      <w:divBdr>
        <w:top w:val="none" w:sz="0" w:space="0" w:color="auto"/>
        <w:left w:val="none" w:sz="0" w:space="0" w:color="auto"/>
        <w:bottom w:val="none" w:sz="0" w:space="0" w:color="auto"/>
        <w:right w:val="none" w:sz="0" w:space="0" w:color="auto"/>
      </w:divBdr>
    </w:div>
    <w:div w:id="1975481376">
      <w:bodyDiv w:val="1"/>
      <w:marLeft w:val="0"/>
      <w:marRight w:val="0"/>
      <w:marTop w:val="0"/>
      <w:marBottom w:val="0"/>
      <w:divBdr>
        <w:top w:val="none" w:sz="0" w:space="0" w:color="auto"/>
        <w:left w:val="none" w:sz="0" w:space="0" w:color="auto"/>
        <w:bottom w:val="none" w:sz="0" w:space="0" w:color="auto"/>
        <w:right w:val="none" w:sz="0" w:space="0" w:color="auto"/>
      </w:divBdr>
    </w:div>
    <w:div w:id="1983583172">
      <w:bodyDiv w:val="1"/>
      <w:marLeft w:val="0"/>
      <w:marRight w:val="0"/>
      <w:marTop w:val="0"/>
      <w:marBottom w:val="0"/>
      <w:divBdr>
        <w:top w:val="none" w:sz="0" w:space="0" w:color="auto"/>
        <w:left w:val="none" w:sz="0" w:space="0" w:color="auto"/>
        <w:bottom w:val="none" w:sz="0" w:space="0" w:color="auto"/>
        <w:right w:val="none" w:sz="0" w:space="0" w:color="auto"/>
      </w:divBdr>
    </w:div>
    <w:div w:id="2020765620">
      <w:bodyDiv w:val="1"/>
      <w:marLeft w:val="0"/>
      <w:marRight w:val="0"/>
      <w:marTop w:val="0"/>
      <w:marBottom w:val="0"/>
      <w:divBdr>
        <w:top w:val="none" w:sz="0" w:space="0" w:color="auto"/>
        <w:left w:val="none" w:sz="0" w:space="0" w:color="auto"/>
        <w:bottom w:val="none" w:sz="0" w:space="0" w:color="auto"/>
        <w:right w:val="none" w:sz="0" w:space="0" w:color="auto"/>
      </w:divBdr>
    </w:div>
    <w:div w:id="2027704155">
      <w:bodyDiv w:val="1"/>
      <w:marLeft w:val="0"/>
      <w:marRight w:val="0"/>
      <w:marTop w:val="0"/>
      <w:marBottom w:val="0"/>
      <w:divBdr>
        <w:top w:val="none" w:sz="0" w:space="0" w:color="auto"/>
        <w:left w:val="none" w:sz="0" w:space="0" w:color="auto"/>
        <w:bottom w:val="none" w:sz="0" w:space="0" w:color="auto"/>
        <w:right w:val="none" w:sz="0" w:space="0" w:color="auto"/>
      </w:divBdr>
    </w:div>
    <w:div w:id="2039508081">
      <w:bodyDiv w:val="1"/>
      <w:marLeft w:val="0"/>
      <w:marRight w:val="0"/>
      <w:marTop w:val="0"/>
      <w:marBottom w:val="0"/>
      <w:divBdr>
        <w:top w:val="none" w:sz="0" w:space="0" w:color="auto"/>
        <w:left w:val="none" w:sz="0" w:space="0" w:color="auto"/>
        <w:bottom w:val="none" w:sz="0" w:space="0" w:color="auto"/>
        <w:right w:val="none" w:sz="0" w:space="0" w:color="auto"/>
      </w:divBdr>
    </w:div>
    <w:div w:id="2043164032">
      <w:bodyDiv w:val="1"/>
      <w:marLeft w:val="0"/>
      <w:marRight w:val="0"/>
      <w:marTop w:val="0"/>
      <w:marBottom w:val="0"/>
      <w:divBdr>
        <w:top w:val="none" w:sz="0" w:space="0" w:color="auto"/>
        <w:left w:val="none" w:sz="0" w:space="0" w:color="auto"/>
        <w:bottom w:val="none" w:sz="0" w:space="0" w:color="auto"/>
        <w:right w:val="none" w:sz="0" w:space="0" w:color="auto"/>
      </w:divBdr>
    </w:div>
    <w:div w:id="2068458157">
      <w:bodyDiv w:val="1"/>
      <w:marLeft w:val="0"/>
      <w:marRight w:val="0"/>
      <w:marTop w:val="0"/>
      <w:marBottom w:val="0"/>
      <w:divBdr>
        <w:top w:val="none" w:sz="0" w:space="0" w:color="auto"/>
        <w:left w:val="none" w:sz="0" w:space="0" w:color="auto"/>
        <w:bottom w:val="none" w:sz="0" w:space="0" w:color="auto"/>
        <w:right w:val="none" w:sz="0" w:space="0" w:color="auto"/>
      </w:divBdr>
    </w:div>
    <w:div w:id="2085641138">
      <w:bodyDiv w:val="1"/>
      <w:marLeft w:val="0"/>
      <w:marRight w:val="0"/>
      <w:marTop w:val="0"/>
      <w:marBottom w:val="0"/>
      <w:divBdr>
        <w:top w:val="none" w:sz="0" w:space="0" w:color="auto"/>
        <w:left w:val="none" w:sz="0" w:space="0" w:color="auto"/>
        <w:bottom w:val="none" w:sz="0" w:space="0" w:color="auto"/>
        <w:right w:val="none" w:sz="0" w:space="0" w:color="auto"/>
      </w:divBdr>
    </w:div>
    <w:div w:id="2088768947">
      <w:bodyDiv w:val="1"/>
      <w:marLeft w:val="0"/>
      <w:marRight w:val="0"/>
      <w:marTop w:val="0"/>
      <w:marBottom w:val="0"/>
      <w:divBdr>
        <w:top w:val="none" w:sz="0" w:space="0" w:color="auto"/>
        <w:left w:val="none" w:sz="0" w:space="0" w:color="auto"/>
        <w:bottom w:val="none" w:sz="0" w:space="0" w:color="auto"/>
        <w:right w:val="none" w:sz="0" w:space="0" w:color="auto"/>
      </w:divBdr>
    </w:div>
    <w:div w:id="2101246855">
      <w:bodyDiv w:val="1"/>
      <w:marLeft w:val="0"/>
      <w:marRight w:val="0"/>
      <w:marTop w:val="0"/>
      <w:marBottom w:val="0"/>
      <w:divBdr>
        <w:top w:val="none" w:sz="0" w:space="0" w:color="auto"/>
        <w:left w:val="none" w:sz="0" w:space="0" w:color="auto"/>
        <w:bottom w:val="none" w:sz="0" w:space="0" w:color="auto"/>
        <w:right w:val="none" w:sz="0" w:space="0" w:color="auto"/>
      </w:divBdr>
    </w:div>
    <w:div w:id="2105295211">
      <w:bodyDiv w:val="1"/>
      <w:marLeft w:val="0"/>
      <w:marRight w:val="0"/>
      <w:marTop w:val="0"/>
      <w:marBottom w:val="0"/>
      <w:divBdr>
        <w:top w:val="none" w:sz="0" w:space="0" w:color="auto"/>
        <w:left w:val="none" w:sz="0" w:space="0" w:color="auto"/>
        <w:bottom w:val="none" w:sz="0" w:space="0" w:color="auto"/>
        <w:right w:val="none" w:sz="0" w:space="0" w:color="auto"/>
      </w:divBdr>
    </w:div>
    <w:div w:id="2106489627">
      <w:bodyDiv w:val="1"/>
      <w:marLeft w:val="0"/>
      <w:marRight w:val="0"/>
      <w:marTop w:val="0"/>
      <w:marBottom w:val="0"/>
      <w:divBdr>
        <w:top w:val="none" w:sz="0" w:space="0" w:color="auto"/>
        <w:left w:val="none" w:sz="0" w:space="0" w:color="auto"/>
        <w:bottom w:val="none" w:sz="0" w:space="0" w:color="auto"/>
        <w:right w:val="none" w:sz="0" w:space="0" w:color="auto"/>
      </w:divBdr>
    </w:div>
    <w:div w:id="2110194118">
      <w:bodyDiv w:val="1"/>
      <w:marLeft w:val="0"/>
      <w:marRight w:val="0"/>
      <w:marTop w:val="0"/>
      <w:marBottom w:val="0"/>
      <w:divBdr>
        <w:top w:val="none" w:sz="0" w:space="0" w:color="auto"/>
        <w:left w:val="none" w:sz="0" w:space="0" w:color="auto"/>
        <w:bottom w:val="none" w:sz="0" w:space="0" w:color="auto"/>
        <w:right w:val="none" w:sz="0" w:space="0" w:color="auto"/>
      </w:divBdr>
    </w:div>
    <w:div w:id="2110391450">
      <w:bodyDiv w:val="1"/>
      <w:marLeft w:val="0"/>
      <w:marRight w:val="0"/>
      <w:marTop w:val="0"/>
      <w:marBottom w:val="0"/>
      <w:divBdr>
        <w:top w:val="none" w:sz="0" w:space="0" w:color="auto"/>
        <w:left w:val="none" w:sz="0" w:space="0" w:color="auto"/>
        <w:bottom w:val="none" w:sz="0" w:space="0" w:color="auto"/>
        <w:right w:val="none" w:sz="0" w:space="0" w:color="auto"/>
      </w:divBdr>
    </w:div>
    <w:div w:id="211670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Q:\A.%20Aktuelle%20Dateien\Vorlage%20Komeptenzlogbuch.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6DE2DC595D64E3E8CD9348EFA44068E"/>
        <w:category>
          <w:name w:val="Allgemein"/>
          <w:gallery w:val="placeholder"/>
        </w:category>
        <w:types>
          <w:type w:val="bbPlcHdr"/>
        </w:types>
        <w:behaviors>
          <w:behavior w:val="content"/>
        </w:behaviors>
        <w:guid w:val="{72054301-8D6D-4136-8C22-95DA69E7A145}"/>
      </w:docPartPr>
      <w:docPartBody>
        <w:p w:rsidR="00D71E54" w:rsidRPr="00825D7F" w:rsidRDefault="00D71E54" w:rsidP="007E73C6">
          <w:pPr>
            <w:suppressAutoHyphens/>
            <w:rPr>
              <w:rFonts w:eastAsia="Arial" w:cs="Times New Roman"/>
              <w:spacing w:val="-2"/>
            </w:rPr>
          </w:pPr>
          <w:r w:rsidRPr="00825D7F">
            <w:t>Schä</w:t>
          </w:r>
          <w:r w:rsidRPr="00825D7F">
            <w:rPr>
              <w:b/>
            </w:rPr>
            <w:t>t</w:t>
          </w:r>
          <w:r w:rsidRPr="00825D7F">
            <w:t>ze dich selbst ein: Wie weit hast du folgende Kompetenzen bereits entwickelt und woran machst du das fest</w:t>
          </w:r>
          <w:r>
            <w:t>? Bearbeite das Dokument regelmäßig und speichere es mit dem Bearbeitungsdatum. So kannst du deine persönlichen Entwicklungsschritte</w:t>
          </w:r>
          <w:r w:rsidRPr="00825D7F">
            <w:t xml:space="preserve"> </w:t>
          </w:r>
          <w:r>
            <w:t>über den Verlauf deines gesamten Studiums dokumentieren und vergleichen</w:t>
          </w:r>
          <w:r w:rsidRPr="00825D7F">
            <w:t>.</w:t>
          </w:r>
        </w:p>
        <w:p w:rsidR="00596780" w:rsidRDefault="00596780"/>
      </w:docPartBody>
    </w:docPart>
    <w:docPart>
      <w:docPartPr>
        <w:name w:val="DefaultPlaceholder_-1854013440"/>
        <w:category>
          <w:name w:val="Allgemein"/>
          <w:gallery w:val="placeholder"/>
        </w:category>
        <w:types>
          <w:type w:val="bbPlcHdr"/>
        </w:types>
        <w:behaviors>
          <w:behavior w:val="content"/>
        </w:behaviors>
        <w:guid w:val="{0902B2D8-D0B4-4EAD-9AF9-DBF5DE986535}"/>
      </w:docPartPr>
      <w:docPartBody>
        <w:p w:rsidR="00455BF0" w:rsidRDefault="0000150F">
          <w:r w:rsidRPr="00953C06">
            <w:rPr>
              <w:rStyle w:val="Platzhaltertext"/>
            </w:rPr>
            <w:t>Klicken oder tippen Sie hier, um Text einzugeben.</w:t>
          </w:r>
        </w:p>
      </w:docPartBody>
    </w:docPart>
    <w:docPart>
      <w:docPartPr>
        <w:name w:val="FAFE0EDD8C6B4304B2B9F0FC6235FCFA"/>
        <w:category>
          <w:name w:val="Allgemein"/>
          <w:gallery w:val="placeholder"/>
        </w:category>
        <w:types>
          <w:type w:val="bbPlcHdr"/>
        </w:types>
        <w:behaviors>
          <w:behavior w:val="content"/>
        </w:behaviors>
        <w:guid w:val="{FE375E11-5901-410B-B53D-C02C88E9D3AA}"/>
      </w:docPartPr>
      <w:docPartBody>
        <w:p w:rsidR="00D71E54" w:rsidRDefault="00D71E54" w:rsidP="007E73C6">
          <w:pPr>
            <w:suppressAutoHyphens/>
          </w:pPr>
          <w:r w:rsidRPr="00876DBB">
            <w:rPr>
              <w:rFonts w:ascii="Lelo Bold" w:hAnsi="Lelo Bold"/>
              <w:color w:val="A1151A"/>
            </w:rPr>
            <w:t>Selbstkompetenz</w:t>
          </w:r>
          <w:r w:rsidRPr="001757CE">
            <w:rPr>
              <w:color w:val="F9C621"/>
            </w:rPr>
            <w:t xml:space="preserve"> </w:t>
          </w:r>
          <w:r w:rsidRPr="00825D7F">
            <w:t>ist die Fähigkeit und Bereitschaft, selbstständig, verantwortlich und zielgerichtet zu handeln. Dazu gehört eigenes und das Handeln anderer zu reflektieren und die eigene Handlungsfähigkeit situationsgemäß zu gestalten und weiterzuentwickeln (in Anlehnung an Krämer und Müller-Naevecke 2014).</w:t>
          </w:r>
        </w:p>
        <w:p w:rsidR="00455BF0" w:rsidRDefault="00455BF0" w:rsidP="0000150F">
          <w:pPr>
            <w:pStyle w:val="FAFE0EDD8C6B4304B2B9F0FC6235FCFA"/>
          </w:pPr>
        </w:p>
      </w:docPartBody>
    </w:docPart>
    <w:docPart>
      <w:docPartPr>
        <w:name w:val="8BFD3A941A16477788F216A9A0B0D458"/>
        <w:category>
          <w:name w:val="Allgemein"/>
          <w:gallery w:val="placeholder"/>
        </w:category>
        <w:types>
          <w:type w:val="bbPlcHdr"/>
        </w:types>
        <w:behaviors>
          <w:behavior w:val="content"/>
        </w:behaviors>
        <w:guid w:val="{2A183DE5-725B-4EFB-80DE-C7DFB8E9B2D7}"/>
      </w:docPartPr>
      <w:docPartBody>
        <w:p w:rsidR="00D71E54" w:rsidRDefault="00D71E54" w:rsidP="007E73C6">
          <w:pPr>
            <w:suppressAutoHyphens/>
          </w:pPr>
          <w:r w:rsidRPr="00876DBB">
            <w:rPr>
              <w:rFonts w:ascii="Lelo Bold" w:hAnsi="Lelo Bold"/>
              <w:color w:val="A1151A"/>
            </w:rPr>
            <w:t>Sozialkompetenz</w:t>
          </w:r>
          <w:r w:rsidRPr="001757CE">
            <w:rPr>
              <w:color w:val="F9C621"/>
            </w:rPr>
            <w:t xml:space="preserve"> </w:t>
          </w:r>
          <w:r w:rsidRPr="00E63ACA">
            <w:t>umfasst das Wissen, die Fähigkeiten und Einstellungen, die dazu beitragen soziale Interaktionen situationsgerecht zu gestalten und reflektiert zu handeln. Sie bezieht sich auf den Umgang einer Person sowohl mit sich selbst als auch mit anderen</w:t>
          </w:r>
          <w:r>
            <w:t xml:space="preserve"> (i</w:t>
          </w:r>
          <w:r w:rsidRPr="00E63ACA">
            <w:t>n Anlehnung an K</w:t>
          </w:r>
          <w:r>
            <w:t>rämer und Müller-Naevecke 2014).</w:t>
          </w:r>
        </w:p>
        <w:p w:rsidR="00455BF0" w:rsidRDefault="00455BF0" w:rsidP="00455BF0">
          <w:pPr>
            <w:pStyle w:val="8BFD3A941A16477788F216A9A0B0D45874"/>
          </w:pPr>
        </w:p>
      </w:docPartBody>
    </w:docPart>
    <w:docPart>
      <w:docPartPr>
        <w:name w:val="14EF15B0ED614C609958D199F5F1B2FE"/>
        <w:category>
          <w:name w:val="Allgemein"/>
          <w:gallery w:val="placeholder"/>
        </w:category>
        <w:types>
          <w:type w:val="bbPlcHdr"/>
        </w:types>
        <w:behaviors>
          <w:behavior w:val="content"/>
        </w:behaviors>
        <w:guid w:val="{6D386C54-6FB0-4FA8-A1D1-AD7A66D5EE37}"/>
      </w:docPartPr>
      <w:docPartBody>
        <w:p w:rsidR="00D71E54" w:rsidRDefault="00D71E54" w:rsidP="007E73C6">
          <w:pPr>
            <w:suppressAutoHyphens/>
          </w:pPr>
          <w:r w:rsidRPr="00876DBB">
            <w:rPr>
              <w:rFonts w:ascii="Lelo Bold" w:hAnsi="Lelo Bold"/>
              <w:color w:val="A1151A"/>
            </w:rPr>
            <w:t>Methodenkompetenzen</w:t>
          </w:r>
          <w:r w:rsidRPr="00876DBB">
            <w:rPr>
              <w:color w:val="A1151A"/>
            </w:rPr>
            <w:t xml:space="preserve"> </w:t>
          </w:r>
          <w:r w:rsidRPr="004D1630">
            <w:t>sind die Kompetenzen, die Studierende dazu befähigen, Wissen zu reflektieren, zu kreieren und anzuwenden (Querschnittskompetenz)</w:t>
          </w:r>
          <w:r>
            <w:t>.</w:t>
          </w:r>
        </w:p>
        <w:p w:rsidR="00455BF0" w:rsidRDefault="00455BF0" w:rsidP="0000150F">
          <w:pPr>
            <w:pStyle w:val="14EF15B0ED614C609958D199F5F1B2FE17"/>
          </w:pPr>
        </w:p>
      </w:docPartBody>
    </w:docPart>
    <w:docPart>
      <w:docPartPr>
        <w:name w:val="17A227A7619F43BC8D3239725337A0E1"/>
        <w:category>
          <w:name w:val="Allgemein"/>
          <w:gallery w:val="placeholder"/>
        </w:category>
        <w:types>
          <w:type w:val="bbPlcHdr"/>
        </w:types>
        <w:behaviors>
          <w:behavior w:val="content"/>
        </w:behaviors>
        <w:guid w:val="{5A6BA415-80BC-4BA1-BF66-A01546B55A17}"/>
      </w:docPartPr>
      <w:docPartBody>
        <w:p w:rsidR="00B74127" w:rsidRDefault="00D71E54" w:rsidP="00D71E54">
          <w:pPr>
            <w:pStyle w:val="17A227A7619F43BC8D3239725337A0E1114"/>
          </w:pPr>
          <w:r w:rsidRPr="00876DBB">
            <w:rPr>
              <w:color w:val="auto"/>
              <w:sz w:val="32"/>
              <w:szCs w:val="32"/>
            </w:rPr>
            <w:t>Datum:</w:t>
          </w:r>
        </w:p>
      </w:docPartBody>
    </w:docPart>
    <w:docPart>
      <w:docPartPr>
        <w:name w:val="FAAAEBC7F38E4D3FAD52678F27360591"/>
        <w:category>
          <w:name w:val="Allgemein"/>
          <w:gallery w:val="placeholder"/>
        </w:category>
        <w:types>
          <w:type w:val="bbPlcHdr"/>
        </w:types>
        <w:behaviors>
          <w:behavior w:val="content"/>
        </w:behaviors>
        <w:guid w:val="{F6845145-EA1D-4847-A82E-EA0D3848C162}"/>
      </w:docPartPr>
      <w:docPartBody>
        <w:p w:rsidR="00820918" w:rsidRDefault="00D71E54" w:rsidP="00D71E54">
          <w:pPr>
            <w:pStyle w:val="FAAAEBC7F38E4D3FAD52678F2736059158"/>
          </w:pPr>
          <w:r w:rsidRPr="00876DBB">
            <w:rPr>
              <w:rFonts w:ascii="Lelo Bold" w:hAnsi="Lelo Bold"/>
              <w:color w:val="A1151A"/>
            </w:rPr>
            <w:t>Fachkompetenzen</w:t>
          </w:r>
          <w:r w:rsidRPr="00876DBB">
            <w:rPr>
              <w:color w:val="A1151A"/>
            </w:rPr>
            <w:t xml:space="preserve"> </w:t>
          </w:r>
          <w:r w:rsidRPr="00A3433E">
            <w:t>befähigen dazu, berufs- oder fachtypische Aufgaben selbstständig und situationsadäquat bewältigen zu können, wobei Fachwissen eine n</w:t>
          </w:r>
          <w:r>
            <w:t>otwendige Grundlage darstellt (i</w:t>
          </w:r>
          <w:r w:rsidRPr="00A3433E">
            <w:rPr>
              <w:iCs/>
            </w:rPr>
            <w:t>n Anlehnung an Krämer und Müller-Naevecke 2014)</w:t>
          </w:r>
          <w:r>
            <w:rPr>
              <w:iCs/>
            </w:rPr>
            <w:t>.</w:t>
          </w:r>
        </w:p>
      </w:docPartBody>
    </w:docPart>
    <w:docPart>
      <w:docPartPr>
        <w:name w:val="E9E3E6FA4859453F8F245B766B1B727E"/>
        <w:category>
          <w:name w:val="Allgemein"/>
          <w:gallery w:val="placeholder"/>
        </w:category>
        <w:types>
          <w:type w:val="bbPlcHdr"/>
        </w:types>
        <w:behaviors>
          <w:behavior w:val="content"/>
        </w:behaviors>
        <w:guid w:val="{D1DF51F0-19C6-43F4-BC90-45D56AFC79F8}"/>
      </w:docPartPr>
      <w:docPartBody>
        <w:p w:rsidR="00B85B90" w:rsidRDefault="00651BDD" w:rsidP="00651BDD">
          <w:pPr>
            <w:pStyle w:val="E9E3E6FA4859453F8F245B766B1B727E"/>
          </w:pPr>
          <w:r w:rsidRPr="00953C06">
            <w:rPr>
              <w:rStyle w:val="Platzhaltertext"/>
            </w:rPr>
            <w:t>Klicken oder tippen Sie hier, um Text einzugeben.</w:t>
          </w:r>
        </w:p>
      </w:docPartBody>
    </w:docPart>
    <w:docPart>
      <w:docPartPr>
        <w:name w:val="29CF35431C244024B4F91FBB09BB14BA"/>
        <w:category>
          <w:name w:val="Allgemein"/>
          <w:gallery w:val="placeholder"/>
        </w:category>
        <w:types>
          <w:type w:val="bbPlcHdr"/>
        </w:types>
        <w:behaviors>
          <w:behavior w:val="content"/>
        </w:behaviors>
        <w:guid w:val="{0640591F-FF25-4599-A941-5C9C6782A154}"/>
      </w:docPartPr>
      <w:docPartBody>
        <w:p w:rsidR="00B85B90" w:rsidRDefault="00651BDD" w:rsidP="00651BDD">
          <w:pPr>
            <w:pStyle w:val="29CF35431C244024B4F91FBB09BB14BA"/>
          </w:pPr>
          <w:r w:rsidRPr="00953C06">
            <w:rPr>
              <w:rStyle w:val="Platzhaltertext"/>
            </w:rPr>
            <w:t>Klicken oder tippen Sie hier, um Text einzugeben.</w:t>
          </w:r>
        </w:p>
      </w:docPartBody>
    </w:docPart>
    <w:docPart>
      <w:docPartPr>
        <w:name w:val="5AB0CA89179048ACBB4F5099C87ABBE3"/>
        <w:category>
          <w:name w:val="Allgemein"/>
          <w:gallery w:val="placeholder"/>
        </w:category>
        <w:types>
          <w:type w:val="bbPlcHdr"/>
        </w:types>
        <w:behaviors>
          <w:behavior w:val="content"/>
        </w:behaviors>
        <w:guid w:val="{0D0B4269-BA5F-4269-800B-9CAC19456BB7}"/>
      </w:docPartPr>
      <w:docPartBody>
        <w:p w:rsidR="00B85B90" w:rsidRDefault="00651BDD" w:rsidP="00651BDD">
          <w:pPr>
            <w:pStyle w:val="5AB0CA89179048ACBB4F5099C87ABBE3"/>
          </w:pPr>
          <w:r w:rsidRPr="00953C06">
            <w:rPr>
              <w:rStyle w:val="Platzhaltertext"/>
            </w:rPr>
            <w:t>Klicken oder tippen Sie hier, um Text einzugeben.</w:t>
          </w:r>
        </w:p>
      </w:docPartBody>
    </w:docPart>
    <w:docPart>
      <w:docPartPr>
        <w:name w:val="013E9FD0FF4F4C7DA7E2E75C3673B44E"/>
        <w:category>
          <w:name w:val="Allgemein"/>
          <w:gallery w:val="placeholder"/>
        </w:category>
        <w:types>
          <w:type w:val="bbPlcHdr"/>
        </w:types>
        <w:behaviors>
          <w:behavior w:val="content"/>
        </w:behaviors>
        <w:guid w:val="{BFCA0762-405F-4421-9012-5D78C6323B32}"/>
      </w:docPartPr>
      <w:docPartBody>
        <w:p w:rsidR="00B85B90" w:rsidRDefault="00651BDD" w:rsidP="00651BDD">
          <w:pPr>
            <w:pStyle w:val="013E9FD0FF4F4C7DA7E2E75C3673B44E"/>
          </w:pPr>
          <w:r w:rsidRPr="00953C06">
            <w:rPr>
              <w:rStyle w:val="Platzhaltertext"/>
            </w:rPr>
            <w:t>Klicken oder tippen Sie hier, um Text einzugeben.</w:t>
          </w:r>
        </w:p>
      </w:docPartBody>
    </w:docPart>
    <w:docPart>
      <w:docPartPr>
        <w:name w:val="7FD8F357E11A415AAA89E30F53B31DCD"/>
        <w:category>
          <w:name w:val="Allgemein"/>
          <w:gallery w:val="placeholder"/>
        </w:category>
        <w:types>
          <w:type w:val="bbPlcHdr"/>
        </w:types>
        <w:behaviors>
          <w:behavior w:val="content"/>
        </w:behaviors>
        <w:guid w:val="{882DEADE-6547-4F35-A7F0-5FD005C3B296}"/>
      </w:docPartPr>
      <w:docPartBody>
        <w:p w:rsidR="00B85B90" w:rsidRDefault="00651BDD" w:rsidP="00651BDD">
          <w:pPr>
            <w:pStyle w:val="7FD8F357E11A415AAA89E30F53B31DCD"/>
          </w:pPr>
          <w:r w:rsidRPr="00953C06">
            <w:rPr>
              <w:rStyle w:val="Platzhaltertext"/>
            </w:rPr>
            <w:t>Klicken oder tippen Sie hier, um Text einzugeben.</w:t>
          </w:r>
        </w:p>
      </w:docPartBody>
    </w:docPart>
    <w:docPart>
      <w:docPartPr>
        <w:name w:val="7E0F26C0B9844D77A76C8C94424BE0CC"/>
        <w:category>
          <w:name w:val="Allgemein"/>
          <w:gallery w:val="placeholder"/>
        </w:category>
        <w:types>
          <w:type w:val="bbPlcHdr"/>
        </w:types>
        <w:behaviors>
          <w:behavior w:val="content"/>
        </w:behaviors>
        <w:guid w:val="{DEA75E65-9018-4EC4-8CBA-CC1E560607EB}"/>
      </w:docPartPr>
      <w:docPartBody>
        <w:p w:rsidR="00B85B90" w:rsidRDefault="00651BDD" w:rsidP="00651BDD">
          <w:pPr>
            <w:pStyle w:val="7E0F26C0B9844D77A76C8C94424BE0CC"/>
          </w:pPr>
          <w:r w:rsidRPr="00953C06">
            <w:rPr>
              <w:rStyle w:val="Platzhaltertext"/>
            </w:rPr>
            <w:t>Klicken oder tippen Sie hier, um Text einzugeben.</w:t>
          </w:r>
        </w:p>
      </w:docPartBody>
    </w:docPart>
    <w:docPart>
      <w:docPartPr>
        <w:name w:val="57A3CBCD69E14548975787546BE37388"/>
        <w:category>
          <w:name w:val="Allgemein"/>
          <w:gallery w:val="placeholder"/>
        </w:category>
        <w:types>
          <w:type w:val="bbPlcHdr"/>
        </w:types>
        <w:behaviors>
          <w:behavior w:val="content"/>
        </w:behaviors>
        <w:guid w:val="{3D3A8E34-DF63-4F30-B3BA-BB4C65A7FFA7}"/>
      </w:docPartPr>
      <w:docPartBody>
        <w:p w:rsidR="00B85B90" w:rsidRDefault="00651BDD" w:rsidP="00651BDD">
          <w:pPr>
            <w:pStyle w:val="57A3CBCD69E14548975787546BE37388"/>
          </w:pPr>
          <w:r w:rsidRPr="00953C06">
            <w:rPr>
              <w:rStyle w:val="Platzhaltertext"/>
            </w:rPr>
            <w:t>Klicken oder tippen Sie hier, um Text einzugeben.</w:t>
          </w:r>
        </w:p>
      </w:docPartBody>
    </w:docPart>
    <w:docPart>
      <w:docPartPr>
        <w:name w:val="EC43567D083E4F7DA1CC3C7AA0C779B1"/>
        <w:category>
          <w:name w:val="Allgemein"/>
          <w:gallery w:val="placeholder"/>
        </w:category>
        <w:types>
          <w:type w:val="bbPlcHdr"/>
        </w:types>
        <w:behaviors>
          <w:behavior w:val="content"/>
        </w:behaviors>
        <w:guid w:val="{4803B22F-BD6E-474B-B353-576FEA8BF526}"/>
      </w:docPartPr>
      <w:docPartBody>
        <w:p w:rsidR="00B85B90" w:rsidRDefault="00651BDD" w:rsidP="00651BDD">
          <w:pPr>
            <w:pStyle w:val="EC43567D083E4F7DA1CC3C7AA0C779B1"/>
          </w:pPr>
          <w:r w:rsidRPr="00953C06">
            <w:rPr>
              <w:rStyle w:val="Platzhaltertext"/>
            </w:rPr>
            <w:t>Klicken oder tippen Sie hier, um Text einzugeben.</w:t>
          </w:r>
        </w:p>
      </w:docPartBody>
    </w:docPart>
    <w:docPart>
      <w:docPartPr>
        <w:name w:val="5FA73BE9F74544EF8CC89C977BBE6E1D"/>
        <w:category>
          <w:name w:val="Allgemein"/>
          <w:gallery w:val="placeholder"/>
        </w:category>
        <w:types>
          <w:type w:val="bbPlcHdr"/>
        </w:types>
        <w:behaviors>
          <w:behavior w:val="content"/>
        </w:behaviors>
        <w:guid w:val="{274FC236-7BBF-47E0-B135-67A8F24EB1D6}"/>
      </w:docPartPr>
      <w:docPartBody>
        <w:p w:rsidR="00B85B90" w:rsidRDefault="00651BDD" w:rsidP="00651BDD">
          <w:pPr>
            <w:pStyle w:val="5FA73BE9F74544EF8CC89C977BBE6E1D"/>
          </w:pPr>
          <w:r w:rsidRPr="00953C06">
            <w:rPr>
              <w:rStyle w:val="Platzhaltertext"/>
            </w:rPr>
            <w:t>Klicken oder tippen Sie hier, um Text einzugeben.</w:t>
          </w:r>
        </w:p>
      </w:docPartBody>
    </w:docPart>
    <w:docPart>
      <w:docPartPr>
        <w:name w:val="239E0838799D4E31B194F447A752C4B2"/>
        <w:category>
          <w:name w:val="Allgemein"/>
          <w:gallery w:val="placeholder"/>
        </w:category>
        <w:types>
          <w:type w:val="bbPlcHdr"/>
        </w:types>
        <w:behaviors>
          <w:behavior w:val="content"/>
        </w:behaviors>
        <w:guid w:val="{D2F99348-F881-4A54-BA59-5F816B8CBBA7}"/>
      </w:docPartPr>
      <w:docPartBody>
        <w:p w:rsidR="00B85B90" w:rsidRDefault="00651BDD" w:rsidP="00651BDD">
          <w:pPr>
            <w:pStyle w:val="239E0838799D4E31B194F447A752C4B2"/>
          </w:pPr>
          <w:r w:rsidRPr="00953C06">
            <w:rPr>
              <w:rStyle w:val="Platzhaltertext"/>
            </w:rPr>
            <w:t>Klicken oder tippen Sie hier, um Text einzugeben.</w:t>
          </w:r>
        </w:p>
      </w:docPartBody>
    </w:docPart>
    <w:docPart>
      <w:docPartPr>
        <w:name w:val="FB32D9D991C144B69FCA7257D7145E34"/>
        <w:category>
          <w:name w:val="Allgemein"/>
          <w:gallery w:val="placeholder"/>
        </w:category>
        <w:types>
          <w:type w:val="bbPlcHdr"/>
        </w:types>
        <w:behaviors>
          <w:behavior w:val="content"/>
        </w:behaviors>
        <w:guid w:val="{B0527485-0C57-4CA7-97B6-D0CCAAB0C810}"/>
      </w:docPartPr>
      <w:docPartBody>
        <w:p w:rsidR="00B85B90" w:rsidRDefault="00651BDD" w:rsidP="00651BDD">
          <w:pPr>
            <w:pStyle w:val="FB32D9D991C144B69FCA7257D7145E34"/>
          </w:pPr>
          <w:r w:rsidRPr="00953C06">
            <w:rPr>
              <w:rStyle w:val="Platzhaltertext"/>
            </w:rPr>
            <w:t>Klicken oder tippen Sie hier, um Text einzugeben.</w:t>
          </w:r>
        </w:p>
      </w:docPartBody>
    </w:docPart>
    <w:docPart>
      <w:docPartPr>
        <w:name w:val="14DDF099034D44198288D9ABA5708B9B"/>
        <w:category>
          <w:name w:val="Allgemein"/>
          <w:gallery w:val="placeholder"/>
        </w:category>
        <w:types>
          <w:type w:val="bbPlcHdr"/>
        </w:types>
        <w:behaviors>
          <w:behavior w:val="content"/>
        </w:behaviors>
        <w:guid w:val="{7B4A78B4-4D29-4737-8FED-83EB6C982EAC}"/>
      </w:docPartPr>
      <w:docPartBody>
        <w:p w:rsidR="00B85B90" w:rsidRDefault="00651BDD" w:rsidP="00651BDD">
          <w:pPr>
            <w:pStyle w:val="14DDF099034D44198288D9ABA5708B9B"/>
          </w:pPr>
          <w:r w:rsidRPr="00953C06">
            <w:rPr>
              <w:rStyle w:val="Platzhaltertext"/>
            </w:rPr>
            <w:t>Klicken oder tippen Sie hier, um Text einzugeben.</w:t>
          </w:r>
        </w:p>
      </w:docPartBody>
    </w:docPart>
    <w:docPart>
      <w:docPartPr>
        <w:name w:val="477AEE816B3348EBBF6625837DA58283"/>
        <w:category>
          <w:name w:val="Allgemein"/>
          <w:gallery w:val="placeholder"/>
        </w:category>
        <w:types>
          <w:type w:val="bbPlcHdr"/>
        </w:types>
        <w:behaviors>
          <w:behavior w:val="content"/>
        </w:behaviors>
        <w:guid w:val="{12089FFC-33B7-4FC3-8B62-75A610E829ED}"/>
      </w:docPartPr>
      <w:docPartBody>
        <w:p w:rsidR="00B85B90" w:rsidRDefault="00651BDD" w:rsidP="00651BDD">
          <w:pPr>
            <w:pStyle w:val="477AEE816B3348EBBF6625837DA58283"/>
          </w:pPr>
          <w:r w:rsidRPr="00953C06">
            <w:rPr>
              <w:rStyle w:val="Platzhaltertext"/>
            </w:rPr>
            <w:t>Klicken oder tippen Sie hier, um Text einzugeben.</w:t>
          </w:r>
        </w:p>
      </w:docPartBody>
    </w:docPart>
    <w:docPart>
      <w:docPartPr>
        <w:name w:val="4ABB455EB1AE45118AF3452F432CAE6A"/>
        <w:category>
          <w:name w:val="Allgemein"/>
          <w:gallery w:val="placeholder"/>
        </w:category>
        <w:types>
          <w:type w:val="bbPlcHdr"/>
        </w:types>
        <w:behaviors>
          <w:behavior w:val="content"/>
        </w:behaviors>
        <w:guid w:val="{56932164-C332-4588-8B5E-4BC38F6E87A4}"/>
      </w:docPartPr>
      <w:docPartBody>
        <w:p w:rsidR="00B85B90" w:rsidRDefault="00651BDD" w:rsidP="00651BDD">
          <w:pPr>
            <w:pStyle w:val="4ABB455EB1AE45118AF3452F432CAE6A"/>
          </w:pPr>
          <w:r w:rsidRPr="00953C06">
            <w:rPr>
              <w:rStyle w:val="Platzhaltertext"/>
            </w:rPr>
            <w:t>Klicken oder tippen Sie hier, um Text einzugeben.</w:t>
          </w:r>
        </w:p>
      </w:docPartBody>
    </w:docPart>
    <w:docPart>
      <w:docPartPr>
        <w:name w:val="D5965750E3F249ACBEB37AF79A50E3A6"/>
        <w:category>
          <w:name w:val="Allgemein"/>
          <w:gallery w:val="placeholder"/>
        </w:category>
        <w:types>
          <w:type w:val="bbPlcHdr"/>
        </w:types>
        <w:behaviors>
          <w:behavior w:val="content"/>
        </w:behaviors>
        <w:guid w:val="{F4A08878-3648-497C-B700-5EFE8E8DD6D7}"/>
      </w:docPartPr>
      <w:docPartBody>
        <w:p w:rsidR="00B85B90" w:rsidRDefault="00651BDD" w:rsidP="00651BDD">
          <w:pPr>
            <w:pStyle w:val="D5965750E3F249ACBEB37AF79A50E3A6"/>
          </w:pPr>
          <w:r w:rsidRPr="00953C06">
            <w:rPr>
              <w:rStyle w:val="Platzhaltertext"/>
            </w:rPr>
            <w:t>Klicken oder tippen Sie hier, um Text einzugeben.</w:t>
          </w:r>
        </w:p>
      </w:docPartBody>
    </w:docPart>
    <w:docPart>
      <w:docPartPr>
        <w:name w:val="2883F04B9508412DB6B407187F46BDBC"/>
        <w:category>
          <w:name w:val="Allgemein"/>
          <w:gallery w:val="placeholder"/>
        </w:category>
        <w:types>
          <w:type w:val="bbPlcHdr"/>
        </w:types>
        <w:behaviors>
          <w:behavior w:val="content"/>
        </w:behaviors>
        <w:guid w:val="{E71DA13D-B5DA-4072-95B0-7D7252395515}"/>
      </w:docPartPr>
      <w:docPartBody>
        <w:p w:rsidR="00B85B90" w:rsidRDefault="00651BDD" w:rsidP="00651BDD">
          <w:pPr>
            <w:pStyle w:val="2883F04B9508412DB6B407187F46BDBC"/>
          </w:pPr>
          <w:r w:rsidRPr="00953C06">
            <w:rPr>
              <w:rStyle w:val="Platzhaltertext"/>
            </w:rPr>
            <w:t>Klicken oder tippen Sie hier, um Text einzugeben.</w:t>
          </w:r>
        </w:p>
      </w:docPartBody>
    </w:docPart>
    <w:docPart>
      <w:docPartPr>
        <w:name w:val="65312959B9ED4E0186139A16FBA9FD5A"/>
        <w:category>
          <w:name w:val="Allgemein"/>
          <w:gallery w:val="placeholder"/>
        </w:category>
        <w:types>
          <w:type w:val="bbPlcHdr"/>
        </w:types>
        <w:behaviors>
          <w:behavior w:val="content"/>
        </w:behaviors>
        <w:guid w:val="{DB5BDCA9-E638-4DC7-BFB7-5417905C768C}"/>
      </w:docPartPr>
      <w:docPartBody>
        <w:p w:rsidR="00B85B90" w:rsidRDefault="00651BDD" w:rsidP="00651BDD">
          <w:pPr>
            <w:pStyle w:val="65312959B9ED4E0186139A16FBA9FD5A"/>
          </w:pPr>
          <w:r w:rsidRPr="00953C06">
            <w:rPr>
              <w:rStyle w:val="Platzhaltertext"/>
            </w:rPr>
            <w:t>Klicken oder tippen Sie hier, um Text einzugeben.</w:t>
          </w:r>
        </w:p>
      </w:docPartBody>
    </w:docPart>
    <w:docPart>
      <w:docPartPr>
        <w:name w:val="04D40F215E3B4A5F8E59197410BE37B8"/>
        <w:category>
          <w:name w:val="Allgemein"/>
          <w:gallery w:val="placeholder"/>
        </w:category>
        <w:types>
          <w:type w:val="bbPlcHdr"/>
        </w:types>
        <w:behaviors>
          <w:behavior w:val="content"/>
        </w:behaviors>
        <w:guid w:val="{EA60A8BC-20A6-4C62-9015-C4865A56EF7B}"/>
      </w:docPartPr>
      <w:docPartBody>
        <w:p w:rsidR="00B85B90" w:rsidRDefault="00651BDD" w:rsidP="00651BDD">
          <w:pPr>
            <w:pStyle w:val="04D40F215E3B4A5F8E59197410BE37B8"/>
          </w:pPr>
          <w:r w:rsidRPr="00953C06">
            <w:rPr>
              <w:rStyle w:val="Platzhaltertext"/>
            </w:rPr>
            <w:t>Klicken oder tippen Sie hier, um Text einzugeben.</w:t>
          </w:r>
        </w:p>
      </w:docPartBody>
    </w:docPart>
    <w:docPart>
      <w:docPartPr>
        <w:name w:val="1C63F89DC33545478CDFE09F36136E0C"/>
        <w:category>
          <w:name w:val="Allgemein"/>
          <w:gallery w:val="placeholder"/>
        </w:category>
        <w:types>
          <w:type w:val="bbPlcHdr"/>
        </w:types>
        <w:behaviors>
          <w:behavior w:val="content"/>
        </w:behaviors>
        <w:guid w:val="{36641663-E7F7-4714-8B16-046A3027ABF8}"/>
      </w:docPartPr>
      <w:docPartBody>
        <w:p w:rsidR="00B85B90" w:rsidRDefault="00651BDD" w:rsidP="00651BDD">
          <w:pPr>
            <w:pStyle w:val="1C63F89DC33545478CDFE09F36136E0C"/>
          </w:pPr>
          <w:r w:rsidRPr="00953C06">
            <w:rPr>
              <w:rStyle w:val="Platzhaltertext"/>
            </w:rPr>
            <w:t>Klicken oder tippen Sie hier, um Text einzugeben.</w:t>
          </w:r>
        </w:p>
      </w:docPartBody>
    </w:docPart>
    <w:docPart>
      <w:docPartPr>
        <w:name w:val="205EF5189330452382ACE1278DD2EA74"/>
        <w:category>
          <w:name w:val="Allgemein"/>
          <w:gallery w:val="placeholder"/>
        </w:category>
        <w:types>
          <w:type w:val="bbPlcHdr"/>
        </w:types>
        <w:behaviors>
          <w:behavior w:val="content"/>
        </w:behaviors>
        <w:guid w:val="{965E7753-E3AE-4C59-B9AE-1163D9C62ACC}"/>
      </w:docPartPr>
      <w:docPartBody>
        <w:p w:rsidR="00B85B90" w:rsidRDefault="00651BDD" w:rsidP="00651BDD">
          <w:pPr>
            <w:pStyle w:val="205EF5189330452382ACE1278DD2EA74"/>
          </w:pPr>
          <w:r w:rsidRPr="00953C06">
            <w:rPr>
              <w:rStyle w:val="Platzhaltertext"/>
            </w:rPr>
            <w:t>Klicken oder tippen Sie hier, um Text einzugeben.</w:t>
          </w:r>
        </w:p>
      </w:docPartBody>
    </w:docPart>
    <w:docPart>
      <w:docPartPr>
        <w:name w:val="FD66514301BB49D99FF178870088B8FE"/>
        <w:category>
          <w:name w:val="Allgemein"/>
          <w:gallery w:val="placeholder"/>
        </w:category>
        <w:types>
          <w:type w:val="bbPlcHdr"/>
        </w:types>
        <w:behaviors>
          <w:behavior w:val="content"/>
        </w:behaviors>
        <w:guid w:val="{A5A23C75-1231-453C-887F-F386D3F66B28}"/>
      </w:docPartPr>
      <w:docPartBody>
        <w:p w:rsidR="00B85B90" w:rsidRDefault="00651BDD" w:rsidP="00651BDD">
          <w:pPr>
            <w:pStyle w:val="FD66514301BB49D99FF178870088B8FE"/>
          </w:pPr>
          <w:r w:rsidRPr="00953C06">
            <w:rPr>
              <w:rStyle w:val="Platzhaltertext"/>
            </w:rPr>
            <w:t>Klicken oder tippen Sie hier, um Text einzugeben.</w:t>
          </w:r>
        </w:p>
      </w:docPartBody>
    </w:docPart>
    <w:docPart>
      <w:docPartPr>
        <w:name w:val="2365ED7A639A4FFF8D583210EEE057C3"/>
        <w:category>
          <w:name w:val="Allgemein"/>
          <w:gallery w:val="placeholder"/>
        </w:category>
        <w:types>
          <w:type w:val="bbPlcHdr"/>
        </w:types>
        <w:behaviors>
          <w:behavior w:val="content"/>
        </w:behaviors>
        <w:guid w:val="{F29039A5-B993-4BD3-9759-CCB95509B490}"/>
      </w:docPartPr>
      <w:docPartBody>
        <w:p w:rsidR="00B85B90" w:rsidRDefault="00651BDD" w:rsidP="00651BDD">
          <w:pPr>
            <w:pStyle w:val="2365ED7A639A4FFF8D583210EEE057C3"/>
          </w:pPr>
          <w:r w:rsidRPr="00953C06">
            <w:rPr>
              <w:rStyle w:val="Platzhaltertext"/>
            </w:rPr>
            <w:t>Klicken oder tippen Sie hier, um Text einzugeben.</w:t>
          </w:r>
        </w:p>
      </w:docPartBody>
    </w:docPart>
    <w:docPart>
      <w:docPartPr>
        <w:name w:val="F38679BA4B604987867B8175489FEAC6"/>
        <w:category>
          <w:name w:val="Allgemein"/>
          <w:gallery w:val="placeholder"/>
        </w:category>
        <w:types>
          <w:type w:val="bbPlcHdr"/>
        </w:types>
        <w:behaviors>
          <w:behavior w:val="content"/>
        </w:behaviors>
        <w:guid w:val="{F4DA2253-43D7-46EE-A224-9459BDEFFDA1}"/>
      </w:docPartPr>
      <w:docPartBody>
        <w:p w:rsidR="00B85B90" w:rsidRDefault="00651BDD" w:rsidP="00651BDD">
          <w:pPr>
            <w:pStyle w:val="F38679BA4B604987867B8175489FEAC6"/>
          </w:pPr>
          <w:r w:rsidRPr="00953C06">
            <w:rPr>
              <w:rStyle w:val="Platzhaltertext"/>
            </w:rPr>
            <w:t>Klicken oder tippen Sie hier, um Text einzugeben.</w:t>
          </w:r>
        </w:p>
      </w:docPartBody>
    </w:docPart>
    <w:docPart>
      <w:docPartPr>
        <w:name w:val="BDF8B60A87574D22ABDA3E914CA04B68"/>
        <w:category>
          <w:name w:val="Allgemein"/>
          <w:gallery w:val="placeholder"/>
        </w:category>
        <w:types>
          <w:type w:val="bbPlcHdr"/>
        </w:types>
        <w:behaviors>
          <w:behavior w:val="content"/>
        </w:behaviors>
        <w:guid w:val="{28DAB9E8-9582-44B5-BE2E-3019024DE44C}"/>
      </w:docPartPr>
      <w:docPartBody>
        <w:p w:rsidR="00B85B90" w:rsidRDefault="00651BDD" w:rsidP="00651BDD">
          <w:pPr>
            <w:pStyle w:val="BDF8B60A87574D22ABDA3E914CA04B68"/>
          </w:pPr>
          <w:r w:rsidRPr="00953C06">
            <w:rPr>
              <w:rStyle w:val="Platzhaltertext"/>
            </w:rPr>
            <w:t>Klicken oder tippen Sie hier, um Text einzugeben.</w:t>
          </w:r>
        </w:p>
      </w:docPartBody>
    </w:docPart>
    <w:docPart>
      <w:docPartPr>
        <w:name w:val="BBD38D4E35684384BB7A61248D5A0BF3"/>
        <w:category>
          <w:name w:val="Allgemein"/>
          <w:gallery w:val="placeholder"/>
        </w:category>
        <w:types>
          <w:type w:val="bbPlcHdr"/>
        </w:types>
        <w:behaviors>
          <w:behavior w:val="content"/>
        </w:behaviors>
        <w:guid w:val="{5882301C-5546-4661-8764-6E55BA85E618}"/>
      </w:docPartPr>
      <w:docPartBody>
        <w:p w:rsidR="00B85B90" w:rsidRDefault="00651BDD" w:rsidP="00651BDD">
          <w:pPr>
            <w:pStyle w:val="BBD38D4E35684384BB7A61248D5A0BF3"/>
          </w:pPr>
          <w:r w:rsidRPr="00953C06">
            <w:rPr>
              <w:rStyle w:val="Platzhaltertext"/>
            </w:rPr>
            <w:t>Klicken oder tippen Sie hier, um Text einzugeben.</w:t>
          </w:r>
        </w:p>
      </w:docPartBody>
    </w:docPart>
    <w:docPart>
      <w:docPartPr>
        <w:name w:val="DD603EED802942158E04C1F3A2855AB0"/>
        <w:category>
          <w:name w:val="Allgemein"/>
          <w:gallery w:val="placeholder"/>
        </w:category>
        <w:types>
          <w:type w:val="bbPlcHdr"/>
        </w:types>
        <w:behaviors>
          <w:behavior w:val="content"/>
        </w:behaviors>
        <w:guid w:val="{7C773B55-DFA6-4629-BC46-2886D2E91C67}"/>
      </w:docPartPr>
      <w:docPartBody>
        <w:p w:rsidR="00B85B90" w:rsidRDefault="00651BDD" w:rsidP="00651BDD">
          <w:pPr>
            <w:pStyle w:val="DD603EED802942158E04C1F3A2855AB0"/>
          </w:pPr>
          <w:r w:rsidRPr="00953C06">
            <w:rPr>
              <w:rStyle w:val="Platzhaltertext"/>
            </w:rPr>
            <w:t>Klicken oder tippen Sie hier, um Text einzugeben.</w:t>
          </w:r>
        </w:p>
      </w:docPartBody>
    </w:docPart>
    <w:docPart>
      <w:docPartPr>
        <w:name w:val="A21BBA5BBAF04C4F8908F1360E5B30EB"/>
        <w:category>
          <w:name w:val="Allgemein"/>
          <w:gallery w:val="placeholder"/>
        </w:category>
        <w:types>
          <w:type w:val="bbPlcHdr"/>
        </w:types>
        <w:behaviors>
          <w:behavior w:val="content"/>
        </w:behaviors>
        <w:guid w:val="{DAC832B3-F75B-494A-86FE-CDBCCAF0C7C3}"/>
      </w:docPartPr>
      <w:docPartBody>
        <w:p w:rsidR="00B85B90" w:rsidRDefault="00651BDD" w:rsidP="00651BDD">
          <w:pPr>
            <w:pStyle w:val="A21BBA5BBAF04C4F8908F1360E5B30EB"/>
          </w:pPr>
          <w:r w:rsidRPr="00953C06">
            <w:rPr>
              <w:rStyle w:val="Platzhaltertext"/>
            </w:rPr>
            <w:t>Klicken oder tippen Sie hier, um Text einzugeben.</w:t>
          </w:r>
        </w:p>
      </w:docPartBody>
    </w:docPart>
    <w:docPart>
      <w:docPartPr>
        <w:name w:val="12B94C54280B49ABBFB83377349D412B"/>
        <w:category>
          <w:name w:val="Allgemein"/>
          <w:gallery w:val="placeholder"/>
        </w:category>
        <w:types>
          <w:type w:val="bbPlcHdr"/>
        </w:types>
        <w:behaviors>
          <w:behavior w:val="content"/>
        </w:behaviors>
        <w:guid w:val="{721C6010-A1FB-49A5-A25B-71BBDB7863A3}"/>
      </w:docPartPr>
      <w:docPartBody>
        <w:p w:rsidR="00B85B90" w:rsidRDefault="00651BDD" w:rsidP="00651BDD">
          <w:pPr>
            <w:pStyle w:val="12B94C54280B49ABBFB83377349D412B"/>
          </w:pPr>
          <w:r w:rsidRPr="00953C06">
            <w:rPr>
              <w:rStyle w:val="Platzhaltertext"/>
            </w:rPr>
            <w:t>Klicken oder tippen Sie hier, um Text einzugeben.</w:t>
          </w:r>
        </w:p>
      </w:docPartBody>
    </w:docPart>
    <w:docPart>
      <w:docPartPr>
        <w:name w:val="B9F9002FCB1D4C8DA2C60089BD9D65E4"/>
        <w:category>
          <w:name w:val="Allgemein"/>
          <w:gallery w:val="placeholder"/>
        </w:category>
        <w:types>
          <w:type w:val="bbPlcHdr"/>
        </w:types>
        <w:behaviors>
          <w:behavior w:val="content"/>
        </w:behaviors>
        <w:guid w:val="{F083A042-394A-4094-A16F-0FFF7DFD8FB3}"/>
      </w:docPartPr>
      <w:docPartBody>
        <w:p w:rsidR="00B85B90" w:rsidRDefault="00651BDD" w:rsidP="00651BDD">
          <w:pPr>
            <w:pStyle w:val="B9F9002FCB1D4C8DA2C60089BD9D65E4"/>
          </w:pPr>
          <w:r w:rsidRPr="00953C06">
            <w:rPr>
              <w:rStyle w:val="Platzhaltertext"/>
            </w:rPr>
            <w:t>Klicken oder tippen Sie hier, um Text einzugeben.</w:t>
          </w:r>
        </w:p>
      </w:docPartBody>
    </w:docPart>
    <w:docPart>
      <w:docPartPr>
        <w:name w:val="09ED4A57BF1C460683A8B2D26D22225B"/>
        <w:category>
          <w:name w:val="Allgemein"/>
          <w:gallery w:val="placeholder"/>
        </w:category>
        <w:types>
          <w:type w:val="bbPlcHdr"/>
        </w:types>
        <w:behaviors>
          <w:behavior w:val="content"/>
        </w:behaviors>
        <w:guid w:val="{9380503B-12D9-4ADD-9AE3-888349FFB585}"/>
      </w:docPartPr>
      <w:docPartBody>
        <w:p w:rsidR="00B85B90" w:rsidRDefault="00651BDD" w:rsidP="00651BDD">
          <w:pPr>
            <w:pStyle w:val="09ED4A57BF1C460683A8B2D26D22225B"/>
          </w:pPr>
          <w:r w:rsidRPr="00953C06">
            <w:rPr>
              <w:rStyle w:val="Platzhaltertext"/>
            </w:rPr>
            <w:t>Klicken oder tippen Sie hier, um Text einzugeben.</w:t>
          </w:r>
        </w:p>
      </w:docPartBody>
    </w:docPart>
    <w:docPart>
      <w:docPartPr>
        <w:name w:val="AB2C13CE7559482AB2D3CA508ED119A8"/>
        <w:category>
          <w:name w:val="Allgemein"/>
          <w:gallery w:val="placeholder"/>
        </w:category>
        <w:types>
          <w:type w:val="bbPlcHdr"/>
        </w:types>
        <w:behaviors>
          <w:behavior w:val="content"/>
        </w:behaviors>
        <w:guid w:val="{848F4B4C-34AD-4E33-AE32-78B7C8E10EE6}"/>
      </w:docPartPr>
      <w:docPartBody>
        <w:p w:rsidR="00B85B90" w:rsidRDefault="00651BDD" w:rsidP="00651BDD">
          <w:pPr>
            <w:pStyle w:val="AB2C13CE7559482AB2D3CA508ED119A8"/>
          </w:pPr>
          <w:r w:rsidRPr="00953C06">
            <w:rPr>
              <w:rStyle w:val="Platzhaltertext"/>
            </w:rPr>
            <w:t>Klicken oder tippen Sie hier, um Text einzugeben.</w:t>
          </w:r>
        </w:p>
      </w:docPartBody>
    </w:docPart>
    <w:docPart>
      <w:docPartPr>
        <w:name w:val="5A37E85F6DD449388C26A8659110A666"/>
        <w:category>
          <w:name w:val="Allgemein"/>
          <w:gallery w:val="placeholder"/>
        </w:category>
        <w:types>
          <w:type w:val="bbPlcHdr"/>
        </w:types>
        <w:behaviors>
          <w:behavior w:val="content"/>
        </w:behaviors>
        <w:guid w:val="{77D6DF6B-2001-4A97-97D7-F8CBDA3FA64B}"/>
      </w:docPartPr>
      <w:docPartBody>
        <w:p w:rsidR="00B85B90" w:rsidRDefault="00651BDD" w:rsidP="00651BDD">
          <w:pPr>
            <w:pStyle w:val="5A37E85F6DD449388C26A8659110A666"/>
          </w:pPr>
          <w:r w:rsidRPr="00953C06">
            <w:rPr>
              <w:rStyle w:val="Platzhaltertext"/>
            </w:rPr>
            <w:t>Klicken oder tippen Sie hier, um Text einzugeben.</w:t>
          </w:r>
        </w:p>
      </w:docPartBody>
    </w:docPart>
    <w:docPart>
      <w:docPartPr>
        <w:name w:val="9FCFF762F6374D26BBB4609653520341"/>
        <w:category>
          <w:name w:val="Allgemein"/>
          <w:gallery w:val="placeholder"/>
        </w:category>
        <w:types>
          <w:type w:val="bbPlcHdr"/>
        </w:types>
        <w:behaviors>
          <w:behavior w:val="content"/>
        </w:behaviors>
        <w:guid w:val="{A705CD42-A259-44E4-96FA-7B7BFCEDB0AA}"/>
      </w:docPartPr>
      <w:docPartBody>
        <w:p w:rsidR="00B85B90" w:rsidRDefault="00651BDD" w:rsidP="00651BDD">
          <w:pPr>
            <w:pStyle w:val="9FCFF762F6374D26BBB4609653520341"/>
          </w:pPr>
          <w:r w:rsidRPr="00953C06">
            <w:rPr>
              <w:rStyle w:val="Platzhaltertext"/>
            </w:rPr>
            <w:t>Klicken oder tippen Sie hier, um Text einzugeben.</w:t>
          </w:r>
        </w:p>
      </w:docPartBody>
    </w:docPart>
    <w:docPart>
      <w:docPartPr>
        <w:name w:val="F9501413750D41ABBDEA5FCA79C5C4BD"/>
        <w:category>
          <w:name w:val="Allgemein"/>
          <w:gallery w:val="placeholder"/>
        </w:category>
        <w:types>
          <w:type w:val="bbPlcHdr"/>
        </w:types>
        <w:behaviors>
          <w:behavior w:val="content"/>
        </w:behaviors>
        <w:guid w:val="{BD64A7D8-8B43-4B79-A297-47C468FAFAD9}"/>
      </w:docPartPr>
      <w:docPartBody>
        <w:p w:rsidR="00B85B90" w:rsidRDefault="00651BDD" w:rsidP="00651BDD">
          <w:pPr>
            <w:pStyle w:val="F9501413750D41ABBDEA5FCA79C5C4BD"/>
          </w:pPr>
          <w:r w:rsidRPr="00953C06">
            <w:rPr>
              <w:rStyle w:val="Platzhaltertext"/>
            </w:rPr>
            <w:t>Klicken oder tippen Sie hier, um Text einzugeben.</w:t>
          </w:r>
        </w:p>
      </w:docPartBody>
    </w:docPart>
    <w:docPart>
      <w:docPartPr>
        <w:name w:val="FD897D4F65234639ADB139506421E648"/>
        <w:category>
          <w:name w:val="Allgemein"/>
          <w:gallery w:val="placeholder"/>
        </w:category>
        <w:types>
          <w:type w:val="bbPlcHdr"/>
        </w:types>
        <w:behaviors>
          <w:behavior w:val="content"/>
        </w:behaviors>
        <w:guid w:val="{0F0121A3-DB2A-4F38-A3AE-801B7739C240}"/>
      </w:docPartPr>
      <w:docPartBody>
        <w:p w:rsidR="00B85B90" w:rsidRDefault="00651BDD" w:rsidP="00651BDD">
          <w:pPr>
            <w:pStyle w:val="FD897D4F65234639ADB139506421E648"/>
          </w:pPr>
          <w:r w:rsidRPr="00953C06">
            <w:rPr>
              <w:rStyle w:val="Platzhaltertext"/>
            </w:rPr>
            <w:t>Klicken oder tippen Sie hier, um Text einzugeben.</w:t>
          </w:r>
        </w:p>
      </w:docPartBody>
    </w:docPart>
    <w:docPart>
      <w:docPartPr>
        <w:name w:val="AECDCBD640854944A5E4950D2D5AE639"/>
        <w:category>
          <w:name w:val="Allgemein"/>
          <w:gallery w:val="placeholder"/>
        </w:category>
        <w:types>
          <w:type w:val="bbPlcHdr"/>
        </w:types>
        <w:behaviors>
          <w:behavior w:val="content"/>
        </w:behaviors>
        <w:guid w:val="{EB0498C0-C1F1-4E58-A525-ED2AD87EBED2}"/>
      </w:docPartPr>
      <w:docPartBody>
        <w:p w:rsidR="00B85B90" w:rsidRDefault="00651BDD" w:rsidP="00651BDD">
          <w:pPr>
            <w:pStyle w:val="AECDCBD640854944A5E4950D2D5AE639"/>
          </w:pPr>
          <w:r w:rsidRPr="00953C06">
            <w:rPr>
              <w:rStyle w:val="Platzhaltertext"/>
            </w:rPr>
            <w:t>Klicken oder tippen Sie hier, um Text einzugeben.</w:t>
          </w:r>
        </w:p>
      </w:docPartBody>
    </w:docPart>
    <w:docPart>
      <w:docPartPr>
        <w:name w:val="D48B5F7DCA5444A6BEE00A84C09AE71F"/>
        <w:category>
          <w:name w:val="Allgemein"/>
          <w:gallery w:val="placeholder"/>
        </w:category>
        <w:types>
          <w:type w:val="bbPlcHdr"/>
        </w:types>
        <w:behaviors>
          <w:behavior w:val="content"/>
        </w:behaviors>
        <w:guid w:val="{E3C34A4A-A28A-45AD-82F8-98BBD442F4F8}"/>
      </w:docPartPr>
      <w:docPartBody>
        <w:p w:rsidR="00B85B90" w:rsidRDefault="00651BDD" w:rsidP="00651BDD">
          <w:pPr>
            <w:pStyle w:val="D48B5F7DCA5444A6BEE00A84C09AE71F"/>
          </w:pPr>
          <w:r w:rsidRPr="00953C06">
            <w:rPr>
              <w:rStyle w:val="Platzhaltertext"/>
            </w:rPr>
            <w:t>Klicken oder tippen Sie hier, um Text einzugeben.</w:t>
          </w:r>
        </w:p>
      </w:docPartBody>
    </w:docPart>
    <w:docPart>
      <w:docPartPr>
        <w:name w:val="3FA950B63F3A4CB59D0B73052693850D"/>
        <w:category>
          <w:name w:val="Allgemein"/>
          <w:gallery w:val="placeholder"/>
        </w:category>
        <w:types>
          <w:type w:val="bbPlcHdr"/>
        </w:types>
        <w:behaviors>
          <w:behavior w:val="content"/>
        </w:behaviors>
        <w:guid w:val="{1F1717BF-0DAC-46C0-885B-5CB927090B75}"/>
      </w:docPartPr>
      <w:docPartBody>
        <w:p w:rsidR="00B85B90" w:rsidRDefault="00651BDD" w:rsidP="00651BDD">
          <w:pPr>
            <w:pStyle w:val="3FA950B63F3A4CB59D0B73052693850D"/>
          </w:pPr>
          <w:r w:rsidRPr="00953C06">
            <w:rPr>
              <w:rStyle w:val="Platzhaltertext"/>
            </w:rPr>
            <w:t>Klicken oder tippen Sie hier, um Text einzugeben.</w:t>
          </w:r>
        </w:p>
      </w:docPartBody>
    </w:docPart>
    <w:docPart>
      <w:docPartPr>
        <w:name w:val="9BEB3423B0D748F4B86FC7CF510D78C1"/>
        <w:category>
          <w:name w:val="Allgemein"/>
          <w:gallery w:val="placeholder"/>
        </w:category>
        <w:types>
          <w:type w:val="bbPlcHdr"/>
        </w:types>
        <w:behaviors>
          <w:behavior w:val="content"/>
        </w:behaviors>
        <w:guid w:val="{3DC31F4B-4103-4872-8268-84466C996E14}"/>
      </w:docPartPr>
      <w:docPartBody>
        <w:p w:rsidR="00B85B90" w:rsidRDefault="00651BDD" w:rsidP="00651BDD">
          <w:pPr>
            <w:pStyle w:val="9BEB3423B0D748F4B86FC7CF510D78C1"/>
          </w:pPr>
          <w:r w:rsidRPr="00953C06">
            <w:rPr>
              <w:rStyle w:val="Platzhaltertext"/>
            </w:rPr>
            <w:t>Klicken oder tippen Sie hier, um Text einzugeben.</w:t>
          </w:r>
        </w:p>
      </w:docPartBody>
    </w:docPart>
    <w:docPart>
      <w:docPartPr>
        <w:name w:val="31820FB26FDC4F448734F82C5CD910A2"/>
        <w:category>
          <w:name w:val="Allgemein"/>
          <w:gallery w:val="placeholder"/>
        </w:category>
        <w:types>
          <w:type w:val="bbPlcHdr"/>
        </w:types>
        <w:behaviors>
          <w:behavior w:val="content"/>
        </w:behaviors>
        <w:guid w:val="{C8DCA66D-D9A9-4BC7-83F8-0B40DD4BDCFA}"/>
      </w:docPartPr>
      <w:docPartBody>
        <w:p w:rsidR="00B85B90" w:rsidRDefault="00651BDD" w:rsidP="00651BDD">
          <w:pPr>
            <w:pStyle w:val="31820FB26FDC4F448734F82C5CD910A2"/>
          </w:pPr>
          <w:r w:rsidRPr="00953C06">
            <w:rPr>
              <w:rStyle w:val="Platzhaltertext"/>
            </w:rPr>
            <w:t>Klicken oder tippen Sie hier, um Text einzugeben.</w:t>
          </w:r>
        </w:p>
      </w:docPartBody>
    </w:docPart>
    <w:docPart>
      <w:docPartPr>
        <w:name w:val="B2FF95C80D27479DB754DE5DC1A9F867"/>
        <w:category>
          <w:name w:val="Allgemein"/>
          <w:gallery w:val="placeholder"/>
        </w:category>
        <w:types>
          <w:type w:val="bbPlcHdr"/>
        </w:types>
        <w:behaviors>
          <w:behavior w:val="content"/>
        </w:behaviors>
        <w:guid w:val="{032CEC71-1632-4CE7-BB24-B8FC8F89190C}"/>
      </w:docPartPr>
      <w:docPartBody>
        <w:p w:rsidR="00B85B90" w:rsidRDefault="00651BDD" w:rsidP="00651BDD">
          <w:pPr>
            <w:pStyle w:val="B2FF95C80D27479DB754DE5DC1A9F867"/>
          </w:pPr>
          <w:r w:rsidRPr="00953C06">
            <w:rPr>
              <w:rStyle w:val="Platzhaltertext"/>
            </w:rPr>
            <w:t>Klicken oder tippen Sie hier, um Text einzugeben.</w:t>
          </w:r>
        </w:p>
      </w:docPartBody>
    </w:docPart>
    <w:docPart>
      <w:docPartPr>
        <w:name w:val="EA7970B9915040E5A6CE3726A0B28B9A"/>
        <w:category>
          <w:name w:val="Allgemein"/>
          <w:gallery w:val="placeholder"/>
        </w:category>
        <w:types>
          <w:type w:val="bbPlcHdr"/>
        </w:types>
        <w:behaviors>
          <w:behavior w:val="content"/>
        </w:behaviors>
        <w:guid w:val="{784E203E-E396-45C2-95A1-6DD1D6249ED1}"/>
      </w:docPartPr>
      <w:docPartBody>
        <w:p w:rsidR="00B85B90" w:rsidRDefault="00651BDD" w:rsidP="00651BDD">
          <w:pPr>
            <w:pStyle w:val="EA7970B9915040E5A6CE3726A0B28B9A"/>
          </w:pPr>
          <w:r w:rsidRPr="00953C06">
            <w:rPr>
              <w:rStyle w:val="Platzhaltertext"/>
            </w:rPr>
            <w:t>Klicken oder tippen Sie hier, um Text einzugeben.</w:t>
          </w:r>
        </w:p>
      </w:docPartBody>
    </w:docPart>
    <w:docPart>
      <w:docPartPr>
        <w:name w:val="DC53B6D8D833417D9F04D41886F3C011"/>
        <w:category>
          <w:name w:val="Allgemein"/>
          <w:gallery w:val="placeholder"/>
        </w:category>
        <w:types>
          <w:type w:val="bbPlcHdr"/>
        </w:types>
        <w:behaviors>
          <w:behavior w:val="content"/>
        </w:behaviors>
        <w:guid w:val="{9D3EB08F-FFA9-40BB-98BC-B29D39441EF9}"/>
      </w:docPartPr>
      <w:docPartBody>
        <w:p w:rsidR="00B85B90" w:rsidRDefault="00651BDD" w:rsidP="00651BDD">
          <w:pPr>
            <w:pStyle w:val="DC53B6D8D833417D9F04D41886F3C011"/>
          </w:pPr>
          <w:r w:rsidRPr="00953C06">
            <w:rPr>
              <w:rStyle w:val="Platzhaltertext"/>
            </w:rPr>
            <w:t>Klicken oder tippen Sie hier, um Text einzugeben.</w:t>
          </w:r>
        </w:p>
      </w:docPartBody>
    </w:docPart>
    <w:docPart>
      <w:docPartPr>
        <w:name w:val="6AA68B7D1B424AA0B102C3BCA3111F8A"/>
        <w:category>
          <w:name w:val="Allgemein"/>
          <w:gallery w:val="placeholder"/>
        </w:category>
        <w:types>
          <w:type w:val="bbPlcHdr"/>
        </w:types>
        <w:behaviors>
          <w:behavior w:val="content"/>
        </w:behaviors>
        <w:guid w:val="{E9BCB09E-8F4C-40BC-9830-4DA5BB0A73C1}"/>
      </w:docPartPr>
      <w:docPartBody>
        <w:p w:rsidR="00B85B90" w:rsidRDefault="00651BDD" w:rsidP="00651BDD">
          <w:pPr>
            <w:pStyle w:val="6AA68B7D1B424AA0B102C3BCA3111F8A"/>
          </w:pPr>
          <w:r w:rsidRPr="00953C06">
            <w:rPr>
              <w:rStyle w:val="Platzhaltertext"/>
            </w:rPr>
            <w:t>Klicken oder tippen Sie hier, um Text einzugeben.</w:t>
          </w:r>
        </w:p>
      </w:docPartBody>
    </w:docPart>
    <w:docPart>
      <w:docPartPr>
        <w:name w:val="41D2A4AD2C0142CCAA929A61DA9F9B5E"/>
        <w:category>
          <w:name w:val="Allgemein"/>
          <w:gallery w:val="placeholder"/>
        </w:category>
        <w:types>
          <w:type w:val="bbPlcHdr"/>
        </w:types>
        <w:behaviors>
          <w:behavior w:val="content"/>
        </w:behaviors>
        <w:guid w:val="{940F2BCE-F63D-4841-AB75-95CC52F38F86}"/>
      </w:docPartPr>
      <w:docPartBody>
        <w:p w:rsidR="00B85B90" w:rsidRDefault="00651BDD" w:rsidP="00651BDD">
          <w:pPr>
            <w:pStyle w:val="41D2A4AD2C0142CCAA929A61DA9F9B5E"/>
          </w:pPr>
          <w:r w:rsidRPr="00953C06">
            <w:rPr>
              <w:rStyle w:val="Platzhaltertext"/>
            </w:rPr>
            <w:t>Klicken oder tippen Sie hier, um Text einzugeben.</w:t>
          </w:r>
        </w:p>
      </w:docPartBody>
    </w:docPart>
    <w:docPart>
      <w:docPartPr>
        <w:name w:val="B561DD61246345BE8CBD987CBB419093"/>
        <w:category>
          <w:name w:val="Allgemein"/>
          <w:gallery w:val="placeholder"/>
        </w:category>
        <w:types>
          <w:type w:val="bbPlcHdr"/>
        </w:types>
        <w:behaviors>
          <w:behavior w:val="content"/>
        </w:behaviors>
        <w:guid w:val="{089DC7C1-9F8A-486F-8387-DDCDBE6D4A2F}"/>
      </w:docPartPr>
      <w:docPartBody>
        <w:p w:rsidR="00B85B90" w:rsidRDefault="00651BDD" w:rsidP="00651BDD">
          <w:pPr>
            <w:pStyle w:val="B561DD61246345BE8CBD987CBB419093"/>
          </w:pPr>
          <w:r w:rsidRPr="00953C06">
            <w:rPr>
              <w:rStyle w:val="Platzhaltertext"/>
            </w:rPr>
            <w:t>Klicken oder tippen Sie hier, um Text einzugeben.</w:t>
          </w:r>
        </w:p>
      </w:docPartBody>
    </w:docPart>
    <w:docPart>
      <w:docPartPr>
        <w:name w:val="145CF502EC50447CA8CAAC056D1EBDDE"/>
        <w:category>
          <w:name w:val="Allgemein"/>
          <w:gallery w:val="placeholder"/>
        </w:category>
        <w:types>
          <w:type w:val="bbPlcHdr"/>
        </w:types>
        <w:behaviors>
          <w:behavior w:val="content"/>
        </w:behaviors>
        <w:guid w:val="{33D71FCB-E07F-4525-ACE6-2E7A8C4D26A0}"/>
      </w:docPartPr>
      <w:docPartBody>
        <w:p w:rsidR="00B85B90" w:rsidRDefault="00651BDD" w:rsidP="00651BDD">
          <w:pPr>
            <w:pStyle w:val="145CF502EC50447CA8CAAC056D1EBDDE"/>
          </w:pPr>
          <w:r w:rsidRPr="00953C06">
            <w:rPr>
              <w:rStyle w:val="Platzhaltertext"/>
            </w:rPr>
            <w:t>Klicken oder tippen Sie hier, um Text einzugeben.</w:t>
          </w:r>
        </w:p>
      </w:docPartBody>
    </w:docPart>
    <w:docPart>
      <w:docPartPr>
        <w:name w:val="4F9DC73287C6402E8C6D9360438A9FE9"/>
        <w:category>
          <w:name w:val="Allgemein"/>
          <w:gallery w:val="placeholder"/>
        </w:category>
        <w:types>
          <w:type w:val="bbPlcHdr"/>
        </w:types>
        <w:behaviors>
          <w:behavior w:val="content"/>
        </w:behaviors>
        <w:guid w:val="{A076E063-8F2A-4C39-942A-C3E16C885995}"/>
      </w:docPartPr>
      <w:docPartBody>
        <w:p w:rsidR="00B85B90" w:rsidRDefault="00651BDD" w:rsidP="00651BDD">
          <w:pPr>
            <w:pStyle w:val="4F9DC73287C6402E8C6D9360438A9FE9"/>
          </w:pPr>
          <w:r w:rsidRPr="00953C06">
            <w:rPr>
              <w:rStyle w:val="Platzhaltertext"/>
            </w:rPr>
            <w:t>Klicken oder tippen Sie hier, um Text einzugeben.</w:t>
          </w:r>
        </w:p>
      </w:docPartBody>
    </w:docPart>
    <w:docPart>
      <w:docPartPr>
        <w:name w:val="9BB86ABE9814447FA7089FF0EB02A6A9"/>
        <w:category>
          <w:name w:val="Allgemein"/>
          <w:gallery w:val="placeholder"/>
        </w:category>
        <w:types>
          <w:type w:val="bbPlcHdr"/>
        </w:types>
        <w:behaviors>
          <w:behavior w:val="content"/>
        </w:behaviors>
        <w:guid w:val="{B1F9ED18-E6FE-4079-A4CB-D026CCD71137}"/>
      </w:docPartPr>
      <w:docPartBody>
        <w:p w:rsidR="00B85B90" w:rsidRDefault="00651BDD" w:rsidP="00651BDD">
          <w:pPr>
            <w:pStyle w:val="9BB86ABE9814447FA7089FF0EB02A6A9"/>
          </w:pPr>
          <w:r w:rsidRPr="00953C06">
            <w:rPr>
              <w:rStyle w:val="Platzhaltertext"/>
            </w:rPr>
            <w:t>Klicken oder tippen Sie hier, um Text einzugeben.</w:t>
          </w:r>
        </w:p>
      </w:docPartBody>
    </w:docPart>
    <w:docPart>
      <w:docPartPr>
        <w:name w:val="9D4FBD50097D4A2E8A85E6851AF3FA14"/>
        <w:category>
          <w:name w:val="Allgemein"/>
          <w:gallery w:val="placeholder"/>
        </w:category>
        <w:types>
          <w:type w:val="bbPlcHdr"/>
        </w:types>
        <w:behaviors>
          <w:behavior w:val="content"/>
        </w:behaviors>
        <w:guid w:val="{F00602F9-EF7A-47EE-9BDF-4818DB14E196}"/>
      </w:docPartPr>
      <w:docPartBody>
        <w:p w:rsidR="00B85B90" w:rsidRDefault="00651BDD" w:rsidP="00651BDD">
          <w:pPr>
            <w:pStyle w:val="9D4FBD50097D4A2E8A85E6851AF3FA14"/>
          </w:pPr>
          <w:r w:rsidRPr="00953C06">
            <w:rPr>
              <w:rStyle w:val="Platzhaltertext"/>
            </w:rPr>
            <w:t>Klicken oder tippen Sie hier, um Text einzugeben.</w:t>
          </w:r>
        </w:p>
      </w:docPartBody>
    </w:docPart>
    <w:docPart>
      <w:docPartPr>
        <w:name w:val="18A137247E9C4EF3B3587E303CB99F6A"/>
        <w:category>
          <w:name w:val="Allgemein"/>
          <w:gallery w:val="placeholder"/>
        </w:category>
        <w:types>
          <w:type w:val="bbPlcHdr"/>
        </w:types>
        <w:behaviors>
          <w:behavior w:val="content"/>
        </w:behaviors>
        <w:guid w:val="{E424B40F-F102-470E-ACA0-D426D4F3B365}"/>
      </w:docPartPr>
      <w:docPartBody>
        <w:p w:rsidR="00B85B90" w:rsidRDefault="00651BDD" w:rsidP="00651BDD">
          <w:pPr>
            <w:pStyle w:val="18A137247E9C4EF3B3587E303CB99F6A"/>
          </w:pPr>
          <w:r w:rsidRPr="00953C06">
            <w:rPr>
              <w:rStyle w:val="Platzhaltertext"/>
            </w:rPr>
            <w:t>Klicken oder tippen Sie hier, um Text einzugeben.</w:t>
          </w:r>
        </w:p>
      </w:docPartBody>
    </w:docPart>
    <w:docPart>
      <w:docPartPr>
        <w:name w:val="77DC497331324A7696465A410F3B5111"/>
        <w:category>
          <w:name w:val="Allgemein"/>
          <w:gallery w:val="placeholder"/>
        </w:category>
        <w:types>
          <w:type w:val="bbPlcHdr"/>
        </w:types>
        <w:behaviors>
          <w:behavior w:val="content"/>
        </w:behaviors>
        <w:guid w:val="{5660DDA3-1ADA-44B4-BE52-2F2D57C293BC}"/>
      </w:docPartPr>
      <w:docPartBody>
        <w:p w:rsidR="00B85B90" w:rsidRDefault="00651BDD" w:rsidP="00651BDD">
          <w:pPr>
            <w:pStyle w:val="77DC497331324A7696465A410F3B5111"/>
          </w:pPr>
          <w:r w:rsidRPr="00953C06">
            <w:rPr>
              <w:rStyle w:val="Platzhaltertext"/>
            </w:rPr>
            <w:t>Klicken oder tippen Sie hier, um Text einzugeben.</w:t>
          </w:r>
        </w:p>
      </w:docPartBody>
    </w:docPart>
    <w:docPart>
      <w:docPartPr>
        <w:name w:val="03B69A1A1E1241D784093F87343889CD"/>
        <w:category>
          <w:name w:val="Allgemein"/>
          <w:gallery w:val="placeholder"/>
        </w:category>
        <w:types>
          <w:type w:val="bbPlcHdr"/>
        </w:types>
        <w:behaviors>
          <w:behavior w:val="content"/>
        </w:behaviors>
        <w:guid w:val="{8BD8938F-B6D4-4C55-8663-FF317EE7BE7C}"/>
      </w:docPartPr>
      <w:docPartBody>
        <w:p w:rsidR="00B85B90" w:rsidRDefault="00651BDD" w:rsidP="00651BDD">
          <w:pPr>
            <w:pStyle w:val="03B69A1A1E1241D784093F87343889CD"/>
          </w:pPr>
          <w:r w:rsidRPr="00953C06">
            <w:rPr>
              <w:rStyle w:val="Platzhaltertext"/>
            </w:rPr>
            <w:t>Klicken oder tippen Sie hier, um Text einzugeben.</w:t>
          </w:r>
        </w:p>
      </w:docPartBody>
    </w:docPart>
    <w:docPart>
      <w:docPartPr>
        <w:name w:val="8AEB4B274B45462AA179AE48AA6B3A3A"/>
        <w:category>
          <w:name w:val="Allgemein"/>
          <w:gallery w:val="placeholder"/>
        </w:category>
        <w:types>
          <w:type w:val="bbPlcHdr"/>
        </w:types>
        <w:behaviors>
          <w:behavior w:val="content"/>
        </w:behaviors>
        <w:guid w:val="{FB9A9875-D02F-4E0B-948D-EDE57847B80B}"/>
      </w:docPartPr>
      <w:docPartBody>
        <w:p w:rsidR="00B85B90" w:rsidRDefault="00651BDD" w:rsidP="00651BDD">
          <w:pPr>
            <w:pStyle w:val="8AEB4B274B45462AA179AE48AA6B3A3A"/>
          </w:pPr>
          <w:r w:rsidRPr="00953C06">
            <w:rPr>
              <w:rStyle w:val="Platzhaltertext"/>
            </w:rPr>
            <w:t>Klicken oder tippen Sie hier, um Text einzugeben.</w:t>
          </w:r>
        </w:p>
      </w:docPartBody>
    </w:docPart>
    <w:docPart>
      <w:docPartPr>
        <w:name w:val="6287B9A90412493DB40083F696E42E5D"/>
        <w:category>
          <w:name w:val="Allgemein"/>
          <w:gallery w:val="placeholder"/>
        </w:category>
        <w:types>
          <w:type w:val="bbPlcHdr"/>
        </w:types>
        <w:behaviors>
          <w:behavior w:val="content"/>
        </w:behaviors>
        <w:guid w:val="{3CBF8E77-4BB4-4FCE-834D-5029A658662C}"/>
      </w:docPartPr>
      <w:docPartBody>
        <w:p w:rsidR="00B85B90" w:rsidRDefault="00651BDD" w:rsidP="00651BDD">
          <w:pPr>
            <w:pStyle w:val="6287B9A90412493DB40083F696E42E5D"/>
          </w:pPr>
          <w:r w:rsidRPr="00953C06">
            <w:rPr>
              <w:rStyle w:val="Platzhaltertext"/>
            </w:rPr>
            <w:t>Klicken oder tippen Sie hier, um Text einzugeben.</w:t>
          </w:r>
        </w:p>
      </w:docPartBody>
    </w:docPart>
    <w:docPart>
      <w:docPartPr>
        <w:name w:val="A2ED9FC3C4B34F1D8372DBE80AD52B6E"/>
        <w:category>
          <w:name w:val="Allgemein"/>
          <w:gallery w:val="placeholder"/>
        </w:category>
        <w:types>
          <w:type w:val="bbPlcHdr"/>
        </w:types>
        <w:behaviors>
          <w:behavior w:val="content"/>
        </w:behaviors>
        <w:guid w:val="{9EE21789-513A-4E15-A74B-4252088E524F}"/>
      </w:docPartPr>
      <w:docPartBody>
        <w:p w:rsidR="00B85B90" w:rsidRDefault="00651BDD" w:rsidP="00651BDD">
          <w:pPr>
            <w:pStyle w:val="A2ED9FC3C4B34F1D8372DBE80AD52B6E"/>
          </w:pPr>
          <w:r w:rsidRPr="00953C06">
            <w:rPr>
              <w:rStyle w:val="Platzhaltertext"/>
            </w:rPr>
            <w:t>Klicken oder tippen Sie hier, um Text einzugeben.</w:t>
          </w:r>
        </w:p>
      </w:docPartBody>
    </w:docPart>
    <w:docPart>
      <w:docPartPr>
        <w:name w:val="AC6F5E40BCD3406CAD58231D1FC3F541"/>
        <w:category>
          <w:name w:val="Allgemein"/>
          <w:gallery w:val="placeholder"/>
        </w:category>
        <w:types>
          <w:type w:val="bbPlcHdr"/>
        </w:types>
        <w:behaviors>
          <w:behavior w:val="content"/>
        </w:behaviors>
        <w:guid w:val="{3AECEE97-CCE3-489C-8451-71C7A8B6AE29}"/>
      </w:docPartPr>
      <w:docPartBody>
        <w:p w:rsidR="00B85B90" w:rsidRDefault="00651BDD" w:rsidP="00651BDD">
          <w:pPr>
            <w:pStyle w:val="AC6F5E40BCD3406CAD58231D1FC3F541"/>
          </w:pPr>
          <w:r w:rsidRPr="00953C06">
            <w:rPr>
              <w:rStyle w:val="Platzhaltertext"/>
            </w:rPr>
            <w:t>Klicken oder tippen Sie hier, um Text einzugeben.</w:t>
          </w:r>
        </w:p>
      </w:docPartBody>
    </w:docPart>
    <w:docPart>
      <w:docPartPr>
        <w:name w:val="A027E48B058E4577841A99E98A813B2E"/>
        <w:category>
          <w:name w:val="Allgemein"/>
          <w:gallery w:val="placeholder"/>
        </w:category>
        <w:types>
          <w:type w:val="bbPlcHdr"/>
        </w:types>
        <w:behaviors>
          <w:behavior w:val="content"/>
        </w:behaviors>
        <w:guid w:val="{328D5773-7BAD-48A8-909C-BD27FE2FFF1E}"/>
      </w:docPartPr>
      <w:docPartBody>
        <w:p w:rsidR="00B85B90" w:rsidRDefault="00651BDD" w:rsidP="00651BDD">
          <w:pPr>
            <w:pStyle w:val="A027E48B058E4577841A99E98A813B2E"/>
          </w:pPr>
          <w:r w:rsidRPr="00953C06">
            <w:rPr>
              <w:rStyle w:val="Platzhaltertext"/>
            </w:rPr>
            <w:t>Klicken oder tippen Sie hier, um Text einzugeben.</w:t>
          </w:r>
        </w:p>
      </w:docPartBody>
    </w:docPart>
    <w:docPart>
      <w:docPartPr>
        <w:name w:val="3C7CCF1321424CDCBAC0E56320D0CD8B"/>
        <w:category>
          <w:name w:val="Allgemein"/>
          <w:gallery w:val="placeholder"/>
        </w:category>
        <w:types>
          <w:type w:val="bbPlcHdr"/>
        </w:types>
        <w:behaviors>
          <w:behavior w:val="content"/>
        </w:behaviors>
        <w:guid w:val="{30E69F4C-65C6-4A4B-B847-45620A923451}"/>
      </w:docPartPr>
      <w:docPartBody>
        <w:p w:rsidR="00B85B90" w:rsidRDefault="00651BDD" w:rsidP="00651BDD">
          <w:pPr>
            <w:pStyle w:val="3C7CCF1321424CDCBAC0E56320D0CD8B"/>
          </w:pPr>
          <w:r w:rsidRPr="00953C06">
            <w:rPr>
              <w:rStyle w:val="Platzhaltertext"/>
            </w:rPr>
            <w:t>Klicken oder tippen Sie hier, um Text einzugeben.</w:t>
          </w:r>
        </w:p>
      </w:docPartBody>
    </w:docPart>
    <w:docPart>
      <w:docPartPr>
        <w:name w:val="5FC6B35812E147AAAEA49318305743B4"/>
        <w:category>
          <w:name w:val="Allgemein"/>
          <w:gallery w:val="placeholder"/>
        </w:category>
        <w:types>
          <w:type w:val="bbPlcHdr"/>
        </w:types>
        <w:behaviors>
          <w:behavior w:val="content"/>
        </w:behaviors>
        <w:guid w:val="{BDB65327-3746-4384-B05A-BD364A0BDEBD}"/>
      </w:docPartPr>
      <w:docPartBody>
        <w:p w:rsidR="00B85B90" w:rsidRDefault="00651BDD" w:rsidP="00651BDD">
          <w:pPr>
            <w:pStyle w:val="5FC6B35812E147AAAEA49318305743B4"/>
          </w:pPr>
          <w:r w:rsidRPr="00953C06">
            <w:rPr>
              <w:rStyle w:val="Platzhaltertext"/>
            </w:rPr>
            <w:t>Klicken oder tippen Sie hier, um Text einzugeben.</w:t>
          </w:r>
        </w:p>
      </w:docPartBody>
    </w:docPart>
    <w:docPart>
      <w:docPartPr>
        <w:name w:val="23BB289452934BB09E0F429365DBF1AB"/>
        <w:category>
          <w:name w:val="Allgemein"/>
          <w:gallery w:val="placeholder"/>
        </w:category>
        <w:types>
          <w:type w:val="bbPlcHdr"/>
        </w:types>
        <w:behaviors>
          <w:behavior w:val="content"/>
        </w:behaviors>
        <w:guid w:val="{AAC575F8-123B-4499-B7A1-21CB91FB57E2}"/>
      </w:docPartPr>
      <w:docPartBody>
        <w:p w:rsidR="00B85B90" w:rsidRDefault="00651BDD" w:rsidP="00651BDD">
          <w:pPr>
            <w:pStyle w:val="23BB289452934BB09E0F429365DBF1AB"/>
          </w:pPr>
          <w:r w:rsidRPr="00953C06">
            <w:rPr>
              <w:rStyle w:val="Platzhaltertext"/>
            </w:rPr>
            <w:t>Klicken oder tippen Sie hier, um Text einzugeben.</w:t>
          </w:r>
        </w:p>
      </w:docPartBody>
    </w:docPart>
    <w:docPart>
      <w:docPartPr>
        <w:name w:val="88DD88EEB40241639C8387631735C4B5"/>
        <w:category>
          <w:name w:val="Allgemein"/>
          <w:gallery w:val="placeholder"/>
        </w:category>
        <w:types>
          <w:type w:val="bbPlcHdr"/>
        </w:types>
        <w:behaviors>
          <w:behavior w:val="content"/>
        </w:behaviors>
        <w:guid w:val="{19EB6E0E-67E1-46F6-8DF7-818CDFCEAECD}"/>
      </w:docPartPr>
      <w:docPartBody>
        <w:p w:rsidR="00B85B90" w:rsidRDefault="00651BDD" w:rsidP="00651BDD">
          <w:pPr>
            <w:pStyle w:val="88DD88EEB40241639C8387631735C4B5"/>
          </w:pPr>
          <w:r w:rsidRPr="00953C06">
            <w:rPr>
              <w:rStyle w:val="Platzhaltertext"/>
            </w:rPr>
            <w:t>Klicken oder tippen Sie hier, um Text einzugeben.</w:t>
          </w:r>
        </w:p>
      </w:docPartBody>
    </w:docPart>
    <w:docPart>
      <w:docPartPr>
        <w:name w:val="17EA29B772764559ACCACE4284143DCC"/>
        <w:category>
          <w:name w:val="Allgemein"/>
          <w:gallery w:val="placeholder"/>
        </w:category>
        <w:types>
          <w:type w:val="bbPlcHdr"/>
        </w:types>
        <w:behaviors>
          <w:behavior w:val="content"/>
        </w:behaviors>
        <w:guid w:val="{EEE50031-AFC0-47AF-B231-5AF7D32E1A63}"/>
      </w:docPartPr>
      <w:docPartBody>
        <w:p w:rsidR="00B85B90" w:rsidRDefault="00651BDD" w:rsidP="00651BDD">
          <w:pPr>
            <w:pStyle w:val="17EA29B772764559ACCACE4284143DCC"/>
          </w:pPr>
          <w:r w:rsidRPr="00953C06">
            <w:rPr>
              <w:rStyle w:val="Platzhaltertext"/>
            </w:rPr>
            <w:t>Klicken oder tippen Sie hier, um Text einzugeben.</w:t>
          </w:r>
        </w:p>
      </w:docPartBody>
    </w:docPart>
    <w:docPart>
      <w:docPartPr>
        <w:name w:val="9F8CC1BE263B4DDDB01341EC2182B5F5"/>
        <w:category>
          <w:name w:val="Allgemein"/>
          <w:gallery w:val="placeholder"/>
        </w:category>
        <w:types>
          <w:type w:val="bbPlcHdr"/>
        </w:types>
        <w:behaviors>
          <w:behavior w:val="content"/>
        </w:behaviors>
        <w:guid w:val="{86153E28-C78A-4DB4-B03B-0D2AFAEFA460}"/>
      </w:docPartPr>
      <w:docPartBody>
        <w:p w:rsidR="00B85B90" w:rsidRDefault="00651BDD" w:rsidP="00651BDD">
          <w:pPr>
            <w:pStyle w:val="9F8CC1BE263B4DDDB01341EC2182B5F5"/>
          </w:pPr>
          <w:r w:rsidRPr="00953C06">
            <w:rPr>
              <w:rStyle w:val="Platzhaltertext"/>
            </w:rPr>
            <w:t>Klicken oder tippen Sie hier, um Text einzugeben.</w:t>
          </w:r>
        </w:p>
      </w:docPartBody>
    </w:docPart>
    <w:docPart>
      <w:docPartPr>
        <w:name w:val="02D5CDDE51E4423E91B8E9084FF87E4F"/>
        <w:category>
          <w:name w:val="Allgemein"/>
          <w:gallery w:val="placeholder"/>
        </w:category>
        <w:types>
          <w:type w:val="bbPlcHdr"/>
        </w:types>
        <w:behaviors>
          <w:behavior w:val="content"/>
        </w:behaviors>
        <w:guid w:val="{64BF1CFB-B4A7-4DD3-B1A0-E351310DF0DF}"/>
      </w:docPartPr>
      <w:docPartBody>
        <w:p w:rsidR="00B85B90" w:rsidRDefault="00651BDD" w:rsidP="00651BDD">
          <w:pPr>
            <w:pStyle w:val="02D5CDDE51E4423E91B8E9084FF87E4F"/>
          </w:pPr>
          <w:r w:rsidRPr="00953C06">
            <w:rPr>
              <w:rStyle w:val="Platzhaltertext"/>
            </w:rPr>
            <w:t>Klicken oder tippen Sie hier, um Text einzugeben.</w:t>
          </w:r>
        </w:p>
      </w:docPartBody>
    </w:docPart>
    <w:docPart>
      <w:docPartPr>
        <w:name w:val="2C92EE7C25284CCC9B7DB8C5F9E4A1D2"/>
        <w:category>
          <w:name w:val="Allgemein"/>
          <w:gallery w:val="placeholder"/>
        </w:category>
        <w:types>
          <w:type w:val="bbPlcHdr"/>
        </w:types>
        <w:behaviors>
          <w:behavior w:val="content"/>
        </w:behaviors>
        <w:guid w:val="{E89775BE-7866-4AF5-87BA-CA5C3BEF7907}"/>
      </w:docPartPr>
      <w:docPartBody>
        <w:p w:rsidR="00B85B90" w:rsidRDefault="00651BDD" w:rsidP="00651BDD">
          <w:pPr>
            <w:pStyle w:val="2C92EE7C25284CCC9B7DB8C5F9E4A1D2"/>
          </w:pPr>
          <w:r w:rsidRPr="00953C06">
            <w:rPr>
              <w:rStyle w:val="Platzhaltertext"/>
            </w:rPr>
            <w:t>Klicken oder tippen Sie hier, um Text einzugeben.</w:t>
          </w:r>
        </w:p>
      </w:docPartBody>
    </w:docPart>
    <w:docPart>
      <w:docPartPr>
        <w:name w:val="880B992559FD4FE1B105A2008B3019D3"/>
        <w:category>
          <w:name w:val="Allgemein"/>
          <w:gallery w:val="placeholder"/>
        </w:category>
        <w:types>
          <w:type w:val="bbPlcHdr"/>
        </w:types>
        <w:behaviors>
          <w:behavior w:val="content"/>
        </w:behaviors>
        <w:guid w:val="{5D997FB0-36CA-4D04-A921-1993E3E69752}"/>
      </w:docPartPr>
      <w:docPartBody>
        <w:p w:rsidR="00B85B90" w:rsidRDefault="00651BDD" w:rsidP="00651BDD">
          <w:pPr>
            <w:pStyle w:val="880B992559FD4FE1B105A2008B3019D3"/>
          </w:pPr>
          <w:r w:rsidRPr="00953C06">
            <w:rPr>
              <w:rStyle w:val="Platzhaltertext"/>
            </w:rPr>
            <w:t>Klicken oder tippen Sie hier, um Text einzugeben.</w:t>
          </w:r>
        </w:p>
      </w:docPartBody>
    </w:docPart>
    <w:docPart>
      <w:docPartPr>
        <w:name w:val="21B52BA450384F25991829221736B1F2"/>
        <w:category>
          <w:name w:val="Allgemein"/>
          <w:gallery w:val="placeholder"/>
        </w:category>
        <w:types>
          <w:type w:val="bbPlcHdr"/>
        </w:types>
        <w:behaviors>
          <w:behavior w:val="content"/>
        </w:behaviors>
        <w:guid w:val="{D64E123A-9D10-472C-82A2-24B5416E70D2}"/>
      </w:docPartPr>
      <w:docPartBody>
        <w:p w:rsidR="00B85B90" w:rsidRDefault="00651BDD" w:rsidP="00651BDD">
          <w:pPr>
            <w:pStyle w:val="21B52BA450384F25991829221736B1F2"/>
          </w:pPr>
          <w:r w:rsidRPr="00953C06">
            <w:rPr>
              <w:rStyle w:val="Platzhaltertext"/>
            </w:rPr>
            <w:t>Klicken oder tippen Sie hier, um Text einzugeben.</w:t>
          </w:r>
        </w:p>
      </w:docPartBody>
    </w:docPart>
    <w:docPart>
      <w:docPartPr>
        <w:name w:val="6F47B7EC5B954E798A5DDD5528275380"/>
        <w:category>
          <w:name w:val="Allgemein"/>
          <w:gallery w:val="placeholder"/>
        </w:category>
        <w:types>
          <w:type w:val="bbPlcHdr"/>
        </w:types>
        <w:behaviors>
          <w:behavior w:val="content"/>
        </w:behaviors>
        <w:guid w:val="{A83F2929-7731-4A57-81A6-5370ECA88053}"/>
      </w:docPartPr>
      <w:docPartBody>
        <w:p w:rsidR="00B85B90" w:rsidRDefault="00651BDD" w:rsidP="00651BDD">
          <w:pPr>
            <w:pStyle w:val="6F47B7EC5B954E798A5DDD5528275380"/>
          </w:pPr>
          <w:r w:rsidRPr="00953C06">
            <w:rPr>
              <w:rStyle w:val="Platzhaltertext"/>
            </w:rPr>
            <w:t>Klicken oder tippen Sie hier, um Text einzugeben.</w:t>
          </w:r>
        </w:p>
      </w:docPartBody>
    </w:docPart>
    <w:docPart>
      <w:docPartPr>
        <w:name w:val="346F0D60F3164C0EA6042912D2BF1571"/>
        <w:category>
          <w:name w:val="Allgemein"/>
          <w:gallery w:val="placeholder"/>
        </w:category>
        <w:types>
          <w:type w:val="bbPlcHdr"/>
        </w:types>
        <w:behaviors>
          <w:behavior w:val="content"/>
        </w:behaviors>
        <w:guid w:val="{F5A9A8FE-8EED-4381-A863-C2BCAD554D52}"/>
      </w:docPartPr>
      <w:docPartBody>
        <w:p w:rsidR="00B85B90" w:rsidRDefault="00651BDD" w:rsidP="00651BDD">
          <w:pPr>
            <w:pStyle w:val="346F0D60F3164C0EA6042912D2BF1571"/>
          </w:pPr>
          <w:r w:rsidRPr="00953C06">
            <w:rPr>
              <w:rStyle w:val="Platzhaltertext"/>
            </w:rPr>
            <w:t>Klicken oder tippen Sie hier, um Text einzugeben.</w:t>
          </w:r>
        </w:p>
      </w:docPartBody>
    </w:docPart>
    <w:docPart>
      <w:docPartPr>
        <w:name w:val="44BFBFB0ADFB4C5C9930DAD7DE586278"/>
        <w:category>
          <w:name w:val="Allgemein"/>
          <w:gallery w:val="placeholder"/>
        </w:category>
        <w:types>
          <w:type w:val="bbPlcHdr"/>
        </w:types>
        <w:behaviors>
          <w:behavior w:val="content"/>
        </w:behaviors>
        <w:guid w:val="{094B858F-ECC7-42C6-B79F-E5949EF215CF}"/>
      </w:docPartPr>
      <w:docPartBody>
        <w:p w:rsidR="00B85B90" w:rsidRDefault="00651BDD" w:rsidP="00651BDD">
          <w:pPr>
            <w:pStyle w:val="44BFBFB0ADFB4C5C9930DAD7DE586278"/>
          </w:pPr>
          <w:r w:rsidRPr="00953C06">
            <w:rPr>
              <w:rStyle w:val="Platzhaltertext"/>
            </w:rPr>
            <w:t>Klicken oder tippen Sie hier, um Text einzugeben.</w:t>
          </w:r>
        </w:p>
      </w:docPartBody>
    </w:docPart>
    <w:docPart>
      <w:docPartPr>
        <w:name w:val="0A61E10A4DAE4877A16E0B7F5557BD22"/>
        <w:category>
          <w:name w:val="Allgemein"/>
          <w:gallery w:val="placeholder"/>
        </w:category>
        <w:types>
          <w:type w:val="bbPlcHdr"/>
        </w:types>
        <w:behaviors>
          <w:behavior w:val="content"/>
        </w:behaviors>
        <w:guid w:val="{DA8FD261-C147-4414-BE5B-F314BBC6E75D}"/>
      </w:docPartPr>
      <w:docPartBody>
        <w:p w:rsidR="00B85B90" w:rsidRDefault="00651BDD" w:rsidP="00651BDD">
          <w:pPr>
            <w:pStyle w:val="0A61E10A4DAE4877A16E0B7F5557BD22"/>
          </w:pPr>
          <w:r w:rsidRPr="00953C06">
            <w:rPr>
              <w:rStyle w:val="Platzhaltertext"/>
            </w:rPr>
            <w:t>Klicken oder tippen Sie hier, um Text einzugeben.</w:t>
          </w:r>
        </w:p>
      </w:docPartBody>
    </w:docPart>
    <w:docPart>
      <w:docPartPr>
        <w:name w:val="1812CE199F514FE9894EAEA2FE58AE2F"/>
        <w:category>
          <w:name w:val="Allgemein"/>
          <w:gallery w:val="placeholder"/>
        </w:category>
        <w:types>
          <w:type w:val="bbPlcHdr"/>
        </w:types>
        <w:behaviors>
          <w:behavior w:val="content"/>
        </w:behaviors>
        <w:guid w:val="{9835C5BD-7720-44E3-8838-56364AEF629F}"/>
      </w:docPartPr>
      <w:docPartBody>
        <w:p w:rsidR="00B85B90" w:rsidRDefault="00651BDD" w:rsidP="00651BDD">
          <w:pPr>
            <w:pStyle w:val="1812CE199F514FE9894EAEA2FE58AE2F"/>
          </w:pPr>
          <w:r w:rsidRPr="00953C06">
            <w:rPr>
              <w:rStyle w:val="Platzhaltertext"/>
            </w:rPr>
            <w:t>Klicken oder tippen Sie hier, um Text einzugeben.</w:t>
          </w:r>
        </w:p>
      </w:docPartBody>
    </w:docPart>
    <w:docPart>
      <w:docPartPr>
        <w:name w:val="29BABE3005824BC89AD46DB37B378442"/>
        <w:category>
          <w:name w:val="Allgemein"/>
          <w:gallery w:val="placeholder"/>
        </w:category>
        <w:types>
          <w:type w:val="bbPlcHdr"/>
        </w:types>
        <w:behaviors>
          <w:behavior w:val="content"/>
        </w:behaviors>
        <w:guid w:val="{A48991D9-AE77-4D2B-9F63-6B71A6D3119F}"/>
      </w:docPartPr>
      <w:docPartBody>
        <w:p w:rsidR="00B85B90" w:rsidRDefault="00651BDD" w:rsidP="00651BDD">
          <w:pPr>
            <w:pStyle w:val="29BABE3005824BC89AD46DB37B378442"/>
          </w:pPr>
          <w:r w:rsidRPr="00953C06">
            <w:rPr>
              <w:rStyle w:val="Platzhaltertext"/>
            </w:rPr>
            <w:t>Klicken oder tippen Sie hier, um Text einzugeben.</w:t>
          </w:r>
        </w:p>
      </w:docPartBody>
    </w:docPart>
    <w:docPart>
      <w:docPartPr>
        <w:name w:val="3874DD4CA2C340B1AC18E0FB0902EC4D"/>
        <w:category>
          <w:name w:val="Allgemein"/>
          <w:gallery w:val="placeholder"/>
        </w:category>
        <w:types>
          <w:type w:val="bbPlcHdr"/>
        </w:types>
        <w:behaviors>
          <w:behavior w:val="content"/>
        </w:behaviors>
        <w:guid w:val="{E6B62E11-893D-43AC-A139-E7D18B7C95D2}"/>
      </w:docPartPr>
      <w:docPartBody>
        <w:p w:rsidR="00B85B90" w:rsidRDefault="00651BDD" w:rsidP="00651BDD">
          <w:pPr>
            <w:pStyle w:val="3874DD4CA2C340B1AC18E0FB0902EC4D"/>
          </w:pPr>
          <w:r w:rsidRPr="00953C06">
            <w:rPr>
              <w:rStyle w:val="Platzhaltertext"/>
            </w:rPr>
            <w:t>Klicken oder tippen Sie hier, um Text einzugeben.</w:t>
          </w:r>
        </w:p>
      </w:docPartBody>
    </w:docPart>
    <w:docPart>
      <w:docPartPr>
        <w:name w:val="39C77A5D75654067AF1EDB3BF7F414FA"/>
        <w:category>
          <w:name w:val="Allgemein"/>
          <w:gallery w:val="placeholder"/>
        </w:category>
        <w:types>
          <w:type w:val="bbPlcHdr"/>
        </w:types>
        <w:behaviors>
          <w:behavior w:val="content"/>
        </w:behaviors>
        <w:guid w:val="{8DDA1ECD-3872-4903-AE7E-5DC0D0E5B9F5}"/>
      </w:docPartPr>
      <w:docPartBody>
        <w:p w:rsidR="00B85B90" w:rsidRDefault="00651BDD" w:rsidP="00651BDD">
          <w:pPr>
            <w:pStyle w:val="39C77A5D75654067AF1EDB3BF7F414FA"/>
          </w:pPr>
          <w:r w:rsidRPr="00953C06">
            <w:rPr>
              <w:rStyle w:val="Platzhaltertext"/>
            </w:rPr>
            <w:t>Klicken oder tippen Sie hier, um Text einzugeben.</w:t>
          </w:r>
        </w:p>
      </w:docPartBody>
    </w:docPart>
    <w:docPart>
      <w:docPartPr>
        <w:name w:val="0E1DAD83A1DB49679DC4AC5FC081FE51"/>
        <w:category>
          <w:name w:val="Allgemein"/>
          <w:gallery w:val="placeholder"/>
        </w:category>
        <w:types>
          <w:type w:val="bbPlcHdr"/>
        </w:types>
        <w:behaviors>
          <w:behavior w:val="content"/>
        </w:behaviors>
        <w:guid w:val="{E88D56FE-D83F-4894-90D2-D8860ACA962A}"/>
      </w:docPartPr>
      <w:docPartBody>
        <w:p w:rsidR="00B85B90" w:rsidRDefault="00651BDD" w:rsidP="00651BDD">
          <w:pPr>
            <w:pStyle w:val="0E1DAD83A1DB49679DC4AC5FC081FE51"/>
          </w:pPr>
          <w:r w:rsidRPr="00953C06">
            <w:rPr>
              <w:rStyle w:val="Platzhaltertext"/>
            </w:rPr>
            <w:t>Klicken oder tippen Sie hier, um Text einzugeben.</w:t>
          </w:r>
        </w:p>
      </w:docPartBody>
    </w:docPart>
    <w:docPart>
      <w:docPartPr>
        <w:name w:val="E16DEEDFB314474FB2E93CA5A46CE788"/>
        <w:category>
          <w:name w:val="Allgemein"/>
          <w:gallery w:val="placeholder"/>
        </w:category>
        <w:types>
          <w:type w:val="bbPlcHdr"/>
        </w:types>
        <w:behaviors>
          <w:behavior w:val="content"/>
        </w:behaviors>
        <w:guid w:val="{14F63BB9-60EA-4DF5-AFE9-F261537C5ED4}"/>
      </w:docPartPr>
      <w:docPartBody>
        <w:p w:rsidR="00B85B90" w:rsidRDefault="00651BDD" w:rsidP="00651BDD">
          <w:pPr>
            <w:pStyle w:val="E16DEEDFB314474FB2E93CA5A46CE788"/>
          </w:pPr>
          <w:r w:rsidRPr="00953C06">
            <w:rPr>
              <w:rStyle w:val="Platzhaltertext"/>
            </w:rPr>
            <w:t>Klicken oder tippen Sie hier, um Text einzugeben.</w:t>
          </w:r>
        </w:p>
      </w:docPartBody>
    </w:docPart>
    <w:docPart>
      <w:docPartPr>
        <w:name w:val="3EB5B844DBA64F2E8033A85D061A8029"/>
        <w:category>
          <w:name w:val="Allgemein"/>
          <w:gallery w:val="placeholder"/>
        </w:category>
        <w:types>
          <w:type w:val="bbPlcHdr"/>
        </w:types>
        <w:behaviors>
          <w:behavior w:val="content"/>
        </w:behaviors>
        <w:guid w:val="{8701BC2A-A9E6-43A7-9EA7-C96D76C6D2D6}"/>
      </w:docPartPr>
      <w:docPartBody>
        <w:p w:rsidR="00B85B90" w:rsidRDefault="00651BDD" w:rsidP="00651BDD">
          <w:pPr>
            <w:pStyle w:val="3EB5B844DBA64F2E8033A85D061A8029"/>
          </w:pPr>
          <w:r w:rsidRPr="00953C06">
            <w:rPr>
              <w:rStyle w:val="Platzhaltertext"/>
            </w:rPr>
            <w:t>Klicken oder tippen Sie hier, um Text einzugeben.</w:t>
          </w:r>
        </w:p>
      </w:docPartBody>
    </w:docPart>
    <w:docPart>
      <w:docPartPr>
        <w:name w:val="55ADC1119B78432BA85AE46710CAAA94"/>
        <w:category>
          <w:name w:val="Allgemein"/>
          <w:gallery w:val="placeholder"/>
        </w:category>
        <w:types>
          <w:type w:val="bbPlcHdr"/>
        </w:types>
        <w:behaviors>
          <w:behavior w:val="content"/>
        </w:behaviors>
        <w:guid w:val="{CCCCA53B-7E6A-43FB-97DA-0CE2BD45F516}"/>
      </w:docPartPr>
      <w:docPartBody>
        <w:p w:rsidR="00B85B90" w:rsidRDefault="00651BDD" w:rsidP="00651BDD">
          <w:pPr>
            <w:pStyle w:val="55ADC1119B78432BA85AE46710CAAA94"/>
          </w:pPr>
          <w:r w:rsidRPr="00953C06">
            <w:rPr>
              <w:rStyle w:val="Platzhaltertext"/>
            </w:rPr>
            <w:t>Klicken oder tippen Sie hier, um Text einzugeben.</w:t>
          </w:r>
        </w:p>
      </w:docPartBody>
    </w:docPart>
    <w:docPart>
      <w:docPartPr>
        <w:name w:val="B7C06B4DEB214075820EB9AC2F8FD7C7"/>
        <w:category>
          <w:name w:val="Allgemein"/>
          <w:gallery w:val="placeholder"/>
        </w:category>
        <w:types>
          <w:type w:val="bbPlcHdr"/>
        </w:types>
        <w:behaviors>
          <w:behavior w:val="content"/>
        </w:behaviors>
        <w:guid w:val="{4CAD8DB8-284C-4E90-B911-DD8D9011DECA}"/>
      </w:docPartPr>
      <w:docPartBody>
        <w:p w:rsidR="00B85B90" w:rsidRDefault="00651BDD" w:rsidP="00651BDD">
          <w:pPr>
            <w:pStyle w:val="B7C06B4DEB214075820EB9AC2F8FD7C7"/>
          </w:pPr>
          <w:r w:rsidRPr="00953C06">
            <w:rPr>
              <w:rStyle w:val="Platzhaltertext"/>
            </w:rPr>
            <w:t>Klicken oder tippen Sie hier, um Text einzugeben.</w:t>
          </w:r>
        </w:p>
      </w:docPartBody>
    </w:docPart>
    <w:docPart>
      <w:docPartPr>
        <w:name w:val="CA913670CF324A2AA028370C1E81C6A6"/>
        <w:category>
          <w:name w:val="Allgemein"/>
          <w:gallery w:val="placeholder"/>
        </w:category>
        <w:types>
          <w:type w:val="bbPlcHdr"/>
        </w:types>
        <w:behaviors>
          <w:behavior w:val="content"/>
        </w:behaviors>
        <w:guid w:val="{48C56C89-92F3-44BE-B4D7-8A4FD36F5489}"/>
      </w:docPartPr>
      <w:docPartBody>
        <w:p w:rsidR="00B85B90" w:rsidRDefault="00651BDD" w:rsidP="00651BDD">
          <w:pPr>
            <w:pStyle w:val="CA913670CF324A2AA028370C1E81C6A6"/>
          </w:pPr>
          <w:r w:rsidRPr="00953C06">
            <w:rPr>
              <w:rStyle w:val="Platzhaltertext"/>
            </w:rPr>
            <w:t>Klicken oder tippen Sie hier, um Text einzugeben.</w:t>
          </w:r>
        </w:p>
      </w:docPartBody>
    </w:docPart>
    <w:docPart>
      <w:docPartPr>
        <w:name w:val="E4CD0F7279D04439932439B9A3841AA2"/>
        <w:category>
          <w:name w:val="Allgemein"/>
          <w:gallery w:val="placeholder"/>
        </w:category>
        <w:types>
          <w:type w:val="bbPlcHdr"/>
        </w:types>
        <w:behaviors>
          <w:behavior w:val="content"/>
        </w:behaviors>
        <w:guid w:val="{D1EEFD27-C876-4BD6-A222-329D0E4D4E9C}"/>
      </w:docPartPr>
      <w:docPartBody>
        <w:p w:rsidR="00B85B90" w:rsidRDefault="00651BDD" w:rsidP="00651BDD">
          <w:pPr>
            <w:pStyle w:val="E4CD0F7279D04439932439B9A3841AA2"/>
          </w:pPr>
          <w:r w:rsidRPr="00953C06">
            <w:rPr>
              <w:rStyle w:val="Platzhaltertext"/>
            </w:rPr>
            <w:t>Klicken oder tippen Sie hier, um Text einzugeben.</w:t>
          </w:r>
        </w:p>
      </w:docPartBody>
    </w:docPart>
    <w:docPart>
      <w:docPartPr>
        <w:name w:val="6D137DE361B340ACB8285BD4666BC38D"/>
        <w:category>
          <w:name w:val="Allgemein"/>
          <w:gallery w:val="placeholder"/>
        </w:category>
        <w:types>
          <w:type w:val="bbPlcHdr"/>
        </w:types>
        <w:behaviors>
          <w:behavior w:val="content"/>
        </w:behaviors>
        <w:guid w:val="{433C01C2-6EDF-44D1-BA99-5EA969227A73}"/>
      </w:docPartPr>
      <w:docPartBody>
        <w:p w:rsidR="00B85B90" w:rsidRDefault="00651BDD" w:rsidP="00651BDD">
          <w:pPr>
            <w:pStyle w:val="6D137DE361B340ACB8285BD4666BC38D"/>
          </w:pPr>
          <w:r w:rsidRPr="00953C06">
            <w:rPr>
              <w:rStyle w:val="Platzhaltertext"/>
            </w:rPr>
            <w:t>Klicken oder tippen Sie hier, um Text einzugeben.</w:t>
          </w:r>
        </w:p>
      </w:docPartBody>
    </w:docPart>
    <w:docPart>
      <w:docPartPr>
        <w:name w:val="9070D4D2A8934D8597CC1495EAE44E03"/>
        <w:category>
          <w:name w:val="Allgemein"/>
          <w:gallery w:val="placeholder"/>
        </w:category>
        <w:types>
          <w:type w:val="bbPlcHdr"/>
        </w:types>
        <w:behaviors>
          <w:behavior w:val="content"/>
        </w:behaviors>
        <w:guid w:val="{03A0F240-1922-449E-9AFA-C44EDD5E45DB}"/>
      </w:docPartPr>
      <w:docPartBody>
        <w:p w:rsidR="00B85B90" w:rsidRDefault="00651BDD" w:rsidP="00651BDD">
          <w:pPr>
            <w:pStyle w:val="9070D4D2A8934D8597CC1495EAE44E03"/>
          </w:pPr>
          <w:r w:rsidRPr="00953C06">
            <w:rPr>
              <w:rStyle w:val="Platzhaltertext"/>
            </w:rPr>
            <w:t>Klicken oder tippen Sie hier, um Text einzugeben.</w:t>
          </w:r>
        </w:p>
      </w:docPartBody>
    </w:docPart>
    <w:docPart>
      <w:docPartPr>
        <w:name w:val="54ECE03FA1D84EC293A01B937E9D803F"/>
        <w:category>
          <w:name w:val="Allgemein"/>
          <w:gallery w:val="placeholder"/>
        </w:category>
        <w:types>
          <w:type w:val="bbPlcHdr"/>
        </w:types>
        <w:behaviors>
          <w:behavior w:val="content"/>
        </w:behaviors>
        <w:guid w:val="{C9F9F47B-8BF0-462C-ABC3-E16F862AB2B6}"/>
      </w:docPartPr>
      <w:docPartBody>
        <w:p w:rsidR="00B85B90" w:rsidRDefault="00651BDD" w:rsidP="00651BDD">
          <w:pPr>
            <w:pStyle w:val="54ECE03FA1D84EC293A01B937E9D803F"/>
          </w:pPr>
          <w:r w:rsidRPr="00953C06">
            <w:rPr>
              <w:rStyle w:val="Platzhaltertext"/>
            </w:rPr>
            <w:t>Klicken oder tippen Sie hier, um Text einzugeben.</w:t>
          </w:r>
        </w:p>
      </w:docPartBody>
    </w:docPart>
    <w:docPart>
      <w:docPartPr>
        <w:name w:val="E6E873215D764540A0DC137182D1A272"/>
        <w:category>
          <w:name w:val="Allgemein"/>
          <w:gallery w:val="placeholder"/>
        </w:category>
        <w:types>
          <w:type w:val="bbPlcHdr"/>
        </w:types>
        <w:behaviors>
          <w:behavior w:val="content"/>
        </w:behaviors>
        <w:guid w:val="{0FC8CC9A-9E66-465F-AD47-439AC8F90EC6}"/>
      </w:docPartPr>
      <w:docPartBody>
        <w:p w:rsidR="00B85B90" w:rsidRDefault="00651BDD" w:rsidP="00651BDD">
          <w:pPr>
            <w:pStyle w:val="E6E873215D764540A0DC137182D1A272"/>
          </w:pPr>
          <w:r w:rsidRPr="00953C06">
            <w:rPr>
              <w:rStyle w:val="Platzhaltertext"/>
            </w:rPr>
            <w:t>Klicken oder tippen Sie hier, um Text einzugeben.</w:t>
          </w:r>
        </w:p>
      </w:docPartBody>
    </w:docPart>
    <w:docPart>
      <w:docPartPr>
        <w:name w:val="5357F2BD8BBA44CFA5C949B49C546EA0"/>
        <w:category>
          <w:name w:val="Allgemein"/>
          <w:gallery w:val="placeholder"/>
        </w:category>
        <w:types>
          <w:type w:val="bbPlcHdr"/>
        </w:types>
        <w:behaviors>
          <w:behavior w:val="content"/>
        </w:behaviors>
        <w:guid w:val="{FDF1DA9E-E714-4799-9951-80B0B3C1D2DF}"/>
      </w:docPartPr>
      <w:docPartBody>
        <w:p w:rsidR="00B85B90" w:rsidRDefault="00651BDD" w:rsidP="00651BDD">
          <w:pPr>
            <w:pStyle w:val="5357F2BD8BBA44CFA5C949B49C546EA0"/>
          </w:pPr>
          <w:r w:rsidRPr="00953C06">
            <w:rPr>
              <w:rStyle w:val="Platzhaltertext"/>
            </w:rPr>
            <w:t>Klicken oder tippen Sie hier, um Text einzugeben.</w:t>
          </w:r>
        </w:p>
      </w:docPartBody>
    </w:docPart>
    <w:docPart>
      <w:docPartPr>
        <w:name w:val="287AC63F970247C4AA40C5C92DB7ED07"/>
        <w:category>
          <w:name w:val="Allgemein"/>
          <w:gallery w:val="placeholder"/>
        </w:category>
        <w:types>
          <w:type w:val="bbPlcHdr"/>
        </w:types>
        <w:behaviors>
          <w:behavior w:val="content"/>
        </w:behaviors>
        <w:guid w:val="{EE57B3BF-CBAB-4DBD-852E-06DEEB11C1BD}"/>
      </w:docPartPr>
      <w:docPartBody>
        <w:p w:rsidR="00B85B90" w:rsidRDefault="00651BDD" w:rsidP="00651BDD">
          <w:pPr>
            <w:pStyle w:val="287AC63F970247C4AA40C5C92DB7ED07"/>
          </w:pPr>
          <w:r w:rsidRPr="00953C06">
            <w:rPr>
              <w:rStyle w:val="Platzhaltertext"/>
            </w:rPr>
            <w:t>Klicken oder tippen Sie hier, um Text einzugeben.</w:t>
          </w:r>
        </w:p>
      </w:docPartBody>
    </w:docPart>
    <w:docPart>
      <w:docPartPr>
        <w:name w:val="9A83F1E9DCEB4E9B8CC701A045C25FCB"/>
        <w:category>
          <w:name w:val="Allgemein"/>
          <w:gallery w:val="placeholder"/>
        </w:category>
        <w:types>
          <w:type w:val="bbPlcHdr"/>
        </w:types>
        <w:behaviors>
          <w:behavior w:val="content"/>
        </w:behaviors>
        <w:guid w:val="{6DD2A040-6D36-4D31-8767-54DCB9E209C1}"/>
      </w:docPartPr>
      <w:docPartBody>
        <w:p w:rsidR="00B85B90" w:rsidRDefault="00651BDD" w:rsidP="00651BDD">
          <w:pPr>
            <w:pStyle w:val="9A83F1E9DCEB4E9B8CC701A045C25FCB"/>
          </w:pPr>
          <w:r w:rsidRPr="00953C06">
            <w:rPr>
              <w:rStyle w:val="Platzhaltertext"/>
            </w:rPr>
            <w:t>Klicken oder tippen Sie hier, um Text einzugeben.</w:t>
          </w:r>
        </w:p>
      </w:docPartBody>
    </w:docPart>
    <w:docPart>
      <w:docPartPr>
        <w:name w:val="D8679C8FDDBB4CE9A2E34DC7365B3434"/>
        <w:category>
          <w:name w:val="Allgemein"/>
          <w:gallery w:val="placeholder"/>
        </w:category>
        <w:types>
          <w:type w:val="bbPlcHdr"/>
        </w:types>
        <w:behaviors>
          <w:behavior w:val="content"/>
        </w:behaviors>
        <w:guid w:val="{EDBD9737-E479-4F67-A482-739BD04F47FE}"/>
      </w:docPartPr>
      <w:docPartBody>
        <w:p w:rsidR="00B85B90" w:rsidRDefault="00651BDD" w:rsidP="00651BDD">
          <w:pPr>
            <w:pStyle w:val="D8679C8FDDBB4CE9A2E34DC7365B3434"/>
          </w:pPr>
          <w:r w:rsidRPr="00953C06">
            <w:rPr>
              <w:rStyle w:val="Platzhaltertext"/>
            </w:rPr>
            <w:t>Klicken oder tippen Sie hier, um Text einzugeben.</w:t>
          </w:r>
        </w:p>
      </w:docPartBody>
    </w:docPart>
    <w:docPart>
      <w:docPartPr>
        <w:name w:val="22E7544147AE4B2ABFC3374C311A155B"/>
        <w:category>
          <w:name w:val="Allgemein"/>
          <w:gallery w:val="placeholder"/>
        </w:category>
        <w:types>
          <w:type w:val="bbPlcHdr"/>
        </w:types>
        <w:behaviors>
          <w:behavior w:val="content"/>
        </w:behaviors>
        <w:guid w:val="{BB0F9DD9-7F33-4CA2-AB1A-59176A50FEC3}"/>
      </w:docPartPr>
      <w:docPartBody>
        <w:p w:rsidR="00B85B90" w:rsidRDefault="00651BDD" w:rsidP="00651BDD">
          <w:pPr>
            <w:pStyle w:val="22E7544147AE4B2ABFC3374C311A155B"/>
          </w:pPr>
          <w:r w:rsidRPr="00953C06">
            <w:rPr>
              <w:rStyle w:val="Platzhaltertext"/>
            </w:rPr>
            <w:t>Klicken oder tippen Sie hier, um Text einzugeben.</w:t>
          </w:r>
        </w:p>
      </w:docPartBody>
    </w:docPart>
    <w:docPart>
      <w:docPartPr>
        <w:name w:val="B41680BE7C33483F9B8ACC02928C4C89"/>
        <w:category>
          <w:name w:val="Allgemein"/>
          <w:gallery w:val="placeholder"/>
        </w:category>
        <w:types>
          <w:type w:val="bbPlcHdr"/>
        </w:types>
        <w:behaviors>
          <w:behavior w:val="content"/>
        </w:behaviors>
        <w:guid w:val="{80EFD786-DE06-468D-8CDD-6903982106FB}"/>
      </w:docPartPr>
      <w:docPartBody>
        <w:p w:rsidR="00B85B90" w:rsidRDefault="00651BDD" w:rsidP="00651BDD">
          <w:pPr>
            <w:pStyle w:val="B41680BE7C33483F9B8ACC02928C4C89"/>
          </w:pPr>
          <w:r w:rsidRPr="00953C06">
            <w:rPr>
              <w:rStyle w:val="Platzhaltertext"/>
            </w:rPr>
            <w:t>Klicken oder tippen Sie hier, um Text einzugeben.</w:t>
          </w:r>
        </w:p>
      </w:docPartBody>
    </w:docPart>
    <w:docPart>
      <w:docPartPr>
        <w:name w:val="808353FCDED040269786C6EFF16DC67D"/>
        <w:category>
          <w:name w:val="Allgemein"/>
          <w:gallery w:val="placeholder"/>
        </w:category>
        <w:types>
          <w:type w:val="bbPlcHdr"/>
        </w:types>
        <w:behaviors>
          <w:behavior w:val="content"/>
        </w:behaviors>
        <w:guid w:val="{271565EA-5B0E-4FB2-A2C0-D870909433C6}"/>
      </w:docPartPr>
      <w:docPartBody>
        <w:p w:rsidR="00B85B90" w:rsidRDefault="00651BDD" w:rsidP="00651BDD">
          <w:pPr>
            <w:pStyle w:val="808353FCDED040269786C6EFF16DC67D"/>
          </w:pPr>
          <w:r w:rsidRPr="00953C06">
            <w:rPr>
              <w:rStyle w:val="Platzhaltertext"/>
            </w:rPr>
            <w:t>Klicken oder tippen Sie hier, um Text einzugeben.</w:t>
          </w:r>
        </w:p>
      </w:docPartBody>
    </w:docPart>
    <w:docPart>
      <w:docPartPr>
        <w:name w:val="93127D508C0B4A4CAE33D1852203463F"/>
        <w:category>
          <w:name w:val="Allgemein"/>
          <w:gallery w:val="placeholder"/>
        </w:category>
        <w:types>
          <w:type w:val="bbPlcHdr"/>
        </w:types>
        <w:behaviors>
          <w:behavior w:val="content"/>
        </w:behaviors>
        <w:guid w:val="{80400BDF-03C0-4524-90C3-1E4882CB4178}"/>
      </w:docPartPr>
      <w:docPartBody>
        <w:p w:rsidR="00B85B90" w:rsidRDefault="00651BDD" w:rsidP="00651BDD">
          <w:pPr>
            <w:pStyle w:val="93127D508C0B4A4CAE33D1852203463F"/>
          </w:pPr>
          <w:r w:rsidRPr="00953C06">
            <w:rPr>
              <w:rStyle w:val="Platzhaltertext"/>
            </w:rPr>
            <w:t>Klicken oder tippen Sie hier, um Text einzugeben.</w:t>
          </w:r>
        </w:p>
      </w:docPartBody>
    </w:docPart>
    <w:docPart>
      <w:docPartPr>
        <w:name w:val="F902C7391FE84467B7F8C9DBD38E49A4"/>
        <w:category>
          <w:name w:val="Allgemein"/>
          <w:gallery w:val="placeholder"/>
        </w:category>
        <w:types>
          <w:type w:val="bbPlcHdr"/>
        </w:types>
        <w:behaviors>
          <w:behavior w:val="content"/>
        </w:behaviors>
        <w:guid w:val="{E535688C-C1D3-4566-A2D4-1072C1BD6405}"/>
      </w:docPartPr>
      <w:docPartBody>
        <w:p w:rsidR="00B85B90" w:rsidRDefault="00651BDD" w:rsidP="00651BDD">
          <w:pPr>
            <w:pStyle w:val="F902C7391FE84467B7F8C9DBD38E49A4"/>
          </w:pPr>
          <w:r w:rsidRPr="00953C06">
            <w:rPr>
              <w:rStyle w:val="Platzhaltertext"/>
            </w:rPr>
            <w:t>Klicken oder tippen Sie hier, um Text einzugeben.</w:t>
          </w:r>
        </w:p>
      </w:docPartBody>
    </w:docPart>
    <w:docPart>
      <w:docPartPr>
        <w:name w:val="9C7A75DD7D1C49B6BA6EF98850D96706"/>
        <w:category>
          <w:name w:val="Allgemein"/>
          <w:gallery w:val="placeholder"/>
        </w:category>
        <w:types>
          <w:type w:val="bbPlcHdr"/>
        </w:types>
        <w:behaviors>
          <w:behavior w:val="content"/>
        </w:behaviors>
        <w:guid w:val="{68CAA292-06A5-42FA-8E73-4D40C9353FE9}"/>
      </w:docPartPr>
      <w:docPartBody>
        <w:p w:rsidR="00B85B90" w:rsidRDefault="00651BDD" w:rsidP="00651BDD">
          <w:pPr>
            <w:pStyle w:val="9C7A75DD7D1C49B6BA6EF98850D96706"/>
          </w:pPr>
          <w:r w:rsidRPr="00953C0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lo Regular">
    <w:panose1 w:val="020B0003040202000003"/>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Lelo Bold">
    <w:panose1 w:val="020B0003040202000003"/>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F71BFC"/>
    <w:multiLevelType w:val="hybridMultilevel"/>
    <w:tmpl w:val="24902390"/>
    <w:lvl w:ilvl="0" w:tplc="D5EC7FD8">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D507D6B"/>
    <w:multiLevelType w:val="hybridMultilevel"/>
    <w:tmpl w:val="95CAE092"/>
    <w:lvl w:ilvl="0" w:tplc="D6841A56">
      <w:start w:val="1"/>
      <w:numFmt w:val="bullet"/>
      <w:pStyle w:val="Listenabsatz"/>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1C0"/>
    <w:rsid w:val="0000150F"/>
    <w:rsid w:val="002B09A2"/>
    <w:rsid w:val="0045272F"/>
    <w:rsid w:val="00455BF0"/>
    <w:rsid w:val="00570567"/>
    <w:rsid w:val="00587C9B"/>
    <w:rsid w:val="00596780"/>
    <w:rsid w:val="005E22E6"/>
    <w:rsid w:val="00651BDD"/>
    <w:rsid w:val="0077306C"/>
    <w:rsid w:val="00816C89"/>
    <w:rsid w:val="00820918"/>
    <w:rsid w:val="008B4A0E"/>
    <w:rsid w:val="009310B0"/>
    <w:rsid w:val="00984991"/>
    <w:rsid w:val="009A41C0"/>
    <w:rsid w:val="00AD522D"/>
    <w:rsid w:val="00B72551"/>
    <w:rsid w:val="00B74127"/>
    <w:rsid w:val="00B85B90"/>
    <w:rsid w:val="00C22483"/>
    <w:rsid w:val="00CC549B"/>
    <w:rsid w:val="00D71E54"/>
    <w:rsid w:val="00DE5BC2"/>
    <w:rsid w:val="00E03E48"/>
    <w:rsid w:val="00E07095"/>
    <w:rsid w:val="00E52A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rsid w:val="0000150F"/>
    <w:pPr>
      <w:keepNext/>
      <w:keepLines/>
      <w:spacing w:before="240" w:after="0" w:line="240" w:lineRule="auto"/>
      <w:jc w:val="both"/>
      <w:outlineLvl w:val="0"/>
    </w:pPr>
    <w:rPr>
      <w:rFonts w:asciiTheme="majorHAnsi" w:eastAsiaTheme="majorEastAsia" w:hAnsiTheme="majorHAnsi" w:cstheme="majorBidi"/>
      <w:noProof/>
      <w:color w:val="2F5496" w:themeColor="accent1" w:themeShade="BF"/>
      <w:sz w:val="32"/>
      <w:szCs w:val="32"/>
    </w:rPr>
  </w:style>
  <w:style w:type="paragraph" w:styleId="berschrift2">
    <w:name w:val="heading 2"/>
    <w:basedOn w:val="Standard"/>
    <w:next w:val="Standard"/>
    <w:link w:val="berschrift2Zchn"/>
    <w:uiPriority w:val="9"/>
    <w:semiHidden/>
    <w:unhideWhenUsed/>
    <w:rsid w:val="0000150F"/>
    <w:pPr>
      <w:keepNext/>
      <w:keepLines/>
      <w:spacing w:before="40" w:after="0" w:line="240" w:lineRule="auto"/>
      <w:jc w:val="both"/>
      <w:outlineLvl w:val="1"/>
    </w:pPr>
    <w:rPr>
      <w:rFonts w:asciiTheme="majorHAnsi" w:eastAsiaTheme="majorEastAsia" w:hAnsiTheme="majorHAnsi" w:cstheme="majorBidi"/>
      <w:noProof/>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51BDD"/>
    <w:rPr>
      <w:color w:val="808080"/>
    </w:rPr>
  </w:style>
  <w:style w:type="paragraph" w:customStyle="1" w:styleId="395EF9D3380B4B71BE34752E4339412F">
    <w:name w:val="395EF9D3380B4B71BE34752E4339412F"/>
    <w:rsid w:val="009A41C0"/>
  </w:style>
  <w:style w:type="paragraph" w:customStyle="1" w:styleId="32B5657D193D4E1F9BD24292D3CE0F0A">
    <w:name w:val="32B5657D193D4E1F9BD24292D3CE0F0A"/>
    <w:rsid w:val="009A41C0"/>
  </w:style>
  <w:style w:type="paragraph" w:customStyle="1" w:styleId="325552DD528245D994E7D2861E8E456A">
    <w:name w:val="325552DD528245D994E7D2861E8E456A"/>
    <w:rsid w:val="009A41C0"/>
    <w:pPr>
      <w:spacing w:after="0" w:line="240" w:lineRule="auto"/>
      <w:jc w:val="both"/>
    </w:pPr>
    <w:rPr>
      <w:rFonts w:ascii="Lelo Regular" w:eastAsiaTheme="minorHAnsi" w:hAnsi="Lelo Regular"/>
      <w:noProof/>
      <w:sz w:val="20"/>
      <w:szCs w:val="20"/>
    </w:rPr>
  </w:style>
  <w:style w:type="paragraph" w:customStyle="1" w:styleId="325552DD528245D994E7D2861E8E456A1">
    <w:name w:val="325552DD528245D994E7D2861E8E456A1"/>
    <w:rsid w:val="009A41C0"/>
    <w:pPr>
      <w:spacing w:after="0" w:line="240" w:lineRule="auto"/>
      <w:jc w:val="both"/>
    </w:pPr>
    <w:rPr>
      <w:rFonts w:ascii="Lelo Regular" w:eastAsiaTheme="minorHAnsi" w:hAnsi="Lelo Regular"/>
      <w:noProof/>
      <w:sz w:val="20"/>
      <w:szCs w:val="20"/>
    </w:rPr>
  </w:style>
  <w:style w:type="paragraph" w:customStyle="1" w:styleId="325552DD528245D994E7D2861E8E456A2">
    <w:name w:val="325552DD528245D994E7D2861E8E456A2"/>
    <w:rsid w:val="009A41C0"/>
    <w:pPr>
      <w:spacing w:after="0" w:line="240" w:lineRule="auto"/>
      <w:jc w:val="both"/>
    </w:pPr>
    <w:rPr>
      <w:rFonts w:ascii="Lelo Regular" w:eastAsiaTheme="minorHAnsi" w:hAnsi="Lelo Regular"/>
      <w:noProof/>
      <w:sz w:val="20"/>
      <w:szCs w:val="20"/>
    </w:rPr>
  </w:style>
  <w:style w:type="paragraph" w:customStyle="1" w:styleId="247767F4A83E4805B5C3C2781CA59FEC">
    <w:name w:val="247767F4A83E4805B5C3C2781CA59FEC"/>
    <w:rsid w:val="009A41C0"/>
    <w:pPr>
      <w:spacing w:after="360" w:line="192" w:lineRule="auto"/>
    </w:pPr>
    <w:rPr>
      <w:rFonts w:ascii="Lelo Bold" w:eastAsiaTheme="minorHAnsi" w:hAnsi="Lelo Bold"/>
      <w:noProof/>
      <w:sz w:val="48"/>
      <w:szCs w:val="48"/>
    </w:rPr>
  </w:style>
  <w:style w:type="paragraph" w:customStyle="1" w:styleId="325552DD528245D994E7D2861E8E456A3">
    <w:name w:val="325552DD528245D994E7D2861E8E456A3"/>
    <w:rsid w:val="009A41C0"/>
    <w:pPr>
      <w:spacing w:after="0" w:line="240" w:lineRule="auto"/>
      <w:jc w:val="both"/>
    </w:pPr>
    <w:rPr>
      <w:rFonts w:ascii="Lelo Regular" w:eastAsiaTheme="minorHAnsi" w:hAnsi="Lelo Regular"/>
      <w:noProof/>
      <w:sz w:val="20"/>
      <w:szCs w:val="20"/>
    </w:rPr>
  </w:style>
  <w:style w:type="paragraph" w:customStyle="1" w:styleId="325552DD528245D994E7D2861E8E456A4">
    <w:name w:val="325552DD528245D994E7D2861E8E456A4"/>
    <w:rsid w:val="009A41C0"/>
    <w:pPr>
      <w:spacing w:after="0" w:line="240" w:lineRule="auto"/>
      <w:jc w:val="both"/>
    </w:pPr>
    <w:rPr>
      <w:rFonts w:ascii="Lelo Regular" w:eastAsiaTheme="minorHAnsi" w:hAnsi="Lelo Regular"/>
      <w:noProof/>
      <w:sz w:val="20"/>
      <w:szCs w:val="20"/>
    </w:rPr>
  </w:style>
  <w:style w:type="paragraph" w:styleId="Listenabsatz">
    <w:name w:val="List Paragraph"/>
    <w:basedOn w:val="Standard"/>
    <w:uiPriority w:val="34"/>
    <w:qFormat/>
    <w:rsid w:val="0000150F"/>
    <w:pPr>
      <w:numPr>
        <w:numId w:val="1"/>
      </w:numPr>
      <w:spacing w:after="0" w:line="240" w:lineRule="auto"/>
      <w:ind w:left="360"/>
      <w:contextualSpacing/>
      <w:jc w:val="both"/>
    </w:pPr>
    <w:rPr>
      <w:rFonts w:ascii="Lelo Regular" w:eastAsiaTheme="minorHAnsi" w:hAnsi="Lelo Regular"/>
      <w:noProof/>
      <w:sz w:val="20"/>
      <w:szCs w:val="20"/>
    </w:rPr>
  </w:style>
  <w:style w:type="paragraph" w:customStyle="1" w:styleId="FC1ECC39BA37468E9C583752BB0BADE4">
    <w:name w:val="FC1ECC39BA37468E9C583752BB0BADE4"/>
    <w:rsid w:val="005E22E6"/>
    <w:pPr>
      <w:spacing w:after="360" w:line="192" w:lineRule="auto"/>
    </w:pPr>
    <w:rPr>
      <w:rFonts w:ascii="Lelo Bold" w:eastAsiaTheme="minorHAnsi" w:hAnsi="Lelo Bold"/>
      <w:noProof/>
      <w:sz w:val="48"/>
      <w:szCs w:val="48"/>
    </w:rPr>
  </w:style>
  <w:style w:type="paragraph" w:customStyle="1" w:styleId="Copyright">
    <w:name w:val="Copyright"/>
    <w:basedOn w:val="Standard"/>
    <w:link w:val="CopyrightZchn"/>
    <w:qFormat/>
    <w:rsid w:val="0000150F"/>
    <w:pPr>
      <w:spacing w:after="0" w:line="240" w:lineRule="auto"/>
    </w:pPr>
    <w:rPr>
      <w:rFonts w:ascii="Lelo Regular" w:eastAsiaTheme="minorHAnsi" w:hAnsi="Lelo Regular"/>
      <w:noProof/>
      <w:sz w:val="20"/>
      <w:szCs w:val="20"/>
    </w:rPr>
  </w:style>
  <w:style w:type="character" w:customStyle="1" w:styleId="CopyrightZchn">
    <w:name w:val="Copyright Zchn"/>
    <w:basedOn w:val="Absatz-Standardschriftart"/>
    <w:link w:val="Copyright"/>
    <w:rsid w:val="0000150F"/>
    <w:rPr>
      <w:rFonts w:ascii="Lelo Regular" w:eastAsiaTheme="minorHAnsi" w:hAnsi="Lelo Regular"/>
      <w:noProof/>
      <w:sz w:val="20"/>
      <w:szCs w:val="20"/>
    </w:rPr>
  </w:style>
  <w:style w:type="paragraph" w:customStyle="1" w:styleId="Titel21">
    <w:name w:val="Titel 2.1"/>
    <w:basedOn w:val="Standard"/>
    <w:link w:val="Titel21Zchn"/>
    <w:qFormat/>
    <w:rsid w:val="0000150F"/>
    <w:pPr>
      <w:spacing w:after="360" w:line="192" w:lineRule="auto"/>
    </w:pPr>
    <w:rPr>
      <w:rFonts w:ascii="Lelo Bold" w:eastAsiaTheme="minorHAnsi" w:hAnsi="Lelo Bold"/>
      <w:noProof/>
      <w:color w:val="DCAA41"/>
      <w:sz w:val="48"/>
      <w:szCs w:val="48"/>
    </w:rPr>
  </w:style>
  <w:style w:type="character" w:customStyle="1" w:styleId="Titel21Zchn">
    <w:name w:val="Titel 2.1 Zchn"/>
    <w:basedOn w:val="Absatz-Standardschriftart"/>
    <w:link w:val="Titel21"/>
    <w:rsid w:val="0000150F"/>
    <w:rPr>
      <w:rFonts w:ascii="Lelo Bold" w:eastAsiaTheme="minorHAnsi" w:hAnsi="Lelo Bold"/>
      <w:noProof/>
      <w:color w:val="DCAA41"/>
      <w:sz w:val="48"/>
      <w:szCs w:val="48"/>
    </w:rPr>
  </w:style>
  <w:style w:type="paragraph" w:customStyle="1" w:styleId="FC1ECC39BA37468E9C583752BB0BADE41">
    <w:name w:val="FC1ECC39BA37468E9C583752BB0BADE41"/>
    <w:rsid w:val="0000150F"/>
    <w:pPr>
      <w:spacing w:after="360" w:line="192" w:lineRule="auto"/>
    </w:pPr>
    <w:rPr>
      <w:rFonts w:ascii="Lelo Bold" w:eastAsiaTheme="minorHAnsi" w:hAnsi="Lelo Bold"/>
      <w:noProof/>
      <w:color w:val="DCAA41"/>
      <w:sz w:val="48"/>
      <w:szCs w:val="48"/>
    </w:rPr>
  </w:style>
  <w:style w:type="paragraph" w:styleId="Sprechblasentext">
    <w:name w:val="Balloon Text"/>
    <w:basedOn w:val="Standard"/>
    <w:link w:val="SprechblasentextZchn"/>
    <w:uiPriority w:val="99"/>
    <w:semiHidden/>
    <w:unhideWhenUsed/>
    <w:rsid w:val="0000150F"/>
    <w:pPr>
      <w:spacing w:after="0" w:line="240" w:lineRule="auto"/>
      <w:jc w:val="both"/>
    </w:pPr>
    <w:rPr>
      <w:rFonts w:ascii="Segoe UI" w:eastAsiaTheme="minorHAnsi" w:hAnsi="Segoe UI" w:cs="Segoe UI"/>
      <w:noProof/>
      <w:sz w:val="18"/>
      <w:szCs w:val="18"/>
    </w:rPr>
  </w:style>
  <w:style w:type="character" w:customStyle="1" w:styleId="SprechblasentextZchn">
    <w:name w:val="Sprechblasentext Zchn"/>
    <w:basedOn w:val="Absatz-Standardschriftart"/>
    <w:link w:val="Sprechblasentext"/>
    <w:uiPriority w:val="99"/>
    <w:semiHidden/>
    <w:rsid w:val="0000150F"/>
    <w:rPr>
      <w:rFonts w:ascii="Segoe UI" w:eastAsiaTheme="minorHAnsi" w:hAnsi="Segoe UI" w:cs="Segoe UI"/>
      <w:noProof/>
      <w:sz w:val="18"/>
      <w:szCs w:val="18"/>
    </w:rPr>
  </w:style>
  <w:style w:type="paragraph" w:customStyle="1" w:styleId="FC1ECC39BA37468E9C583752BB0BADE42">
    <w:name w:val="FC1ECC39BA37468E9C583752BB0BADE42"/>
    <w:rsid w:val="0000150F"/>
    <w:pPr>
      <w:spacing w:after="360" w:line="192" w:lineRule="auto"/>
    </w:pPr>
    <w:rPr>
      <w:rFonts w:ascii="Lelo Bold" w:eastAsiaTheme="minorHAnsi" w:hAnsi="Lelo Bold"/>
      <w:noProof/>
      <w:color w:val="DCAA41"/>
      <w:sz w:val="48"/>
      <w:szCs w:val="48"/>
    </w:rPr>
  </w:style>
  <w:style w:type="paragraph" w:customStyle="1" w:styleId="Bildunterschrift">
    <w:name w:val="Bildunterschrift"/>
    <w:basedOn w:val="Standard"/>
    <w:link w:val="BildunterschriftZchn"/>
    <w:qFormat/>
    <w:rsid w:val="0000150F"/>
    <w:pPr>
      <w:spacing w:after="0" w:line="240" w:lineRule="auto"/>
      <w:jc w:val="center"/>
    </w:pPr>
    <w:rPr>
      <w:rFonts w:ascii="Lelo Regular" w:eastAsiaTheme="minorHAnsi" w:hAnsi="Lelo Regular"/>
      <w:noProof/>
      <w:sz w:val="20"/>
      <w:szCs w:val="20"/>
    </w:rPr>
  </w:style>
  <w:style w:type="character" w:customStyle="1" w:styleId="BildunterschriftZchn">
    <w:name w:val="Bildunterschrift Zchn"/>
    <w:basedOn w:val="Absatz-Standardschriftart"/>
    <w:link w:val="Bildunterschrift"/>
    <w:rsid w:val="0000150F"/>
    <w:rPr>
      <w:rFonts w:ascii="Lelo Regular" w:eastAsiaTheme="minorHAnsi" w:hAnsi="Lelo Regular"/>
      <w:noProof/>
      <w:sz w:val="20"/>
      <w:szCs w:val="20"/>
    </w:rPr>
  </w:style>
  <w:style w:type="paragraph" w:customStyle="1" w:styleId="FC1ECC39BA37468E9C583752BB0BADE43">
    <w:name w:val="FC1ECC39BA37468E9C583752BB0BADE43"/>
    <w:rsid w:val="0000150F"/>
    <w:pPr>
      <w:spacing w:after="360" w:line="192" w:lineRule="auto"/>
    </w:pPr>
    <w:rPr>
      <w:rFonts w:ascii="Lelo Bold" w:eastAsiaTheme="minorHAnsi" w:hAnsi="Lelo Bold"/>
      <w:noProof/>
      <w:color w:val="DCAA41"/>
      <w:sz w:val="48"/>
      <w:szCs w:val="48"/>
    </w:rPr>
  </w:style>
  <w:style w:type="paragraph" w:customStyle="1" w:styleId="FC1ECC39BA37468E9C583752BB0BADE44">
    <w:name w:val="FC1ECC39BA37468E9C583752BB0BADE44"/>
    <w:rsid w:val="0000150F"/>
    <w:pPr>
      <w:spacing w:after="360" w:line="192" w:lineRule="auto"/>
    </w:pPr>
    <w:rPr>
      <w:rFonts w:ascii="Lelo Bold" w:eastAsiaTheme="minorHAnsi" w:hAnsi="Lelo Bold"/>
      <w:noProof/>
      <w:color w:val="DCAA41"/>
      <w:sz w:val="48"/>
      <w:szCs w:val="48"/>
    </w:rPr>
  </w:style>
  <w:style w:type="paragraph" w:styleId="Kommentartext">
    <w:name w:val="annotation text"/>
    <w:basedOn w:val="Standard"/>
    <w:link w:val="KommentartextZchn"/>
    <w:uiPriority w:val="99"/>
    <w:semiHidden/>
    <w:unhideWhenUsed/>
    <w:rsid w:val="0000150F"/>
    <w:pPr>
      <w:spacing w:after="0" w:line="240" w:lineRule="auto"/>
      <w:jc w:val="both"/>
    </w:pPr>
    <w:rPr>
      <w:rFonts w:ascii="Lelo Regular" w:eastAsiaTheme="minorHAnsi" w:hAnsi="Lelo Regular"/>
      <w:noProof/>
      <w:sz w:val="20"/>
      <w:szCs w:val="20"/>
    </w:rPr>
  </w:style>
  <w:style w:type="character" w:customStyle="1" w:styleId="KommentartextZchn">
    <w:name w:val="Kommentartext Zchn"/>
    <w:basedOn w:val="Absatz-Standardschriftart"/>
    <w:link w:val="Kommentartext"/>
    <w:uiPriority w:val="99"/>
    <w:semiHidden/>
    <w:rsid w:val="0000150F"/>
    <w:rPr>
      <w:rFonts w:ascii="Lelo Regular" w:eastAsiaTheme="minorHAnsi" w:hAnsi="Lelo Regular"/>
      <w:noProof/>
      <w:sz w:val="20"/>
      <w:szCs w:val="20"/>
    </w:rPr>
  </w:style>
  <w:style w:type="paragraph" w:customStyle="1" w:styleId="FC1ECC39BA37468E9C583752BB0BADE45">
    <w:name w:val="FC1ECC39BA37468E9C583752BB0BADE45"/>
    <w:rsid w:val="0000150F"/>
    <w:pPr>
      <w:spacing w:after="360" w:line="192" w:lineRule="auto"/>
    </w:pPr>
    <w:rPr>
      <w:rFonts w:ascii="Lelo Bold" w:eastAsiaTheme="minorHAnsi" w:hAnsi="Lelo Bold"/>
      <w:noProof/>
      <w:color w:val="DCAA41"/>
      <w:sz w:val="48"/>
      <w:szCs w:val="48"/>
    </w:rPr>
  </w:style>
  <w:style w:type="paragraph" w:styleId="Kommentarthema">
    <w:name w:val="annotation subject"/>
    <w:basedOn w:val="Kommentartext"/>
    <w:next w:val="Kommentartext"/>
    <w:link w:val="KommentarthemaZchn"/>
    <w:uiPriority w:val="99"/>
    <w:semiHidden/>
    <w:unhideWhenUsed/>
    <w:rsid w:val="0000150F"/>
    <w:rPr>
      <w:b/>
      <w:bCs/>
    </w:rPr>
  </w:style>
  <w:style w:type="character" w:customStyle="1" w:styleId="KommentarthemaZchn">
    <w:name w:val="Kommentarthema Zchn"/>
    <w:basedOn w:val="KommentartextZchn"/>
    <w:link w:val="Kommentarthema"/>
    <w:uiPriority w:val="99"/>
    <w:semiHidden/>
    <w:rsid w:val="0000150F"/>
    <w:rPr>
      <w:rFonts w:ascii="Lelo Regular" w:eastAsiaTheme="minorHAnsi" w:hAnsi="Lelo Regular"/>
      <w:b/>
      <w:bCs/>
      <w:noProof/>
      <w:sz w:val="20"/>
      <w:szCs w:val="20"/>
    </w:rPr>
  </w:style>
  <w:style w:type="paragraph" w:customStyle="1" w:styleId="FC1ECC39BA37468E9C583752BB0BADE46">
    <w:name w:val="FC1ECC39BA37468E9C583752BB0BADE46"/>
    <w:rsid w:val="0000150F"/>
    <w:pPr>
      <w:spacing w:after="360" w:line="192" w:lineRule="auto"/>
    </w:pPr>
    <w:rPr>
      <w:rFonts w:ascii="Lelo Bold" w:eastAsiaTheme="minorHAnsi" w:hAnsi="Lelo Bold"/>
      <w:noProof/>
      <w:color w:val="DCAA41"/>
      <w:sz w:val="48"/>
      <w:szCs w:val="48"/>
    </w:rPr>
  </w:style>
  <w:style w:type="paragraph" w:customStyle="1" w:styleId="Titel22">
    <w:name w:val="Titel 2.2"/>
    <w:basedOn w:val="Titel21"/>
    <w:link w:val="Titel22Zchn"/>
    <w:qFormat/>
    <w:rsid w:val="0000150F"/>
    <w:rPr>
      <w:color w:val="46506E"/>
    </w:rPr>
  </w:style>
  <w:style w:type="character" w:customStyle="1" w:styleId="Titel22Zchn">
    <w:name w:val="Titel 2.2 Zchn"/>
    <w:basedOn w:val="Titel21Zchn"/>
    <w:link w:val="Titel22"/>
    <w:rsid w:val="0000150F"/>
    <w:rPr>
      <w:rFonts w:ascii="Lelo Bold" w:eastAsiaTheme="minorHAnsi" w:hAnsi="Lelo Bold"/>
      <w:noProof/>
      <w:color w:val="46506E"/>
      <w:sz w:val="48"/>
      <w:szCs w:val="48"/>
    </w:rPr>
  </w:style>
  <w:style w:type="paragraph" w:customStyle="1" w:styleId="FC1ECC39BA37468E9C583752BB0BADE47">
    <w:name w:val="FC1ECC39BA37468E9C583752BB0BADE47"/>
    <w:rsid w:val="0000150F"/>
    <w:pPr>
      <w:spacing w:after="360" w:line="192" w:lineRule="auto"/>
    </w:pPr>
    <w:rPr>
      <w:rFonts w:ascii="Lelo Bold" w:eastAsiaTheme="minorHAnsi" w:hAnsi="Lelo Bold"/>
      <w:noProof/>
      <w:color w:val="DCAA41"/>
      <w:sz w:val="48"/>
      <w:szCs w:val="48"/>
    </w:rPr>
  </w:style>
  <w:style w:type="paragraph" w:customStyle="1" w:styleId="Titel25">
    <w:name w:val="Titel 2.5"/>
    <w:basedOn w:val="Standard"/>
    <w:link w:val="Titel25Zchn"/>
    <w:qFormat/>
    <w:rsid w:val="0000150F"/>
    <w:pPr>
      <w:spacing w:after="360" w:line="192" w:lineRule="auto"/>
    </w:pPr>
    <w:rPr>
      <w:rFonts w:ascii="Lelo Bold" w:eastAsiaTheme="minorHAnsi" w:hAnsi="Lelo Bold"/>
      <w:noProof/>
      <w:color w:val="AF4B50"/>
      <w:sz w:val="48"/>
      <w:szCs w:val="48"/>
    </w:rPr>
  </w:style>
  <w:style w:type="character" w:customStyle="1" w:styleId="Titel25Zchn">
    <w:name w:val="Titel 2.5 Zchn"/>
    <w:basedOn w:val="Absatz-Standardschriftart"/>
    <w:link w:val="Titel25"/>
    <w:rsid w:val="0000150F"/>
    <w:rPr>
      <w:rFonts w:ascii="Lelo Bold" w:eastAsiaTheme="minorHAnsi" w:hAnsi="Lelo Bold"/>
      <w:noProof/>
      <w:color w:val="AF4B50"/>
      <w:sz w:val="48"/>
      <w:szCs w:val="48"/>
    </w:rPr>
  </w:style>
  <w:style w:type="paragraph" w:customStyle="1" w:styleId="FC1ECC39BA37468E9C583752BB0BADE48">
    <w:name w:val="FC1ECC39BA37468E9C583752BB0BADE48"/>
    <w:rsid w:val="0000150F"/>
    <w:pPr>
      <w:spacing w:after="360" w:line="192" w:lineRule="auto"/>
    </w:pPr>
    <w:rPr>
      <w:rFonts w:ascii="Lelo Bold" w:eastAsiaTheme="minorHAnsi" w:hAnsi="Lelo Bold"/>
      <w:noProof/>
      <w:color w:val="DCAA41"/>
      <w:sz w:val="48"/>
      <w:szCs w:val="48"/>
    </w:rPr>
  </w:style>
  <w:style w:type="paragraph" w:customStyle="1" w:styleId="FC1ECC39BA37468E9C583752BB0BADE49">
    <w:name w:val="FC1ECC39BA37468E9C583752BB0BADE49"/>
    <w:rsid w:val="0000150F"/>
    <w:pPr>
      <w:spacing w:after="360" w:line="192" w:lineRule="auto"/>
    </w:pPr>
    <w:rPr>
      <w:rFonts w:ascii="Lelo Bold" w:eastAsiaTheme="minorHAnsi" w:hAnsi="Lelo Bold"/>
      <w:noProof/>
      <w:color w:val="DCAA41"/>
      <w:sz w:val="48"/>
      <w:szCs w:val="48"/>
    </w:rPr>
  </w:style>
  <w:style w:type="character" w:customStyle="1" w:styleId="berschrift1Zchn">
    <w:name w:val="Überschrift 1 Zchn"/>
    <w:basedOn w:val="Absatz-Standardschriftart"/>
    <w:link w:val="berschrift1"/>
    <w:uiPriority w:val="9"/>
    <w:rsid w:val="0000150F"/>
    <w:rPr>
      <w:rFonts w:asciiTheme="majorHAnsi" w:eastAsiaTheme="majorEastAsia" w:hAnsiTheme="majorHAnsi" w:cstheme="majorBidi"/>
      <w:noProof/>
      <w:color w:val="2F5496" w:themeColor="accent1" w:themeShade="BF"/>
      <w:sz w:val="32"/>
      <w:szCs w:val="32"/>
    </w:rPr>
  </w:style>
  <w:style w:type="paragraph" w:customStyle="1" w:styleId="FC1ECC39BA37468E9C583752BB0BADE410">
    <w:name w:val="FC1ECC39BA37468E9C583752BB0BADE410"/>
    <w:rsid w:val="0000150F"/>
    <w:pPr>
      <w:spacing w:after="360" w:line="192" w:lineRule="auto"/>
    </w:pPr>
    <w:rPr>
      <w:rFonts w:ascii="Lelo Bold" w:eastAsiaTheme="minorHAnsi" w:hAnsi="Lelo Bold"/>
      <w:noProof/>
      <w:color w:val="DCAA41"/>
      <w:sz w:val="48"/>
      <w:szCs w:val="48"/>
    </w:rPr>
  </w:style>
  <w:style w:type="character" w:customStyle="1" w:styleId="berschrift2Zchn">
    <w:name w:val="Überschrift 2 Zchn"/>
    <w:basedOn w:val="Absatz-Standardschriftart"/>
    <w:link w:val="berschrift2"/>
    <w:uiPriority w:val="9"/>
    <w:semiHidden/>
    <w:rsid w:val="0000150F"/>
    <w:rPr>
      <w:rFonts w:asciiTheme="majorHAnsi" w:eastAsiaTheme="majorEastAsia" w:hAnsiTheme="majorHAnsi" w:cstheme="majorBidi"/>
      <w:noProof/>
      <w:color w:val="2F5496" w:themeColor="accent1" w:themeShade="BF"/>
      <w:sz w:val="26"/>
      <w:szCs w:val="26"/>
    </w:rPr>
  </w:style>
  <w:style w:type="paragraph" w:customStyle="1" w:styleId="FC1ECC39BA37468E9C583752BB0BADE411">
    <w:name w:val="FC1ECC39BA37468E9C583752BB0BADE411"/>
    <w:rsid w:val="0000150F"/>
    <w:pPr>
      <w:spacing w:after="360" w:line="192" w:lineRule="auto"/>
    </w:pPr>
    <w:rPr>
      <w:rFonts w:ascii="Lelo Bold" w:eastAsiaTheme="minorHAnsi" w:hAnsi="Lelo Bold"/>
      <w:noProof/>
      <w:color w:val="DCAA41"/>
      <w:sz w:val="48"/>
      <w:szCs w:val="48"/>
    </w:rPr>
  </w:style>
  <w:style w:type="paragraph" w:styleId="Verzeichnis1">
    <w:name w:val="toc 1"/>
    <w:basedOn w:val="Standard"/>
    <w:next w:val="Standard"/>
    <w:autoRedefine/>
    <w:uiPriority w:val="39"/>
    <w:unhideWhenUsed/>
    <w:rsid w:val="0000150F"/>
    <w:pPr>
      <w:tabs>
        <w:tab w:val="right" w:leader="dot" w:pos="8789"/>
      </w:tabs>
      <w:spacing w:after="100" w:line="240" w:lineRule="auto"/>
      <w:ind w:right="708"/>
      <w:jc w:val="both"/>
    </w:pPr>
    <w:rPr>
      <w:rFonts w:ascii="Lelo Bold" w:eastAsiaTheme="minorHAnsi" w:hAnsi="Lelo Bold"/>
      <w:noProof/>
      <w:sz w:val="28"/>
      <w:szCs w:val="20"/>
    </w:rPr>
  </w:style>
  <w:style w:type="paragraph" w:customStyle="1" w:styleId="FC1ECC39BA37468E9C583752BB0BADE412">
    <w:name w:val="FC1ECC39BA37468E9C583752BB0BADE412"/>
    <w:rsid w:val="0000150F"/>
    <w:pPr>
      <w:spacing w:after="360" w:line="192" w:lineRule="auto"/>
    </w:pPr>
    <w:rPr>
      <w:rFonts w:ascii="Lelo Bold" w:eastAsiaTheme="minorHAnsi" w:hAnsi="Lelo Bold"/>
      <w:noProof/>
      <w:color w:val="DCAA41"/>
      <w:sz w:val="48"/>
      <w:szCs w:val="48"/>
    </w:rPr>
  </w:style>
  <w:style w:type="paragraph" w:styleId="berarbeitung">
    <w:name w:val="Revision"/>
    <w:hidden/>
    <w:uiPriority w:val="99"/>
    <w:semiHidden/>
    <w:rsid w:val="0000150F"/>
    <w:pPr>
      <w:spacing w:after="0" w:line="240" w:lineRule="auto"/>
    </w:pPr>
    <w:rPr>
      <w:rFonts w:ascii="Lelo Regular" w:eastAsiaTheme="minorHAnsi" w:hAnsi="Lelo Regular"/>
      <w:noProof/>
      <w:sz w:val="20"/>
      <w:szCs w:val="20"/>
    </w:rPr>
  </w:style>
  <w:style w:type="paragraph" w:customStyle="1" w:styleId="FC1ECC39BA37468E9C583752BB0BADE413">
    <w:name w:val="FC1ECC39BA37468E9C583752BB0BADE413"/>
    <w:rsid w:val="0000150F"/>
    <w:pPr>
      <w:spacing w:after="360" w:line="192" w:lineRule="auto"/>
    </w:pPr>
    <w:rPr>
      <w:rFonts w:ascii="Lelo Bold" w:eastAsiaTheme="minorHAnsi" w:hAnsi="Lelo Bold"/>
      <w:noProof/>
      <w:color w:val="DCAA41"/>
      <w:sz w:val="48"/>
      <w:szCs w:val="48"/>
    </w:rPr>
  </w:style>
  <w:style w:type="paragraph" w:customStyle="1" w:styleId="FC1ECC39BA37468E9C583752BB0BADE414">
    <w:name w:val="FC1ECC39BA37468E9C583752BB0BADE414"/>
    <w:rsid w:val="0000150F"/>
    <w:pPr>
      <w:spacing w:after="360" w:line="192" w:lineRule="auto"/>
    </w:pPr>
    <w:rPr>
      <w:rFonts w:ascii="Lelo Bold" w:eastAsiaTheme="minorHAnsi" w:hAnsi="Lelo Bold"/>
      <w:noProof/>
      <w:color w:val="DCAA41"/>
      <w:sz w:val="48"/>
      <w:szCs w:val="48"/>
    </w:rPr>
  </w:style>
  <w:style w:type="paragraph" w:customStyle="1" w:styleId="FC1ECC39BA37468E9C583752BB0BADE415">
    <w:name w:val="FC1ECC39BA37468E9C583752BB0BADE415"/>
    <w:rsid w:val="0000150F"/>
    <w:pPr>
      <w:spacing w:after="360" w:line="192" w:lineRule="auto"/>
    </w:pPr>
    <w:rPr>
      <w:rFonts w:ascii="Lelo Bold" w:eastAsiaTheme="minorHAnsi" w:hAnsi="Lelo Bold"/>
      <w:noProof/>
      <w:color w:val="DCAA41"/>
      <w:sz w:val="48"/>
      <w:szCs w:val="48"/>
    </w:rPr>
  </w:style>
  <w:style w:type="paragraph" w:customStyle="1" w:styleId="FC1ECC39BA37468E9C583752BB0BADE416">
    <w:name w:val="FC1ECC39BA37468E9C583752BB0BADE416"/>
    <w:rsid w:val="0000150F"/>
    <w:pPr>
      <w:spacing w:after="360" w:line="192" w:lineRule="auto"/>
    </w:pPr>
    <w:rPr>
      <w:rFonts w:ascii="Lelo Bold" w:eastAsiaTheme="minorHAnsi" w:hAnsi="Lelo Bold"/>
      <w:noProof/>
      <w:color w:val="DCAA41"/>
      <w:sz w:val="48"/>
      <w:szCs w:val="48"/>
    </w:rPr>
  </w:style>
  <w:style w:type="paragraph" w:customStyle="1" w:styleId="FC1ECC39BA37468E9C583752BB0BADE417">
    <w:name w:val="FC1ECC39BA37468E9C583752BB0BADE417"/>
    <w:rsid w:val="0000150F"/>
    <w:pPr>
      <w:spacing w:after="360" w:line="192" w:lineRule="auto"/>
    </w:pPr>
    <w:rPr>
      <w:rFonts w:ascii="Lelo Bold" w:eastAsiaTheme="minorHAnsi" w:hAnsi="Lelo Bold"/>
      <w:noProof/>
      <w:color w:val="DCAA41"/>
      <w:sz w:val="48"/>
      <w:szCs w:val="48"/>
    </w:rPr>
  </w:style>
  <w:style w:type="paragraph" w:customStyle="1" w:styleId="FAFE0EDD8C6B4304B2B9F0FC6235FCFA">
    <w:name w:val="FAFE0EDD8C6B4304B2B9F0FC6235FCFA"/>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
    <w:name w:val="8BFD3A941A16477788F216A9A0B0D458"/>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
    <w:name w:val="14EF15B0ED614C609958D199F5F1B2FE"/>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
    <w:name w:val="184A38150F8C479E8E15727D10C9C25F"/>
    <w:rsid w:val="0000150F"/>
    <w:pPr>
      <w:spacing w:after="0" w:line="240" w:lineRule="auto"/>
      <w:jc w:val="both"/>
    </w:pPr>
    <w:rPr>
      <w:rFonts w:ascii="Lelo Regular" w:eastAsiaTheme="minorHAnsi" w:hAnsi="Lelo Regular"/>
      <w:noProof/>
      <w:sz w:val="20"/>
      <w:szCs w:val="20"/>
    </w:rPr>
  </w:style>
  <w:style w:type="paragraph" w:customStyle="1" w:styleId="FC1ECC39BA37468E9C583752BB0BADE418">
    <w:name w:val="FC1ECC39BA37468E9C583752BB0BADE418"/>
    <w:rsid w:val="0000150F"/>
    <w:pPr>
      <w:spacing w:after="360" w:line="192" w:lineRule="auto"/>
    </w:pPr>
    <w:rPr>
      <w:rFonts w:ascii="Lelo Bold" w:eastAsiaTheme="minorHAnsi" w:hAnsi="Lelo Bold"/>
      <w:noProof/>
      <w:color w:val="DCAA41"/>
      <w:sz w:val="48"/>
      <w:szCs w:val="48"/>
    </w:rPr>
  </w:style>
  <w:style w:type="paragraph" w:customStyle="1" w:styleId="8BFD3A941A16477788F216A9A0B0D4581">
    <w:name w:val="8BFD3A941A16477788F216A9A0B0D4581"/>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1">
    <w:name w:val="14EF15B0ED614C609958D199F5F1B2FE1"/>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1">
    <w:name w:val="184A38150F8C479E8E15727D10C9C25F1"/>
    <w:rsid w:val="0000150F"/>
    <w:pPr>
      <w:spacing w:after="0" w:line="240" w:lineRule="auto"/>
      <w:jc w:val="both"/>
    </w:pPr>
    <w:rPr>
      <w:rFonts w:ascii="Lelo Regular" w:eastAsiaTheme="minorHAnsi" w:hAnsi="Lelo Regular"/>
      <w:noProof/>
      <w:sz w:val="20"/>
      <w:szCs w:val="20"/>
    </w:rPr>
  </w:style>
  <w:style w:type="paragraph" w:customStyle="1" w:styleId="0D8C95D9CE7944B4B31D7503D26DB104">
    <w:name w:val="0D8C95D9CE7944B4B31D7503D26DB104"/>
    <w:rsid w:val="0000150F"/>
  </w:style>
  <w:style w:type="paragraph" w:customStyle="1" w:styleId="BFCAE6DB8CD54837BB20B9A0F02EEE92">
    <w:name w:val="BFCAE6DB8CD54837BB20B9A0F02EEE92"/>
    <w:rsid w:val="0000150F"/>
  </w:style>
  <w:style w:type="paragraph" w:customStyle="1" w:styleId="FC1ECC39BA37468E9C583752BB0BADE419">
    <w:name w:val="FC1ECC39BA37468E9C583752BB0BADE419"/>
    <w:rsid w:val="0000150F"/>
    <w:pPr>
      <w:spacing w:after="360" w:line="192" w:lineRule="auto"/>
    </w:pPr>
    <w:rPr>
      <w:rFonts w:ascii="Lelo Bold" w:eastAsiaTheme="minorHAnsi" w:hAnsi="Lelo Bold"/>
      <w:noProof/>
      <w:color w:val="DCAA41"/>
      <w:sz w:val="48"/>
      <w:szCs w:val="48"/>
    </w:rPr>
  </w:style>
  <w:style w:type="paragraph" w:customStyle="1" w:styleId="8BFD3A941A16477788F216A9A0B0D4582">
    <w:name w:val="8BFD3A941A16477788F216A9A0B0D4582"/>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2">
    <w:name w:val="14EF15B0ED614C609958D199F5F1B2FE2"/>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2">
    <w:name w:val="184A38150F8C479E8E15727D10C9C25F2"/>
    <w:rsid w:val="0000150F"/>
    <w:pPr>
      <w:spacing w:after="0" w:line="240" w:lineRule="auto"/>
      <w:jc w:val="both"/>
    </w:pPr>
    <w:rPr>
      <w:rFonts w:ascii="Lelo Regular" w:eastAsiaTheme="minorHAnsi" w:hAnsi="Lelo Regular"/>
      <w:noProof/>
      <w:sz w:val="20"/>
      <w:szCs w:val="20"/>
    </w:rPr>
  </w:style>
  <w:style w:type="paragraph" w:customStyle="1" w:styleId="FC1ECC39BA37468E9C583752BB0BADE420">
    <w:name w:val="FC1ECC39BA37468E9C583752BB0BADE420"/>
    <w:rsid w:val="0000150F"/>
    <w:pPr>
      <w:spacing w:after="360" w:line="192" w:lineRule="auto"/>
    </w:pPr>
    <w:rPr>
      <w:rFonts w:ascii="Lelo Bold" w:eastAsiaTheme="minorHAnsi" w:hAnsi="Lelo Bold"/>
      <w:noProof/>
      <w:color w:val="DCAA41"/>
      <w:sz w:val="48"/>
      <w:szCs w:val="48"/>
    </w:rPr>
  </w:style>
  <w:style w:type="paragraph" w:customStyle="1" w:styleId="8BFD3A941A16477788F216A9A0B0D4583">
    <w:name w:val="8BFD3A941A16477788F216A9A0B0D4583"/>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3">
    <w:name w:val="14EF15B0ED614C609958D199F5F1B2FE3"/>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3">
    <w:name w:val="184A38150F8C479E8E15727D10C9C25F3"/>
    <w:rsid w:val="0000150F"/>
    <w:pPr>
      <w:spacing w:after="0" w:line="240" w:lineRule="auto"/>
      <w:jc w:val="both"/>
    </w:pPr>
    <w:rPr>
      <w:rFonts w:ascii="Lelo Regular" w:eastAsiaTheme="minorHAnsi" w:hAnsi="Lelo Regular"/>
      <w:noProof/>
      <w:sz w:val="20"/>
      <w:szCs w:val="20"/>
    </w:rPr>
  </w:style>
  <w:style w:type="paragraph" w:customStyle="1" w:styleId="FC1ECC39BA37468E9C583752BB0BADE421">
    <w:name w:val="FC1ECC39BA37468E9C583752BB0BADE421"/>
    <w:rsid w:val="0000150F"/>
    <w:pPr>
      <w:spacing w:after="360" w:line="192" w:lineRule="auto"/>
    </w:pPr>
    <w:rPr>
      <w:rFonts w:ascii="Lelo Bold" w:eastAsiaTheme="minorHAnsi" w:hAnsi="Lelo Bold"/>
      <w:noProof/>
      <w:color w:val="DCAA41"/>
      <w:sz w:val="48"/>
      <w:szCs w:val="48"/>
    </w:rPr>
  </w:style>
  <w:style w:type="paragraph" w:customStyle="1" w:styleId="8BFD3A941A16477788F216A9A0B0D4584">
    <w:name w:val="8BFD3A941A16477788F216A9A0B0D4584"/>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4">
    <w:name w:val="14EF15B0ED614C609958D199F5F1B2FE4"/>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4">
    <w:name w:val="184A38150F8C479E8E15727D10C9C25F4"/>
    <w:rsid w:val="0000150F"/>
    <w:pPr>
      <w:spacing w:after="0" w:line="240" w:lineRule="auto"/>
      <w:jc w:val="both"/>
    </w:pPr>
    <w:rPr>
      <w:rFonts w:ascii="Lelo Regular" w:eastAsiaTheme="minorHAnsi" w:hAnsi="Lelo Regular"/>
      <w:noProof/>
      <w:sz w:val="20"/>
      <w:szCs w:val="20"/>
    </w:rPr>
  </w:style>
  <w:style w:type="paragraph" w:customStyle="1" w:styleId="FC1ECC39BA37468E9C583752BB0BADE422">
    <w:name w:val="FC1ECC39BA37468E9C583752BB0BADE422"/>
    <w:rsid w:val="0000150F"/>
    <w:pPr>
      <w:spacing w:after="360" w:line="192" w:lineRule="auto"/>
    </w:pPr>
    <w:rPr>
      <w:rFonts w:ascii="Lelo Bold" w:eastAsiaTheme="minorHAnsi" w:hAnsi="Lelo Bold"/>
      <w:noProof/>
      <w:color w:val="DCAA41"/>
      <w:sz w:val="48"/>
      <w:szCs w:val="48"/>
    </w:rPr>
  </w:style>
  <w:style w:type="paragraph" w:customStyle="1" w:styleId="8BFD3A941A16477788F216A9A0B0D4585">
    <w:name w:val="8BFD3A941A16477788F216A9A0B0D4585"/>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5">
    <w:name w:val="14EF15B0ED614C609958D199F5F1B2FE5"/>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5">
    <w:name w:val="184A38150F8C479E8E15727D10C9C25F5"/>
    <w:rsid w:val="0000150F"/>
    <w:pPr>
      <w:spacing w:after="0" w:line="240" w:lineRule="auto"/>
      <w:jc w:val="both"/>
    </w:pPr>
    <w:rPr>
      <w:rFonts w:ascii="Lelo Regular" w:eastAsiaTheme="minorHAnsi" w:hAnsi="Lelo Regular"/>
      <w:noProof/>
      <w:sz w:val="20"/>
      <w:szCs w:val="20"/>
    </w:rPr>
  </w:style>
  <w:style w:type="paragraph" w:customStyle="1" w:styleId="FC1ECC39BA37468E9C583752BB0BADE423">
    <w:name w:val="FC1ECC39BA37468E9C583752BB0BADE423"/>
    <w:rsid w:val="0000150F"/>
    <w:pPr>
      <w:spacing w:after="360" w:line="192" w:lineRule="auto"/>
    </w:pPr>
    <w:rPr>
      <w:rFonts w:ascii="Lelo Bold" w:eastAsiaTheme="minorHAnsi" w:hAnsi="Lelo Bold"/>
      <w:noProof/>
      <w:color w:val="DCAA41"/>
      <w:sz w:val="48"/>
      <w:szCs w:val="48"/>
    </w:rPr>
  </w:style>
  <w:style w:type="paragraph" w:customStyle="1" w:styleId="8BFD3A941A16477788F216A9A0B0D4586">
    <w:name w:val="8BFD3A941A16477788F216A9A0B0D4586"/>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6">
    <w:name w:val="14EF15B0ED614C609958D199F5F1B2FE6"/>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6">
    <w:name w:val="184A38150F8C479E8E15727D10C9C25F6"/>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7">
    <w:name w:val="8BFD3A941A16477788F216A9A0B0D4587"/>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7">
    <w:name w:val="14EF15B0ED614C609958D199F5F1B2FE7"/>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7">
    <w:name w:val="184A38150F8C479E8E15727D10C9C25F7"/>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8">
    <w:name w:val="8BFD3A941A16477788F216A9A0B0D4588"/>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8">
    <w:name w:val="14EF15B0ED614C609958D199F5F1B2FE8"/>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8">
    <w:name w:val="184A38150F8C479E8E15727D10C9C25F8"/>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9">
    <w:name w:val="8BFD3A941A16477788F216A9A0B0D4589"/>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9">
    <w:name w:val="14EF15B0ED614C609958D199F5F1B2FE9"/>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9">
    <w:name w:val="184A38150F8C479E8E15727D10C9C25F9"/>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10">
    <w:name w:val="8BFD3A941A16477788F216A9A0B0D45810"/>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10">
    <w:name w:val="14EF15B0ED614C609958D199F5F1B2FE10"/>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10">
    <w:name w:val="184A38150F8C479E8E15727D10C9C25F10"/>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11">
    <w:name w:val="8BFD3A941A16477788F216A9A0B0D45811"/>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11">
    <w:name w:val="14EF15B0ED614C609958D199F5F1B2FE11"/>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11">
    <w:name w:val="184A38150F8C479E8E15727D10C9C25F11"/>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12">
    <w:name w:val="8BFD3A941A16477788F216A9A0B0D45812"/>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12">
    <w:name w:val="14EF15B0ED614C609958D199F5F1B2FE12"/>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12">
    <w:name w:val="184A38150F8C479E8E15727D10C9C25F12"/>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13">
    <w:name w:val="8BFD3A941A16477788F216A9A0B0D45813"/>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13">
    <w:name w:val="14EF15B0ED614C609958D199F5F1B2FE13"/>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13">
    <w:name w:val="184A38150F8C479E8E15727D10C9C25F13"/>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14">
    <w:name w:val="8BFD3A941A16477788F216A9A0B0D45814"/>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14">
    <w:name w:val="14EF15B0ED614C609958D199F5F1B2FE14"/>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14">
    <w:name w:val="184A38150F8C479E8E15727D10C9C25F14"/>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15">
    <w:name w:val="8BFD3A941A16477788F216A9A0B0D45815"/>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15">
    <w:name w:val="14EF15B0ED614C609958D199F5F1B2FE15"/>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15">
    <w:name w:val="184A38150F8C479E8E15727D10C9C25F15"/>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16">
    <w:name w:val="8BFD3A941A16477788F216A9A0B0D45816"/>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16">
    <w:name w:val="14EF15B0ED614C609958D199F5F1B2FE16"/>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16">
    <w:name w:val="184A38150F8C479E8E15727D10C9C25F16"/>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17">
    <w:name w:val="8BFD3A941A16477788F216A9A0B0D45817"/>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17">
    <w:name w:val="14EF15B0ED614C609958D199F5F1B2FE17"/>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17">
    <w:name w:val="184A38150F8C479E8E15727D10C9C25F17"/>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18">
    <w:name w:val="8BFD3A941A16477788F216A9A0B0D45818"/>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18">
    <w:name w:val="184A38150F8C479E8E15727D10C9C25F18"/>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19">
    <w:name w:val="8BFD3A941A16477788F216A9A0B0D45819"/>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19">
    <w:name w:val="184A38150F8C479E8E15727D10C9C25F19"/>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20">
    <w:name w:val="8BFD3A941A16477788F216A9A0B0D45820"/>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20">
    <w:name w:val="184A38150F8C479E8E15727D10C9C25F20"/>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21">
    <w:name w:val="8BFD3A941A16477788F216A9A0B0D45821"/>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21">
    <w:name w:val="184A38150F8C479E8E15727D10C9C25F21"/>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22">
    <w:name w:val="8BFD3A941A16477788F216A9A0B0D45822"/>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22">
    <w:name w:val="184A38150F8C479E8E15727D10C9C25F22"/>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23">
    <w:name w:val="8BFD3A941A16477788F216A9A0B0D45823"/>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23">
    <w:name w:val="184A38150F8C479E8E15727D10C9C25F23"/>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24">
    <w:name w:val="8BFD3A941A16477788F216A9A0B0D45824"/>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24">
    <w:name w:val="184A38150F8C479E8E15727D10C9C25F24"/>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25">
    <w:name w:val="8BFD3A941A16477788F216A9A0B0D45825"/>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25">
    <w:name w:val="184A38150F8C479E8E15727D10C9C25F25"/>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26">
    <w:name w:val="8BFD3A941A16477788F216A9A0B0D45826"/>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26">
    <w:name w:val="184A38150F8C479E8E15727D10C9C25F26"/>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27">
    <w:name w:val="8BFD3A941A16477788F216A9A0B0D45827"/>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27">
    <w:name w:val="184A38150F8C479E8E15727D10C9C25F27"/>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28">
    <w:name w:val="8BFD3A941A16477788F216A9A0B0D45828"/>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28">
    <w:name w:val="184A38150F8C479E8E15727D10C9C25F28"/>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29">
    <w:name w:val="8BFD3A941A16477788F216A9A0B0D45829"/>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29">
    <w:name w:val="184A38150F8C479E8E15727D10C9C25F29"/>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30">
    <w:name w:val="8BFD3A941A16477788F216A9A0B0D45830"/>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30">
    <w:name w:val="184A38150F8C479E8E15727D10C9C25F30"/>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31">
    <w:name w:val="8BFD3A941A16477788F216A9A0B0D45831"/>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31">
    <w:name w:val="184A38150F8C479E8E15727D10C9C25F31"/>
    <w:rsid w:val="00455BF0"/>
    <w:pPr>
      <w:spacing w:after="0" w:line="240" w:lineRule="auto"/>
      <w:jc w:val="both"/>
    </w:pPr>
    <w:rPr>
      <w:rFonts w:ascii="Lelo Regular" w:eastAsiaTheme="minorHAnsi" w:hAnsi="Lelo Regular"/>
      <w:noProof/>
      <w:sz w:val="20"/>
      <w:szCs w:val="20"/>
    </w:rPr>
  </w:style>
  <w:style w:type="paragraph" w:customStyle="1" w:styleId="59649D91E9CE48DE8D655757D2115A20">
    <w:name w:val="59649D91E9CE48DE8D655757D2115A20"/>
    <w:rsid w:val="00455BF0"/>
  </w:style>
  <w:style w:type="paragraph" w:customStyle="1" w:styleId="7956DD948CF9465585D2920F9D2DC3DB">
    <w:name w:val="7956DD948CF9465585D2920F9D2DC3DB"/>
    <w:rsid w:val="00455BF0"/>
  </w:style>
  <w:style w:type="paragraph" w:customStyle="1" w:styleId="25D7338B68A44DF8807454F581C0130E">
    <w:name w:val="25D7338B68A44DF8807454F581C0130E"/>
    <w:rsid w:val="00455BF0"/>
  </w:style>
  <w:style w:type="paragraph" w:customStyle="1" w:styleId="390332F51B174CF5A7C19D58EE370113">
    <w:name w:val="390332F51B174CF5A7C19D58EE370113"/>
    <w:rsid w:val="00455BF0"/>
  </w:style>
  <w:style w:type="paragraph" w:customStyle="1" w:styleId="3CA92F5A2F454D6CB25D12A6CD031499">
    <w:name w:val="3CA92F5A2F454D6CB25D12A6CD031499"/>
    <w:rsid w:val="00455BF0"/>
  </w:style>
  <w:style w:type="paragraph" w:customStyle="1" w:styleId="44292637FB194703806863B8E23E3F78">
    <w:name w:val="44292637FB194703806863B8E23E3F78"/>
    <w:rsid w:val="00455BF0"/>
  </w:style>
  <w:style w:type="paragraph" w:customStyle="1" w:styleId="CBB7D41F08EB4A36B1C76A1DB8F02846">
    <w:name w:val="CBB7D41F08EB4A36B1C76A1DB8F02846"/>
    <w:rsid w:val="00455BF0"/>
  </w:style>
  <w:style w:type="paragraph" w:customStyle="1" w:styleId="673E552F06C747C7B28DECBFF4291608">
    <w:name w:val="673E552F06C747C7B28DECBFF4291608"/>
    <w:rsid w:val="00455BF0"/>
  </w:style>
  <w:style w:type="paragraph" w:customStyle="1" w:styleId="D3ECE420ED3442609CCF22FDA84B3162">
    <w:name w:val="D3ECE420ED3442609CCF22FDA84B3162"/>
    <w:rsid w:val="00455BF0"/>
  </w:style>
  <w:style w:type="paragraph" w:customStyle="1" w:styleId="4CCF4070410C4A0D9A96E9AFEBFA8A94">
    <w:name w:val="4CCF4070410C4A0D9A96E9AFEBFA8A94"/>
    <w:rsid w:val="00455BF0"/>
  </w:style>
  <w:style w:type="paragraph" w:customStyle="1" w:styleId="E68C176EF5EE4B3993B556D4C1A89554">
    <w:name w:val="E68C176EF5EE4B3993B556D4C1A89554"/>
    <w:rsid w:val="00455BF0"/>
  </w:style>
  <w:style w:type="paragraph" w:customStyle="1" w:styleId="D299233FC2314AF4827397C3F094B912">
    <w:name w:val="D299233FC2314AF4827397C3F094B912"/>
    <w:rsid w:val="00455BF0"/>
  </w:style>
  <w:style w:type="paragraph" w:customStyle="1" w:styleId="904425CF707C4161A8FD2E3D113219DE">
    <w:name w:val="904425CF707C4161A8FD2E3D113219DE"/>
    <w:rsid w:val="00455BF0"/>
  </w:style>
  <w:style w:type="paragraph" w:customStyle="1" w:styleId="D4277D612FC9481998EB425CA87ACCD3">
    <w:name w:val="D4277D612FC9481998EB425CA87ACCD3"/>
    <w:rsid w:val="00455BF0"/>
  </w:style>
  <w:style w:type="paragraph" w:customStyle="1" w:styleId="EB68F75B43E84F398F429A1CBD50DB97">
    <w:name w:val="EB68F75B43E84F398F429A1CBD50DB97"/>
    <w:rsid w:val="00455BF0"/>
  </w:style>
  <w:style w:type="paragraph" w:customStyle="1" w:styleId="85D970DA3F5A47E6936D7BE8B25C6EFC">
    <w:name w:val="85D970DA3F5A47E6936D7BE8B25C6EFC"/>
    <w:rsid w:val="00455BF0"/>
  </w:style>
  <w:style w:type="paragraph" w:customStyle="1" w:styleId="2F6BC70CB23843F6BF5A07781B7D96B4">
    <w:name w:val="2F6BC70CB23843F6BF5A07781B7D96B4"/>
    <w:rsid w:val="00455BF0"/>
  </w:style>
  <w:style w:type="paragraph" w:customStyle="1" w:styleId="9E1E7E21719D49E0A08ABA83E6E25918">
    <w:name w:val="9E1E7E21719D49E0A08ABA83E6E25918"/>
    <w:rsid w:val="00455BF0"/>
  </w:style>
  <w:style w:type="paragraph" w:customStyle="1" w:styleId="E49010BAB6D0445BBE81CD02A7725247">
    <w:name w:val="E49010BAB6D0445BBE81CD02A7725247"/>
    <w:rsid w:val="00455BF0"/>
  </w:style>
  <w:style w:type="paragraph" w:customStyle="1" w:styleId="DE09B055518C424884D1D582AF3DDCC0">
    <w:name w:val="DE09B055518C424884D1D582AF3DDCC0"/>
    <w:rsid w:val="00455BF0"/>
  </w:style>
  <w:style w:type="paragraph" w:customStyle="1" w:styleId="A65186783E0F4A01B8426CE411EE3F3D">
    <w:name w:val="A65186783E0F4A01B8426CE411EE3F3D"/>
    <w:rsid w:val="00455BF0"/>
  </w:style>
  <w:style w:type="paragraph" w:customStyle="1" w:styleId="EA487B82A37B4F98B0D367706B384677">
    <w:name w:val="EA487B82A37B4F98B0D367706B384677"/>
    <w:rsid w:val="00455BF0"/>
  </w:style>
  <w:style w:type="paragraph" w:customStyle="1" w:styleId="551082CF9B0B4CA282327B27A3841FB1">
    <w:name w:val="551082CF9B0B4CA282327B27A3841FB1"/>
    <w:rsid w:val="00455BF0"/>
  </w:style>
  <w:style w:type="paragraph" w:customStyle="1" w:styleId="BC8AD0995FD241E49A7F231CE21590B4">
    <w:name w:val="BC8AD0995FD241E49A7F231CE21590B4"/>
    <w:rsid w:val="00455BF0"/>
  </w:style>
  <w:style w:type="paragraph" w:customStyle="1" w:styleId="E8AF47CEAE0C4338868635D0F6CC4EFE">
    <w:name w:val="E8AF47CEAE0C4338868635D0F6CC4EFE"/>
    <w:rsid w:val="00455BF0"/>
  </w:style>
  <w:style w:type="paragraph" w:customStyle="1" w:styleId="B9573DB4C4C4409D8BE1238964E80EA3">
    <w:name w:val="B9573DB4C4C4409D8BE1238964E80EA3"/>
    <w:rsid w:val="00455BF0"/>
  </w:style>
  <w:style w:type="paragraph" w:customStyle="1" w:styleId="F2B1B24CF5004AA387B68BCBA5CF91CE">
    <w:name w:val="F2B1B24CF5004AA387B68BCBA5CF91CE"/>
    <w:rsid w:val="00455BF0"/>
  </w:style>
  <w:style w:type="paragraph" w:customStyle="1" w:styleId="A906D6A3819D4751B0192D7B6ACE5CAB">
    <w:name w:val="A906D6A3819D4751B0192D7B6ACE5CAB"/>
    <w:rsid w:val="00455BF0"/>
  </w:style>
  <w:style w:type="paragraph" w:customStyle="1" w:styleId="C8A2BBF750324F18A223B75428C6C595">
    <w:name w:val="C8A2BBF750324F18A223B75428C6C595"/>
    <w:rsid w:val="00455BF0"/>
  </w:style>
  <w:style w:type="paragraph" w:customStyle="1" w:styleId="0BDE0F2E844F456CB7FFF27A87FB5483">
    <w:name w:val="0BDE0F2E844F456CB7FFF27A87FB5483"/>
    <w:rsid w:val="00455BF0"/>
  </w:style>
  <w:style w:type="paragraph" w:customStyle="1" w:styleId="3634C12FAFC14F4BAD655983C0EA9B50">
    <w:name w:val="3634C12FAFC14F4BAD655983C0EA9B50"/>
    <w:rsid w:val="00455BF0"/>
  </w:style>
  <w:style w:type="paragraph" w:customStyle="1" w:styleId="64E7C457634B4AB8A359C7A5F7D8EDE6">
    <w:name w:val="64E7C457634B4AB8A359C7A5F7D8EDE6"/>
    <w:rsid w:val="00455BF0"/>
  </w:style>
  <w:style w:type="paragraph" w:customStyle="1" w:styleId="1BE2C6EF793440BAB246A20A82FE70C4">
    <w:name w:val="1BE2C6EF793440BAB246A20A82FE70C4"/>
    <w:rsid w:val="00455BF0"/>
  </w:style>
  <w:style w:type="paragraph" w:customStyle="1" w:styleId="0EF678DBF7FB416394F26D5636213716">
    <w:name w:val="0EF678DBF7FB416394F26D5636213716"/>
    <w:rsid w:val="00455BF0"/>
  </w:style>
  <w:style w:type="paragraph" w:customStyle="1" w:styleId="DD6AC7E984B546FB9AC21FB62E9D8AEF">
    <w:name w:val="DD6AC7E984B546FB9AC21FB62E9D8AEF"/>
    <w:rsid w:val="00455BF0"/>
  </w:style>
  <w:style w:type="paragraph" w:customStyle="1" w:styleId="8BFD3A941A16477788F216A9A0B0D45832">
    <w:name w:val="8BFD3A941A16477788F216A9A0B0D45832"/>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32">
    <w:name w:val="184A38150F8C479E8E15727D10C9C25F32"/>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33">
    <w:name w:val="8BFD3A941A16477788F216A9A0B0D45833"/>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33">
    <w:name w:val="184A38150F8C479E8E15727D10C9C25F33"/>
    <w:rsid w:val="00455BF0"/>
    <w:pPr>
      <w:spacing w:after="0" w:line="240" w:lineRule="auto"/>
      <w:jc w:val="both"/>
    </w:pPr>
    <w:rPr>
      <w:rFonts w:ascii="Lelo Regular" w:eastAsiaTheme="minorHAnsi" w:hAnsi="Lelo Regular"/>
      <w:noProof/>
      <w:sz w:val="20"/>
      <w:szCs w:val="20"/>
    </w:rPr>
  </w:style>
  <w:style w:type="paragraph" w:customStyle="1" w:styleId="9DF3CA83BC774859B2A46542E32E2E32">
    <w:name w:val="9DF3CA83BC774859B2A46542E32E2E32"/>
    <w:rsid w:val="00455BF0"/>
  </w:style>
  <w:style w:type="paragraph" w:customStyle="1" w:styleId="3C08751094074454B260F1A39F28352D">
    <w:name w:val="3C08751094074454B260F1A39F28352D"/>
    <w:rsid w:val="00455BF0"/>
  </w:style>
  <w:style w:type="paragraph" w:customStyle="1" w:styleId="DF339C8A9AA64DBFB50045A0DE3D33E6">
    <w:name w:val="DF339C8A9AA64DBFB50045A0DE3D33E6"/>
    <w:rsid w:val="00455BF0"/>
  </w:style>
  <w:style w:type="paragraph" w:customStyle="1" w:styleId="D3333DC5AF6C42E8A8A3123CB85582BB">
    <w:name w:val="D3333DC5AF6C42E8A8A3123CB85582BB"/>
    <w:rsid w:val="00455BF0"/>
  </w:style>
  <w:style w:type="paragraph" w:customStyle="1" w:styleId="2C03EDB066BD47E5B69665E9F784FB2D">
    <w:name w:val="2C03EDB066BD47E5B69665E9F784FB2D"/>
    <w:rsid w:val="00455BF0"/>
  </w:style>
  <w:style w:type="paragraph" w:customStyle="1" w:styleId="0AAE126E90CB4B7789B470E9EECC5CD4">
    <w:name w:val="0AAE126E90CB4B7789B470E9EECC5CD4"/>
    <w:rsid w:val="00455BF0"/>
  </w:style>
  <w:style w:type="paragraph" w:customStyle="1" w:styleId="6496BFE4ECC94E44AC61AACFA0E69CA1">
    <w:name w:val="6496BFE4ECC94E44AC61AACFA0E69CA1"/>
    <w:rsid w:val="00455BF0"/>
  </w:style>
  <w:style w:type="paragraph" w:customStyle="1" w:styleId="CDBCDF75D4FF42FAA29EED1E01D9B8B2">
    <w:name w:val="CDBCDF75D4FF42FAA29EED1E01D9B8B2"/>
    <w:rsid w:val="00455BF0"/>
  </w:style>
  <w:style w:type="paragraph" w:customStyle="1" w:styleId="A55A2E08EB494D9B829E9448C9EF9BBA">
    <w:name w:val="A55A2E08EB494D9B829E9448C9EF9BBA"/>
    <w:rsid w:val="00455BF0"/>
  </w:style>
  <w:style w:type="paragraph" w:customStyle="1" w:styleId="4BA4B9E9C0D24BA19132B2B4454A8746">
    <w:name w:val="4BA4B9E9C0D24BA19132B2B4454A8746"/>
    <w:rsid w:val="00455BF0"/>
  </w:style>
  <w:style w:type="paragraph" w:customStyle="1" w:styleId="3C7BC00AD4174F81AFFF451788E4BF28">
    <w:name w:val="3C7BC00AD4174F81AFFF451788E4BF28"/>
    <w:rsid w:val="00455BF0"/>
  </w:style>
  <w:style w:type="paragraph" w:customStyle="1" w:styleId="AE3B6840EEC64BA4B4D1C9F15AF437D1">
    <w:name w:val="AE3B6840EEC64BA4B4D1C9F15AF437D1"/>
    <w:rsid w:val="00455BF0"/>
  </w:style>
  <w:style w:type="paragraph" w:customStyle="1" w:styleId="C644114A57E64F6E93C1E4271FAC2E8E">
    <w:name w:val="C644114A57E64F6E93C1E4271FAC2E8E"/>
    <w:rsid w:val="00455BF0"/>
  </w:style>
  <w:style w:type="paragraph" w:customStyle="1" w:styleId="9E7D267B646A4F46BE23B20D4C3FBA00">
    <w:name w:val="9E7D267B646A4F46BE23B20D4C3FBA00"/>
    <w:rsid w:val="00455BF0"/>
  </w:style>
  <w:style w:type="paragraph" w:customStyle="1" w:styleId="9E53F406B2B649D6944DC8E821A07C29">
    <w:name w:val="9E53F406B2B649D6944DC8E821A07C29"/>
    <w:rsid w:val="00455BF0"/>
  </w:style>
  <w:style w:type="paragraph" w:customStyle="1" w:styleId="2F43B774D442448FB5FD6487233C81C0">
    <w:name w:val="2F43B774D442448FB5FD6487233C81C0"/>
    <w:rsid w:val="00455BF0"/>
  </w:style>
  <w:style w:type="paragraph" w:customStyle="1" w:styleId="2D6D419BCB1A4AE1A2478810FCEA2895">
    <w:name w:val="2D6D419BCB1A4AE1A2478810FCEA2895"/>
    <w:rsid w:val="00455BF0"/>
  </w:style>
  <w:style w:type="paragraph" w:customStyle="1" w:styleId="862630A9106E4E9C8861E9E97D9B9AF2">
    <w:name w:val="862630A9106E4E9C8861E9E97D9B9AF2"/>
    <w:rsid w:val="00455BF0"/>
  </w:style>
  <w:style w:type="paragraph" w:customStyle="1" w:styleId="F93E34F1ACB643BBAC72565AA8A2E237">
    <w:name w:val="F93E34F1ACB643BBAC72565AA8A2E237"/>
    <w:rsid w:val="00455BF0"/>
  </w:style>
  <w:style w:type="paragraph" w:customStyle="1" w:styleId="76854DC44C084D37BF828686F697B56A">
    <w:name w:val="76854DC44C084D37BF828686F697B56A"/>
    <w:rsid w:val="00455BF0"/>
  </w:style>
  <w:style w:type="paragraph" w:customStyle="1" w:styleId="448D7B94F31F437DB633DFF0C0D72932">
    <w:name w:val="448D7B94F31F437DB633DFF0C0D72932"/>
    <w:rsid w:val="00455BF0"/>
  </w:style>
  <w:style w:type="paragraph" w:customStyle="1" w:styleId="8415D155A45B4D8EBEA3D8EDBE1A841D">
    <w:name w:val="8415D155A45B4D8EBEA3D8EDBE1A841D"/>
    <w:rsid w:val="00455BF0"/>
  </w:style>
  <w:style w:type="paragraph" w:customStyle="1" w:styleId="EA48148DA40B4208A6FE9F3EEB055AF8">
    <w:name w:val="EA48148DA40B4208A6FE9F3EEB055AF8"/>
    <w:rsid w:val="00455BF0"/>
  </w:style>
  <w:style w:type="paragraph" w:customStyle="1" w:styleId="9C4CA486EED84218A6A26F89BE0B642B">
    <w:name w:val="9C4CA486EED84218A6A26F89BE0B642B"/>
    <w:rsid w:val="00455BF0"/>
  </w:style>
  <w:style w:type="paragraph" w:customStyle="1" w:styleId="28279AC8B0BC4335BAB3F9F5EEC22998">
    <w:name w:val="28279AC8B0BC4335BAB3F9F5EEC22998"/>
    <w:rsid w:val="00455BF0"/>
  </w:style>
  <w:style w:type="paragraph" w:customStyle="1" w:styleId="0505BB7DF9AD48328469F44B8AE46DDE">
    <w:name w:val="0505BB7DF9AD48328469F44B8AE46DDE"/>
    <w:rsid w:val="00455BF0"/>
  </w:style>
  <w:style w:type="paragraph" w:customStyle="1" w:styleId="9E89D0B02FFB4DECA0FF9D84CDF31670">
    <w:name w:val="9E89D0B02FFB4DECA0FF9D84CDF31670"/>
    <w:rsid w:val="00455BF0"/>
  </w:style>
  <w:style w:type="paragraph" w:customStyle="1" w:styleId="B5C4B32FC02943A6943603718EB93BC9">
    <w:name w:val="B5C4B32FC02943A6943603718EB93BC9"/>
    <w:rsid w:val="00455BF0"/>
  </w:style>
  <w:style w:type="paragraph" w:customStyle="1" w:styleId="848EB0FC66854D9191BD31D599B75C82">
    <w:name w:val="848EB0FC66854D9191BD31D599B75C82"/>
    <w:rsid w:val="00455BF0"/>
  </w:style>
  <w:style w:type="paragraph" w:customStyle="1" w:styleId="C7E143E11E0844F59B2E0C54860B75EC">
    <w:name w:val="C7E143E11E0844F59B2E0C54860B75EC"/>
    <w:rsid w:val="00455BF0"/>
  </w:style>
  <w:style w:type="paragraph" w:customStyle="1" w:styleId="185F042C401A43EA8A1B1CBB9FB0C992">
    <w:name w:val="185F042C401A43EA8A1B1CBB9FB0C992"/>
    <w:rsid w:val="00455BF0"/>
  </w:style>
  <w:style w:type="paragraph" w:customStyle="1" w:styleId="2179DEA712B84D5DA35C5440971F9053">
    <w:name w:val="2179DEA712B84D5DA35C5440971F9053"/>
    <w:rsid w:val="00455BF0"/>
  </w:style>
  <w:style w:type="paragraph" w:customStyle="1" w:styleId="A39B9222255645498534B8291E715298">
    <w:name w:val="A39B9222255645498534B8291E715298"/>
    <w:rsid w:val="00455BF0"/>
  </w:style>
  <w:style w:type="paragraph" w:customStyle="1" w:styleId="E422B5152AA74F20A36072BC86EC3BFF">
    <w:name w:val="E422B5152AA74F20A36072BC86EC3BFF"/>
    <w:rsid w:val="00455BF0"/>
  </w:style>
  <w:style w:type="paragraph" w:customStyle="1" w:styleId="B71572F341664FF78878FE4AEB7D8FF5">
    <w:name w:val="B71572F341664FF78878FE4AEB7D8FF5"/>
    <w:rsid w:val="00455BF0"/>
  </w:style>
  <w:style w:type="paragraph" w:customStyle="1" w:styleId="8BFD3A941A16477788F216A9A0B0D45834">
    <w:name w:val="8BFD3A941A16477788F216A9A0B0D45834"/>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34">
    <w:name w:val="184A38150F8C479E8E15727D10C9C25F34"/>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35">
    <w:name w:val="8BFD3A941A16477788F216A9A0B0D45835"/>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35">
    <w:name w:val="184A38150F8C479E8E15727D10C9C25F35"/>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36">
    <w:name w:val="8BFD3A941A16477788F216A9A0B0D45836"/>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36">
    <w:name w:val="184A38150F8C479E8E15727D10C9C25F36"/>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37">
    <w:name w:val="8BFD3A941A16477788F216A9A0B0D45837"/>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37">
    <w:name w:val="184A38150F8C479E8E15727D10C9C25F37"/>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38">
    <w:name w:val="8BFD3A941A16477788F216A9A0B0D45838"/>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38">
    <w:name w:val="184A38150F8C479E8E15727D10C9C25F38"/>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39">
    <w:name w:val="8BFD3A941A16477788F216A9A0B0D45839"/>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39">
    <w:name w:val="184A38150F8C479E8E15727D10C9C25F39"/>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40">
    <w:name w:val="8BFD3A941A16477788F216A9A0B0D45840"/>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40">
    <w:name w:val="184A38150F8C479E8E15727D10C9C25F40"/>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41">
    <w:name w:val="8BFD3A941A16477788F216A9A0B0D45841"/>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41">
    <w:name w:val="184A38150F8C479E8E15727D10C9C25F41"/>
    <w:rsid w:val="00455BF0"/>
    <w:pPr>
      <w:spacing w:after="0" w:line="240" w:lineRule="auto"/>
      <w:jc w:val="both"/>
    </w:pPr>
    <w:rPr>
      <w:rFonts w:ascii="Lelo Regular" w:eastAsiaTheme="minorHAnsi" w:hAnsi="Lelo Regular"/>
      <w:noProof/>
      <w:sz w:val="20"/>
      <w:szCs w:val="20"/>
    </w:rPr>
  </w:style>
  <w:style w:type="paragraph" w:customStyle="1" w:styleId="8766C338D8A34277948CFE33F290DAB4">
    <w:name w:val="8766C338D8A34277948CFE33F290DAB4"/>
    <w:rsid w:val="00455BF0"/>
  </w:style>
  <w:style w:type="paragraph" w:customStyle="1" w:styleId="A3EB3986574E4844AAEB2F7E5A809861">
    <w:name w:val="A3EB3986574E4844AAEB2F7E5A809861"/>
    <w:rsid w:val="00455BF0"/>
  </w:style>
  <w:style w:type="paragraph" w:customStyle="1" w:styleId="D5DBB4FE51144FB6BAFF32F78665EA1B">
    <w:name w:val="D5DBB4FE51144FB6BAFF32F78665EA1B"/>
    <w:rsid w:val="00455BF0"/>
  </w:style>
  <w:style w:type="paragraph" w:customStyle="1" w:styleId="22A92DCDEDD549118CA3E5646D8AD6E5">
    <w:name w:val="22A92DCDEDD549118CA3E5646D8AD6E5"/>
    <w:rsid w:val="00455BF0"/>
  </w:style>
  <w:style w:type="paragraph" w:customStyle="1" w:styleId="B53DED97D1DC4877BA39174DEBC24120">
    <w:name w:val="B53DED97D1DC4877BA39174DEBC24120"/>
    <w:rsid w:val="00455BF0"/>
  </w:style>
  <w:style w:type="paragraph" w:customStyle="1" w:styleId="8BCC8528AD1F432AB56B65D80301BBB5">
    <w:name w:val="8BCC8528AD1F432AB56B65D80301BBB5"/>
    <w:rsid w:val="00455BF0"/>
  </w:style>
  <w:style w:type="paragraph" w:customStyle="1" w:styleId="11CA72B0CACA416DA15366569CDC4F8B">
    <w:name w:val="11CA72B0CACA416DA15366569CDC4F8B"/>
    <w:rsid w:val="00455BF0"/>
  </w:style>
  <w:style w:type="paragraph" w:customStyle="1" w:styleId="D297E9B3C8C2434C9BF4127FBA52A474">
    <w:name w:val="D297E9B3C8C2434C9BF4127FBA52A474"/>
    <w:rsid w:val="00455BF0"/>
  </w:style>
  <w:style w:type="paragraph" w:customStyle="1" w:styleId="EB5C9564B09B4D758611786B63B25DB1">
    <w:name w:val="EB5C9564B09B4D758611786B63B25DB1"/>
    <w:rsid w:val="00455BF0"/>
  </w:style>
  <w:style w:type="paragraph" w:customStyle="1" w:styleId="6A232EA7DE2B49EFA4D406DA4BEB0C4E">
    <w:name w:val="6A232EA7DE2B49EFA4D406DA4BEB0C4E"/>
    <w:rsid w:val="00455BF0"/>
  </w:style>
  <w:style w:type="paragraph" w:customStyle="1" w:styleId="00BA4983DD6344519BCA098D71CCB9F9">
    <w:name w:val="00BA4983DD6344519BCA098D71CCB9F9"/>
    <w:rsid w:val="00455BF0"/>
  </w:style>
  <w:style w:type="paragraph" w:customStyle="1" w:styleId="42784EC0EAFF48B4995DD3FD4FBCA715">
    <w:name w:val="42784EC0EAFF48B4995DD3FD4FBCA715"/>
    <w:rsid w:val="00455BF0"/>
  </w:style>
  <w:style w:type="paragraph" w:customStyle="1" w:styleId="7EB2BAEAFB944AA0AD5CAB09FD6EE654">
    <w:name w:val="7EB2BAEAFB944AA0AD5CAB09FD6EE654"/>
    <w:rsid w:val="00455BF0"/>
  </w:style>
  <w:style w:type="paragraph" w:customStyle="1" w:styleId="6AD974BB30164FA18AD32E165F84CF84">
    <w:name w:val="6AD974BB30164FA18AD32E165F84CF84"/>
    <w:rsid w:val="00455BF0"/>
  </w:style>
  <w:style w:type="paragraph" w:customStyle="1" w:styleId="6E002DC42E754F288F95823D829C3255">
    <w:name w:val="6E002DC42E754F288F95823D829C3255"/>
    <w:rsid w:val="00455BF0"/>
  </w:style>
  <w:style w:type="paragraph" w:customStyle="1" w:styleId="AD276FF556624B139FD7A2AFEDE30F84">
    <w:name w:val="AD276FF556624B139FD7A2AFEDE30F84"/>
    <w:rsid w:val="00455BF0"/>
  </w:style>
  <w:style w:type="paragraph" w:customStyle="1" w:styleId="F33FB78859BC42D1BCB7AEADF48918EE">
    <w:name w:val="F33FB78859BC42D1BCB7AEADF48918EE"/>
    <w:rsid w:val="00455BF0"/>
  </w:style>
  <w:style w:type="paragraph" w:customStyle="1" w:styleId="7A710F7C486149D399D15F74DDC6E45D">
    <w:name w:val="7A710F7C486149D399D15F74DDC6E45D"/>
    <w:rsid w:val="00455BF0"/>
  </w:style>
  <w:style w:type="paragraph" w:customStyle="1" w:styleId="6040CD71190E4CFC868A7F7AD87B6237">
    <w:name w:val="6040CD71190E4CFC868A7F7AD87B6237"/>
    <w:rsid w:val="00455BF0"/>
  </w:style>
  <w:style w:type="paragraph" w:customStyle="1" w:styleId="69B149B56B4846229E2759E69F71177A">
    <w:name w:val="69B149B56B4846229E2759E69F71177A"/>
    <w:rsid w:val="00455BF0"/>
  </w:style>
  <w:style w:type="paragraph" w:customStyle="1" w:styleId="2D60455E172A4B30B9B2100CA9A09866">
    <w:name w:val="2D60455E172A4B30B9B2100CA9A09866"/>
    <w:rsid w:val="00455BF0"/>
  </w:style>
  <w:style w:type="paragraph" w:customStyle="1" w:styleId="8BFD3A941A16477788F216A9A0B0D45842">
    <w:name w:val="8BFD3A941A16477788F216A9A0B0D45842"/>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42">
    <w:name w:val="184A38150F8C479E8E15727D10C9C25F42"/>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43">
    <w:name w:val="8BFD3A941A16477788F216A9A0B0D45843"/>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43">
    <w:name w:val="184A38150F8C479E8E15727D10C9C25F43"/>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44">
    <w:name w:val="8BFD3A941A16477788F216A9A0B0D45844"/>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44">
    <w:name w:val="184A38150F8C479E8E15727D10C9C25F44"/>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45">
    <w:name w:val="8BFD3A941A16477788F216A9A0B0D45845"/>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45">
    <w:name w:val="184A38150F8C479E8E15727D10C9C25F45"/>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46">
    <w:name w:val="8BFD3A941A16477788F216A9A0B0D45846"/>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46">
    <w:name w:val="184A38150F8C479E8E15727D10C9C25F46"/>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47">
    <w:name w:val="8BFD3A941A16477788F216A9A0B0D45847"/>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47">
    <w:name w:val="184A38150F8C479E8E15727D10C9C25F47"/>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48">
    <w:name w:val="8BFD3A941A16477788F216A9A0B0D45848"/>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48">
    <w:name w:val="184A38150F8C479E8E15727D10C9C25F48"/>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49">
    <w:name w:val="8BFD3A941A16477788F216A9A0B0D45849"/>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49">
    <w:name w:val="184A38150F8C479E8E15727D10C9C25F49"/>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50">
    <w:name w:val="8BFD3A941A16477788F216A9A0B0D45850"/>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50">
    <w:name w:val="184A38150F8C479E8E15727D10C9C25F50"/>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51">
    <w:name w:val="8BFD3A941A16477788F216A9A0B0D45851"/>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51">
    <w:name w:val="184A38150F8C479E8E15727D10C9C25F51"/>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52">
    <w:name w:val="8BFD3A941A16477788F216A9A0B0D45852"/>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52">
    <w:name w:val="184A38150F8C479E8E15727D10C9C25F52"/>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53">
    <w:name w:val="8BFD3A941A16477788F216A9A0B0D45853"/>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53">
    <w:name w:val="184A38150F8C479E8E15727D10C9C25F53"/>
    <w:rsid w:val="00455BF0"/>
    <w:pPr>
      <w:spacing w:after="0" w:line="240" w:lineRule="auto"/>
      <w:jc w:val="both"/>
    </w:pPr>
    <w:rPr>
      <w:rFonts w:ascii="Lelo Regular" w:eastAsiaTheme="minorHAnsi" w:hAnsi="Lelo Regular"/>
      <w:noProof/>
      <w:sz w:val="20"/>
      <w:szCs w:val="20"/>
    </w:rPr>
  </w:style>
  <w:style w:type="paragraph" w:customStyle="1" w:styleId="507F917CDC5F48719CA8F0847659F0E1">
    <w:name w:val="507F917CDC5F48719CA8F0847659F0E1"/>
    <w:rsid w:val="00455BF0"/>
  </w:style>
  <w:style w:type="paragraph" w:customStyle="1" w:styleId="8BFD3A941A16477788F216A9A0B0D45854">
    <w:name w:val="8BFD3A941A16477788F216A9A0B0D45854"/>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54">
    <w:name w:val="184A38150F8C479E8E15727D10C9C25F54"/>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55">
    <w:name w:val="8BFD3A941A16477788F216A9A0B0D45855"/>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55">
    <w:name w:val="184A38150F8C479E8E15727D10C9C25F55"/>
    <w:rsid w:val="00455BF0"/>
    <w:pPr>
      <w:spacing w:after="0" w:line="240" w:lineRule="auto"/>
      <w:jc w:val="both"/>
    </w:pPr>
    <w:rPr>
      <w:rFonts w:ascii="Lelo Regular" w:eastAsiaTheme="minorHAnsi" w:hAnsi="Lelo Regular"/>
      <w:noProof/>
      <w:sz w:val="20"/>
      <w:szCs w:val="20"/>
    </w:rPr>
  </w:style>
  <w:style w:type="paragraph" w:customStyle="1" w:styleId="CB510189A7F94FEC87B22E70AE1E3725">
    <w:name w:val="CB510189A7F94FEC87B22E70AE1E3725"/>
    <w:rsid w:val="00455BF0"/>
  </w:style>
  <w:style w:type="paragraph" w:customStyle="1" w:styleId="65C56B87A2C34AE79A66606574FBEC3F">
    <w:name w:val="65C56B87A2C34AE79A66606574FBEC3F"/>
    <w:rsid w:val="00455BF0"/>
  </w:style>
  <w:style w:type="paragraph" w:customStyle="1" w:styleId="12FDCB562AAD4115A1BCDF6AEADBAA90">
    <w:name w:val="12FDCB562AAD4115A1BCDF6AEADBAA90"/>
    <w:rsid w:val="00455BF0"/>
  </w:style>
  <w:style w:type="paragraph" w:customStyle="1" w:styleId="2810CC3449354124B83882E0E7535EB3">
    <w:name w:val="2810CC3449354124B83882E0E7535EB3"/>
    <w:rsid w:val="00455BF0"/>
  </w:style>
  <w:style w:type="paragraph" w:customStyle="1" w:styleId="66ED819CFEE647ABB573B07413561CB4">
    <w:name w:val="66ED819CFEE647ABB573B07413561CB4"/>
    <w:rsid w:val="00455BF0"/>
  </w:style>
  <w:style w:type="paragraph" w:customStyle="1" w:styleId="897EB7B823C54383BFA7250E5AEA6DCD">
    <w:name w:val="897EB7B823C54383BFA7250E5AEA6DCD"/>
    <w:rsid w:val="00455BF0"/>
  </w:style>
  <w:style w:type="paragraph" w:customStyle="1" w:styleId="2AB4A3EB040247B59FD454BF384F3603">
    <w:name w:val="2AB4A3EB040247B59FD454BF384F3603"/>
    <w:rsid w:val="00455BF0"/>
  </w:style>
  <w:style w:type="paragraph" w:customStyle="1" w:styleId="A9E03E08F4E64C60BF10C4A5F3270A76">
    <w:name w:val="A9E03E08F4E64C60BF10C4A5F3270A76"/>
    <w:rsid w:val="00455BF0"/>
  </w:style>
  <w:style w:type="paragraph" w:customStyle="1" w:styleId="6C2203DE690E43509FCB03A326CBC69B">
    <w:name w:val="6C2203DE690E43509FCB03A326CBC69B"/>
    <w:rsid w:val="00455BF0"/>
  </w:style>
  <w:style w:type="paragraph" w:customStyle="1" w:styleId="8DA71FB90610451E83083AF391ADD94D">
    <w:name w:val="8DA71FB90610451E83083AF391ADD94D"/>
    <w:rsid w:val="00455BF0"/>
  </w:style>
  <w:style w:type="paragraph" w:customStyle="1" w:styleId="828709692FFE420A9262E328171A4E7E">
    <w:name w:val="828709692FFE420A9262E328171A4E7E"/>
    <w:rsid w:val="00455BF0"/>
  </w:style>
  <w:style w:type="paragraph" w:customStyle="1" w:styleId="8850B585508B42DD995C8FAA62EFE1EB">
    <w:name w:val="8850B585508B42DD995C8FAA62EFE1EB"/>
    <w:rsid w:val="00455BF0"/>
  </w:style>
  <w:style w:type="paragraph" w:customStyle="1" w:styleId="4D80EFAA087046E68EE48E06836890C1">
    <w:name w:val="4D80EFAA087046E68EE48E06836890C1"/>
    <w:rsid w:val="00455BF0"/>
  </w:style>
  <w:style w:type="paragraph" w:customStyle="1" w:styleId="1305CBAC0D144E3DA08D157F958EF9AF">
    <w:name w:val="1305CBAC0D144E3DA08D157F958EF9AF"/>
    <w:rsid w:val="00455BF0"/>
  </w:style>
  <w:style w:type="paragraph" w:customStyle="1" w:styleId="B0D0DD2D40434755A3F0627502E21753">
    <w:name w:val="B0D0DD2D40434755A3F0627502E21753"/>
    <w:rsid w:val="00455BF0"/>
  </w:style>
  <w:style w:type="paragraph" w:customStyle="1" w:styleId="5EAD9C73B8E440498286916B0FA5C6B2">
    <w:name w:val="5EAD9C73B8E440498286916B0FA5C6B2"/>
    <w:rsid w:val="00455BF0"/>
  </w:style>
  <w:style w:type="paragraph" w:customStyle="1" w:styleId="2E1E860ABB5A400D80263A1EE49DE422">
    <w:name w:val="2E1E860ABB5A400D80263A1EE49DE422"/>
    <w:rsid w:val="00455BF0"/>
  </w:style>
  <w:style w:type="paragraph" w:customStyle="1" w:styleId="1291B385C3E84ABD92C237EF5BF91477">
    <w:name w:val="1291B385C3E84ABD92C237EF5BF91477"/>
    <w:rsid w:val="00455BF0"/>
  </w:style>
  <w:style w:type="paragraph" w:customStyle="1" w:styleId="0B865C851C1D4B98907673EAE446BBB9">
    <w:name w:val="0B865C851C1D4B98907673EAE446BBB9"/>
    <w:rsid w:val="00455BF0"/>
  </w:style>
  <w:style w:type="paragraph" w:customStyle="1" w:styleId="6B9A21EE752146C6847CFBEE78D5BE4F">
    <w:name w:val="6B9A21EE752146C6847CFBEE78D5BE4F"/>
    <w:rsid w:val="00455BF0"/>
  </w:style>
  <w:style w:type="paragraph" w:customStyle="1" w:styleId="1D909FA6078F40089E0A2007F21B38D0">
    <w:name w:val="1D909FA6078F40089E0A2007F21B38D0"/>
    <w:rsid w:val="00455BF0"/>
  </w:style>
  <w:style w:type="paragraph" w:customStyle="1" w:styleId="7F6BB705D840457E8853AA3857370DC7">
    <w:name w:val="7F6BB705D840457E8853AA3857370DC7"/>
    <w:rsid w:val="00455BF0"/>
  </w:style>
  <w:style w:type="paragraph" w:customStyle="1" w:styleId="6105FA73E91E45A28AF9E0E4101350FE">
    <w:name w:val="6105FA73E91E45A28AF9E0E4101350FE"/>
    <w:rsid w:val="00455BF0"/>
  </w:style>
  <w:style w:type="paragraph" w:customStyle="1" w:styleId="7AC269FE40074D23B5D4B694F8F41420">
    <w:name w:val="7AC269FE40074D23B5D4B694F8F41420"/>
    <w:rsid w:val="00455BF0"/>
  </w:style>
  <w:style w:type="paragraph" w:customStyle="1" w:styleId="247D1627027F43A794ADF5CA3DFE3C82">
    <w:name w:val="247D1627027F43A794ADF5CA3DFE3C82"/>
    <w:rsid w:val="00455BF0"/>
  </w:style>
  <w:style w:type="paragraph" w:customStyle="1" w:styleId="3BE22940EAF54703AACF962086EAFADF">
    <w:name w:val="3BE22940EAF54703AACF962086EAFADF"/>
    <w:rsid w:val="00455BF0"/>
  </w:style>
  <w:style w:type="paragraph" w:customStyle="1" w:styleId="13DB0647EBA54032ABE111145FB209B7">
    <w:name w:val="13DB0647EBA54032ABE111145FB209B7"/>
    <w:rsid w:val="00455BF0"/>
  </w:style>
  <w:style w:type="paragraph" w:customStyle="1" w:styleId="1E1BE4BE3C7A48319FB37EC1D90BBD41">
    <w:name w:val="1E1BE4BE3C7A48319FB37EC1D90BBD41"/>
    <w:rsid w:val="00455BF0"/>
  </w:style>
  <w:style w:type="paragraph" w:customStyle="1" w:styleId="F1AA2D13975A49BEB48ED7030E58DEC5">
    <w:name w:val="F1AA2D13975A49BEB48ED7030E58DEC5"/>
    <w:rsid w:val="00455BF0"/>
  </w:style>
  <w:style w:type="paragraph" w:customStyle="1" w:styleId="8BFD3A941A16477788F216A9A0B0D45856">
    <w:name w:val="8BFD3A941A16477788F216A9A0B0D45856"/>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56">
    <w:name w:val="184A38150F8C479E8E15727D10C9C25F56"/>
    <w:rsid w:val="00455BF0"/>
    <w:pPr>
      <w:spacing w:after="0" w:line="240" w:lineRule="auto"/>
      <w:jc w:val="both"/>
    </w:pPr>
    <w:rPr>
      <w:rFonts w:ascii="Lelo Regular" w:eastAsiaTheme="minorHAnsi" w:hAnsi="Lelo Regular"/>
      <w:noProof/>
      <w:sz w:val="20"/>
      <w:szCs w:val="20"/>
    </w:rPr>
  </w:style>
  <w:style w:type="paragraph" w:customStyle="1" w:styleId="0772F3610B6347F98DCB3249AA986282">
    <w:name w:val="0772F3610B6347F98DCB3249AA986282"/>
    <w:rsid w:val="00455BF0"/>
  </w:style>
  <w:style w:type="paragraph" w:customStyle="1" w:styleId="AF8B8B97364C46D589A371011F3B7EBD">
    <w:name w:val="AF8B8B97364C46D589A371011F3B7EBD"/>
    <w:rsid w:val="00455BF0"/>
  </w:style>
  <w:style w:type="paragraph" w:customStyle="1" w:styleId="20D4FCFBEF9B48B4BC6A62569EEEC603">
    <w:name w:val="20D4FCFBEF9B48B4BC6A62569EEEC603"/>
    <w:rsid w:val="00455BF0"/>
  </w:style>
  <w:style w:type="paragraph" w:customStyle="1" w:styleId="8BFD3A941A16477788F216A9A0B0D45857">
    <w:name w:val="8BFD3A941A16477788F216A9A0B0D45857"/>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57">
    <w:name w:val="184A38150F8C479E8E15727D10C9C25F57"/>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58">
    <w:name w:val="8BFD3A941A16477788F216A9A0B0D45858"/>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58">
    <w:name w:val="184A38150F8C479E8E15727D10C9C25F58"/>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59">
    <w:name w:val="8BFD3A941A16477788F216A9A0B0D45859"/>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59">
    <w:name w:val="184A38150F8C479E8E15727D10C9C25F59"/>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60">
    <w:name w:val="8BFD3A941A16477788F216A9A0B0D45860"/>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60">
    <w:name w:val="184A38150F8C479E8E15727D10C9C25F60"/>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61">
    <w:name w:val="8BFD3A941A16477788F216A9A0B0D45861"/>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61">
    <w:name w:val="184A38150F8C479E8E15727D10C9C25F61"/>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62">
    <w:name w:val="8BFD3A941A16477788F216A9A0B0D45862"/>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62">
    <w:name w:val="184A38150F8C479E8E15727D10C9C25F62"/>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63">
    <w:name w:val="8BFD3A941A16477788F216A9A0B0D45863"/>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63">
    <w:name w:val="184A38150F8C479E8E15727D10C9C25F63"/>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64">
    <w:name w:val="8BFD3A941A16477788F216A9A0B0D45864"/>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64">
    <w:name w:val="184A38150F8C479E8E15727D10C9C25F64"/>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65">
    <w:name w:val="8BFD3A941A16477788F216A9A0B0D45865"/>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65">
    <w:name w:val="184A38150F8C479E8E15727D10C9C25F65"/>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66">
    <w:name w:val="8BFD3A941A16477788F216A9A0B0D45866"/>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66">
    <w:name w:val="184A38150F8C479E8E15727D10C9C25F66"/>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67">
    <w:name w:val="8BFD3A941A16477788F216A9A0B0D45867"/>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67">
    <w:name w:val="184A38150F8C479E8E15727D10C9C25F67"/>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68">
    <w:name w:val="8BFD3A941A16477788F216A9A0B0D45868"/>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68">
    <w:name w:val="184A38150F8C479E8E15727D10C9C25F68"/>
    <w:rsid w:val="00455BF0"/>
    <w:pPr>
      <w:spacing w:after="0" w:line="240" w:lineRule="auto"/>
      <w:jc w:val="both"/>
    </w:pPr>
    <w:rPr>
      <w:rFonts w:ascii="Lelo Regular" w:eastAsiaTheme="minorHAnsi" w:hAnsi="Lelo Regular"/>
      <w:noProof/>
      <w:sz w:val="20"/>
      <w:szCs w:val="20"/>
    </w:rPr>
  </w:style>
  <w:style w:type="paragraph" w:customStyle="1" w:styleId="AED763FAA0DC43D1B604E2A2BEB8A6FA">
    <w:name w:val="AED763FAA0DC43D1B604E2A2BEB8A6FA"/>
    <w:rsid w:val="00455BF0"/>
  </w:style>
  <w:style w:type="paragraph" w:customStyle="1" w:styleId="A971F5528A1F4AEBAEF8317B6C0D43B1">
    <w:name w:val="A971F5528A1F4AEBAEF8317B6C0D43B1"/>
    <w:rsid w:val="00455BF0"/>
  </w:style>
  <w:style w:type="paragraph" w:customStyle="1" w:styleId="A1FC2680B6A14DAF91BA82830CF519DC">
    <w:name w:val="A1FC2680B6A14DAF91BA82830CF519DC"/>
    <w:rsid w:val="00455BF0"/>
  </w:style>
  <w:style w:type="paragraph" w:customStyle="1" w:styleId="445886A633F347378690FC9EC1956020">
    <w:name w:val="445886A633F347378690FC9EC1956020"/>
    <w:rsid w:val="00455BF0"/>
  </w:style>
  <w:style w:type="paragraph" w:customStyle="1" w:styleId="A5E95F13890A45C1BE903A1232F727A8">
    <w:name w:val="A5E95F13890A45C1BE903A1232F727A8"/>
    <w:rsid w:val="00455BF0"/>
  </w:style>
  <w:style w:type="paragraph" w:customStyle="1" w:styleId="82B01FAB1888485FA9950CC705815DBD">
    <w:name w:val="82B01FAB1888485FA9950CC705815DBD"/>
    <w:rsid w:val="00455BF0"/>
  </w:style>
  <w:style w:type="paragraph" w:customStyle="1" w:styleId="C31736C5575547449FB77B2B4B84264F">
    <w:name w:val="C31736C5575547449FB77B2B4B84264F"/>
    <w:rsid w:val="00455BF0"/>
  </w:style>
  <w:style w:type="paragraph" w:customStyle="1" w:styleId="D77949C535964B318AACFB77BD9B0978">
    <w:name w:val="D77949C535964B318AACFB77BD9B0978"/>
    <w:rsid w:val="00455BF0"/>
  </w:style>
  <w:style w:type="paragraph" w:customStyle="1" w:styleId="89F9560EC66E459991E0C0F4258A83B7">
    <w:name w:val="89F9560EC66E459991E0C0F4258A83B7"/>
    <w:rsid w:val="00455BF0"/>
  </w:style>
  <w:style w:type="paragraph" w:customStyle="1" w:styleId="32E10E8ED9164E4BBFD125F0286F5304">
    <w:name w:val="32E10E8ED9164E4BBFD125F0286F5304"/>
    <w:rsid w:val="00455BF0"/>
  </w:style>
  <w:style w:type="paragraph" w:customStyle="1" w:styleId="20AF6C5D8A3F486C9957BA1DE407B972">
    <w:name w:val="20AF6C5D8A3F486C9957BA1DE407B972"/>
    <w:rsid w:val="00455BF0"/>
  </w:style>
  <w:style w:type="paragraph" w:customStyle="1" w:styleId="6B38A5F483354D19BF0EDD96A96F56C9">
    <w:name w:val="6B38A5F483354D19BF0EDD96A96F56C9"/>
    <w:rsid w:val="00455BF0"/>
  </w:style>
  <w:style w:type="paragraph" w:customStyle="1" w:styleId="5C1D9AB143F542A9AD0F569051FA3BCF">
    <w:name w:val="5C1D9AB143F542A9AD0F569051FA3BCF"/>
    <w:rsid w:val="00455BF0"/>
  </w:style>
  <w:style w:type="paragraph" w:customStyle="1" w:styleId="9698B31FD9804B589D61D26918DDD332">
    <w:name w:val="9698B31FD9804B589D61D26918DDD332"/>
    <w:rsid w:val="00455BF0"/>
  </w:style>
  <w:style w:type="paragraph" w:customStyle="1" w:styleId="5E5FC0ED23044471B416E6EA3E60545C">
    <w:name w:val="5E5FC0ED23044471B416E6EA3E60545C"/>
    <w:rsid w:val="00455BF0"/>
  </w:style>
  <w:style w:type="paragraph" w:customStyle="1" w:styleId="55808A7A029446A7809A1900F641EBF4">
    <w:name w:val="55808A7A029446A7809A1900F641EBF4"/>
    <w:rsid w:val="00455BF0"/>
  </w:style>
  <w:style w:type="paragraph" w:customStyle="1" w:styleId="BD30839B8AC541108D05847474CF410C">
    <w:name w:val="BD30839B8AC541108D05847474CF410C"/>
    <w:rsid w:val="00455BF0"/>
  </w:style>
  <w:style w:type="paragraph" w:customStyle="1" w:styleId="8BFD3A941A16477788F216A9A0B0D45869">
    <w:name w:val="8BFD3A941A16477788F216A9A0B0D45869"/>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69">
    <w:name w:val="184A38150F8C479E8E15727D10C9C25F69"/>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70">
    <w:name w:val="8BFD3A941A16477788F216A9A0B0D45870"/>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70">
    <w:name w:val="184A38150F8C479E8E15727D10C9C25F70"/>
    <w:rsid w:val="00455BF0"/>
    <w:pPr>
      <w:spacing w:after="0" w:line="240" w:lineRule="auto"/>
      <w:jc w:val="both"/>
    </w:pPr>
    <w:rPr>
      <w:rFonts w:ascii="Lelo Regular" w:eastAsiaTheme="minorHAnsi" w:hAnsi="Lelo Regular"/>
      <w:noProof/>
      <w:sz w:val="20"/>
      <w:szCs w:val="20"/>
    </w:rPr>
  </w:style>
  <w:style w:type="paragraph" w:customStyle="1" w:styleId="039013594227486CAABF0C4ACDD4D8B1">
    <w:name w:val="039013594227486CAABF0C4ACDD4D8B1"/>
    <w:rsid w:val="00455BF0"/>
  </w:style>
  <w:style w:type="paragraph" w:customStyle="1" w:styleId="225AF6FF18774A14A952F9829BF7E7C5">
    <w:name w:val="225AF6FF18774A14A952F9829BF7E7C5"/>
    <w:rsid w:val="00455BF0"/>
  </w:style>
  <w:style w:type="paragraph" w:customStyle="1" w:styleId="3022FE9BCF024A29A24FBB2819DF8A2C">
    <w:name w:val="3022FE9BCF024A29A24FBB2819DF8A2C"/>
    <w:rsid w:val="00455BF0"/>
  </w:style>
  <w:style w:type="paragraph" w:customStyle="1" w:styleId="F2F5FFD90B814CB9B074599DA2B62388">
    <w:name w:val="F2F5FFD90B814CB9B074599DA2B62388"/>
    <w:rsid w:val="00455BF0"/>
  </w:style>
  <w:style w:type="paragraph" w:customStyle="1" w:styleId="FE61C0F5E3604F27A04D192C6CF57BE3">
    <w:name w:val="FE61C0F5E3604F27A04D192C6CF57BE3"/>
    <w:rsid w:val="00455BF0"/>
  </w:style>
  <w:style w:type="paragraph" w:customStyle="1" w:styleId="6F518A63D6544F4494E6A7F8E6E2E111">
    <w:name w:val="6F518A63D6544F4494E6A7F8E6E2E111"/>
    <w:rsid w:val="00455BF0"/>
  </w:style>
  <w:style w:type="paragraph" w:customStyle="1" w:styleId="0CF6D60E478C47E69F012DB37A560862">
    <w:name w:val="0CF6D60E478C47E69F012DB37A560862"/>
    <w:rsid w:val="00455BF0"/>
  </w:style>
  <w:style w:type="paragraph" w:customStyle="1" w:styleId="6A300D5F37A941128E457C0389B9A693">
    <w:name w:val="6A300D5F37A941128E457C0389B9A693"/>
    <w:rsid w:val="00455BF0"/>
  </w:style>
  <w:style w:type="paragraph" w:customStyle="1" w:styleId="46EDB559D09D490FB17DAAE3156CE599">
    <w:name w:val="46EDB559D09D490FB17DAAE3156CE599"/>
    <w:rsid w:val="00455BF0"/>
  </w:style>
  <w:style w:type="paragraph" w:customStyle="1" w:styleId="9852EB91670447BF9A180A826C086B53">
    <w:name w:val="9852EB91670447BF9A180A826C086B53"/>
    <w:rsid w:val="00455BF0"/>
  </w:style>
  <w:style w:type="paragraph" w:customStyle="1" w:styleId="9CCAF0FB8B2E4F00B382C50855E6219F">
    <w:name w:val="9CCAF0FB8B2E4F00B382C50855E6219F"/>
    <w:rsid w:val="00455BF0"/>
  </w:style>
  <w:style w:type="paragraph" w:customStyle="1" w:styleId="68390FBA0C1C49FB877FFDFCA353DCC5">
    <w:name w:val="68390FBA0C1C49FB877FFDFCA353DCC5"/>
    <w:rsid w:val="00455BF0"/>
  </w:style>
  <w:style w:type="paragraph" w:customStyle="1" w:styleId="FD0B4B6A89654411A83E2DBC37BC0F48">
    <w:name w:val="FD0B4B6A89654411A83E2DBC37BC0F48"/>
    <w:rsid w:val="00455BF0"/>
  </w:style>
  <w:style w:type="paragraph" w:customStyle="1" w:styleId="76EB704828A544EB9D1160207D72BD05">
    <w:name w:val="76EB704828A544EB9D1160207D72BD05"/>
    <w:rsid w:val="00455BF0"/>
  </w:style>
  <w:style w:type="paragraph" w:customStyle="1" w:styleId="37613A0EC83B4F68B0E369E34F46C269">
    <w:name w:val="37613A0EC83B4F68B0E369E34F46C269"/>
    <w:rsid w:val="00455BF0"/>
  </w:style>
  <w:style w:type="paragraph" w:customStyle="1" w:styleId="B005B667300047BDA352E206E93F1C5D">
    <w:name w:val="B005B667300047BDA352E206E93F1C5D"/>
    <w:rsid w:val="00455BF0"/>
  </w:style>
  <w:style w:type="paragraph" w:customStyle="1" w:styleId="8BFD3A941A16477788F216A9A0B0D45871">
    <w:name w:val="8BFD3A941A16477788F216A9A0B0D45871"/>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71">
    <w:name w:val="184A38150F8C479E8E15727D10C9C25F71"/>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72">
    <w:name w:val="8BFD3A941A16477788F216A9A0B0D45872"/>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72">
    <w:name w:val="184A38150F8C479E8E15727D10C9C25F72"/>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73">
    <w:name w:val="8BFD3A941A16477788F216A9A0B0D45873"/>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73">
    <w:name w:val="184A38150F8C479E8E15727D10C9C25F73"/>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74">
    <w:name w:val="8BFD3A941A16477788F216A9A0B0D45874"/>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74">
    <w:name w:val="184A38150F8C479E8E15727D10C9C25F74"/>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75">
    <w:name w:val="184A38150F8C479E8E15727D10C9C25F75"/>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76">
    <w:name w:val="184A38150F8C479E8E15727D10C9C25F76"/>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77">
    <w:name w:val="184A38150F8C479E8E15727D10C9C25F77"/>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78">
    <w:name w:val="184A38150F8C479E8E15727D10C9C25F78"/>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79">
    <w:name w:val="184A38150F8C479E8E15727D10C9C25F79"/>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80">
    <w:name w:val="184A38150F8C479E8E15727D10C9C25F80"/>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81">
    <w:name w:val="184A38150F8C479E8E15727D10C9C25F81"/>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82">
    <w:name w:val="184A38150F8C479E8E15727D10C9C25F82"/>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83">
    <w:name w:val="184A38150F8C479E8E15727D10C9C25F83"/>
    <w:rsid w:val="00455BF0"/>
    <w:pPr>
      <w:spacing w:after="0" w:line="240" w:lineRule="auto"/>
      <w:jc w:val="both"/>
    </w:pPr>
    <w:rPr>
      <w:rFonts w:ascii="Lelo Regular" w:eastAsiaTheme="minorHAnsi" w:hAnsi="Lelo Regular"/>
      <w:noProof/>
      <w:sz w:val="20"/>
      <w:szCs w:val="20"/>
    </w:rPr>
  </w:style>
  <w:style w:type="paragraph" w:customStyle="1" w:styleId="8D92F352BB404A35A2057A8013D5CD11">
    <w:name w:val="8D92F352BB404A35A2057A8013D5CD11"/>
    <w:rsid w:val="00455BF0"/>
  </w:style>
  <w:style w:type="paragraph" w:customStyle="1" w:styleId="D3F92B73B86A4284B7B958C3A64E19AB">
    <w:name w:val="D3F92B73B86A4284B7B958C3A64E19AB"/>
    <w:rsid w:val="00455BF0"/>
  </w:style>
  <w:style w:type="paragraph" w:customStyle="1" w:styleId="0CE61F1BD77A456793715B5F44BDB500">
    <w:name w:val="0CE61F1BD77A456793715B5F44BDB500"/>
    <w:rsid w:val="00455BF0"/>
  </w:style>
  <w:style w:type="paragraph" w:customStyle="1" w:styleId="9882C7A7105941009FBF7B8FED1F55BB">
    <w:name w:val="9882C7A7105941009FBF7B8FED1F55BB"/>
    <w:rsid w:val="00455BF0"/>
  </w:style>
  <w:style w:type="paragraph" w:customStyle="1" w:styleId="EF0F9979DC8C4A4598745A3BFBE2E885">
    <w:name w:val="EF0F9979DC8C4A4598745A3BFBE2E885"/>
    <w:rsid w:val="00455BF0"/>
  </w:style>
  <w:style w:type="paragraph" w:customStyle="1" w:styleId="184A38150F8C479E8E15727D10C9C25F84">
    <w:name w:val="184A38150F8C479E8E15727D10C9C25F84"/>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85">
    <w:name w:val="184A38150F8C479E8E15727D10C9C25F85"/>
    <w:rsid w:val="00455BF0"/>
    <w:pPr>
      <w:spacing w:after="0" w:line="240" w:lineRule="auto"/>
      <w:jc w:val="both"/>
    </w:pPr>
    <w:rPr>
      <w:rFonts w:ascii="Lelo Regular" w:eastAsiaTheme="minorHAnsi" w:hAnsi="Lelo Regular"/>
      <w:noProof/>
      <w:sz w:val="20"/>
      <w:szCs w:val="20"/>
    </w:rPr>
  </w:style>
  <w:style w:type="paragraph" w:customStyle="1" w:styleId="85D5499181A741B88ACEC653A2EDBD77">
    <w:name w:val="85D5499181A741B88ACEC653A2EDBD77"/>
    <w:rsid w:val="00455BF0"/>
  </w:style>
  <w:style w:type="paragraph" w:customStyle="1" w:styleId="5560CEE4C9D94B719F461714C4583E72">
    <w:name w:val="5560CEE4C9D94B719F461714C4583E72"/>
    <w:rsid w:val="00455BF0"/>
  </w:style>
  <w:style w:type="paragraph" w:customStyle="1" w:styleId="97715778E6F2466394C07EA2787C10ED">
    <w:name w:val="97715778E6F2466394C07EA2787C10ED"/>
    <w:rsid w:val="00455BF0"/>
  </w:style>
  <w:style w:type="paragraph" w:customStyle="1" w:styleId="11FE16FD5F0D4937A75259A38D45CEAB">
    <w:name w:val="11FE16FD5F0D4937A75259A38D45CEAB"/>
    <w:rsid w:val="00455BF0"/>
  </w:style>
  <w:style w:type="paragraph" w:customStyle="1" w:styleId="FB986DDF8FDE4A4787F5A576D20FB15E">
    <w:name w:val="FB986DDF8FDE4A4787F5A576D20FB15E"/>
    <w:rsid w:val="00455BF0"/>
  </w:style>
  <w:style w:type="paragraph" w:customStyle="1" w:styleId="184A38150F8C479E8E15727D10C9C25F86">
    <w:name w:val="184A38150F8C479E8E15727D10C9C25F86"/>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87">
    <w:name w:val="184A38150F8C479E8E15727D10C9C25F87"/>
    <w:rsid w:val="00455BF0"/>
    <w:pPr>
      <w:spacing w:after="0" w:line="240" w:lineRule="auto"/>
      <w:jc w:val="both"/>
    </w:pPr>
    <w:rPr>
      <w:rFonts w:ascii="Lelo Regular" w:eastAsiaTheme="minorHAnsi" w:hAnsi="Lelo Regular"/>
      <w:noProof/>
      <w:sz w:val="20"/>
      <w:szCs w:val="20"/>
    </w:rPr>
  </w:style>
  <w:style w:type="paragraph" w:customStyle="1" w:styleId="A557BF6DC4C44F1B8F375A37BDAB0ABB">
    <w:name w:val="A557BF6DC4C44F1B8F375A37BDAB0ABB"/>
    <w:rsid w:val="00455BF0"/>
  </w:style>
  <w:style w:type="paragraph" w:customStyle="1" w:styleId="8C272EAE8B804C3FA0D97C6B6868AC52">
    <w:name w:val="8C272EAE8B804C3FA0D97C6B6868AC52"/>
    <w:rsid w:val="00455BF0"/>
  </w:style>
  <w:style w:type="paragraph" w:customStyle="1" w:styleId="056D0A00961C4950B5EA984833F24B9B">
    <w:name w:val="056D0A00961C4950B5EA984833F24B9B"/>
    <w:rsid w:val="00455BF0"/>
  </w:style>
  <w:style w:type="paragraph" w:customStyle="1" w:styleId="667B003500C04E2094B0D5BC3C35B504">
    <w:name w:val="667B003500C04E2094B0D5BC3C35B504"/>
    <w:rsid w:val="00455BF0"/>
  </w:style>
  <w:style w:type="paragraph" w:customStyle="1" w:styleId="18311587FC7548DF8689BE5BF1D91769">
    <w:name w:val="18311587FC7548DF8689BE5BF1D91769"/>
    <w:rsid w:val="00455BF0"/>
  </w:style>
  <w:style w:type="paragraph" w:customStyle="1" w:styleId="184A38150F8C479E8E15727D10C9C25F88">
    <w:name w:val="184A38150F8C479E8E15727D10C9C25F88"/>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89">
    <w:name w:val="184A38150F8C479E8E15727D10C9C25F89"/>
    <w:rsid w:val="00455BF0"/>
    <w:pPr>
      <w:spacing w:after="0" w:line="240" w:lineRule="auto"/>
      <w:jc w:val="both"/>
    </w:pPr>
    <w:rPr>
      <w:rFonts w:ascii="Lelo Regular" w:eastAsiaTheme="minorHAnsi" w:hAnsi="Lelo Regular"/>
      <w:noProof/>
      <w:sz w:val="20"/>
      <w:szCs w:val="20"/>
    </w:rPr>
  </w:style>
  <w:style w:type="paragraph" w:customStyle="1" w:styleId="388F357CE3744152907B9D8F63FE94ED">
    <w:name w:val="388F357CE3744152907B9D8F63FE94ED"/>
    <w:rsid w:val="00455BF0"/>
  </w:style>
  <w:style w:type="paragraph" w:customStyle="1" w:styleId="7A0E353C77A8461EA1D3956D05F10B17">
    <w:name w:val="7A0E353C77A8461EA1D3956D05F10B17"/>
    <w:rsid w:val="00455BF0"/>
  </w:style>
  <w:style w:type="paragraph" w:customStyle="1" w:styleId="E4B3570DE2204E09A2235AFCE4BC639D">
    <w:name w:val="E4B3570DE2204E09A2235AFCE4BC639D"/>
    <w:rsid w:val="00455BF0"/>
  </w:style>
  <w:style w:type="paragraph" w:customStyle="1" w:styleId="750611AB7C2D454B851EB024E5D4D0A8">
    <w:name w:val="750611AB7C2D454B851EB024E5D4D0A8"/>
    <w:rsid w:val="00455BF0"/>
  </w:style>
  <w:style w:type="paragraph" w:customStyle="1" w:styleId="CC1F59EA624B48F8997F0B60AC35F5C6">
    <w:name w:val="CC1F59EA624B48F8997F0B60AC35F5C6"/>
    <w:rsid w:val="00455BF0"/>
  </w:style>
  <w:style w:type="paragraph" w:customStyle="1" w:styleId="F1C33FC0212641A1A28FA9FBBB14ACFA">
    <w:name w:val="F1C33FC0212641A1A28FA9FBBB14ACFA"/>
    <w:rsid w:val="00455BF0"/>
  </w:style>
  <w:style w:type="paragraph" w:customStyle="1" w:styleId="5FCD856B24B345A19F0DF1399E700E2F">
    <w:name w:val="5FCD856B24B345A19F0DF1399E700E2F"/>
    <w:rsid w:val="00455BF0"/>
  </w:style>
  <w:style w:type="paragraph" w:customStyle="1" w:styleId="675E2082B84A4AE0AA2E4FA9E0183911">
    <w:name w:val="675E2082B84A4AE0AA2E4FA9E0183911"/>
    <w:rsid w:val="00455BF0"/>
  </w:style>
  <w:style w:type="paragraph" w:customStyle="1" w:styleId="11673117E1AE44128D8FE3B237E92206">
    <w:name w:val="11673117E1AE44128D8FE3B237E92206"/>
    <w:rsid w:val="00455BF0"/>
  </w:style>
  <w:style w:type="paragraph" w:customStyle="1" w:styleId="6732CA4F6377402585B1EDA44E2B44A4">
    <w:name w:val="6732CA4F6377402585B1EDA44E2B44A4"/>
    <w:rsid w:val="00455BF0"/>
  </w:style>
  <w:style w:type="paragraph" w:customStyle="1" w:styleId="97936B31B7924143855033C0E05E92CC">
    <w:name w:val="97936B31B7924143855033C0E05E92CC"/>
    <w:rsid w:val="00455BF0"/>
  </w:style>
  <w:style w:type="paragraph" w:customStyle="1" w:styleId="1BC23478554D41989C64F95FA07B8758">
    <w:name w:val="1BC23478554D41989C64F95FA07B8758"/>
    <w:rsid w:val="00455BF0"/>
  </w:style>
  <w:style w:type="paragraph" w:customStyle="1" w:styleId="61C24326DAD043C9A5C17117DCAF223F">
    <w:name w:val="61C24326DAD043C9A5C17117DCAF223F"/>
    <w:rsid w:val="00455BF0"/>
  </w:style>
  <w:style w:type="paragraph" w:customStyle="1" w:styleId="A9BFC4AE093441AEA7BEBE3375BBF8CD">
    <w:name w:val="A9BFC4AE093441AEA7BEBE3375BBF8CD"/>
    <w:rsid w:val="00455BF0"/>
  </w:style>
  <w:style w:type="paragraph" w:customStyle="1" w:styleId="DC089ADD4793426FB6D99989F824A127">
    <w:name w:val="DC089ADD4793426FB6D99989F824A127"/>
    <w:rsid w:val="00455BF0"/>
  </w:style>
  <w:style w:type="paragraph" w:customStyle="1" w:styleId="794F701582D942D58C4EB2D8D69901DF">
    <w:name w:val="794F701582D942D58C4EB2D8D69901DF"/>
    <w:rsid w:val="00455BF0"/>
  </w:style>
  <w:style w:type="paragraph" w:customStyle="1" w:styleId="8DF448B3C54D42848C8D6E4F2FEEDAB5">
    <w:name w:val="8DF448B3C54D42848C8D6E4F2FEEDAB5"/>
    <w:rsid w:val="00455BF0"/>
  </w:style>
  <w:style w:type="paragraph" w:customStyle="1" w:styleId="B36268BA221742FFA1C94EBC70D80641">
    <w:name w:val="B36268BA221742FFA1C94EBC70D80641"/>
    <w:rsid w:val="00455BF0"/>
  </w:style>
  <w:style w:type="paragraph" w:customStyle="1" w:styleId="7B7AFF8A94644E12A7515E72BD9346C6">
    <w:name w:val="7B7AFF8A94644E12A7515E72BD9346C6"/>
    <w:rsid w:val="00455BF0"/>
  </w:style>
  <w:style w:type="paragraph" w:customStyle="1" w:styleId="99AAB87B47564AEAA5DB80D306879EA8">
    <w:name w:val="99AAB87B47564AEAA5DB80D306879EA8"/>
    <w:rsid w:val="00455BF0"/>
  </w:style>
  <w:style w:type="paragraph" w:customStyle="1" w:styleId="8497A74992ED4E2CA22123CDA290AF09">
    <w:name w:val="8497A74992ED4E2CA22123CDA290AF09"/>
    <w:rsid w:val="00455BF0"/>
  </w:style>
  <w:style w:type="paragraph" w:customStyle="1" w:styleId="84A057C5687A48F19A86C75A9E7C2F4D">
    <w:name w:val="84A057C5687A48F19A86C75A9E7C2F4D"/>
    <w:rsid w:val="00455BF0"/>
  </w:style>
  <w:style w:type="paragraph" w:customStyle="1" w:styleId="5A01D8EB0BC54A3EB485E84889BEE72E">
    <w:name w:val="5A01D8EB0BC54A3EB485E84889BEE72E"/>
    <w:rsid w:val="00455BF0"/>
  </w:style>
  <w:style w:type="paragraph" w:customStyle="1" w:styleId="2AB6833AF65548B09BDB609D81E27359">
    <w:name w:val="2AB6833AF65548B09BDB609D81E27359"/>
    <w:rsid w:val="00455BF0"/>
  </w:style>
  <w:style w:type="paragraph" w:customStyle="1" w:styleId="731358A85F804336AB02027C6485085E">
    <w:name w:val="731358A85F804336AB02027C6485085E"/>
    <w:rsid w:val="00455BF0"/>
  </w:style>
  <w:style w:type="paragraph" w:customStyle="1" w:styleId="898067F04FC044588BD8C719814A0029">
    <w:name w:val="898067F04FC044588BD8C719814A0029"/>
    <w:rsid w:val="00455BF0"/>
  </w:style>
  <w:style w:type="paragraph" w:customStyle="1" w:styleId="184A38150F8C479E8E15727D10C9C25F90">
    <w:name w:val="184A38150F8C479E8E15727D10C9C25F90"/>
    <w:rsid w:val="00455BF0"/>
    <w:pPr>
      <w:spacing w:after="0" w:line="240" w:lineRule="auto"/>
      <w:jc w:val="both"/>
    </w:pPr>
    <w:rPr>
      <w:rFonts w:ascii="Lelo Regular" w:eastAsiaTheme="minorHAnsi" w:hAnsi="Lelo Regular"/>
      <w:noProof/>
      <w:sz w:val="20"/>
      <w:szCs w:val="20"/>
    </w:rPr>
  </w:style>
  <w:style w:type="paragraph" w:customStyle="1" w:styleId="11CFC3533F5E4967A5539579337A8283">
    <w:name w:val="11CFC3533F5E4967A5539579337A8283"/>
    <w:rsid w:val="00455BF0"/>
  </w:style>
  <w:style w:type="paragraph" w:customStyle="1" w:styleId="E42C0915F0294AE99D11E4F98C6648B4">
    <w:name w:val="E42C0915F0294AE99D11E4F98C6648B4"/>
    <w:rsid w:val="00455BF0"/>
  </w:style>
  <w:style w:type="paragraph" w:customStyle="1" w:styleId="7F8D1C5E6E124D2D9A619E6922D3C2C3">
    <w:name w:val="7F8D1C5E6E124D2D9A619E6922D3C2C3"/>
    <w:rsid w:val="00455BF0"/>
  </w:style>
  <w:style w:type="paragraph" w:customStyle="1" w:styleId="58D31EB52CC0413099828BCE8F5F6181">
    <w:name w:val="58D31EB52CC0413099828BCE8F5F6181"/>
    <w:rsid w:val="00455BF0"/>
  </w:style>
  <w:style w:type="paragraph" w:customStyle="1" w:styleId="243B7303651142649599EABCF00355C3">
    <w:name w:val="243B7303651142649599EABCF00355C3"/>
    <w:rsid w:val="00455BF0"/>
  </w:style>
  <w:style w:type="paragraph" w:customStyle="1" w:styleId="184A38150F8C479E8E15727D10C9C25F91">
    <w:name w:val="184A38150F8C479E8E15727D10C9C25F91"/>
    <w:rsid w:val="00455BF0"/>
    <w:pPr>
      <w:spacing w:after="0" w:line="240" w:lineRule="auto"/>
      <w:jc w:val="both"/>
    </w:pPr>
    <w:rPr>
      <w:rFonts w:ascii="Lelo Regular" w:eastAsiaTheme="minorHAnsi" w:hAnsi="Lelo Regular"/>
      <w:noProof/>
      <w:sz w:val="20"/>
      <w:szCs w:val="20"/>
    </w:rPr>
  </w:style>
  <w:style w:type="paragraph" w:customStyle="1" w:styleId="A6760E7BF10246BFAA26FAA3144C4A9D">
    <w:name w:val="A6760E7BF10246BFAA26FAA3144C4A9D"/>
    <w:rsid w:val="00455BF0"/>
  </w:style>
  <w:style w:type="paragraph" w:customStyle="1" w:styleId="184A38150F8C479E8E15727D10C9C25F92">
    <w:name w:val="184A38150F8C479E8E15727D10C9C25F92"/>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93">
    <w:name w:val="184A38150F8C479E8E15727D10C9C25F93"/>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94">
    <w:name w:val="184A38150F8C479E8E15727D10C9C25F94"/>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95">
    <w:name w:val="184A38150F8C479E8E15727D10C9C25F95"/>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96">
    <w:name w:val="184A38150F8C479E8E15727D10C9C25F96"/>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97">
    <w:name w:val="184A38150F8C479E8E15727D10C9C25F97"/>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98">
    <w:name w:val="184A38150F8C479E8E15727D10C9C25F98"/>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99">
    <w:name w:val="184A38150F8C479E8E15727D10C9C25F99"/>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00">
    <w:name w:val="184A38150F8C479E8E15727D10C9C25F100"/>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01">
    <w:name w:val="184A38150F8C479E8E15727D10C9C25F101"/>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02">
    <w:name w:val="184A38150F8C479E8E15727D10C9C25F102"/>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03">
    <w:name w:val="184A38150F8C479E8E15727D10C9C25F103"/>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04">
    <w:name w:val="184A38150F8C479E8E15727D10C9C25F104"/>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05">
    <w:name w:val="184A38150F8C479E8E15727D10C9C25F105"/>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06">
    <w:name w:val="184A38150F8C479E8E15727D10C9C25F106"/>
    <w:rsid w:val="00455BF0"/>
    <w:pPr>
      <w:spacing w:after="0" w:line="240" w:lineRule="auto"/>
      <w:jc w:val="both"/>
    </w:pPr>
    <w:rPr>
      <w:rFonts w:ascii="Lelo Regular" w:eastAsiaTheme="minorHAnsi" w:hAnsi="Lelo Regular"/>
      <w:noProof/>
      <w:sz w:val="20"/>
      <w:szCs w:val="20"/>
    </w:rPr>
  </w:style>
  <w:style w:type="paragraph" w:customStyle="1" w:styleId="4E47D38BE4F246298A79F5BD9C756C83">
    <w:name w:val="4E47D38BE4F246298A79F5BD9C756C83"/>
    <w:rsid w:val="00455BF0"/>
  </w:style>
  <w:style w:type="paragraph" w:customStyle="1" w:styleId="AF45BBB8D1A44EC0BB8E90BB018D19C6">
    <w:name w:val="AF45BBB8D1A44EC0BB8E90BB018D19C6"/>
    <w:rsid w:val="00455BF0"/>
  </w:style>
  <w:style w:type="paragraph" w:customStyle="1" w:styleId="230A142CF541496782C6BC6816B0F221">
    <w:name w:val="230A142CF541496782C6BC6816B0F221"/>
    <w:rsid w:val="00455BF0"/>
  </w:style>
  <w:style w:type="paragraph" w:customStyle="1" w:styleId="6AB347AFE93947C5AEF5281968CF921F">
    <w:name w:val="6AB347AFE93947C5AEF5281968CF921F"/>
    <w:rsid w:val="00455BF0"/>
  </w:style>
  <w:style w:type="paragraph" w:customStyle="1" w:styleId="5528CA12DB3E47959D636877B50C449C">
    <w:name w:val="5528CA12DB3E47959D636877B50C449C"/>
    <w:rsid w:val="00455BF0"/>
  </w:style>
  <w:style w:type="paragraph" w:customStyle="1" w:styleId="4E6B7060107A419187B8CA93924E596C">
    <w:name w:val="4E6B7060107A419187B8CA93924E596C"/>
    <w:rsid w:val="00455BF0"/>
  </w:style>
  <w:style w:type="paragraph" w:customStyle="1" w:styleId="EF1679A943EB47DAB1127B7A58E41D4E">
    <w:name w:val="EF1679A943EB47DAB1127B7A58E41D4E"/>
    <w:rsid w:val="00455BF0"/>
  </w:style>
  <w:style w:type="paragraph" w:customStyle="1" w:styleId="EDF04D45C5AF439A8B14D9AA206F8D34">
    <w:name w:val="EDF04D45C5AF439A8B14D9AA206F8D34"/>
    <w:rsid w:val="00455BF0"/>
  </w:style>
  <w:style w:type="paragraph" w:customStyle="1" w:styleId="8C8D7BBF35E141448D18D6AE28F720F7">
    <w:name w:val="8C8D7BBF35E141448D18D6AE28F720F7"/>
    <w:rsid w:val="00455BF0"/>
  </w:style>
  <w:style w:type="paragraph" w:customStyle="1" w:styleId="23D0A28D1D6946CDB444DC519BEF9E7C">
    <w:name w:val="23D0A28D1D6946CDB444DC519BEF9E7C"/>
    <w:rsid w:val="00455BF0"/>
  </w:style>
  <w:style w:type="paragraph" w:customStyle="1" w:styleId="BEEA9043C78A4B848C75440192319BE2">
    <w:name w:val="BEEA9043C78A4B848C75440192319BE2"/>
    <w:rsid w:val="00455BF0"/>
  </w:style>
  <w:style w:type="paragraph" w:customStyle="1" w:styleId="D85C5B0E5E944F74B49D8428A7D28D8A">
    <w:name w:val="D85C5B0E5E944F74B49D8428A7D28D8A"/>
    <w:rsid w:val="00455BF0"/>
  </w:style>
  <w:style w:type="paragraph" w:customStyle="1" w:styleId="908A4B3CFB36415B935C9B2EE0779999">
    <w:name w:val="908A4B3CFB36415B935C9B2EE0779999"/>
    <w:rsid w:val="00455BF0"/>
  </w:style>
  <w:style w:type="paragraph" w:customStyle="1" w:styleId="8B0AE5B02E1D4418BAF78C0488564385">
    <w:name w:val="8B0AE5B02E1D4418BAF78C0488564385"/>
    <w:rsid w:val="00455BF0"/>
  </w:style>
  <w:style w:type="paragraph" w:customStyle="1" w:styleId="AFD4A82686524C1987929BA88FC079B4">
    <w:name w:val="AFD4A82686524C1987929BA88FC079B4"/>
    <w:rsid w:val="00455BF0"/>
  </w:style>
  <w:style w:type="paragraph" w:customStyle="1" w:styleId="B07D209DBEAF433B811E0E0EF7DB346A">
    <w:name w:val="B07D209DBEAF433B811E0E0EF7DB346A"/>
    <w:rsid w:val="00455BF0"/>
  </w:style>
  <w:style w:type="paragraph" w:customStyle="1" w:styleId="0DB9B29A59C34AA791CC61CAC35ABB43">
    <w:name w:val="0DB9B29A59C34AA791CC61CAC35ABB43"/>
    <w:rsid w:val="00455BF0"/>
  </w:style>
  <w:style w:type="paragraph" w:customStyle="1" w:styleId="D9135433142E4BBE9C5E197C985EFD14">
    <w:name w:val="D9135433142E4BBE9C5E197C985EFD14"/>
    <w:rsid w:val="00455BF0"/>
  </w:style>
  <w:style w:type="paragraph" w:customStyle="1" w:styleId="EC8DFDD1A1EF4AEB9635277E01D290BE">
    <w:name w:val="EC8DFDD1A1EF4AEB9635277E01D290BE"/>
    <w:rsid w:val="00455BF0"/>
  </w:style>
  <w:style w:type="paragraph" w:customStyle="1" w:styleId="61E3C91E56E743C7803B075511AF2EC0">
    <w:name w:val="61E3C91E56E743C7803B075511AF2EC0"/>
    <w:rsid w:val="00455BF0"/>
  </w:style>
  <w:style w:type="paragraph" w:customStyle="1" w:styleId="5E12C5920AE044988167AA9135A456BC">
    <w:name w:val="5E12C5920AE044988167AA9135A456BC"/>
    <w:rsid w:val="00455BF0"/>
  </w:style>
  <w:style w:type="paragraph" w:customStyle="1" w:styleId="40C046803D3F4E2298D89E44C2748A4A">
    <w:name w:val="40C046803D3F4E2298D89E44C2748A4A"/>
    <w:rsid w:val="00455BF0"/>
  </w:style>
  <w:style w:type="paragraph" w:customStyle="1" w:styleId="BB684570B73041C393FE5CC5604D1D44">
    <w:name w:val="BB684570B73041C393FE5CC5604D1D44"/>
    <w:rsid w:val="00455BF0"/>
  </w:style>
  <w:style w:type="paragraph" w:customStyle="1" w:styleId="1E1401C133664EF0A2C8D5EB77B2860A">
    <w:name w:val="1E1401C133664EF0A2C8D5EB77B2860A"/>
    <w:rsid w:val="00455BF0"/>
  </w:style>
  <w:style w:type="paragraph" w:customStyle="1" w:styleId="67D043265D7E4883B74F61E26B5B9BAB">
    <w:name w:val="67D043265D7E4883B74F61E26B5B9BAB"/>
    <w:rsid w:val="00455BF0"/>
  </w:style>
  <w:style w:type="paragraph" w:customStyle="1" w:styleId="18F91AD6C3D44D77B0474A13C9A72145">
    <w:name w:val="18F91AD6C3D44D77B0474A13C9A72145"/>
    <w:rsid w:val="00455BF0"/>
  </w:style>
  <w:style w:type="paragraph" w:customStyle="1" w:styleId="E9BCE1E7F78E4932B4DA126BC737B29C">
    <w:name w:val="E9BCE1E7F78E4932B4DA126BC737B29C"/>
    <w:rsid w:val="00455BF0"/>
  </w:style>
  <w:style w:type="paragraph" w:customStyle="1" w:styleId="7E33589BF37F49A9BED53A8F20D7E3A5">
    <w:name w:val="7E33589BF37F49A9BED53A8F20D7E3A5"/>
    <w:rsid w:val="00455BF0"/>
  </w:style>
  <w:style w:type="paragraph" w:customStyle="1" w:styleId="BF3C5B968E2D48E8AE145BCD3003CE08">
    <w:name w:val="BF3C5B968E2D48E8AE145BCD3003CE08"/>
    <w:rsid w:val="00455BF0"/>
  </w:style>
  <w:style w:type="paragraph" w:customStyle="1" w:styleId="9B19CAF2B4EA41CDAF2DA927EDDD100C">
    <w:name w:val="9B19CAF2B4EA41CDAF2DA927EDDD100C"/>
    <w:rsid w:val="00455BF0"/>
  </w:style>
  <w:style w:type="paragraph" w:customStyle="1" w:styleId="A6912D0FF7504D46A26E0CEE179C596B">
    <w:name w:val="A6912D0FF7504D46A26E0CEE179C596B"/>
    <w:rsid w:val="00455BF0"/>
  </w:style>
  <w:style w:type="paragraph" w:customStyle="1" w:styleId="7A088DB56EA54EF3A185A6973533E49A">
    <w:name w:val="7A088DB56EA54EF3A185A6973533E49A"/>
    <w:rsid w:val="00455BF0"/>
  </w:style>
  <w:style w:type="paragraph" w:customStyle="1" w:styleId="93575EFFCBB045928DFFE4F5C7736A75">
    <w:name w:val="93575EFFCBB045928DFFE4F5C7736A75"/>
    <w:rsid w:val="00455BF0"/>
  </w:style>
  <w:style w:type="paragraph" w:customStyle="1" w:styleId="E2D3434F5D5045EEBD39B25A322D31A8">
    <w:name w:val="E2D3434F5D5045EEBD39B25A322D31A8"/>
    <w:rsid w:val="00455BF0"/>
  </w:style>
  <w:style w:type="paragraph" w:customStyle="1" w:styleId="3C3CD9D27DFF4696BDF5A1A9B663BAC5">
    <w:name w:val="3C3CD9D27DFF4696BDF5A1A9B663BAC5"/>
    <w:rsid w:val="00455BF0"/>
  </w:style>
  <w:style w:type="paragraph" w:customStyle="1" w:styleId="63992F712DC140FF9D367634F1BF4F0A">
    <w:name w:val="63992F712DC140FF9D367634F1BF4F0A"/>
    <w:rsid w:val="00455BF0"/>
  </w:style>
  <w:style w:type="paragraph" w:customStyle="1" w:styleId="704D0FA69D06430EB17405B6BC560C74">
    <w:name w:val="704D0FA69D06430EB17405B6BC560C74"/>
    <w:rsid w:val="00455BF0"/>
  </w:style>
  <w:style w:type="paragraph" w:customStyle="1" w:styleId="B646ACA0679D46CE92069F20224A15B2">
    <w:name w:val="B646ACA0679D46CE92069F20224A15B2"/>
    <w:rsid w:val="00455BF0"/>
  </w:style>
  <w:style w:type="paragraph" w:customStyle="1" w:styleId="FF0F8B53512A4ACBAB5C3B01887A17A9">
    <w:name w:val="FF0F8B53512A4ACBAB5C3B01887A17A9"/>
    <w:rsid w:val="00455BF0"/>
  </w:style>
  <w:style w:type="paragraph" w:customStyle="1" w:styleId="F09B78CCC054461CA9D82762E6390FF5">
    <w:name w:val="F09B78CCC054461CA9D82762E6390FF5"/>
    <w:rsid w:val="00455BF0"/>
  </w:style>
  <w:style w:type="paragraph" w:customStyle="1" w:styleId="F092ED3FAD374367856624B8527E03FA">
    <w:name w:val="F092ED3FAD374367856624B8527E03FA"/>
    <w:rsid w:val="00455BF0"/>
  </w:style>
  <w:style w:type="paragraph" w:customStyle="1" w:styleId="23F76E7D0D9C41E2BD98DFA5AC65E839">
    <w:name w:val="23F76E7D0D9C41E2BD98DFA5AC65E839"/>
    <w:rsid w:val="00455BF0"/>
  </w:style>
  <w:style w:type="paragraph" w:customStyle="1" w:styleId="C86A3CD543AF42858D1B06A72C19DE76">
    <w:name w:val="C86A3CD543AF42858D1B06A72C19DE76"/>
    <w:rsid w:val="00455BF0"/>
  </w:style>
  <w:style w:type="paragraph" w:customStyle="1" w:styleId="7E3DB3E2A89542148DBE6FD185157354">
    <w:name w:val="7E3DB3E2A89542148DBE6FD185157354"/>
    <w:rsid w:val="00455BF0"/>
  </w:style>
  <w:style w:type="paragraph" w:customStyle="1" w:styleId="5624D57D0AE349D7A3393441C2025AD6">
    <w:name w:val="5624D57D0AE349D7A3393441C2025AD6"/>
    <w:rsid w:val="00455BF0"/>
  </w:style>
  <w:style w:type="paragraph" w:customStyle="1" w:styleId="75EA17252F8C4498AA1E19216BE2C0E6">
    <w:name w:val="75EA17252F8C4498AA1E19216BE2C0E6"/>
    <w:rsid w:val="00455BF0"/>
  </w:style>
  <w:style w:type="paragraph" w:customStyle="1" w:styleId="DA5579E825C6493AB55B2AF783DFAF73">
    <w:name w:val="DA5579E825C6493AB55B2AF783DFAF73"/>
    <w:rsid w:val="00455BF0"/>
  </w:style>
  <w:style w:type="paragraph" w:customStyle="1" w:styleId="4002E05DA10948B4BFCAFC966E51370D">
    <w:name w:val="4002E05DA10948B4BFCAFC966E51370D"/>
    <w:rsid w:val="00455BF0"/>
  </w:style>
  <w:style w:type="paragraph" w:customStyle="1" w:styleId="3367456F886740C18A32F88DB76CAFB1">
    <w:name w:val="3367456F886740C18A32F88DB76CAFB1"/>
    <w:rsid w:val="00455BF0"/>
  </w:style>
  <w:style w:type="paragraph" w:customStyle="1" w:styleId="487DA144B94147A2B128F25F2D6D56D2">
    <w:name w:val="487DA144B94147A2B128F25F2D6D56D2"/>
    <w:rsid w:val="00455BF0"/>
  </w:style>
  <w:style w:type="paragraph" w:customStyle="1" w:styleId="C4018CB408244C6C8AFA90DC8AA2B39F">
    <w:name w:val="C4018CB408244C6C8AFA90DC8AA2B39F"/>
    <w:rsid w:val="00455BF0"/>
  </w:style>
  <w:style w:type="paragraph" w:customStyle="1" w:styleId="9C13FFE0EFC74B3EB8BA49F742F4707C">
    <w:name w:val="9C13FFE0EFC74B3EB8BA49F742F4707C"/>
    <w:rsid w:val="00455BF0"/>
  </w:style>
  <w:style w:type="paragraph" w:customStyle="1" w:styleId="DD2A9B47A35F45B4A596DBE315ADA765">
    <w:name w:val="DD2A9B47A35F45B4A596DBE315ADA765"/>
    <w:rsid w:val="00455BF0"/>
  </w:style>
  <w:style w:type="paragraph" w:customStyle="1" w:styleId="D0E281BBCB3D4700996ECF29A694BCC4">
    <w:name w:val="D0E281BBCB3D4700996ECF29A694BCC4"/>
    <w:rsid w:val="00455BF0"/>
  </w:style>
  <w:style w:type="paragraph" w:customStyle="1" w:styleId="60C4F0C1B1664869AD57B2C4AF9A960A">
    <w:name w:val="60C4F0C1B1664869AD57B2C4AF9A960A"/>
    <w:rsid w:val="00455BF0"/>
  </w:style>
  <w:style w:type="paragraph" w:customStyle="1" w:styleId="1DF685DA6A0F4A829BDAD27C1C6495FE">
    <w:name w:val="1DF685DA6A0F4A829BDAD27C1C6495FE"/>
    <w:rsid w:val="00455BF0"/>
  </w:style>
  <w:style w:type="paragraph" w:customStyle="1" w:styleId="0A2B2782FA2F4EA29606675FEFF70E13">
    <w:name w:val="0A2B2782FA2F4EA29606675FEFF70E13"/>
    <w:rsid w:val="00455BF0"/>
  </w:style>
  <w:style w:type="paragraph" w:customStyle="1" w:styleId="6A655CDE6B9345B9B7BB08998989310C">
    <w:name w:val="6A655CDE6B9345B9B7BB08998989310C"/>
    <w:rsid w:val="00455BF0"/>
  </w:style>
  <w:style w:type="paragraph" w:customStyle="1" w:styleId="67E6CB3C62A8445CAFF064682298048B">
    <w:name w:val="67E6CB3C62A8445CAFF064682298048B"/>
    <w:rsid w:val="00455BF0"/>
  </w:style>
  <w:style w:type="paragraph" w:customStyle="1" w:styleId="F435E79F1E954CB0B466F6BC1ABC2A3C">
    <w:name w:val="F435E79F1E954CB0B466F6BC1ABC2A3C"/>
    <w:rsid w:val="00455BF0"/>
  </w:style>
  <w:style w:type="paragraph" w:customStyle="1" w:styleId="CE9FB00394EB408AB66CFB15BA58C11D">
    <w:name w:val="CE9FB00394EB408AB66CFB15BA58C11D"/>
    <w:rsid w:val="00455BF0"/>
  </w:style>
  <w:style w:type="paragraph" w:customStyle="1" w:styleId="5450E8A0E9AD4114A4A7062781D5B6DB">
    <w:name w:val="5450E8A0E9AD4114A4A7062781D5B6DB"/>
    <w:rsid w:val="00455BF0"/>
  </w:style>
  <w:style w:type="paragraph" w:customStyle="1" w:styleId="9EA56159FB7F4CF18EF479EE597F19D8">
    <w:name w:val="9EA56159FB7F4CF18EF479EE597F19D8"/>
    <w:rsid w:val="00455BF0"/>
  </w:style>
  <w:style w:type="paragraph" w:customStyle="1" w:styleId="8A98F44AAB4747A795AA85F83A3FBCAF">
    <w:name w:val="8A98F44AAB4747A795AA85F83A3FBCAF"/>
    <w:rsid w:val="00455BF0"/>
  </w:style>
  <w:style w:type="paragraph" w:customStyle="1" w:styleId="3F92F6C3261B43D7BA807BE7FD4BEDEA">
    <w:name w:val="3F92F6C3261B43D7BA807BE7FD4BEDEA"/>
    <w:rsid w:val="00455BF0"/>
  </w:style>
  <w:style w:type="paragraph" w:customStyle="1" w:styleId="E3873B0BA6F1484B879218EBEFA1C235">
    <w:name w:val="E3873B0BA6F1484B879218EBEFA1C235"/>
    <w:rsid w:val="00455BF0"/>
  </w:style>
  <w:style w:type="paragraph" w:customStyle="1" w:styleId="315D0F94285F46A7860ED6945A98DA01">
    <w:name w:val="315D0F94285F46A7860ED6945A98DA01"/>
    <w:rsid w:val="00455BF0"/>
  </w:style>
  <w:style w:type="paragraph" w:customStyle="1" w:styleId="47651D7DE4EC4D21BB80C6355EED0CC2">
    <w:name w:val="47651D7DE4EC4D21BB80C6355EED0CC2"/>
    <w:rsid w:val="00455BF0"/>
  </w:style>
  <w:style w:type="paragraph" w:customStyle="1" w:styleId="D3FB7A23A3264557803E54E93D4C017B">
    <w:name w:val="D3FB7A23A3264557803E54E93D4C017B"/>
    <w:rsid w:val="00455BF0"/>
  </w:style>
  <w:style w:type="paragraph" w:customStyle="1" w:styleId="6C66EC478FE84EE68B317D9F4FF13F85">
    <w:name w:val="6C66EC478FE84EE68B317D9F4FF13F85"/>
    <w:rsid w:val="00455BF0"/>
  </w:style>
  <w:style w:type="paragraph" w:customStyle="1" w:styleId="FFA135A32B1642F4B1C41561246236A5">
    <w:name w:val="FFA135A32B1642F4B1C41561246236A5"/>
    <w:rsid w:val="00455BF0"/>
  </w:style>
  <w:style w:type="paragraph" w:customStyle="1" w:styleId="38CF91D6BBD94826BE831DAA527C8376">
    <w:name w:val="38CF91D6BBD94826BE831DAA527C8376"/>
    <w:rsid w:val="00455BF0"/>
  </w:style>
  <w:style w:type="paragraph" w:customStyle="1" w:styleId="53B384B19A5D4FAEB9514CF9E1644FA4">
    <w:name w:val="53B384B19A5D4FAEB9514CF9E1644FA4"/>
    <w:rsid w:val="00455BF0"/>
  </w:style>
  <w:style w:type="paragraph" w:customStyle="1" w:styleId="4B2B3A756B834DEBA78F9EE5DD8F841B">
    <w:name w:val="4B2B3A756B834DEBA78F9EE5DD8F841B"/>
    <w:rsid w:val="00455BF0"/>
  </w:style>
  <w:style w:type="paragraph" w:customStyle="1" w:styleId="C219F9CDF226424B90A928927419BBF7">
    <w:name w:val="C219F9CDF226424B90A928927419BBF7"/>
    <w:rsid w:val="00455BF0"/>
  </w:style>
  <w:style w:type="paragraph" w:customStyle="1" w:styleId="9BF06B85510D4DD69EC27A27102F7C58">
    <w:name w:val="9BF06B85510D4DD69EC27A27102F7C58"/>
    <w:rsid w:val="00455BF0"/>
  </w:style>
  <w:style w:type="paragraph" w:customStyle="1" w:styleId="57E108708F2D4B3598AB4FCC4FA6179F">
    <w:name w:val="57E108708F2D4B3598AB4FCC4FA6179F"/>
    <w:rsid w:val="00455BF0"/>
  </w:style>
  <w:style w:type="paragraph" w:customStyle="1" w:styleId="97566F524D7C417394878C0608E57E2B">
    <w:name w:val="97566F524D7C417394878C0608E57E2B"/>
    <w:rsid w:val="00455BF0"/>
  </w:style>
  <w:style w:type="paragraph" w:customStyle="1" w:styleId="9C7A8674433043ACA94C6E89AEB7F524">
    <w:name w:val="9C7A8674433043ACA94C6E89AEB7F524"/>
    <w:rsid w:val="00455BF0"/>
  </w:style>
  <w:style w:type="paragraph" w:customStyle="1" w:styleId="A36EB8A8A363449E99EBCB758C07D138">
    <w:name w:val="A36EB8A8A363449E99EBCB758C07D138"/>
    <w:rsid w:val="00455BF0"/>
  </w:style>
  <w:style w:type="paragraph" w:customStyle="1" w:styleId="AD70F0B174F54A8D8A900FF17D331071">
    <w:name w:val="AD70F0B174F54A8D8A900FF17D331071"/>
    <w:rsid w:val="00455BF0"/>
  </w:style>
  <w:style w:type="paragraph" w:customStyle="1" w:styleId="C64A21C904474DFD8DEDF3FB8CA0FF57">
    <w:name w:val="C64A21C904474DFD8DEDF3FB8CA0FF57"/>
    <w:rsid w:val="00455BF0"/>
  </w:style>
  <w:style w:type="paragraph" w:customStyle="1" w:styleId="62BE3D529EE54CE9B3935902D2AC7BEF">
    <w:name w:val="62BE3D529EE54CE9B3935902D2AC7BEF"/>
    <w:rsid w:val="00455BF0"/>
  </w:style>
  <w:style w:type="paragraph" w:customStyle="1" w:styleId="EEC5D0A3F41E41D58F64E2594F4E4F0A">
    <w:name w:val="EEC5D0A3F41E41D58F64E2594F4E4F0A"/>
    <w:rsid w:val="00455BF0"/>
  </w:style>
  <w:style w:type="paragraph" w:customStyle="1" w:styleId="1CFDE1141AAD4501B88A63C8F1C90235">
    <w:name w:val="1CFDE1141AAD4501B88A63C8F1C90235"/>
    <w:rsid w:val="00455BF0"/>
  </w:style>
  <w:style w:type="paragraph" w:customStyle="1" w:styleId="F6B96B136604400A8A7AE35C114D7AF2">
    <w:name w:val="F6B96B136604400A8A7AE35C114D7AF2"/>
    <w:rsid w:val="00455BF0"/>
  </w:style>
  <w:style w:type="paragraph" w:customStyle="1" w:styleId="0C7C0481E4F94A339924913943ADE494">
    <w:name w:val="0C7C0481E4F94A339924913943ADE494"/>
    <w:rsid w:val="00455BF0"/>
  </w:style>
  <w:style w:type="paragraph" w:customStyle="1" w:styleId="2EFE68A821714BB191FB31281A1CEFD6">
    <w:name w:val="2EFE68A821714BB191FB31281A1CEFD6"/>
    <w:rsid w:val="00455BF0"/>
  </w:style>
  <w:style w:type="paragraph" w:customStyle="1" w:styleId="56D3FFC646894260AAB1A0FBC12C417D">
    <w:name w:val="56D3FFC646894260AAB1A0FBC12C417D"/>
    <w:rsid w:val="00455BF0"/>
  </w:style>
  <w:style w:type="paragraph" w:customStyle="1" w:styleId="DE2AC8F7C3BB4003BDD8704E9A755958">
    <w:name w:val="DE2AC8F7C3BB4003BDD8704E9A755958"/>
    <w:rsid w:val="00455BF0"/>
  </w:style>
  <w:style w:type="paragraph" w:customStyle="1" w:styleId="8BEBB2ED465343AFB3F87244D53D5F89">
    <w:name w:val="8BEBB2ED465343AFB3F87244D53D5F89"/>
    <w:rsid w:val="00455BF0"/>
  </w:style>
  <w:style w:type="paragraph" w:customStyle="1" w:styleId="7A2974E60E7C465BBFDF7E8EE23958B5">
    <w:name w:val="7A2974E60E7C465BBFDF7E8EE23958B5"/>
    <w:rsid w:val="00455BF0"/>
  </w:style>
  <w:style w:type="paragraph" w:customStyle="1" w:styleId="D8E426922A5E49999019884D193C6AE1">
    <w:name w:val="D8E426922A5E49999019884D193C6AE1"/>
    <w:rsid w:val="00455BF0"/>
  </w:style>
  <w:style w:type="paragraph" w:customStyle="1" w:styleId="3BDC58FE21F641B78B012D2BC995D1B2">
    <w:name w:val="3BDC58FE21F641B78B012D2BC995D1B2"/>
    <w:rsid w:val="00455BF0"/>
  </w:style>
  <w:style w:type="paragraph" w:customStyle="1" w:styleId="BE9DCD3FDB1C44778A661A4ED0C96635">
    <w:name w:val="BE9DCD3FDB1C44778A661A4ED0C96635"/>
    <w:rsid w:val="00455BF0"/>
  </w:style>
  <w:style w:type="paragraph" w:customStyle="1" w:styleId="10F73B9EA32E4056BDBA536C673DEA37">
    <w:name w:val="10F73B9EA32E4056BDBA536C673DEA37"/>
    <w:rsid w:val="00455BF0"/>
  </w:style>
  <w:style w:type="paragraph" w:customStyle="1" w:styleId="B5169436243D4CBDA10379A112ACB976">
    <w:name w:val="B5169436243D4CBDA10379A112ACB976"/>
    <w:rsid w:val="00455BF0"/>
  </w:style>
  <w:style w:type="paragraph" w:customStyle="1" w:styleId="E916423F66E647139054A85DF1EA9FE2">
    <w:name w:val="E916423F66E647139054A85DF1EA9FE2"/>
    <w:rsid w:val="00455BF0"/>
  </w:style>
  <w:style w:type="paragraph" w:customStyle="1" w:styleId="408BD33CFA7F427AA4EC86CCF96388B1">
    <w:name w:val="408BD33CFA7F427AA4EC86CCF96388B1"/>
    <w:rsid w:val="00455BF0"/>
  </w:style>
  <w:style w:type="paragraph" w:customStyle="1" w:styleId="042B70CBE074451CA70F3B2CA74FF72B">
    <w:name w:val="042B70CBE074451CA70F3B2CA74FF72B"/>
    <w:rsid w:val="00455BF0"/>
  </w:style>
  <w:style w:type="paragraph" w:customStyle="1" w:styleId="01DC31710E384FFFA8DE0418B3B41221">
    <w:name w:val="01DC31710E384FFFA8DE0418B3B41221"/>
    <w:rsid w:val="00455BF0"/>
  </w:style>
  <w:style w:type="paragraph" w:customStyle="1" w:styleId="184A38150F8C479E8E15727D10C9C25F107">
    <w:name w:val="184A38150F8C479E8E15727D10C9C25F107"/>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08">
    <w:name w:val="184A38150F8C479E8E15727D10C9C25F108"/>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09">
    <w:name w:val="184A38150F8C479E8E15727D10C9C25F109"/>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10">
    <w:name w:val="184A38150F8C479E8E15727D10C9C25F110"/>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11">
    <w:name w:val="184A38150F8C479E8E15727D10C9C25F111"/>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12">
    <w:name w:val="184A38150F8C479E8E15727D10C9C25F112"/>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13">
    <w:name w:val="184A38150F8C479E8E15727D10C9C25F113"/>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14">
    <w:name w:val="184A38150F8C479E8E15727D10C9C25F114"/>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15">
    <w:name w:val="184A38150F8C479E8E15727D10C9C25F115"/>
    <w:rsid w:val="00455BF0"/>
    <w:pPr>
      <w:spacing w:after="0" w:line="240" w:lineRule="auto"/>
      <w:jc w:val="both"/>
    </w:pPr>
    <w:rPr>
      <w:rFonts w:ascii="Lelo Regular" w:eastAsiaTheme="minorHAnsi" w:hAnsi="Lelo Regular"/>
      <w:noProof/>
      <w:sz w:val="20"/>
      <w:szCs w:val="20"/>
    </w:rPr>
  </w:style>
  <w:style w:type="paragraph" w:customStyle="1" w:styleId="17A227A7619F43BC8D3239725337A0E1">
    <w:name w:val="17A227A7619F43BC8D3239725337A0E1"/>
    <w:rsid w:val="00455BF0"/>
    <w:pPr>
      <w:spacing w:after="360" w:line="192" w:lineRule="auto"/>
    </w:pPr>
    <w:rPr>
      <w:rFonts w:ascii="Lelo Bold" w:eastAsiaTheme="minorHAnsi" w:hAnsi="Lelo Bold"/>
      <w:noProof/>
      <w:color w:val="DCAA41"/>
      <w:sz w:val="48"/>
      <w:szCs w:val="48"/>
    </w:rPr>
  </w:style>
  <w:style w:type="paragraph" w:customStyle="1" w:styleId="184A38150F8C479E8E15727D10C9C25F116">
    <w:name w:val="184A38150F8C479E8E15727D10C9C25F116"/>
    <w:rsid w:val="00455BF0"/>
    <w:pPr>
      <w:spacing w:after="0" w:line="240" w:lineRule="auto"/>
      <w:jc w:val="both"/>
    </w:pPr>
    <w:rPr>
      <w:rFonts w:ascii="Lelo Regular" w:eastAsiaTheme="minorHAnsi" w:hAnsi="Lelo Regular"/>
      <w:noProof/>
      <w:sz w:val="20"/>
      <w:szCs w:val="20"/>
    </w:rPr>
  </w:style>
  <w:style w:type="paragraph" w:customStyle="1" w:styleId="17A227A7619F43BC8D3239725337A0E11">
    <w:name w:val="17A227A7619F43BC8D3239725337A0E11"/>
    <w:rsid w:val="00455BF0"/>
    <w:pPr>
      <w:spacing w:after="360" w:line="192" w:lineRule="auto"/>
    </w:pPr>
    <w:rPr>
      <w:rFonts w:ascii="Lelo Bold" w:eastAsiaTheme="minorHAnsi" w:hAnsi="Lelo Bold"/>
      <w:noProof/>
      <w:color w:val="DCAA41"/>
      <w:sz w:val="48"/>
      <w:szCs w:val="48"/>
    </w:rPr>
  </w:style>
  <w:style w:type="paragraph" w:customStyle="1" w:styleId="184A38150F8C479E8E15727D10C9C25F117">
    <w:name w:val="184A38150F8C479E8E15727D10C9C25F117"/>
    <w:rsid w:val="00455BF0"/>
    <w:pPr>
      <w:spacing w:after="0" w:line="240" w:lineRule="auto"/>
      <w:jc w:val="both"/>
    </w:pPr>
    <w:rPr>
      <w:rFonts w:ascii="Lelo Regular" w:eastAsiaTheme="minorHAnsi" w:hAnsi="Lelo Regular"/>
      <w:noProof/>
      <w:sz w:val="20"/>
      <w:szCs w:val="20"/>
    </w:rPr>
  </w:style>
  <w:style w:type="paragraph" w:customStyle="1" w:styleId="17A227A7619F43BC8D3239725337A0E12">
    <w:name w:val="17A227A7619F43BC8D3239725337A0E12"/>
    <w:rsid w:val="00455BF0"/>
    <w:pPr>
      <w:spacing w:after="360" w:line="192" w:lineRule="auto"/>
    </w:pPr>
    <w:rPr>
      <w:rFonts w:ascii="Lelo Bold" w:eastAsiaTheme="minorHAnsi" w:hAnsi="Lelo Bold"/>
      <w:noProof/>
      <w:color w:val="DCAA41"/>
      <w:sz w:val="48"/>
      <w:szCs w:val="48"/>
    </w:rPr>
  </w:style>
  <w:style w:type="paragraph" w:customStyle="1" w:styleId="184A38150F8C479E8E15727D10C9C25F118">
    <w:name w:val="184A38150F8C479E8E15727D10C9C25F118"/>
    <w:rsid w:val="00455BF0"/>
    <w:pPr>
      <w:spacing w:after="0" w:line="240" w:lineRule="auto"/>
      <w:jc w:val="both"/>
    </w:pPr>
    <w:rPr>
      <w:rFonts w:ascii="Lelo Regular" w:eastAsiaTheme="minorHAnsi" w:hAnsi="Lelo Regular"/>
      <w:noProof/>
      <w:sz w:val="20"/>
      <w:szCs w:val="20"/>
    </w:rPr>
  </w:style>
  <w:style w:type="paragraph" w:customStyle="1" w:styleId="17A227A7619F43BC8D3239725337A0E13">
    <w:name w:val="17A227A7619F43BC8D3239725337A0E13"/>
    <w:rsid w:val="00455BF0"/>
    <w:pPr>
      <w:spacing w:after="360" w:line="192" w:lineRule="auto"/>
    </w:pPr>
    <w:rPr>
      <w:rFonts w:ascii="Lelo Bold" w:eastAsiaTheme="minorHAnsi" w:hAnsi="Lelo Bold"/>
      <w:noProof/>
      <w:color w:val="DCAA41"/>
      <w:sz w:val="48"/>
      <w:szCs w:val="48"/>
    </w:rPr>
  </w:style>
  <w:style w:type="paragraph" w:customStyle="1" w:styleId="184A38150F8C479E8E15727D10C9C25F119">
    <w:name w:val="184A38150F8C479E8E15727D10C9C25F119"/>
    <w:rsid w:val="00455BF0"/>
    <w:pPr>
      <w:spacing w:after="0" w:line="240" w:lineRule="auto"/>
      <w:jc w:val="both"/>
    </w:pPr>
    <w:rPr>
      <w:rFonts w:ascii="Lelo Regular" w:eastAsiaTheme="minorHAnsi" w:hAnsi="Lelo Regular"/>
      <w:noProof/>
      <w:sz w:val="20"/>
      <w:szCs w:val="20"/>
    </w:rPr>
  </w:style>
  <w:style w:type="paragraph" w:customStyle="1" w:styleId="17A227A7619F43BC8D3239725337A0E14">
    <w:name w:val="17A227A7619F43BC8D3239725337A0E14"/>
    <w:rsid w:val="00455BF0"/>
    <w:pPr>
      <w:spacing w:after="360" w:line="192" w:lineRule="auto"/>
    </w:pPr>
    <w:rPr>
      <w:rFonts w:ascii="Lelo Bold" w:eastAsiaTheme="minorHAnsi" w:hAnsi="Lelo Bold"/>
      <w:noProof/>
      <w:color w:val="DCAA41"/>
      <w:sz w:val="48"/>
      <w:szCs w:val="48"/>
    </w:rPr>
  </w:style>
  <w:style w:type="paragraph" w:customStyle="1" w:styleId="184A38150F8C479E8E15727D10C9C25F120">
    <w:name w:val="184A38150F8C479E8E15727D10C9C25F120"/>
    <w:rsid w:val="00455BF0"/>
    <w:pPr>
      <w:spacing w:after="0" w:line="240" w:lineRule="auto"/>
      <w:jc w:val="both"/>
    </w:pPr>
    <w:rPr>
      <w:rFonts w:ascii="Lelo Regular" w:eastAsiaTheme="minorHAnsi" w:hAnsi="Lelo Regular"/>
      <w:noProof/>
      <w:sz w:val="20"/>
      <w:szCs w:val="20"/>
    </w:rPr>
  </w:style>
  <w:style w:type="paragraph" w:customStyle="1" w:styleId="17A227A7619F43BC8D3239725337A0E15">
    <w:name w:val="17A227A7619F43BC8D3239725337A0E15"/>
    <w:rsid w:val="00455BF0"/>
    <w:pPr>
      <w:spacing w:after="360" w:line="192" w:lineRule="auto"/>
    </w:pPr>
    <w:rPr>
      <w:rFonts w:ascii="Lelo Bold" w:eastAsiaTheme="minorHAnsi" w:hAnsi="Lelo Bold"/>
      <w:noProof/>
      <w:color w:val="DCAA41"/>
      <w:sz w:val="48"/>
      <w:szCs w:val="48"/>
    </w:rPr>
  </w:style>
  <w:style w:type="paragraph" w:customStyle="1" w:styleId="184A38150F8C479E8E15727D10C9C25F121">
    <w:name w:val="184A38150F8C479E8E15727D10C9C25F121"/>
    <w:rsid w:val="00455BF0"/>
    <w:pPr>
      <w:spacing w:after="0" w:line="240" w:lineRule="auto"/>
      <w:jc w:val="both"/>
    </w:pPr>
    <w:rPr>
      <w:rFonts w:ascii="Lelo Regular" w:eastAsiaTheme="minorHAnsi" w:hAnsi="Lelo Regular"/>
      <w:noProof/>
      <w:sz w:val="20"/>
      <w:szCs w:val="20"/>
    </w:rPr>
  </w:style>
  <w:style w:type="paragraph" w:customStyle="1" w:styleId="17A227A7619F43BC8D3239725337A0E16">
    <w:name w:val="17A227A7619F43BC8D3239725337A0E16"/>
    <w:rsid w:val="00455BF0"/>
    <w:pPr>
      <w:spacing w:after="360" w:line="192" w:lineRule="auto"/>
    </w:pPr>
    <w:rPr>
      <w:rFonts w:ascii="Lelo Bold" w:eastAsiaTheme="minorHAnsi" w:hAnsi="Lelo Bold"/>
      <w:noProof/>
      <w:color w:val="DCAA41"/>
      <w:sz w:val="48"/>
      <w:szCs w:val="48"/>
    </w:rPr>
  </w:style>
  <w:style w:type="paragraph" w:customStyle="1" w:styleId="184A38150F8C479E8E15727D10C9C25F122">
    <w:name w:val="184A38150F8C479E8E15727D10C9C25F122"/>
    <w:rsid w:val="00455BF0"/>
    <w:pPr>
      <w:spacing w:after="0" w:line="240" w:lineRule="auto"/>
      <w:jc w:val="both"/>
    </w:pPr>
    <w:rPr>
      <w:rFonts w:ascii="Lelo Regular" w:eastAsiaTheme="minorHAnsi" w:hAnsi="Lelo Regular"/>
      <w:noProof/>
      <w:sz w:val="20"/>
      <w:szCs w:val="20"/>
    </w:rPr>
  </w:style>
  <w:style w:type="paragraph" w:customStyle="1" w:styleId="17A227A7619F43BC8D3239725337A0E17">
    <w:name w:val="17A227A7619F43BC8D3239725337A0E17"/>
    <w:rsid w:val="00B74127"/>
    <w:pPr>
      <w:spacing w:after="360" w:line="192" w:lineRule="auto"/>
    </w:pPr>
    <w:rPr>
      <w:rFonts w:ascii="Lelo Bold" w:eastAsiaTheme="minorHAnsi" w:hAnsi="Lelo Bold"/>
      <w:noProof/>
      <w:color w:val="DCAA41"/>
      <w:sz w:val="48"/>
      <w:szCs w:val="48"/>
    </w:rPr>
  </w:style>
  <w:style w:type="paragraph" w:customStyle="1" w:styleId="184A38150F8C479E8E15727D10C9C25F123">
    <w:name w:val="184A38150F8C479E8E15727D10C9C25F123"/>
    <w:rsid w:val="00B74127"/>
    <w:pPr>
      <w:spacing w:after="0" w:line="240" w:lineRule="auto"/>
      <w:jc w:val="both"/>
    </w:pPr>
    <w:rPr>
      <w:rFonts w:ascii="Lelo Regular" w:eastAsiaTheme="minorHAnsi" w:hAnsi="Lelo Regular"/>
      <w:noProof/>
      <w:sz w:val="20"/>
      <w:szCs w:val="20"/>
    </w:rPr>
  </w:style>
  <w:style w:type="paragraph" w:customStyle="1" w:styleId="17A227A7619F43BC8D3239725337A0E18">
    <w:name w:val="17A227A7619F43BC8D3239725337A0E18"/>
    <w:rsid w:val="00CC549B"/>
    <w:pPr>
      <w:spacing w:after="360" w:line="192" w:lineRule="auto"/>
    </w:pPr>
    <w:rPr>
      <w:rFonts w:ascii="Lelo Bold" w:eastAsiaTheme="minorHAnsi" w:hAnsi="Lelo Bold"/>
      <w:noProof/>
      <w:color w:val="DCAA41"/>
      <w:sz w:val="48"/>
      <w:szCs w:val="48"/>
    </w:rPr>
  </w:style>
  <w:style w:type="paragraph" w:customStyle="1" w:styleId="184A38150F8C479E8E15727D10C9C25F124">
    <w:name w:val="184A38150F8C479E8E15727D10C9C25F124"/>
    <w:rsid w:val="00CC549B"/>
    <w:pPr>
      <w:spacing w:after="0" w:line="240" w:lineRule="auto"/>
      <w:jc w:val="both"/>
    </w:pPr>
    <w:rPr>
      <w:rFonts w:ascii="Lelo Regular" w:eastAsiaTheme="minorHAnsi" w:hAnsi="Lelo Regular"/>
      <w:noProof/>
      <w:sz w:val="20"/>
      <w:szCs w:val="20"/>
    </w:rPr>
  </w:style>
  <w:style w:type="paragraph" w:customStyle="1" w:styleId="17A227A7619F43BC8D3239725337A0E19">
    <w:name w:val="17A227A7619F43BC8D3239725337A0E19"/>
    <w:rsid w:val="00CC549B"/>
    <w:pPr>
      <w:spacing w:after="360" w:line="192" w:lineRule="auto"/>
    </w:pPr>
    <w:rPr>
      <w:rFonts w:ascii="Lelo Bold" w:eastAsiaTheme="minorHAnsi" w:hAnsi="Lelo Bold"/>
      <w:noProof/>
      <w:color w:val="DCAA41"/>
      <w:sz w:val="48"/>
      <w:szCs w:val="48"/>
    </w:rPr>
  </w:style>
  <w:style w:type="paragraph" w:customStyle="1" w:styleId="184A38150F8C479E8E15727D10C9C25F125">
    <w:name w:val="184A38150F8C479E8E15727D10C9C25F125"/>
    <w:rsid w:val="00CC549B"/>
    <w:pPr>
      <w:spacing w:after="0" w:line="240" w:lineRule="auto"/>
      <w:jc w:val="both"/>
    </w:pPr>
    <w:rPr>
      <w:rFonts w:ascii="Lelo Regular" w:eastAsiaTheme="minorHAnsi" w:hAnsi="Lelo Regular"/>
      <w:noProof/>
      <w:sz w:val="20"/>
      <w:szCs w:val="20"/>
    </w:rPr>
  </w:style>
  <w:style w:type="paragraph" w:customStyle="1" w:styleId="17A227A7619F43BC8D3239725337A0E110">
    <w:name w:val="17A227A7619F43BC8D3239725337A0E110"/>
    <w:rsid w:val="00CC549B"/>
    <w:pPr>
      <w:spacing w:after="360" w:line="192" w:lineRule="auto"/>
    </w:pPr>
    <w:rPr>
      <w:rFonts w:ascii="Lelo Bold" w:eastAsiaTheme="minorHAnsi" w:hAnsi="Lelo Bold"/>
      <w:noProof/>
      <w:color w:val="DCAA41"/>
      <w:sz w:val="48"/>
      <w:szCs w:val="48"/>
    </w:rPr>
  </w:style>
  <w:style w:type="paragraph" w:customStyle="1" w:styleId="184A38150F8C479E8E15727D10C9C25F126">
    <w:name w:val="184A38150F8C479E8E15727D10C9C25F126"/>
    <w:rsid w:val="00CC549B"/>
    <w:pPr>
      <w:spacing w:after="0" w:line="240" w:lineRule="auto"/>
      <w:jc w:val="both"/>
    </w:pPr>
    <w:rPr>
      <w:rFonts w:ascii="Lelo Regular" w:eastAsiaTheme="minorHAnsi" w:hAnsi="Lelo Regular"/>
      <w:noProof/>
      <w:sz w:val="20"/>
      <w:szCs w:val="20"/>
    </w:rPr>
  </w:style>
  <w:style w:type="paragraph" w:customStyle="1" w:styleId="17A227A7619F43BC8D3239725337A0E111">
    <w:name w:val="17A227A7619F43BC8D3239725337A0E111"/>
    <w:rsid w:val="00CC549B"/>
    <w:pPr>
      <w:spacing w:after="360" w:line="192" w:lineRule="auto"/>
    </w:pPr>
    <w:rPr>
      <w:rFonts w:ascii="Lelo Bold" w:eastAsiaTheme="minorHAnsi" w:hAnsi="Lelo Bold"/>
      <w:noProof/>
      <w:color w:val="DCAA41"/>
      <w:sz w:val="48"/>
      <w:szCs w:val="48"/>
    </w:rPr>
  </w:style>
  <w:style w:type="paragraph" w:customStyle="1" w:styleId="184A38150F8C479E8E15727D10C9C25F127">
    <w:name w:val="184A38150F8C479E8E15727D10C9C25F127"/>
    <w:rsid w:val="00CC549B"/>
    <w:pPr>
      <w:spacing w:after="0" w:line="240" w:lineRule="auto"/>
      <w:jc w:val="both"/>
    </w:pPr>
    <w:rPr>
      <w:rFonts w:ascii="Lelo Regular" w:eastAsiaTheme="minorHAnsi" w:hAnsi="Lelo Regular"/>
      <w:noProof/>
      <w:sz w:val="20"/>
      <w:szCs w:val="20"/>
    </w:rPr>
  </w:style>
  <w:style w:type="paragraph" w:customStyle="1" w:styleId="A2B1C901D1F7454682C4FEC77328D0B9">
    <w:name w:val="A2B1C901D1F7454682C4FEC77328D0B9"/>
    <w:rsid w:val="00CC549B"/>
  </w:style>
  <w:style w:type="paragraph" w:customStyle="1" w:styleId="17A227A7619F43BC8D3239725337A0E112">
    <w:name w:val="17A227A7619F43BC8D3239725337A0E112"/>
    <w:rsid w:val="00CC549B"/>
    <w:pPr>
      <w:spacing w:after="360" w:line="192" w:lineRule="auto"/>
    </w:pPr>
    <w:rPr>
      <w:rFonts w:ascii="Lelo Bold" w:eastAsiaTheme="minorHAnsi" w:hAnsi="Lelo Bold"/>
      <w:noProof/>
      <w:color w:val="DCAA41"/>
      <w:sz w:val="48"/>
      <w:szCs w:val="48"/>
    </w:rPr>
  </w:style>
  <w:style w:type="paragraph" w:customStyle="1" w:styleId="184A38150F8C479E8E15727D10C9C25F128">
    <w:name w:val="184A38150F8C479E8E15727D10C9C25F128"/>
    <w:rsid w:val="00CC549B"/>
    <w:pPr>
      <w:spacing w:after="0" w:line="240" w:lineRule="auto"/>
      <w:jc w:val="both"/>
    </w:pPr>
    <w:rPr>
      <w:rFonts w:ascii="Lelo Regular" w:eastAsiaTheme="minorHAnsi" w:hAnsi="Lelo Regular"/>
      <w:noProof/>
      <w:sz w:val="20"/>
      <w:szCs w:val="20"/>
    </w:rPr>
  </w:style>
  <w:style w:type="paragraph" w:customStyle="1" w:styleId="17A227A7619F43BC8D3239725337A0E113">
    <w:name w:val="17A227A7619F43BC8D3239725337A0E113"/>
    <w:rsid w:val="00CC549B"/>
    <w:pPr>
      <w:spacing w:after="360" w:line="192" w:lineRule="auto"/>
    </w:pPr>
    <w:rPr>
      <w:rFonts w:ascii="Lelo Bold" w:eastAsiaTheme="minorHAnsi" w:hAnsi="Lelo Bold"/>
      <w:noProof/>
      <w:color w:val="DCAA41"/>
      <w:sz w:val="48"/>
      <w:szCs w:val="48"/>
    </w:rPr>
  </w:style>
  <w:style w:type="paragraph" w:customStyle="1" w:styleId="184A38150F8C479E8E15727D10C9C25F129">
    <w:name w:val="184A38150F8C479E8E15727D10C9C25F129"/>
    <w:rsid w:val="00CC549B"/>
    <w:pPr>
      <w:spacing w:after="0" w:line="240" w:lineRule="auto"/>
      <w:jc w:val="both"/>
    </w:pPr>
    <w:rPr>
      <w:rFonts w:ascii="Lelo Regular" w:eastAsiaTheme="minorHAnsi" w:hAnsi="Lelo Regular"/>
      <w:noProof/>
      <w:sz w:val="20"/>
      <w:szCs w:val="20"/>
    </w:rPr>
  </w:style>
  <w:style w:type="paragraph" w:customStyle="1" w:styleId="17A227A7619F43BC8D3239725337A0E114">
    <w:name w:val="17A227A7619F43BC8D3239725337A0E114"/>
    <w:rsid w:val="00CC549B"/>
    <w:pPr>
      <w:spacing w:after="360" w:line="192" w:lineRule="auto"/>
    </w:pPr>
    <w:rPr>
      <w:rFonts w:ascii="Lelo Bold" w:eastAsiaTheme="minorHAnsi" w:hAnsi="Lelo Bold"/>
      <w:noProof/>
      <w:color w:val="DCAA41"/>
      <w:sz w:val="48"/>
      <w:szCs w:val="48"/>
    </w:rPr>
  </w:style>
  <w:style w:type="paragraph" w:customStyle="1" w:styleId="184A38150F8C479E8E15727D10C9C25F130">
    <w:name w:val="184A38150F8C479E8E15727D10C9C25F130"/>
    <w:rsid w:val="00CC549B"/>
    <w:pPr>
      <w:spacing w:after="0" w:line="240" w:lineRule="auto"/>
      <w:jc w:val="both"/>
    </w:pPr>
    <w:rPr>
      <w:rFonts w:ascii="Lelo Regular" w:eastAsiaTheme="minorHAnsi" w:hAnsi="Lelo Regular"/>
      <w:noProof/>
      <w:sz w:val="20"/>
      <w:szCs w:val="20"/>
    </w:rPr>
  </w:style>
  <w:style w:type="paragraph" w:customStyle="1" w:styleId="17A227A7619F43BC8D3239725337A0E115">
    <w:name w:val="17A227A7619F43BC8D3239725337A0E115"/>
    <w:rsid w:val="00816C89"/>
    <w:pPr>
      <w:spacing w:after="360" w:line="192" w:lineRule="auto"/>
    </w:pPr>
    <w:rPr>
      <w:rFonts w:ascii="Lelo Bold" w:eastAsiaTheme="minorHAnsi" w:hAnsi="Lelo Bold"/>
      <w:noProof/>
      <w:color w:val="DCAA41"/>
      <w:sz w:val="48"/>
      <w:szCs w:val="48"/>
    </w:rPr>
  </w:style>
  <w:style w:type="paragraph" w:customStyle="1" w:styleId="184A38150F8C479E8E15727D10C9C25F131">
    <w:name w:val="184A38150F8C479E8E15727D10C9C25F131"/>
    <w:rsid w:val="00816C89"/>
    <w:pPr>
      <w:spacing w:after="0" w:line="240" w:lineRule="auto"/>
      <w:jc w:val="both"/>
    </w:pPr>
    <w:rPr>
      <w:rFonts w:ascii="Lelo Regular" w:eastAsiaTheme="minorHAnsi" w:hAnsi="Lelo Regular"/>
      <w:noProof/>
      <w:sz w:val="20"/>
      <w:szCs w:val="20"/>
    </w:rPr>
  </w:style>
  <w:style w:type="paragraph" w:customStyle="1" w:styleId="17A227A7619F43BC8D3239725337A0E116">
    <w:name w:val="17A227A7619F43BC8D3239725337A0E116"/>
    <w:rsid w:val="00816C89"/>
    <w:pPr>
      <w:spacing w:after="360" w:line="192" w:lineRule="auto"/>
    </w:pPr>
    <w:rPr>
      <w:rFonts w:ascii="Lelo Bold" w:eastAsiaTheme="minorHAnsi" w:hAnsi="Lelo Bold"/>
      <w:noProof/>
      <w:color w:val="DCAA41"/>
      <w:sz w:val="48"/>
      <w:szCs w:val="48"/>
    </w:rPr>
  </w:style>
  <w:style w:type="paragraph" w:customStyle="1" w:styleId="184A38150F8C479E8E15727D10C9C25F132">
    <w:name w:val="184A38150F8C479E8E15727D10C9C25F132"/>
    <w:rsid w:val="00816C89"/>
    <w:pPr>
      <w:spacing w:after="0" w:line="240" w:lineRule="auto"/>
      <w:jc w:val="both"/>
    </w:pPr>
    <w:rPr>
      <w:rFonts w:ascii="Lelo Regular" w:eastAsiaTheme="minorHAnsi" w:hAnsi="Lelo Regular"/>
      <w:noProof/>
      <w:sz w:val="20"/>
      <w:szCs w:val="20"/>
    </w:rPr>
  </w:style>
  <w:style w:type="paragraph" w:customStyle="1" w:styleId="17A227A7619F43BC8D3239725337A0E117">
    <w:name w:val="17A227A7619F43BC8D3239725337A0E117"/>
    <w:rsid w:val="00816C89"/>
    <w:pPr>
      <w:spacing w:after="360" w:line="192" w:lineRule="auto"/>
    </w:pPr>
    <w:rPr>
      <w:rFonts w:ascii="Lelo Bold" w:eastAsiaTheme="minorHAnsi" w:hAnsi="Lelo Bold"/>
      <w:noProof/>
      <w:color w:val="DCAA41"/>
      <w:sz w:val="48"/>
      <w:szCs w:val="48"/>
    </w:rPr>
  </w:style>
  <w:style w:type="paragraph" w:customStyle="1" w:styleId="184A38150F8C479E8E15727D10C9C25F133">
    <w:name w:val="184A38150F8C479E8E15727D10C9C25F133"/>
    <w:rsid w:val="00816C89"/>
    <w:pPr>
      <w:spacing w:after="0" w:line="240" w:lineRule="auto"/>
      <w:jc w:val="both"/>
    </w:pPr>
    <w:rPr>
      <w:rFonts w:ascii="Lelo Regular" w:eastAsiaTheme="minorHAnsi" w:hAnsi="Lelo Regular"/>
      <w:noProof/>
      <w:sz w:val="20"/>
      <w:szCs w:val="20"/>
    </w:rPr>
  </w:style>
  <w:style w:type="paragraph" w:customStyle="1" w:styleId="17A227A7619F43BC8D3239725337A0E118">
    <w:name w:val="17A227A7619F43BC8D3239725337A0E118"/>
    <w:rsid w:val="00816C89"/>
    <w:pPr>
      <w:spacing w:after="360" w:line="192" w:lineRule="auto"/>
    </w:pPr>
    <w:rPr>
      <w:rFonts w:ascii="Lelo Bold" w:eastAsiaTheme="minorHAnsi" w:hAnsi="Lelo Bold"/>
      <w:noProof/>
      <w:color w:val="DCAA41"/>
      <w:sz w:val="48"/>
      <w:szCs w:val="48"/>
    </w:rPr>
  </w:style>
  <w:style w:type="paragraph" w:customStyle="1" w:styleId="184A38150F8C479E8E15727D10C9C25F134">
    <w:name w:val="184A38150F8C479E8E15727D10C9C25F134"/>
    <w:rsid w:val="00816C89"/>
    <w:pPr>
      <w:spacing w:after="0" w:line="240" w:lineRule="auto"/>
      <w:jc w:val="both"/>
    </w:pPr>
    <w:rPr>
      <w:rFonts w:ascii="Lelo Regular" w:eastAsiaTheme="minorHAnsi" w:hAnsi="Lelo Regular"/>
      <w:noProof/>
      <w:sz w:val="20"/>
      <w:szCs w:val="20"/>
    </w:rPr>
  </w:style>
  <w:style w:type="paragraph" w:customStyle="1" w:styleId="17A227A7619F43BC8D3239725337A0E119">
    <w:name w:val="17A227A7619F43BC8D3239725337A0E119"/>
    <w:rsid w:val="00816C89"/>
    <w:pPr>
      <w:spacing w:after="360" w:line="192" w:lineRule="auto"/>
    </w:pPr>
    <w:rPr>
      <w:rFonts w:ascii="Lelo Bold" w:eastAsiaTheme="minorHAnsi" w:hAnsi="Lelo Bold"/>
      <w:noProof/>
      <w:color w:val="DCAA41"/>
      <w:sz w:val="48"/>
      <w:szCs w:val="48"/>
    </w:rPr>
  </w:style>
  <w:style w:type="paragraph" w:customStyle="1" w:styleId="184A38150F8C479E8E15727D10C9C25F135">
    <w:name w:val="184A38150F8C479E8E15727D10C9C25F135"/>
    <w:rsid w:val="00816C89"/>
    <w:pPr>
      <w:spacing w:after="0" w:line="240" w:lineRule="auto"/>
      <w:jc w:val="both"/>
    </w:pPr>
    <w:rPr>
      <w:rFonts w:ascii="Lelo Regular" w:eastAsiaTheme="minorHAnsi" w:hAnsi="Lelo Regular"/>
      <w:noProof/>
      <w:sz w:val="20"/>
      <w:szCs w:val="20"/>
    </w:rPr>
  </w:style>
  <w:style w:type="paragraph" w:customStyle="1" w:styleId="17A227A7619F43BC8D3239725337A0E120">
    <w:name w:val="17A227A7619F43BC8D3239725337A0E120"/>
    <w:rsid w:val="00816C89"/>
    <w:pPr>
      <w:spacing w:after="360" w:line="192" w:lineRule="auto"/>
    </w:pPr>
    <w:rPr>
      <w:rFonts w:ascii="Lelo Bold" w:eastAsiaTheme="minorHAnsi" w:hAnsi="Lelo Bold"/>
      <w:noProof/>
      <w:color w:val="DCAA41"/>
      <w:sz w:val="48"/>
      <w:szCs w:val="48"/>
    </w:rPr>
  </w:style>
  <w:style w:type="paragraph" w:customStyle="1" w:styleId="184A38150F8C479E8E15727D10C9C25F136">
    <w:name w:val="184A38150F8C479E8E15727D10C9C25F136"/>
    <w:rsid w:val="00816C89"/>
    <w:pPr>
      <w:spacing w:after="0" w:line="240" w:lineRule="auto"/>
      <w:jc w:val="both"/>
    </w:pPr>
    <w:rPr>
      <w:rFonts w:ascii="Lelo Regular" w:eastAsiaTheme="minorHAnsi" w:hAnsi="Lelo Regular"/>
      <w:noProof/>
      <w:sz w:val="20"/>
      <w:szCs w:val="20"/>
    </w:rPr>
  </w:style>
  <w:style w:type="paragraph" w:customStyle="1" w:styleId="17A227A7619F43BC8D3239725337A0E121">
    <w:name w:val="17A227A7619F43BC8D3239725337A0E121"/>
    <w:rsid w:val="00816C89"/>
    <w:pPr>
      <w:spacing w:after="360" w:line="192" w:lineRule="auto"/>
    </w:pPr>
    <w:rPr>
      <w:rFonts w:ascii="Lelo Bold" w:eastAsiaTheme="minorHAnsi" w:hAnsi="Lelo Bold"/>
      <w:noProof/>
      <w:color w:val="DCAA41"/>
      <w:sz w:val="48"/>
      <w:szCs w:val="48"/>
    </w:rPr>
  </w:style>
  <w:style w:type="paragraph" w:customStyle="1" w:styleId="184A38150F8C479E8E15727D10C9C25F137">
    <w:name w:val="184A38150F8C479E8E15727D10C9C25F137"/>
    <w:rsid w:val="00816C89"/>
    <w:pPr>
      <w:spacing w:after="0" w:line="240" w:lineRule="auto"/>
      <w:jc w:val="both"/>
    </w:pPr>
    <w:rPr>
      <w:rFonts w:ascii="Lelo Regular" w:eastAsiaTheme="minorHAnsi" w:hAnsi="Lelo Regular"/>
      <w:noProof/>
      <w:sz w:val="20"/>
      <w:szCs w:val="20"/>
    </w:rPr>
  </w:style>
  <w:style w:type="paragraph" w:customStyle="1" w:styleId="17A227A7619F43BC8D3239725337A0E122">
    <w:name w:val="17A227A7619F43BC8D3239725337A0E122"/>
    <w:rsid w:val="00816C89"/>
    <w:pPr>
      <w:spacing w:after="360" w:line="192" w:lineRule="auto"/>
    </w:pPr>
    <w:rPr>
      <w:rFonts w:ascii="Lelo Bold" w:eastAsiaTheme="minorHAnsi" w:hAnsi="Lelo Bold"/>
      <w:noProof/>
      <w:color w:val="DCAA41"/>
      <w:sz w:val="48"/>
      <w:szCs w:val="48"/>
    </w:rPr>
  </w:style>
  <w:style w:type="paragraph" w:customStyle="1" w:styleId="184A38150F8C479E8E15727D10C9C25F138">
    <w:name w:val="184A38150F8C479E8E15727D10C9C25F138"/>
    <w:rsid w:val="00816C89"/>
    <w:pPr>
      <w:spacing w:after="0" w:line="240" w:lineRule="auto"/>
      <w:jc w:val="both"/>
    </w:pPr>
    <w:rPr>
      <w:rFonts w:ascii="Lelo Regular" w:eastAsiaTheme="minorHAnsi" w:hAnsi="Lelo Regular"/>
      <w:noProof/>
      <w:sz w:val="20"/>
      <w:szCs w:val="20"/>
    </w:rPr>
  </w:style>
  <w:style w:type="paragraph" w:customStyle="1" w:styleId="17A227A7619F43BC8D3239725337A0E123">
    <w:name w:val="17A227A7619F43BC8D3239725337A0E123"/>
    <w:rsid w:val="00816C89"/>
    <w:pPr>
      <w:spacing w:after="360" w:line="192" w:lineRule="auto"/>
    </w:pPr>
    <w:rPr>
      <w:rFonts w:ascii="Lelo Bold" w:eastAsiaTheme="minorHAnsi" w:hAnsi="Lelo Bold"/>
      <w:noProof/>
      <w:color w:val="DCAA41"/>
      <w:sz w:val="48"/>
      <w:szCs w:val="48"/>
    </w:rPr>
  </w:style>
  <w:style w:type="paragraph" w:customStyle="1" w:styleId="17A227A7619F43BC8D3239725337A0E124">
    <w:name w:val="17A227A7619F43BC8D3239725337A0E124"/>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25">
    <w:name w:val="17A227A7619F43BC8D3239725337A0E125"/>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26">
    <w:name w:val="17A227A7619F43BC8D3239725337A0E126"/>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27">
    <w:name w:val="17A227A7619F43BC8D3239725337A0E127"/>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28">
    <w:name w:val="17A227A7619F43BC8D3239725337A0E128"/>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29">
    <w:name w:val="17A227A7619F43BC8D3239725337A0E129"/>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30">
    <w:name w:val="17A227A7619F43BC8D3239725337A0E130"/>
    <w:rsid w:val="00984991"/>
    <w:pPr>
      <w:spacing w:after="360" w:line="192" w:lineRule="auto"/>
    </w:pPr>
    <w:rPr>
      <w:rFonts w:ascii="Lelo Bold" w:eastAsiaTheme="minorHAnsi" w:hAnsi="Lelo Bold"/>
      <w:noProof/>
      <w:color w:val="DCAA41"/>
      <w:sz w:val="48"/>
      <w:szCs w:val="48"/>
    </w:rPr>
  </w:style>
  <w:style w:type="paragraph" w:customStyle="1" w:styleId="B837E2C63D834A3E8BBC54DA61F32CBE">
    <w:name w:val="B837E2C63D834A3E8BBC54DA61F32CBE"/>
    <w:rsid w:val="00984991"/>
  </w:style>
  <w:style w:type="paragraph" w:customStyle="1" w:styleId="A1F72C4AE32741D3B47CDB15FC1755BD">
    <w:name w:val="A1F72C4AE32741D3B47CDB15FC1755BD"/>
    <w:rsid w:val="00984991"/>
  </w:style>
  <w:style w:type="paragraph" w:customStyle="1" w:styleId="17A227A7619F43BC8D3239725337A0E131">
    <w:name w:val="17A227A7619F43BC8D3239725337A0E131"/>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32">
    <w:name w:val="17A227A7619F43BC8D3239725337A0E132"/>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33">
    <w:name w:val="17A227A7619F43BC8D3239725337A0E133"/>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34">
    <w:name w:val="17A227A7619F43BC8D3239725337A0E134"/>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35">
    <w:name w:val="17A227A7619F43BC8D3239725337A0E135"/>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36">
    <w:name w:val="17A227A7619F43BC8D3239725337A0E136"/>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37">
    <w:name w:val="17A227A7619F43BC8D3239725337A0E137"/>
    <w:rsid w:val="00984991"/>
    <w:pPr>
      <w:spacing w:after="360" w:line="192" w:lineRule="auto"/>
    </w:pPr>
    <w:rPr>
      <w:rFonts w:ascii="Lelo Bold" w:eastAsiaTheme="minorHAnsi" w:hAnsi="Lelo Bold"/>
      <w:noProof/>
      <w:color w:val="DCAA41"/>
      <w:sz w:val="48"/>
      <w:szCs w:val="48"/>
    </w:rPr>
  </w:style>
  <w:style w:type="paragraph" w:customStyle="1" w:styleId="686973EF42C94729AC626D41361AF75D">
    <w:name w:val="686973EF42C94729AC626D41361AF75D"/>
    <w:rsid w:val="00984991"/>
  </w:style>
  <w:style w:type="paragraph" w:customStyle="1" w:styleId="17A227A7619F43BC8D3239725337A0E138">
    <w:name w:val="17A227A7619F43BC8D3239725337A0E138"/>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39">
    <w:name w:val="17A227A7619F43BC8D3239725337A0E139"/>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40">
    <w:name w:val="17A227A7619F43BC8D3239725337A0E140"/>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41">
    <w:name w:val="17A227A7619F43BC8D3239725337A0E141"/>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42">
    <w:name w:val="17A227A7619F43BC8D3239725337A0E142"/>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43">
    <w:name w:val="17A227A7619F43BC8D3239725337A0E143"/>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44">
    <w:name w:val="17A227A7619F43BC8D3239725337A0E144"/>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45">
    <w:name w:val="17A227A7619F43BC8D3239725337A0E145"/>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46">
    <w:name w:val="17A227A7619F43BC8D3239725337A0E146"/>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47">
    <w:name w:val="17A227A7619F43BC8D3239725337A0E147"/>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48">
    <w:name w:val="17A227A7619F43BC8D3239725337A0E148"/>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49">
    <w:name w:val="17A227A7619F43BC8D3239725337A0E149"/>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50">
    <w:name w:val="17A227A7619F43BC8D3239725337A0E150"/>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51">
    <w:name w:val="17A227A7619F43BC8D3239725337A0E151"/>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52">
    <w:name w:val="17A227A7619F43BC8D3239725337A0E152"/>
    <w:rsid w:val="00984991"/>
    <w:pPr>
      <w:spacing w:after="360" w:line="192" w:lineRule="auto"/>
    </w:pPr>
    <w:rPr>
      <w:rFonts w:ascii="Lelo Bold" w:eastAsiaTheme="minorHAnsi" w:hAnsi="Lelo Bold"/>
      <w:noProof/>
      <w:color w:val="DCAA41"/>
      <w:sz w:val="48"/>
      <w:szCs w:val="48"/>
    </w:rPr>
  </w:style>
  <w:style w:type="paragraph" w:customStyle="1" w:styleId="98209692E0234C8F960FEDE58346F1C5">
    <w:name w:val="98209692E0234C8F960FEDE58346F1C5"/>
    <w:rsid w:val="00984991"/>
  </w:style>
  <w:style w:type="paragraph" w:customStyle="1" w:styleId="2133C188ACB34B8B8FD36D6EC321BD5B">
    <w:name w:val="2133C188ACB34B8B8FD36D6EC321BD5B"/>
    <w:rsid w:val="00984991"/>
  </w:style>
  <w:style w:type="paragraph" w:customStyle="1" w:styleId="9957C3DA67494287903D4886425D818F">
    <w:name w:val="9957C3DA67494287903D4886425D818F"/>
    <w:rsid w:val="00984991"/>
  </w:style>
  <w:style w:type="paragraph" w:customStyle="1" w:styleId="B854A3280E674A99A12951BA36F759A9">
    <w:name w:val="B854A3280E674A99A12951BA36F759A9"/>
    <w:rsid w:val="00984991"/>
  </w:style>
  <w:style w:type="paragraph" w:customStyle="1" w:styleId="95A151BA190C44F6A0937380B94D7C1B">
    <w:name w:val="95A151BA190C44F6A0937380B94D7C1B"/>
    <w:rsid w:val="00984991"/>
  </w:style>
  <w:style w:type="paragraph" w:customStyle="1" w:styleId="5549513AB0D24A9AA3A0723580DD8AF7">
    <w:name w:val="5549513AB0D24A9AA3A0723580DD8AF7"/>
    <w:rsid w:val="00984991"/>
  </w:style>
  <w:style w:type="paragraph" w:customStyle="1" w:styleId="B65F4574C6B446CBA06C2E03B6040780">
    <w:name w:val="B65F4574C6B446CBA06C2E03B6040780"/>
    <w:rsid w:val="00984991"/>
  </w:style>
  <w:style w:type="paragraph" w:customStyle="1" w:styleId="655AC8F581254E74AF69F5C74AF87F64">
    <w:name w:val="655AC8F581254E74AF69F5C74AF87F64"/>
    <w:rsid w:val="00984991"/>
  </w:style>
  <w:style w:type="paragraph" w:customStyle="1" w:styleId="0D5FD9020E09498B916F878253CA10FF">
    <w:name w:val="0D5FD9020E09498B916F878253CA10FF"/>
    <w:rsid w:val="00984991"/>
  </w:style>
  <w:style w:type="paragraph" w:customStyle="1" w:styleId="C32A154B2CF844598A23723686879705">
    <w:name w:val="C32A154B2CF844598A23723686879705"/>
    <w:rsid w:val="00984991"/>
  </w:style>
  <w:style w:type="paragraph" w:customStyle="1" w:styleId="8AA36961B66B474FAED3323F9AD15391">
    <w:name w:val="8AA36961B66B474FAED3323F9AD15391"/>
    <w:rsid w:val="00984991"/>
  </w:style>
  <w:style w:type="paragraph" w:customStyle="1" w:styleId="0E43F80C5E874B03B83487816A229CEB">
    <w:name w:val="0E43F80C5E874B03B83487816A229CEB"/>
    <w:rsid w:val="00984991"/>
  </w:style>
  <w:style w:type="paragraph" w:customStyle="1" w:styleId="E5DB425F60EE4C2F88CAB9027F67AB52">
    <w:name w:val="E5DB425F60EE4C2F88CAB9027F67AB52"/>
    <w:rsid w:val="00984991"/>
  </w:style>
  <w:style w:type="paragraph" w:customStyle="1" w:styleId="61FD12B7FD064835B29675F957D831A4">
    <w:name w:val="61FD12B7FD064835B29675F957D831A4"/>
    <w:rsid w:val="00984991"/>
  </w:style>
  <w:style w:type="paragraph" w:customStyle="1" w:styleId="A9047CAE98474300A8E1BD13A19CEF45">
    <w:name w:val="A9047CAE98474300A8E1BD13A19CEF45"/>
    <w:rsid w:val="00984991"/>
  </w:style>
  <w:style w:type="paragraph" w:customStyle="1" w:styleId="17A227A7619F43BC8D3239725337A0E153">
    <w:name w:val="17A227A7619F43BC8D3239725337A0E153"/>
    <w:rsid w:val="00984991"/>
    <w:pPr>
      <w:spacing w:after="360" w:line="192" w:lineRule="auto"/>
    </w:pPr>
    <w:rPr>
      <w:rFonts w:ascii="Lelo Bold" w:eastAsiaTheme="minorHAnsi" w:hAnsi="Lelo Bold"/>
      <w:noProof/>
      <w:color w:val="DCAA41"/>
      <w:sz w:val="48"/>
      <w:szCs w:val="48"/>
    </w:rPr>
  </w:style>
  <w:style w:type="paragraph" w:customStyle="1" w:styleId="D2879DA5240D4919BF7FEC6A50A58BC0">
    <w:name w:val="D2879DA5240D4919BF7FEC6A50A58BC0"/>
    <w:rsid w:val="00984991"/>
  </w:style>
  <w:style w:type="paragraph" w:customStyle="1" w:styleId="1431F70EBBDD422EB1C999577EAFAA26">
    <w:name w:val="1431F70EBBDD422EB1C999577EAFAA26"/>
    <w:rsid w:val="00984991"/>
  </w:style>
  <w:style w:type="paragraph" w:customStyle="1" w:styleId="764B00660D65421384B03FB757DF5C30">
    <w:name w:val="764B00660D65421384B03FB757DF5C30"/>
    <w:rsid w:val="00984991"/>
  </w:style>
  <w:style w:type="paragraph" w:customStyle="1" w:styleId="3E9C5F398CAB472EB87FB3F98B599BBE">
    <w:name w:val="3E9C5F398CAB472EB87FB3F98B599BBE"/>
    <w:rsid w:val="00984991"/>
  </w:style>
  <w:style w:type="paragraph" w:customStyle="1" w:styleId="A67CAF0B7CEB4135A2C06F36F65C83CE">
    <w:name w:val="A67CAF0B7CEB4135A2C06F36F65C83CE"/>
    <w:rsid w:val="00984991"/>
  </w:style>
  <w:style w:type="paragraph" w:customStyle="1" w:styleId="2B2BED377124406195412969F9C29677">
    <w:name w:val="2B2BED377124406195412969F9C29677"/>
    <w:rsid w:val="00984991"/>
  </w:style>
  <w:style w:type="paragraph" w:customStyle="1" w:styleId="1B562A134D8A43B88364F4E191737952">
    <w:name w:val="1B562A134D8A43B88364F4E191737952"/>
    <w:rsid w:val="00984991"/>
  </w:style>
  <w:style w:type="paragraph" w:customStyle="1" w:styleId="755D96FAE43F449788C67B69A5AD2A9D">
    <w:name w:val="755D96FAE43F449788C67B69A5AD2A9D"/>
    <w:rsid w:val="00984991"/>
  </w:style>
  <w:style w:type="paragraph" w:customStyle="1" w:styleId="105340497B1E462BB9F25FA3C63112B6">
    <w:name w:val="105340497B1E462BB9F25FA3C63112B6"/>
    <w:rsid w:val="00984991"/>
  </w:style>
  <w:style w:type="paragraph" w:customStyle="1" w:styleId="190843A1560D40B7A39241950BB18C94">
    <w:name w:val="190843A1560D40B7A39241950BB18C94"/>
    <w:rsid w:val="00984991"/>
  </w:style>
  <w:style w:type="paragraph" w:customStyle="1" w:styleId="E11710903F944282911F1EAD69072FA5">
    <w:name w:val="E11710903F944282911F1EAD69072FA5"/>
    <w:rsid w:val="00984991"/>
  </w:style>
  <w:style w:type="paragraph" w:customStyle="1" w:styleId="C4FCCA0262564CA59B9F5D2DC54293DF">
    <w:name w:val="C4FCCA0262564CA59B9F5D2DC54293DF"/>
    <w:rsid w:val="00984991"/>
  </w:style>
  <w:style w:type="paragraph" w:customStyle="1" w:styleId="0118B5B59F744009AB7FCAEB58C6F2E4">
    <w:name w:val="0118B5B59F744009AB7FCAEB58C6F2E4"/>
    <w:rsid w:val="00984991"/>
  </w:style>
  <w:style w:type="paragraph" w:customStyle="1" w:styleId="1FB7227AFA034DD9A4A61F8C97D29FCA">
    <w:name w:val="1FB7227AFA034DD9A4A61F8C97D29FCA"/>
    <w:rsid w:val="00984991"/>
  </w:style>
  <w:style w:type="paragraph" w:customStyle="1" w:styleId="62E0723199B24BAE80ADEF69ABBA3F0A">
    <w:name w:val="62E0723199B24BAE80ADEF69ABBA3F0A"/>
    <w:rsid w:val="00984991"/>
  </w:style>
  <w:style w:type="paragraph" w:customStyle="1" w:styleId="17A227A7619F43BC8D3239725337A0E154">
    <w:name w:val="17A227A7619F43BC8D3239725337A0E154"/>
    <w:rsid w:val="00984991"/>
    <w:pPr>
      <w:spacing w:after="360" w:line="192" w:lineRule="auto"/>
    </w:pPr>
    <w:rPr>
      <w:rFonts w:ascii="Lelo Bold" w:eastAsiaTheme="minorHAnsi" w:hAnsi="Lelo Bold"/>
      <w:noProof/>
      <w:color w:val="DCAA41"/>
      <w:sz w:val="48"/>
      <w:szCs w:val="48"/>
    </w:rPr>
  </w:style>
  <w:style w:type="paragraph" w:customStyle="1" w:styleId="E0F8880A066B41B58153067BE4F8036A">
    <w:name w:val="E0F8880A066B41B58153067BE4F8036A"/>
    <w:rsid w:val="00984991"/>
  </w:style>
  <w:style w:type="paragraph" w:customStyle="1" w:styleId="4477FB288319429DB68E6A810261EFC9">
    <w:name w:val="4477FB288319429DB68E6A810261EFC9"/>
    <w:rsid w:val="00984991"/>
  </w:style>
  <w:style w:type="paragraph" w:customStyle="1" w:styleId="76DACCD5F3C04551A81C4C70FB0E9F66">
    <w:name w:val="76DACCD5F3C04551A81C4C70FB0E9F66"/>
    <w:rsid w:val="00984991"/>
  </w:style>
  <w:style w:type="paragraph" w:customStyle="1" w:styleId="1BF263C4E9F04E0EA49F48222AEFBE33">
    <w:name w:val="1BF263C4E9F04E0EA49F48222AEFBE33"/>
    <w:rsid w:val="00984991"/>
  </w:style>
  <w:style w:type="paragraph" w:customStyle="1" w:styleId="48B2294159AC45C4AE24B8A6CF607885">
    <w:name w:val="48B2294159AC45C4AE24B8A6CF607885"/>
    <w:rsid w:val="00984991"/>
  </w:style>
  <w:style w:type="paragraph" w:customStyle="1" w:styleId="0A15266660B247D8A83C7DAEC882B7B4">
    <w:name w:val="0A15266660B247D8A83C7DAEC882B7B4"/>
    <w:rsid w:val="00984991"/>
  </w:style>
  <w:style w:type="paragraph" w:customStyle="1" w:styleId="A170E32A9FB841FBA8567E7808CC1893">
    <w:name w:val="A170E32A9FB841FBA8567E7808CC1893"/>
    <w:rsid w:val="00984991"/>
  </w:style>
  <w:style w:type="paragraph" w:customStyle="1" w:styleId="9E795CA985384483B1543BEF247F9622">
    <w:name w:val="9E795CA985384483B1543BEF247F9622"/>
    <w:rsid w:val="00984991"/>
  </w:style>
  <w:style w:type="paragraph" w:customStyle="1" w:styleId="48648E3779C44D97A1B1379654D9D3F6">
    <w:name w:val="48648E3779C44D97A1B1379654D9D3F6"/>
    <w:rsid w:val="00984991"/>
  </w:style>
  <w:style w:type="paragraph" w:customStyle="1" w:styleId="9CB3B0CB095A4FBCAB4DC6FDA499DBE2">
    <w:name w:val="9CB3B0CB095A4FBCAB4DC6FDA499DBE2"/>
    <w:rsid w:val="00984991"/>
  </w:style>
  <w:style w:type="paragraph" w:customStyle="1" w:styleId="512A2211B58E48FAA0FF18617DDDC8C1">
    <w:name w:val="512A2211B58E48FAA0FF18617DDDC8C1"/>
    <w:rsid w:val="00984991"/>
  </w:style>
  <w:style w:type="paragraph" w:customStyle="1" w:styleId="7792EC115A024DDE8233A67B738D9529">
    <w:name w:val="7792EC115A024DDE8233A67B738D9529"/>
    <w:rsid w:val="00984991"/>
  </w:style>
  <w:style w:type="paragraph" w:customStyle="1" w:styleId="9AA42138B6554E598976BDF0A7CAE04A">
    <w:name w:val="9AA42138B6554E598976BDF0A7CAE04A"/>
    <w:rsid w:val="00984991"/>
  </w:style>
  <w:style w:type="paragraph" w:customStyle="1" w:styleId="65A416EC536A4B84A5014F44EE67DC49">
    <w:name w:val="65A416EC536A4B84A5014F44EE67DC49"/>
    <w:rsid w:val="00984991"/>
  </w:style>
  <w:style w:type="paragraph" w:customStyle="1" w:styleId="149B66B052FC437C9FF90B908F3EB1CE">
    <w:name w:val="149B66B052FC437C9FF90B908F3EB1CE"/>
    <w:rsid w:val="00984991"/>
  </w:style>
  <w:style w:type="paragraph" w:customStyle="1" w:styleId="481AA12D1C6D46CEA7D228C859E3C6DB">
    <w:name w:val="481AA12D1C6D46CEA7D228C859E3C6DB"/>
    <w:rsid w:val="00984991"/>
  </w:style>
  <w:style w:type="paragraph" w:customStyle="1" w:styleId="D97619DEB3B94B74B3F2ED3FBEE41243">
    <w:name w:val="D97619DEB3B94B74B3F2ED3FBEE41243"/>
    <w:rsid w:val="00984991"/>
  </w:style>
  <w:style w:type="paragraph" w:customStyle="1" w:styleId="3DD96A1990824496B6AA4CBC9CD9B43A">
    <w:name w:val="3DD96A1990824496B6AA4CBC9CD9B43A"/>
    <w:rsid w:val="00984991"/>
  </w:style>
  <w:style w:type="paragraph" w:customStyle="1" w:styleId="ED3221ED172348FAB720FA38978DBECA">
    <w:name w:val="ED3221ED172348FAB720FA38978DBECA"/>
    <w:rsid w:val="00984991"/>
  </w:style>
  <w:style w:type="paragraph" w:customStyle="1" w:styleId="AF64B1E68B8F4036AE5DC92E684BAAC3">
    <w:name w:val="AF64B1E68B8F4036AE5DC92E684BAAC3"/>
    <w:rsid w:val="00984991"/>
  </w:style>
  <w:style w:type="paragraph" w:customStyle="1" w:styleId="47AA5584F0364A8C9BE823444DEF9D36">
    <w:name w:val="47AA5584F0364A8C9BE823444DEF9D36"/>
    <w:rsid w:val="00984991"/>
  </w:style>
  <w:style w:type="paragraph" w:customStyle="1" w:styleId="6B44359D43BD4DCAAF746E043EAFAB18">
    <w:name w:val="6B44359D43BD4DCAAF746E043EAFAB18"/>
    <w:rsid w:val="00984991"/>
  </w:style>
  <w:style w:type="paragraph" w:customStyle="1" w:styleId="3D20EF9B9D76439880C71817F7880590">
    <w:name w:val="3D20EF9B9D76439880C71817F7880590"/>
    <w:rsid w:val="00984991"/>
  </w:style>
  <w:style w:type="paragraph" w:customStyle="1" w:styleId="656D6C8948CD482AB218A9DBF5D32259">
    <w:name w:val="656D6C8948CD482AB218A9DBF5D32259"/>
    <w:rsid w:val="00984991"/>
  </w:style>
  <w:style w:type="paragraph" w:customStyle="1" w:styleId="14A0A9A3C98941D0B28E06F61F6C3235">
    <w:name w:val="14A0A9A3C98941D0B28E06F61F6C3235"/>
    <w:rsid w:val="00984991"/>
  </w:style>
  <w:style w:type="paragraph" w:customStyle="1" w:styleId="78DEEC101C4649AE8420842C1A68992C">
    <w:name w:val="78DEEC101C4649AE8420842C1A68992C"/>
    <w:rsid w:val="00984991"/>
  </w:style>
  <w:style w:type="paragraph" w:customStyle="1" w:styleId="C58CB34D586643AC9CD70A1B1CF0FFA2">
    <w:name w:val="C58CB34D586643AC9CD70A1B1CF0FFA2"/>
    <w:rsid w:val="00984991"/>
  </w:style>
  <w:style w:type="paragraph" w:customStyle="1" w:styleId="82FC0C7A6AE84FFD9484BA558A2219E6">
    <w:name w:val="82FC0C7A6AE84FFD9484BA558A2219E6"/>
    <w:rsid w:val="00984991"/>
  </w:style>
  <w:style w:type="paragraph" w:customStyle="1" w:styleId="4520ABC52A3E408EAB108D7219397E62">
    <w:name w:val="4520ABC52A3E408EAB108D7219397E62"/>
    <w:rsid w:val="00984991"/>
  </w:style>
  <w:style w:type="paragraph" w:customStyle="1" w:styleId="2B3045F0069043239A7C03CCDB37F433">
    <w:name w:val="2B3045F0069043239A7C03CCDB37F433"/>
    <w:rsid w:val="00984991"/>
  </w:style>
  <w:style w:type="paragraph" w:customStyle="1" w:styleId="8CF06327A746409AA387B85BCD636C4C">
    <w:name w:val="8CF06327A746409AA387B85BCD636C4C"/>
    <w:rsid w:val="00984991"/>
  </w:style>
  <w:style w:type="paragraph" w:customStyle="1" w:styleId="F48B0994426740CE9A8F1A8CDEE4F0BE">
    <w:name w:val="F48B0994426740CE9A8F1A8CDEE4F0BE"/>
    <w:rsid w:val="00984991"/>
  </w:style>
  <w:style w:type="paragraph" w:customStyle="1" w:styleId="44F1BBD83F704E89905E20836EA90CEC">
    <w:name w:val="44F1BBD83F704E89905E20836EA90CEC"/>
    <w:rsid w:val="00984991"/>
  </w:style>
  <w:style w:type="paragraph" w:customStyle="1" w:styleId="B6F048276A20420CB35F74E96B68628C">
    <w:name w:val="B6F048276A20420CB35F74E96B68628C"/>
    <w:rsid w:val="00984991"/>
  </w:style>
  <w:style w:type="paragraph" w:customStyle="1" w:styleId="FDF51143DCF5440F9694FFE1C177A0DB">
    <w:name w:val="FDF51143DCF5440F9694FFE1C177A0DB"/>
    <w:rsid w:val="00984991"/>
  </w:style>
  <w:style w:type="paragraph" w:customStyle="1" w:styleId="5C2EAD66DCC04F5D9FC5A773185A564D">
    <w:name w:val="5C2EAD66DCC04F5D9FC5A773185A564D"/>
    <w:rsid w:val="00984991"/>
  </w:style>
  <w:style w:type="paragraph" w:customStyle="1" w:styleId="4E3B7E791F6049FEBE28F75EDB8F1CD0">
    <w:name w:val="4E3B7E791F6049FEBE28F75EDB8F1CD0"/>
    <w:rsid w:val="00984991"/>
  </w:style>
  <w:style w:type="paragraph" w:customStyle="1" w:styleId="8C5721BD9C554F7B8C8B71495313F082">
    <w:name w:val="8C5721BD9C554F7B8C8B71495313F082"/>
    <w:rsid w:val="00984991"/>
  </w:style>
  <w:style w:type="paragraph" w:customStyle="1" w:styleId="0DECB93DD9214758B3B4AE77E557599A">
    <w:name w:val="0DECB93DD9214758B3B4AE77E557599A"/>
    <w:rsid w:val="00984991"/>
  </w:style>
  <w:style w:type="paragraph" w:customStyle="1" w:styleId="3F5C1609B2CD4F6AA67264565D41FA68">
    <w:name w:val="3F5C1609B2CD4F6AA67264565D41FA68"/>
    <w:rsid w:val="00984991"/>
  </w:style>
  <w:style w:type="paragraph" w:customStyle="1" w:styleId="15A7D9A838FD47EF86B28033CD1F9A46">
    <w:name w:val="15A7D9A838FD47EF86B28033CD1F9A46"/>
    <w:rsid w:val="00984991"/>
  </w:style>
  <w:style w:type="paragraph" w:customStyle="1" w:styleId="3159DE020AC4430D9D7319BF24FDE305">
    <w:name w:val="3159DE020AC4430D9D7319BF24FDE305"/>
    <w:rsid w:val="00984991"/>
  </w:style>
  <w:style w:type="paragraph" w:customStyle="1" w:styleId="6A5DA85250664CE6B7C4731512FE522A">
    <w:name w:val="6A5DA85250664CE6B7C4731512FE522A"/>
    <w:rsid w:val="00984991"/>
  </w:style>
  <w:style w:type="paragraph" w:customStyle="1" w:styleId="6A956BCE946A4646834B2B016FD5AA8E">
    <w:name w:val="6A956BCE946A4646834B2B016FD5AA8E"/>
    <w:rsid w:val="00984991"/>
  </w:style>
  <w:style w:type="paragraph" w:customStyle="1" w:styleId="116C777F2BD44CE1AADC9DF7A3B516A9">
    <w:name w:val="116C777F2BD44CE1AADC9DF7A3B516A9"/>
    <w:rsid w:val="00984991"/>
  </w:style>
  <w:style w:type="paragraph" w:customStyle="1" w:styleId="5035347537CF45FAA2A701F10DF1621C">
    <w:name w:val="5035347537CF45FAA2A701F10DF1621C"/>
    <w:rsid w:val="00984991"/>
  </w:style>
  <w:style w:type="paragraph" w:customStyle="1" w:styleId="5035D9A8D5324D428F69E3FE0BAAA072">
    <w:name w:val="5035D9A8D5324D428F69E3FE0BAAA072"/>
    <w:rsid w:val="00984991"/>
  </w:style>
  <w:style w:type="paragraph" w:customStyle="1" w:styleId="9FB4135621CD46A0932FE3978BB36B6D">
    <w:name w:val="9FB4135621CD46A0932FE3978BB36B6D"/>
    <w:rsid w:val="00984991"/>
  </w:style>
  <w:style w:type="paragraph" w:customStyle="1" w:styleId="AF5F23B01D7F49BBBD09B3B9244E9EA6">
    <w:name w:val="AF5F23B01D7F49BBBD09B3B9244E9EA6"/>
    <w:rsid w:val="00984991"/>
  </w:style>
  <w:style w:type="paragraph" w:customStyle="1" w:styleId="CCFAE9C50B68426EB02E4688700B3CEB">
    <w:name w:val="CCFAE9C50B68426EB02E4688700B3CEB"/>
    <w:rsid w:val="00984991"/>
  </w:style>
  <w:style w:type="paragraph" w:customStyle="1" w:styleId="175718E694504C6C9DCDDA64DCE0FB29">
    <w:name w:val="175718E694504C6C9DCDDA64DCE0FB29"/>
    <w:rsid w:val="00984991"/>
  </w:style>
  <w:style w:type="paragraph" w:customStyle="1" w:styleId="17A227A7619F43BC8D3239725337A0E155">
    <w:name w:val="17A227A7619F43BC8D3239725337A0E155"/>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56">
    <w:name w:val="17A227A7619F43BC8D3239725337A0E156"/>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
    <w:name w:val="FAAAEBC7F38E4D3FAD52678F27360591"/>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57">
    <w:name w:val="17A227A7619F43BC8D3239725337A0E157"/>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1">
    <w:name w:val="FAAAEBC7F38E4D3FAD52678F273605911"/>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58">
    <w:name w:val="17A227A7619F43BC8D3239725337A0E158"/>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2">
    <w:name w:val="FAAAEBC7F38E4D3FAD52678F273605912"/>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59">
    <w:name w:val="17A227A7619F43BC8D3239725337A0E159"/>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3">
    <w:name w:val="FAAAEBC7F38E4D3FAD52678F273605913"/>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60">
    <w:name w:val="17A227A7619F43BC8D3239725337A0E160"/>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4">
    <w:name w:val="FAAAEBC7F38E4D3FAD52678F273605914"/>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61">
    <w:name w:val="17A227A7619F43BC8D3239725337A0E161"/>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5">
    <w:name w:val="FAAAEBC7F38E4D3FAD52678F273605915"/>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62">
    <w:name w:val="17A227A7619F43BC8D3239725337A0E162"/>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6">
    <w:name w:val="FAAAEBC7F38E4D3FAD52678F273605916"/>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63">
    <w:name w:val="17A227A7619F43BC8D3239725337A0E163"/>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7">
    <w:name w:val="FAAAEBC7F38E4D3FAD52678F273605917"/>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64">
    <w:name w:val="17A227A7619F43BC8D3239725337A0E164"/>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8">
    <w:name w:val="FAAAEBC7F38E4D3FAD52678F273605918"/>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65">
    <w:name w:val="17A227A7619F43BC8D3239725337A0E165"/>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9">
    <w:name w:val="FAAAEBC7F38E4D3FAD52678F273605919"/>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66">
    <w:name w:val="17A227A7619F43BC8D3239725337A0E166"/>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10">
    <w:name w:val="FAAAEBC7F38E4D3FAD52678F2736059110"/>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67">
    <w:name w:val="17A227A7619F43BC8D3239725337A0E167"/>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11">
    <w:name w:val="FAAAEBC7F38E4D3FAD52678F2736059111"/>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68">
    <w:name w:val="17A227A7619F43BC8D3239725337A0E168"/>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12">
    <w:name w:val="FAAAEBC7F38E4D3FAD52678F2736059112"/>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69">
    <w:name w:val="17A227A7619F43BC8D3239725337A0E169"/>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13">
    <w:name w:val="FAAAEBC7F38E4D3FAD52678F2736059113"/>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70">
    <w:name w:val="17A227A7619F43BC8D3239725337A0E170"/>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14">
    <w:name w:val="FAAAEBC7F38E4D3FAD52678F2736059114"/>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71">
    <w:name w:val="17A227A7619F43BC8D3239725337A0E171"/>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15">
    <w:name w:val="FAAAEBC7F38E4D3FAD52678F2736059115"/>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72">
    <w:name w:val="17A227A7619F43BC8D3239725337A0E172"/>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16">
    <w:name w:val="FAAAEBC7F38E4D3FAD52678F2736059116"/>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73">
    <w:name w:val="17A227A7619F43BC8D3239725337A0E173"/>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17">
    <w:name w:val="FAAAEBC7F38E4D3FAD52678F2736059117"/>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74">
    <w:name w:val="17A227A7619F43BC8D3239725337A0E174"/>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18">
    <w:name w:val="FAAAEBC7F38E4D3FAD52678F2736059118"/>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75">
    <w:name w:val="17A227A7619F43BC8D3239725337A0E175"/>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19">
    <w:name w:val="FAAAEBC7F38E4D3FAD52678F2736059119"/>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76">
    <w:name w:val="17A227A7619F43BC8D3239725337A0E176"/>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20">
    <w:name w:val="FAAAEBC7F38E4D3FAD52678F2736059120"/>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77">
    <w:name w:val="17A227A7619F43BC8D3239725337A0E177"/>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21">
    <w:name w:val="FAAAEBC7F38E4D3FAD52678F2736059121"/>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78">
    <w:name w:val="17A227A7619F43BC8D3239725337A0E178"/>
    <w:rsid w:val="00820918"/>
    <w:pPr>
      <w:spacing w:after="360" w:line="192" w:lineRule="auto"/>
    </w:pPr>
    <w:rPr>
      <w:rFonts w:ascii="Lelo Bold" w:eastAsiaTheme="minorHAnsi" w:hAnsi="Lelo Bold"/>
      <w:noProof/>
      <w:color w:val="DCAA41"/>
      <w:sz w:val="48"/>
      <w:szCs w:val="48"/>
    </w:rPr>
  </w:style>
  <w:style w:type="paragraph" w:customStyle="1" w:styleId="FAAAEBC7F38E4D3FAD52678F2736059122">
    <w:name w:val="FAAAEBC7F38E4D3FAD52678F2736059122"/>
    <w:rsid w:val="00820918"/>
    <w:pPr>
      <w:spacing w:after="0" w:line="240" w:lineRule="auto"/>
      <w:jc w:val="both"/>
    </w:pPr>
    <w:rPr>
      <w:rFonts w:ascii="Lelo Regular" w:eastAsiaTheme="minorHAnsi" w:hAnsi="Lelo Regular"/>
      <w:noProof/>
      <w:sz w:val="20"/>
      <w:szCs w:val="20"/>
    </w:rPr>
  </w:style>
  <w:style w:type="paragraph" w:customStyle="1" w:styleId="17A227A7619F43BC8D3239725337A0E179">
    <w:name w:val="17A227A7619F43BC8D3239725337A0E179"/>
    <w:rsid w:val="00820918"/>
    <w:pPr>
      <w:spacing w:after="360" w:line="192" w:lineRule="auto"/>
    </w:pPr>
    <w:rPr>
      <w:rFonts w:ascii="Lelo Bold" w:eastAsiaTheme="minorHAnsi" w:hAnsi="Lelo Bold"/>
      <w:noProof/>
      <w:color w:val="DCAA41"/>
      <w:sz w:val="48"/>
      <w:szCs w:val="48"/>
    </w:rPr>
  </w:style>
  <w:style w:type="paragraph" w:customStyle="1" w:styleId="FAAAEBC7F38E4D3FAD52678F2736059123">
    <w:name w:val="FAAAEBC7F38E4D3FAD52678F2736059123"/>
    <w:rsid w:val="00820918"/>
    <w:pPr>
      <w:spacing w:after="0" w:line="240" w:lineRule="auto"/>
      <w:jc w:val="both"/>
    </w:pPr>
    <w:rPr>
      <w:rFonts w:ascii="Lelo Regular" w:eastAsiaTheme="minorHAnsi" w:hAnsi="Lelo Regular"/>
      <w:noProof/>
      <w:sz w:val="20"/>
      <w:szCs w:val="20"/>
    </w:rPr>
  </w:style>
  <w:style w:type="paragraph" w:customStyle="1" w:styleId="17A227A7619F43BC8D3239725337A0E180">
    <w:name w:val="17A227A7619F43BC8D3239725337A0E180"/>
    <w:rsid w:val="00820918"/>
    <w:pPr>
      <w:spacing w:after="360" w:line="192" w:lineRule="auto"/>
    </w:pPr>
    <w:rPr>
      <w:rFonts w:ascii="Lelo Bold" w:eastAsiaTheme="minorHAnsi" w:hAnsi="Lelo Bold"/>
      <w:noProof/>
      <w:color w:val="DCAA41"/>
      <w:sz w:val="48"/>
      <w:szCs w:val="48"/>
    </w:rPr>
  </w:style>
  <w:style w:type="paragraph" w:customStyle="1" w:styleId="FAAAEBC7F38E4D3FAD52678F2736059124">
    <w:name w:val="FAAAEBC7F38E4D3FAD52678F2736059124"/>
    <w:rsid w:val="00820918"/>
    <w:pPr>
      <w:spacing w:after="0" w:line="240" w:lineRule="auto"/>
      <w:jc w:val="both"/>
    </w:pPr>
    <w:rPr>
      <w:rFonts w:ascii="Lelo Regular" w:eastAsiaTheme="minorHAnsi" w:hAnsi="Lelo Regular"/>
      <w:noProof/>
      <w:sz w:val="20"/>
      <w:szCs w:val="20"/>
    </w:rPr>
  </w:style>
  <w:style w:type="paragraph" w:customStyle="1" w:styleId="17A227A7619F43BC8D3239725337A0E181">
    <w:name w:val="17A227A7619F43BC8D3239725337A0E181"/>
    <w:rsid w:val="00AD522D"/>
    <w:pPr>
      <w:spacing w:after="360" w:line="192" w:lineRule="auto"/>
    </w:pPr>
    <w:rPr>
      <w:rFonts w:ascii="Lelo Bold" w:eastAsiaTheme="minorHAnsi" w:hAnsi="Lelo Bold"/>
      <w:noProof/>
      <w:color w:val="DCAA41"/>
      <w:sz w:val="48"/>
      <w:szCs w:val="48"/>
    </w:rPr>
  </w:style>
  <w:style w:type="paragraph" w:customStyle="1" w:styleId="FAAAEBC7F38E4D3FAD52678F2736059125">
    <w:name w:val="FAAAEBC7F38E4D3FAD52678F2736059125"/>
    <w:rsid w:val="00AD522D"/>
    <w:pPr>
      <w:spacing w:after="0" w:line="240" w:lineRule="auto"/>
      <w:jc w:val="both"/>
    </w:pPr>
    <w:rPr>
      <w:rFonts w:ascii="Lelo Regular" w:eastAsiaTheme="minorHAnsi" w:hAnsi="Lelo Regular"/>
      <w:noProof/>
      <w:sz w:val="20"/>
      <w:szCs w:val="20"/>
    </w:rPr>
  </w:style>
  <w:style w:type="paragraph" w:customStyle="1" w:styleId="17A227A7619F43BC8D3239725337A0E182">
    <w:name w:val="17A227A7619F43BC8D3239725337A0E182"/>
    <w:rsid w:val="00AD522D"/>
    <w:pPr>
      <w:spacing w:after="360" w:line="192" w:lineRule="auto"/>
    </w:pPr>
    <w:rPr>
      <w:rFonts w:ascii="Lelo Bold" w:eastAsiaTheme="minorHAnsi" w:hAnsi="Lelo Bold"/>
      <w:noProof/>
      <w:color w:val="DCAA41"/>
      <w:sz w:val="48"/>
      <w:szCs w:val="48"/>
    </w:rPr>
  </w:style>
  <w:style w:type="paragraph" w:customStyle="1" w:styleId="FAAAEBC7F38E4D3FAD52678F2736059126">
    <w:name w:val="FAAAEBC7F38E4D3FAD52678F2736059126"/>
    <w:rsid w:val="00AD522D"/>
    <w:pPr>
      <w:spacing w:after="0" w:line="240" w:lineRule="auto"/>
      <w:jc w:val="both"/>
    </w:pPr>
    <w:rPr>
      <w:rFonts w:ascii="Lelo Regular" w:eastAsiaTheme="minorHAnsi" w:hAnsi="Lelo Regular"/>
      <w:noProof/>
      <w:sz w:val="20"/>
      <w:szCs w:val="20"/>
    </w:rPr>
  </w:style>
  <w:style w:type="paragraph" w:customStyle="1" w:styleId="17A227A7619F43BC8D3239725337A0E183">
    <w:name w:val="17A227A7619F43BC8D3239725337A0E183"/>
    <w:rsid w:val="00AD522D"/>
    <w:pPr>
      <w:spacing w:after="360" w:line="192" w:lineRule="auto"/>
    </w:pPr>
    <w:rPr>
      <w:rFonts w:ascii="Lelo Bold" w:eastAsiaTheme="minorHAnsi" w:hAnsi="Lelo Bold"/>
      <w:noProof/>
      <w:color w:val="DCAA41"/>
      <w:sz w:val="48"/>
      <w:szCs w:val="48"/>
    </w:rPr>
  </w:style>
  <w:style w:type="paragraph" w:customStyle="1" w:styleId="FAAAEBC7F38E4D3FAD52678F2736059127">
    <w:name w:val="FAAAEBC7F38E4D3FAD52678F2736059127"/>
    <w:rsid w:val="00AD522D"/>
    <w:pPr>
      <w:spacing w:after="0" w:line="240" w:lineRule="auto"/>
      <w:jc w:val="both"/>
    </w:pPr>
    <w:rPr>
      <w:rFonts w:ascii="Lelo Regular" w:eastAsiaTheme="minorHAnsi" w:hAnsi="Lelo Regular"/>
      <w:noProof/>
      <w:sz w:val="20"/>
      <w:szCs w:val="20"/>
    </w:rPr>
  </w:style>
  <w:style w:type="paragraph" w:customStyle="1" w:styleId="17A227A7619F43BC8D3239725337A0E184">
    <w:name w:val="17A227A7619F43BC8D3239725337A0E184"/>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28">
    <w:name w:val="FAAAEBC7F38E4D3FAD52678F2736059128"/>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85">
    <w:name w:val="17A227A7619F43BC8D3239725337A0E185"/>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29">
    <w:name w:val="FAAAEBC7F38E4D3FAD52678F2736059129"/>
    <w:rsid w:val="00651BDD"/>
    <w:pPr>
      <w:spacing w:after="0" w:line="240" w:lineRule="auto"/>
      <w:jc w:val="both"/>
    </w:pPr>
    <w:rPr>
      <w:rFonts w:ascii="Lelo Regular" w:eastAsiaTheme="minorHAnsi" w:hAnsi="Lelo Regular"/>
      <w:noProof/>
      <w:sz w:val="20"/>
      <w:szCs w:val="20"/>
    </w:rPr>
  </w:style>
  <w:style w:type="paragraph" w:customStyle="1" w:styleId="E9E3E6FA4859453F8F245B766B1B727E">
    <w:name w:val="E9E3E6FA4859453F8F245B766B1B727E"/>
    <w:rsid w:val="00651BDD"/>
  </w:style>
  <w:style w:type="paragraph" w:customStyle="1" w:styleId="29CF35431C244024B4F91FBB09BB14BA">
    <w:name w:val="29CF35431C244024B4F91FBB09BB14BA"/>
    <w:rsid w:val="00651BDD"/>
  </w:style>
  <w:style w:type="paragraph" w:customStyle="1" w:styleId="5AB0CA89179048ACBB4F5099C87ABBE3">
    <w:name w:val="5AB0CA89179048ACBB4F5099C87ABBE3"/>
    <w:rsid w:val="00651BDD"/>
  </w:style>
  <w:style w:type="paragraph" w:customStyle="1" w:styleId="013E9FD0FF4F4C7DA7E2E75C3673B44E">
    <w:name w:val="013E9FD0FF4F4C7DA7E2E75C3673B44E"/>
    <w:rsid w:val="00651BDD"/>
  </w:style>
  <w:style w:type="paragraph" w:customStyle="1" w:styleId="7FD8F357E11A415AAA89E30F53B31DCD">
    <w:name w:val="7FD8F357E11A415AAA89E30F53B31DCD"/>
    <w:rsid w:val="00651BDD"/>
  </w:style>
  <w:style w:type="paragraph" w:customStyle="1" w:styleId="7E0F26C0B9844D77A76C8C94424BE0CC">
    <w:name w:val="7E0F26C0B9844D77A76C8C94424BE0CC"/>
    <w:rsid w:val="00651BDD"/>
  </w:style>
  <w:style w:type="paragraph" w:customStyle="1" w:styleId="57A3CBCD69E14548975787546BE37388">
    <w:name w:val="57A3CBCD69E14548975787546BE37388"/>
    <w:rsid w:val="00651BDD"/>
  </w:style>
  <w:style w:type="paragraph" w:customStyle="1" w:styleId="EC43567D083E4F7DA1CC3C7AA0C779B1">
    <w:name w:val="EC43567D083E4F7DA1CC3C7AA0C779B1"/>
    <w:rsid w:val="00651BDD"/>
  </w:style>
  <w:style w:type="paragraph" w:customStyle="1" w:styleId="2D8F7EBBE7D9406483DC46F9EAC21688">
    <w:name w:val="2D8F7EBBE7D9406483DC46F9EAC21688"/>
    <w:rsid w:val="00651BDD"/>
  </w:style>
  <w:style w:type="paragraph" w:customStyle="1" w:styleId="5F52A206840046938034910CBC811A04">
    <w:name w:val="5F52A206840046938034910CBC811A04"/>
    <w:rsid w:val="00651BDD"/>
  </w:style>
  <w:style w:type="paragraph" w:customStyle="1" w:styleId="B5E37EE86A5949B8B2934E0998898F9B">
    <w:name w:val="B5E37EE86A5949B8B2934E0998898F9B"/>
    <w:rsid w:val="00651BDD"/>
  </w:style>
  <w:style w:type="paragraph" w:customStyle="1" w:styleId="02C0D0F677C84CD5AF583F76EA18BB8F">
    <w:name w:val="02C0D0F677C84CD5AF583F76EA18BB8F"/>
    <w:rsid w:val="00651BDD"/>
  </w:style>
  <w:style w:type="paragraph" w:customStyle="1" w:styleId="5FA73BE9F74544EF8CC89C977BBE6E1D">
    <w:name w:val="5FA73BE9F74544EF8CC89C977BBE6E1D"/>
    <w:rsid w:val="00651BDD"/>
  </w:style>
  <w:style w:type="paragraph" w:customStyle="1" w:styleId="239E0838799D4E31B194F447A752C4B2">
    <w:name w:val="239E0838799D4E31B194F447A752C4B2"/>
    <w:rsid w:val="00651BDD"/>
  </w:style>
  <w:style w:type="paragraph" w:customStyle="1" w:styleId="FB32D9D991C144B69FCA7257D7145E34">
    <w:name w:val="FB32D9D991C144B69FCA7257D7145E34"/>
    <w:rsid w:val="00651BDD"/>
  </w:style>
  <w:style w:type="paragraph" w:customStyle="1" w:styleId="14DDF099034D44198288D9ABA5708B9B">
    <w:name w:val="14DDF099034D44198288D9ABA5708B9B"/>
    <w:rsid w:val="00651BDD"/>
  </w:style>
  <w:style w:type="paragraph" w:customStyle="1" w:styleId="477AEE816B3348EBBF6625837DA58283">
    <w:name w:val="477AEE816B3348EBBF6625837DA58283"/>
    <w:rsid w:val="00651BDD"/>
  </w:style>
  <w:style w:type="paragraph" w:customStyle="1" w:styleId="4ABB455EB1AE45118AF3452F432CAE6A">
    <w:name w:val="4ABB455EB1AE45118AF3452F432CAE6A"/>
    <w:rsid w:val="00651BDD"/>
  </w:style>
  <w:style w:type="paragraph" w:customStyle="1" w:styleId="D5965750E3F249ACBEB37AF79A50E3A6">
    <w:name w:val="D5965750E3F249ACBEB37AF79A50E3A6"/>
    <w:rsid w:val="00651BDD"/>
  </w:style>
  <w:style w:type="paragraph" w:customStyle="1" w:styleId="AF99C7D75A2049FB87C1B204F0E6103B">
    <w:name w:val="AF99C7D75A2049FB87C1B204F0E6103B"/>
    <w:rsid w:val="00651BDD"/>
  </w:style>
  <w:style w:type="paragraph" w:customStyle="1" w:styleId="7351749244024977B44E872C0EDCDC76">
    <w:name w:val="7351749244024977B44E872C0EDCDC76"/>
    <w:rsid w:val="00651BDD"/>
  </w:style>
  <w:style w:type="paragraph" w:customStyle="1" w:styleId="480437C9FE7F4DAC876101B8F256379F">
    <w:name w:val="480437C9FE7F4DAC876101B8F256379F"/>
    <w:rsid w:val="00651BDD"/>
  </w:style>
  <w:style w:type="paragraph" w:customStyle="1" w:styleId="4235A0B6014E409B84C7E0A96730BE58">
    <w:name w:val="4235A0B6014E409B84C7E0A96730BE58"/>
    <w:rsid w:val="00651BDD"/>
  </w:style>
  <w:style w:type="paragraph" w:customStyle="1" w:styleId="2883F04B9508412DB6B407187F46BDBC">
    <w:name w:val="2883F04B9508412DB6B407187F46BDBC"/>
    <w:rsid w:val="00651BDD"/>
  </w:style>
  <w:style w:type="paragraph" w:customStyle="1" w:styleId="65312959B9ED4E0186139A16FBA9FD5A">
    <w:name w:val="65312959B9ED4E0186139A16FBA9FD5A"/>
    <w:rsid w:val="00651BDD"/>
  </w:style>
  <w:style w:type="paragraph" w:customStyle="1" w:styleId="04D40F215E3B4A5F8E59197410BE37B8">
    <w:name w:val="04D40F215E3B4A5F8E59197410BE37B8"/>
    <w:rsid w:val="00651BDD"/>
  </w:style>
  <w:style w:type="paragraph" w:customStyle="1" w:styleId="AAAFEB8645FD4294A0E41AB2322A2419">
    <w:name w:val="AAAFEB8645FD4294A0E41AB2322A2419"/>
    <w:rsid w:val="00651BDD"/>
  </w:style>
  <w:style w:type="paragraph" w:customStyle="1" w:styleId="0953384B660C44FFA9791DA528FE76D4">
    <w:name w:val="0953384B660C44FFA9791DA528FE76D4"/>
    <w:rsid w:val="00651BDD"/>
  </w:style>
  <w:style w:type="paragraph" w:customStyle="1" w:styleId="D862B1F7BD82473BA3A39243195BD2C2">
    <w:name w:val="D862B1F7BD82473BA3A39243195BD2C2"/>
    <w:rsid w:val="00651BDD"/>
  </w:style>
  <w:style w:type="paragraph" w:customStyle="1" w:styleId="BA38AA42660C4CD9ADB1D7A23ED6C169">
    <w:name w:val="BA38AA42660C4CD9ADB1D7A23ED6C169"/>
    <w:rsid w:val="00651BDD"/>
  </w:style>
  <w:style w:type="paragraph" w:customStyle="1" w:styleId="1C63F89DC33545478CDFE09F36136E0C">
    <w:name w:val="1C63F89DC33545478CDFE09F36136E0C"/>
    <w:rsid w:val="00651BDD"/>
  </w:style>
  <w:style w:type="paragraph" w:customStyle="1" w:styleId="205EF5189330452382ACE1278DD2EA74">
    <w:name w:val="205EF5189330452382ACE1278DD2EA74"/>
    <w:rsid w:val="00651BDD"/>
  </w:style>
  <w:style w:type="paragraph" w:customStyle="1" w:styleId="FD66514301BB49D99FF178870088B8FE">
    <w:name w:val="FD66514301BB49D99FF178870088B8FE"/>
    <w:rsid w:val="00651BDD"/>
  </w:style>
  <w:style w:type="paragraph" w:customStyle="1" w:styleId="2365ED7A639A4FFF8D583210EEE057C3">
    <w:name w:val="2365ED7A639A4FFF8D583210EEE057C3"/>
    <w:rsid w:val="00651BDD"/>
  </w:style>
  <w:style w:type="paragraph" w:customStyle="1" w:styleId="F38679BA4B604987867B8175489FEAC6">
    <w:name w:val="F38679BA4B604987867B8175489FEAC6"/>
    <w:rsid w:val="00651BDD"/>
  </w:style>
  <w:style w:type="paragraph" w:customStyle="1" w:styleId="BDF8B60A87574D22ABDA3E914CA04B68">
    <w:name w:val="BDF8B60A87574D22ABDA3E914CA04B68"/>
    <w:rsid w:val="00651BDD"/>
  </w:style>
  <w:style w:type="paragraph" w:customStyle="1" w:styleId="BBD38D4E35684384BB7A61248D5A0BF3">
    <w:name w:val="BBD38D4E35684384BB7A61248D5A0BF3"/>
    <w:rsid w:val="00651BDD"/>
  </w:style>
  <w:style w:type="paragraph" w:customStyle="1" w:styleId="DD603EED802942158E04C1F3A2855AB0">
    <w:name w:val="DD603EED802942158E04C1F3A2855AB0"/>
    <w:rsid w:val="00651BDD"/>
  </w:style>
  <w:style w:type="paragraph" w:customStyle="1" w:styleId="A21BBA5BBAF04C4F8908F1360E5B30EB">
    <w:name w:val="A21BBA5BBAF04C4F8908F1360E5B30EB"/>
    <w:rsid w:val="00651BDD"/>
  </w:style>
  <w:style w:type="paragraph" w:customStyle="1" w:styleId="D762C890DFA1499E85383F400FC934B0">
    <w:name w:val="D762C890DFA1499E85383F400FC934B0"/>
    <w:rsid w:val="00651BDD"/>
  </w:style>
  <w:style w:type="paragraph" w:customStyle="1" w:styleId="386FF9EB5DDF4AF88ED9A91BBCBFAC43">
    <w:name w:val="386FF9EB5DDF4AF88ED9A91BBCBFAC43"/>
    <w:rsid w:val="00651BDD"/>
  </w:style>
  <w:style w:type="paragraph" w:customStyle="1" w:styleId="AD1ED4BC94B746978944824B7F98AD2D">
    <w:name w:val="AD1ED4BC94B746978944824B7F98AD2D"/>
    <w:rsid w:val="00651BDD"/>
  </w:style>
  <w:style w:type="paragraph" w:customStyle="1" w:styleId="7B80081FF04E4FDB88771384B8D14B17">
    <w:name w:val="7B80081FF04E4FDB88771384B8D14B17"/>
    <w:rsid w:val="00651BDD"/>
  </w:style>
  <w:style w:type="paragraph" w:customStyle="1" w:styleId="45EBB74AF9E54BF09B21CEA215E6E3ED">
    <w:name w:val="45EBB74AF9E54BF09B21CEA215E6E3ED"/>
    <w:rsid w:val="00651BDD"/>
  </w:style>
  <w:style w:type="paragraph" w:customStyle="1" w:styleId="55DF31EC48B2489A9589ED7EC4EB92F8">
    <w:name w:val="55DF31EC48B2489A9589ED7EC4EB92F8"/>
    <w:rsid w:val="00651BDD"/>
  </w:style>
  <w:style w:type="paragraph" w:customStyle="1" w:styleId="BDA88E5BBE984A459A6B7613AB102688">
    <w:name w:val="BDA88E5BBE984A459A6B7613AB102688"/>
    <w:rsid w:val="00651BDD"/>
  </w:style>
  <w:style w:type="paragraph" w:customStyle="1" w:styleId="440FF239072F4DAE8297BE13E4977421">
    <w:name w:val="440FF239072F4DAE8297BE13E4977421"/>
    <w:rsid w:val="00651BDD"/>
  </w:style>
  <w:style w:type="paragraph" w:customStyle="1" w:styleId="17A227A7619F43BC8D3239725337A0E186">
    <w:name w:val="17A227A7619F43BC8D3239725337A0E186"/>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30">
    <w:name w:val="FAAAEBC7F38E4D3FAD52678F2736059130"/>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87">
    <w:name w:val="17A227A7619F43BC8D3239725337A0E187"/>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31">
    <w:name w:val="FAAAEBC7F38E4D3FAD52678F2736059131"/>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88">
    <w:name w:val="17A227A7619F43BC8D3239725337A0E188"/>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32">
    <w:name w:val="FAAAEBC7F38E4D3FAD52678F2736059132"/>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89">
    <w:name w:val="17A227A7619F43BC8D3239725337A0E189"/>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33">
    <w:name w:val="FAAAEBC7F38E4D3FAD52678F2736059133"/>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90">
    <w:name w:val="17A227A7619F43BC8D3239725337A0E190"/>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34">
    <w:name w:val="FAAAEBC7F38E4D3FAD52678F2736059134"/>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91">
    <w:name w:val="17A227A7619F43BC8D3239725337A0E191"/>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35">
    <w:name w:val="FAAAEBC7F38E4D3FAD52678F2736059135"/>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92">
    <w:name w:val="17A227A7619F43BC8D3239725337A0E192"/>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36">
    <w:name w:val="FAAAEBC7F38E4D3FAD52678F2736059136"/>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93">
    <w:name w:val="17A227A7619F43BC8D3239725337A0E193"/>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37">
    <w:name w:val="FAAAEBC7F38E4D3FAD52678F2736059137"/>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94">
    <w:name w:val="17A227A7619F43BC8D3239725337A0E194"/>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38">
    <w:name w:val="FAAAEBC7F38E4D3FAD52678F2736059138"/>
    <w:rsid w:val="00651BDD"/>
    <w:pPr>
      <w:spacing w:after="0" w:line="240" w:lineRule="auto"/>
      <w:jc w:val="both"/>
    </w:pPr>
    <w:rPr>
      <w:rFonts w:ascii="Lelo Regular" w:eastAsiaTheme="minorHAnsi" w:hAnsi="Lelo Regular"/>
      <w:noProof/>
      <w:sz w:val="20"/>
      <w:szCs w:val="20"/>
    </w:rPr>
  </w:style>
  <w:style w:type="paragraph" w:customStyle="1" w:styleId="12B94C54280B49ABBFB83377349D412B">
    <w:name w:val="12B94C54280B49ABBFB83377349D412B"/>
    <w:rsid w:val="00651BDD"/>
  </w:style>
  <w:style w:type="paragraph" w:customStyle="1" w:styleId="B9F9002FCB1D4C8DA2C60089BD9D65E4">
    <w:name w:val="B9F9002FCB1D4C8DA2C60089BD9D65E4"/>
    <w:rsid w:val="00651BDD"/>
  </w:style>
  <w:style w:type="paragraph" w:customStyle="1" w:styleId="09ED4A57BF1C460683A8B2D26D22225B">
    <w:name w:val="09ED4A57BF1C460683A8B2D26D22225B"/>
    <w:rsid w:val="00651BDD"/>
  </w:style>
  <w:style w:type="paragraph" w:customStyle="1" w:styleId="AB2C13CE7559482AB2D3CA508ED119A8">
    <w:name w:val="AB2C13CE7559482AB2D3CA508ED119A8"/>
    <w:rsid w:val="00651BDD"/>
  </w:style>
  <w:style w:type="paragraph" w:customStyle="1" w:styleId="17A227A7619F43BC8D3239725337A0E195">
    <w:name w:val="17A227A7619F43BC8D3239725337A0E195"/>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39">
    <w:name w:val="FAAAEBC7F38E4D3FAD52678F2736059139"/>
    <w:rsid w:val="00651BDD"/>
    <w:pPr>
      <w:spacing w:after="0" w:line="240" w:lineRule="auto"/>
      <w:jc w:val="both"/>
    </w:pPr>
    <w:rPr>
      <w:rFonts w:ascii="Lelo Regular" w:eastAsiaTheme="minorHAnsi" w:hAnsi="Lelo Regular"/>
      <w:noProof/>
      <w:sz w:val="20"/>
      <w:szCs w:val="20"/>
    </w:rPr>
  </w:style>
  <w:style w:type="paragraph" w:customStyle="1" w:styleId="5A37E85F6DD449388C26A8659110A666">
    <w:name w:val="5A37E85F6DD449388C26A8659110A666"/>
    <w:rsid w:val="00651BDD"/>
  </w:style>
  <w:style w:type="paragraph" w:customStyle="1" w:styleId="9FCFF762F6374D26BBB4609653520341">
    <w:name w:val="9FCFF762F6374D26BBB4609653520341"/>
    <w:rsid w:val="00651BDD"/>
  </w:style>
  <w:style w:type="paragraph" w:customStyle="1" w:styleId="F9501413750D41ABBDEA5FCA79C5C4BD">
    <w:name w:val="F9501413750D41ABBDEA5FCA79C5C4BD"/>
    <w:rsid w:val="00651BDD"/>
  </w:style>
  <w:style w:type="paragraph" w:customStyle="1" w:styleId="FD897D4F65234639ADB139506421E648">
    <w:name w:val="FD897D4F65234639ADB139506421E648"/>
    <w:rsid w:val="00651BDD"/>
  </w:style>
  <w:style w:type="paragraph" w:customStyle="1" w:styleId="17A227A7619F43BC8D3239725337A0E196">
    <w:name w:val="17A227A7619F43BC8D3239725337A0E196"/>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40">
    <w:name w:val="FAAAEBC7F38E4D3FAD52678F2736059140"/>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97">
    <w:name w:val="17A227A7619F43BC8D3239725337A0E197"/>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41">
    <w:name w:val="FAAAEBC7F38E4D3FAD52678F2736059141"/>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98">
    <w:name w:val="17A227A7619F43BC8D3239725337A0E198"/>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42">
    <w:name w:val="FAAAEBC7F38E4D3FAD52678F2736059142"/>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99">
    <w:name w:val="17A227A7619F43BC8D3239725337A0E199"/>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43">
    <w:name w:val="FAAAEBC7F38E4D3FAD52678F2736059143"/>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100">
    <w:name w:val="17A227A7619F43BC8D3239725337A0E1100"/>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44">
    <w:name w:val="FAAAEBC7F38E4D3FAD52678F2736059144"/>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101">
    <w:name w:val="17A227A7619F43BC8D3239725337A0E1101"/>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45">
    <w:name w:val="FAAAEBC7F38E4D3FAD52678F2736059145"/>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102">
    <w:name w:val="17A227A7619F43BC8D3239725337A0E1102"/>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46">
    <w:name w:val="FAAAEBC7F38E4D3FAD52678F2736059146"/>
    <w:rsid w:val="00651BDD"/>
    <w:pPr>
      <w:spacing w:after="0" w:line="240" w:lineRule="auto"/>
      <w:jc w:val="both"/>
    </w:pPr>
    <w:rPr>
      <w:rFonts w:ascii="Lelo Regular" w:eastAsiaTheme="minorHAnsi" w:hAnsi="Lelo Regular"/>
      <w:noProof/>
      <w:sz w:val="20"/>
      <w:szCs w:val="20"/>
    </w:rPr>
  </w:style>
  <w:style w:type="paragraph" w:customStyle="1" w:styleId="AECDCBD640854944A5E4950D2D5AE639">
    <w:name w:val="AECDCBD640854944A5E4950D2D5AE639"/>
    <w:rsid w:val="00651BDD"/>
  </w:style>
  <w:style w:type="paragraph" w:customStyle="1" w:styleId="D48B5F7DCA5444A6BEE00A84C09AE71F">
    <w:name w:val="D48B5F7DCA5444A6BEE00A84C09AE71F"/>
    <w:rsid w:val="00651BDD"/>
  </w:style>
  <w:style w:type="paragraph" w:customStyle="1" w:styleId="3FA950B63F3A4CB59D0B73052693850D">
    <w:name w:val="3FA950B63F3A4CB59D0B73052693850D"/>
    <w:rsid w:val="00651BDD"/>
  </w:style>
  <w:style w:type="paragraph" w:customStyle="1" w:styleId="9BEB3423B0D748F4B86FC7CF510D78C1">
    <w:name w:val="9BEB3423B0D748F4B86FC7CF510D78C1"/>
    <w:rsid w:val="00651BDD"/>
  </w:style>
  <w:style w:type="paragraph" w:customStyle="1" w:styleId="31820FB26FDC4F448734F82C5CD910A2">
    <w:name w:val="31820FB26FDC4F448734F82C5CD910A2"/>
    <w:rsid w:val="00651BDD"/>
  </w:style>
  <w:style w:type="paragraph" w:customStyle="1" w:styleId="F7477E4682FE4483947B82D864BD6273">
    <w:name w:val="F7477E4682FE4483947B82D864BD6273"/>
    <w:rsid w:val="00651BDD"/>
  </w:style>
  <w:style w:type="paragraph" w:customStyle="1" w:styleId="6435483135444B16B1EC78C4B6A9F44B">
    <w:name w:val="6435483135444B16B1EC78C4B6A9F44B"/>
    <w:rsid w:val="00651BDD"/>
  </w:style>
  <w:style w:type="paragraph" w:customStyle="1" w:styleId="30F6D6F992614E2CB1426C4F2FEBD00F">
    <w:name w:val="30F6D6F992614E2CB1426C4F2FEBD00F"/>
    <w:rsid w:val="00651BDD"/>
  </w:style>
  <w:style w:type="paragraph" w:customStyle="1" w:styleId="389CEC7163194F4ABABED9EE1C8D859E">
    <w:name w:val="389CEC7163194F4ABABED9EE1C8D859E"/>
    <w:rsid w:val="00651BDD"/>
  </w:style>
  <w:style w:type="paragraph" w:customStyle="1" w:styleId="B2FF95C80D27479DB754DE5DC1A9F867">
    <w:name w:val="B2FF95C80D27479DB754DE5DC1A9F867"/>
    <w:rsid w:val="00651BDD"/>
  </w:style>
  <w:style w:type="paragraph" w:customStyle="1" w:styleId="EA7970B9915040E5A6CE3726A0B28B9A">
    <w:name w:val="EA7970B9915040E5A6CE3726A0B28B9A"/>
    <w:rsid w:val="00651BDD"/>
  </w:style>
  <w:style w:type="paragraph" w:customStyle="1" w:styleId="DC53B6D8D833417D9F04D41886F3C011">
    <w:name w:val="DC53B6D8D833417D9F04D41886F3C011"/>
    <w:rsid w:val="00651BDD"/>
  </w:style>
  <w:style w:type="paragraph" w:customStyle="1" w:styleId="6AA68B7D1B424AA0B102C3BCA3111F8A">
    <w:name w:val="6AA68B7D1B424AA0B102C3BCA3111F8A"/>
    <w:rsid w:val="00651BDD"/>
  </w:style>
  <w:style w:type="paragraph" w:customStyle="1" w:styleId="41D2A4AD2C0142CCAA929A61DA9F9B5E">
    <w:name w:val="41D2A4AD2C0142CCAA929A61DA9F9B5E"/>
    <w:rsid w:val="00651BDD"/>
  </w:style>
  <w:style w:type="paragraph" w:customStyle="1" w:styleId="B561DD61246345BE8CBD987CBB419093">
    <w:name w:val="B561DD61246345BE8CBD987CBB419093"/>
    <w:rsid w:val="00651BDD"/>
  </w:style>
  <w:style w:type="paragraph" w:customStyle="1" w:styleId="145CF502EC50447CA8CAAC056D1EBDDE">
    <w:name w:val="145CF502EC50447CA8CAAC056D1EBDDE"/>
    <w:rsid w:val="00651BDD"/>
  </w:style>
  <w:style w:type="paragraph" w:customStyle="1" w:styleId="85F4A227771A46DFA1994F151007B88F">
    <w:name w:val="85F4A227771A46DFA1994F151007B88F"/>
    <w:rsid w:val="00651BDD"/>
  </w:style>
  <w:style w:type="paragraph" w:customStyle="1" w:styleId="3EC279003A65445CA6621D93C896F990">
    <w:name w:val="3EC279003A65445CA6621D93C896F990"/>
    <w:rsid w:val="00651BDD"/>
  </w:style>
  <w:style w:type="paragraph" w:customStyle="1" w:styleId="475C364BBEA845F3ACF732C7ACE76A5A">
    <w:name w:val="475C364BBEA845F3ACF732C7ACE76A5A"/>
    <w:rsid w:val="00651BDD"/>
  </w:style>
  <w:style w:type="paragraph" w:customStyle="1" w:styleId="48FB9B5EC3144B1E9038E0B667E4C1A8">
    <w:name w:val="48FB9B5EC3144B1E9038E0B667E4C1A8"/>
    <w:rsid w:val="00651BDD"/>
  </w:style>
  <w:style w:type="paragraph" w:customStyle="1" w:styleId="4F9DC73287C6402E8C6D9360438A9FE9">
    <w:name w:val="4F9DC73287C6402E8C6D9360438A9FE9"/>
    <w:rsid w:val="00651BDD"/>
  </w:style>
  <w:style w:type="paragraph" w:customStyle="1" w:styleId="9BB86ABE9814447FA7089FF0EB02A6A9">
    <w:name w:val="9BB86ABE9814447FA7089FF0EB02A6A9"/>
    <w:rsid w:val="00651BDD"/>
  </w:style>
  <w:style w:type="paragraph" w:customStyle="1" w:styleId="9D4FBD50097D4A2E8A85E6851AF3FA14">
    <w:name w:val="9D4FBD50097D4A2E8A85E6851AF3FA14"/>
    <w:rsid w:val="00651BDD"/>
  </w:style>
  <w:style w:type="paragraph" w:customStyle="1" w:styleId="18A137247E9C4EF3B3587E303CB99F6A">
    <w:name w:val="18A137247E9C4EF3B3587E303CB99F6A"/>
    <w:rsid w:val="00651BDD"/>
  </w:style>
  <w:style w:type="paragraph" w:customStyle="1" w:styleId="77DC497331324A7696465A410F3B5111">
    <w:name w:val="77DC497331324A7696465A410F3B5111"/>
    <w:rsid w:val="00651BDD"/>
  </w:style>
  <w:style w:type="paragraph" w:customStyle="1" w:styleId="03B69A1A1E1241D784093F87343889CD">
    <w:name w:val="03B69A1A1E1241D784093F87343889CD"/>
    <w:rsid w:val="00651BDD"/>
  </w:style>
  <w:style w:type="paragraph" w:customStyle="1" w:styleId="8AEB4B274B45462AA179AE48AA6B3A3A">
    <w:name w:val="8AEB4B274B45462AA179AE48AA6B3A3A"/>
    <w:rsid w:val="00651BDD"/>
  </w:style>
  <w:style w:type="paragraph" w:customStyle="1" w:styleId="6287B9A90412493DB40083F696E42E5D">
    <w:name w:val="6287B9A90412493DB40083F696E42E5D"/>
    <w:rsid w:val="00651BDD"/>
  </w:style>
  <w:style w:type="paragraph" w:customStyle="1" w:styleId="D0F7711153A7472BBABC46F3A09D3423">
    <w:name w:val="D0F7711153A7472BBABC46F3A09D3423"/>
    <w:rsid w:val="00651BDD"/>
  </w:style>
  <w:style w:type="paragraph" w:customStyle="1" w:styleId="96931D2C047A4558BAAE4C0D09AC5AF0">
    <w:name w:val="96931D2C047A4558BAAE4C0D09AC5AF0"/>
    <w:rsid w:val="00651BDD"/>
  </w:style>
  <w:style w:type="paragraph" w:customStyle="1" w:styleId="B2E58ED1A1C74639BF78FF39A61EAA43">
    <w:name w:val="B2E58ED1A1C74639BF78FF39A61EAA43"/>
    <w:rsid w:val="00651BDD"/>
  </w:style>
  <w:style w:type="paragraph" w:customStyle="1" w:styleId="9E86BA64AD7941268562F13A52648DF8">
    <w:name w:val="9E86BA64AD7941268562F13A52648DF8"/>
    <w:rsid w:val="00651BDD"/>
  </w:style>
  <w:style w:type="paragraph" w:customStyle="1" w:styleId="A2ED9FC3C4B34F1D8372DBE80AD52B6E">
    <w:name w:val="A2ED9FC3C4B34F1D8372DBE80AD52B6E"/>
    <w:rsid w:val="00651BDD"/>
  </w:style>
  <w:style w:type="paragraph" w:customStyle="1" w:styleId="AC6F5E40BCD3406CAD58231D1FC3F541">
    <w:name w:val="AC6F5E40BCD3406CAD58231D1FC3F541"/>
    <w:rsid w:val="00651BDD"/>
  </w:style>
  <w:style w:type="paragraph" w:customStyle="1" w:styleId="A027E48B058E4577841A99E98A813B2E">
    <w:name w:val="A027E48B058E4577841A99E98A813B2E"/>
    <w:rsid w:val="00651BDD"/>
  </w:style>
  <w:style w:type="paragraph" w:customStyle="1" w:styleId="3C7CCF1321424CDCBAC0E56320D0CD8B">
    <w:name w:val="3C7CCF1321424CDCBAC0E56320D0CD8B"/>
    <w:rsid w:val="00651BDD"/>
  </w:style>
  <w:style w:type="paragraph" w:customStyle="1" w:styleId="5FC6B35812E147AAAEA49318305743B4">
    <w:name w:val="5FC6B35812E147AAAEA49318305743B4"/>
    <w:rsid w:val="00651BDD"/>
  </w:style>
  <w:style w:type="paragraph" w:customStyle="1" w:styleId="E7268A72AED549938A57833EA48630A6">
    <w:name w:val="E7268A72AED549938A57833EA48630A6"/>
    <w:rsid w:val="00651BDD"/>
  </w:style>
  <w:style w:type="paragraph" w:customStyle="1" w:styleId="DD31C4CC822B4A89A048B581EF9E8368">
    <w:name w:val="DD31C4CC822B4A89A048B581EF9E8368"/>
    <w:rsid w:val="00651BDD"/>
  </w:style>
  <w:style w:type="paragraph" w:customStyle="1" w:styleId="484AAD81C5E5428FA9CAD693DAB1733B">
    <w:name w:val="484AAD81C5E5428FA9CAD693DAB1733B"/>
    <w:rsid w:val="00651BDD"/>
  </w:style>
  <w:style w:type="paragraph" w:customStyle="1" w:styleId="C21F1BEC9F59457CBE310EE51ED80151">
    <w:name w:val="C21F1BEC9F59457CBE310EE51ED80151"/>
    <w:rsid w:val="00651BDD"/>
  </w:style>
  <w:style w:type="paragraph" w:customStyle="1" w:styleId="23BB289452934BB09E0F429365DBF1AB">
    <w:name w:val="23BB289452934BB09E0F429365DBF1AB"/>
    <w:rsid w:val="00651BDD"/>
  </w:style>
  <w:style w:type="paragraph" w:customStyle="1" w:styleId="88DD88EEB40241639C8387631735C4B5">
    <w:name w:val="88DD88EEB40241639C8387631735C4B5"/>
    <w:rsid w:val="00651BDD"/>
  </w:style>
  <w:style w:type="paragraph" w:customStyle="1" w:styleId="17EA29B772764559ACCACE4284143DCC">
    <w:name w:val="17EA29B772764559ACCACE4284143DCC"/>
    <w:rsid w:val="00651BDD"/>
  </w:style>
  <w:style w:type="paragraph" w:customStyle="1" w:styleId="9F8CC1BE263B4DDDB01341EC2182B5F5">
    <w:name w:val="9F8CC1BE263B4DDDB01341EC2182B5F5"/>
    <w:rsid w:val="00651BDD"/>
  </w:style>
  <w:style w:type="paragraph" w:customStyle="1" w:styleId="02D5CDDE51E4423E91B8E9084FF87E4F">
    <w:name w:val="02D5CDDE51E4423E91B8E9084FF87E4F"/>
    <w:rsid w:val="00651BDD"/>
  </w:style>
  <w:style w:type="paragraph" w:customStyle="1" w:styleId="2C92EE7C25284CCC9B7DB8C5F9E4A1D2">
    <w:name w:val="2C92EE7C25284CCC9B7DB8C5F9E4A1D2"/>
    <w:rsid w:val="00651BDD"/>
  </w:style>
  <w:style w:type="paragraph" w:customStyle="1" w:styleId="880B992559FD4FE1B105A2008B3019D3">
    <w:name w:val="880B992559FD4FE1B105A2008B3019D3"/>
    <w:rsid w:val="00651BDD"/>
  </w:style>
  <w:style w:type="paragraph" w:customStyle="1" w:styleId="21B52BA450384F25991829221736B1F2">
    <w:name w:val="21B52BA450384F25991829221736B1F2"/>
    <w:rsid w:val="00651BDD"/>
  </w:style>
  <w:style w:type="paragraph" w:customStyle="1" w:styleId="6F47B7EC5B954E798A5DDD5528275380">
    <w:name w:val="6F47B7EC5B954E798A5DDD5528275380"/>
    <w:rsid w:val="00651BDD"/>
  </w:style>
  <w:style w:type="paragraph" w:customStyle="1" w:styleId="346F0D60F3164C0EA6042912D2BF1571">
    <w:name w:val="346F0D60F3164C0EA6042912D2BF1571"/>
    <w:rsid w:val="00651BDD"/>
  </w:style>
  <w:style w:type="paragraph" w:customStyle="1" w:styleId="44BFBFB0ADFB4C5C9930DAD7DE586278">
    <w:name w:val="44BFBFB0ADFB4C5C9930DAD7DE586278"/>
    <w:rsid w:val="00651BDD"/>
  </w:style>
  <w:style w:type="paragraph" w:customStyle="1" w:styleId="0A61E10A4DAE4877A16E0B7F5557BD22">
    <w:name w:val="0A61E10A4DAE4877A16E0B7F5557BD22"/>
    <w:rsid w:val="00651BDD"/>
  </w:style>
  <w:style w:type="paragraph" w:customStyle="1" w:styleId="C76D23BE1286487491D97A7F073A13D5">
    <w:name w:val="C76D23BE1286487491D97A7F073A13D5"/>
    <w:rsid w:val="00651BDD"/>
  </w:style>
  <w:style w:type="paragraph" w:customStyle="1" w:styleId="88F9A866BCEC4D5D8CE69B5698D7F633">
    <w:name w:val="88F9A866BCEC4D5D8CE69B5698D7F633"/>
    <w:rsid w:val="00651BDD"/>
  </w:style>
  <w:style w:type="paragraph" w:customStyle="1" w:styleId="59364DBC0A014503BFC434BF0A562A53">
    <w:name w:val="59364DBC0A014503BFC434BF0A562A53"/>
    <w:rsid w:val="00651BDD"/>
  </w:style>
  <w:style w:type="paragraph" w:customStyle="1" w:styleId="0B99F4DE2E94413698617EABA62424BA">
    <w:name w:val="0B99F4DE2E94413698617EABA62424BA"/>
    <w:rsid w:val="00651BDD"/>
  </w:style>
  <w:style w:type="paragraph" w:customStyle="1" w:styleId="1812CE199F514FE9894EAEA2FE58AE2F">
    <w:name w:val="1812CE199F514FE9894EAEA2FE58AE2F"/>
    <w:rsid w:val="00651BDD"/>
  </w:style>
  <w:style w:type="paragraph" w:customStyle="1" w:styleId="29BABE3005824BC89AD46DB37B378442">
    <w:name w:val="29BABE3005824BC89AD46DB37B378442"/>
    <w:rsid w:val="00651BDD"/>
  </w:style>
  <w:style w:type="paragraph" w:customStyle="1" w:styleId="3874DD4CA2C340B1AC18E0FB0902EC4D">
    <w:name w:val="3874DD4CA2C340B1AC18E0FB0902EC4D"/>
    <w:rsid w:val="00651BDD"/>
  </w:style>
  <w:style w:type="paragraph" w:customStyle="1" w:styleId="39C77A5D75654067AF1EDB3BF7F414FA">
    <w:name w:val="39C77A5D75654067AF1EDB3BF7F414FA"/>
    <w:rsid w:val="00651BDD"/>
  </w:style>
  <w:style w:type="paragraph" w:customStyle="1" w:styleId="0E1DAD83A1DB49679DC4AC5FC081FE51">
    <w:name w:val="0E1DAD83A1DB49679DC4AC5FC081FE51"/>
    <w:rsid w:val="00651BDD"/>
  </w:style>
  <w:style w:type="paragraph" w:customStyle="1" w:styleId="E16DEEDFB314474FB2E93CA5A46CE788">
    <w:name w:val="E16DEEDFB314474FB2E93CA5A46CE788"/>
    <w:rsid w:val="00651BDD"/>
  </w:style>
  <w:style w:type="paragraph" w:customStyle="1" w:styleId="3EB5B844DBA64F2E8033A85D061A8029">
    <w:name w:val="3EB5B844DBA64F2E8033A85D061A8029"/>
    <w:rsid w:val="00651BDD"/>
  </w:style>
  <w:style w:type="paragraph" w:customStyle="1" w:styleId="55ADC1119B78432BA85AE46710CAAA94">
    <w:name w:val="55ADC1119B78432BA85AE46710CAAA94"/>
    <w:rsid w:val="00651BDD"/>
  </w:style>
  <w:style w:type="paragraph" w:customStyle="1" w:styleId="B7C06B4DEB214075820EB9AC2F8FD7C7">
    <w:name w:val="B7C06B4DEB214075820EB9AC2F8FD7C7"/>
    <w:rsid w:val="00651BDD"/>
  </w:style>
  <w:style w:type="paragraph" w:customStyle="1" w:styleId="CA913670CF324A2AA028370C1E81C6A6">
    <w:name w:val="CA913670CF324A2AA028370C1E81C6A6"/>
    <w:rsid w:val="00651BDD"/>
  </w:style>
  <w:style w:type="paragraph" w:customStyle="1" w:styleId="E4CD0F7279D04439932439B9A3841AA2">
    <w:name w:val="E4CD0F7279D04439932439B9A3841AA2"/>
    <w:rsid w:val="00651BDD"/>
  </w:style>
  <w:style w:type="paragraph" w:customStyle="1" w:styleId="6D137DE361B340ACB8285BD4666BC38D">
    <w:name w:val="6D137DE361B340ACB8285BD4666BC38D"/>
    <w:rsid w:val="00651BDD"/>
  </w:style>
  <w:style w:type="paragraph" w:customStyle="1" w:styleId="9070D4D2A8934D8597CC1495EAE44E03">
    <w:name w:val="9070D4D2A8934D8597CC1495EAE44E03"/>
    <w:rsid w:val="00651BDD"/>
  </w:style>
  <w:style w:type="paragraph" w:customStyle="1" w:styleId="54ECE03FA1D84EC293A01B937E9D803F">
    <w:name w:val="54ECE03FA1D84EC293A01B937E9D803F"/>
    <w:rsid w:val="00651BDD"/>
  </w:style>
  <w:style w:type="paragraph" w:customStyle="1" w:styleId="293552D8949345ED92882CFA5B54EA5F">
    <w:name w:val="293552D8949345ED92882CFA5B54EA5F"/>
    <w:rsid w:val="00651BDD"/>
  </w:style>
  <w:style w:type="paragraph" w:customStyle="1" w:styleId="EEE47E1FEAA743F49649F3F1F3916D55">
    <w:name w:val="EEE47E1FEAA743F49649F3F1F3916D55"/>
    <w:rsid w:val="00651BDD"/>
  </w:style>
  <w:style w:type="paragraph" w:customStyle="1" w:styleId="342479492AAD463687F6D17EF3B467D7">
    <w:name w:val="342479492AAD463687F6D17EF3B467D7"/>
    <w:rsid w:val="00651BDD"/>
  </w:style>
  <w:style w:type="paragraph" w:customStyle="1" w:styleId="1717EE50B9504860A3CE87D81ECC626C">
    <w:name w:val="1717EE50B9504860A3CE87D81ECC626C"/>
    <w:rsid w:val="00651BDD"/>
  </w:style>
  <w:style w:type="paragraph" w:customStyle="1" w:styleId="E6E873215D764540A0DC137182D1A272">
    <w:name w:val="E6E873215D764540A0DC137182D1A272"/>
    <w:rsid w:val="00651BDD"/>
  </w:style>
  <w:style w:type="paragraph" w:customStyle="1" w:styleId="5357F2BD8BBA44CFA5C949B49C546EA0">
    <w:name w:val="5357F2BD8BBA44CFA5C949B49C546EA0"/>
    <w:rsid w:val="00651BDD"/>
  </w:style>
  <w:style w:type="paragraph" w:customStyle="1" w:styleId="287AC63F970247C4AA40C5C92DB7ED07">
    <w:name w:val="287AC63F970247C4AA40C5C92DB7ED07"/>
    <w:rsid w:val="00651BDD"/>
  </w:style>
  <w:style w:type="paragraph" w:customStyle="1" w:styleId="9A83F1E9DCEB4E9B8CC701A045C25FCB">
    <w:name w:val="9A83F1E9DCEB4E9B8CC701A045C25FCB"/>
    <w:rsid w:val="00651BDD"/>
  </w:style>
  <w:style w:type="paragraph" w:customStyle="1" w:styleId="D8679C8FDDBB4CE9A2E34DC7365B3434">
    <w:name w:val="D8679C8FDDBB4CE9A2E34DC7365B3434"/>
    <w:rsid w:val="00651BDD"/>
  </w:style>
  <w:style w:type="paragraph" w:customStyle="1" w:styleId="22E7544147AE4B2ABFC3374C311A155B">
    <w:name w:val="22E7544147AE4B2ABFC3374C311A155B"/>
    <w:rsid w:val="00651BDD"/>
  </w:style>
  <w:style w:type="paragraph" w:customStyle="1" w:styleId="B41680BE7C33483F9B8ACC02928C4C89">
    <w:name w:val="B41680BE7C33483F9B8ACC02928C4C89"/>
    <w:rsid w:val="00651BDD"/>
  </w:style>
  <w:style w:type="paragraph" w:customStyle="1" w:styleId="808353FCDED040269786C6EFF16DC67D">
    <w:name w:val="808353FCDED040269786C6EFF16DC67D"/>
    <w:rsid w:val="00651BDD"/>
  </w:style>
  <w:style w:type="paragraph" w:customStyle="1" w:styleId="93127D508C0B4A4CAE33D1852203463F">
    <w:name w:val="93127D508C0B4A4CAE33D1852203463F"/>
    <w:rsid w:val="00651BDD"/>
  </w:style>
  <w:style w:type="paragraph" w:customStyle="1" w:styleId="F902C7391FE84467B7F8C9DBD38E49A4">
    <w:name w:val="F902C7391FE84467B7F8C9DBD38E49A4"/>
    <w:rsid w:val="00651BDD"/>
  </w:style>
  <w:style w:type="paragraph" w:customStyle="1" w:styleId="9C7A75DD7D1C49B6BA6EF98850D96706">
    <w:name w:val="9C7A75DD7D1C49B6BA6EF98850D96706"/>
    <w:rsid w:val="00651BDD"/>
  </w:style>
  <w:style w:type="paragraph" w:customStyle="1" w:styleId="17A227A7619F43BC8D3239725337A0E1103">
    <w:name w:val="17A227A7619F43BC8D3239725337A0E1103"/>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47">
    <w:name w:val="FAAAEBC7F38E4D3FAD52678F2736059147"/>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104">
    <w:name w:val="17A227A7619F43BC8D3239725337A0E1104"/>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48">
    <w:name w:val="FAAAEBC7F38E4D3FAD52678F2736059148"/>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105">
    <w:name w:val="17A227A7619F43BC8D3239725337A0E1105"/>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49">
    <w:name w:val="FAAAEBC7F38E4D3FAD52678F2736059149"/>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106">
    <w:name w:val="17A227A7619F43BC8D3239725337A0E1106"/>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50">
    <w:name w:val="FAAAEBC7F38E4D3FAD52678F2736059150"/>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107">
    <w:name w:val="17A227A7619F43BC8D3239725337A0E1107"/>
    <w:rsid w:val="009310B0"/>
    <w:pPr>
      <w:spacing w:after="360" w:line="192" w:lineRule="auto"/>
    </w:pPr>
    <w:rPr>
      <w:rFonts w:ascii="Lelo Bold" w:eastAsiaTheme="minorHAnsi" w:hAnsi="Lelo Bold"/>
      <w:noProof/>
      <w:color w:val="DCAA41"/>
      <w:sz w:val="48"/>
      <w:szCs w:val="48"/>
    </w:rPr>
  </w:style>
  <w:style w:type="paragraph" w:customStyle="1" w:styleId="FAAAEBC7F38E4D3FAD52678F2736059151">
    <w:name w:val="FAAAEBC7F38E4D3FAD52678F2736059151"/>
    <w:rsid w:val="009310B0"/>
    <w:pPr>
      <w:spacing w:after="0" w:line="240" w:lineRule="auto"/>
      <w:jc w:val="both"/>
    </w:pPr>
    <w:rPr>
      <w:rFonts w:ascii="Lelo Regular" w:eastAsiaTheme="minorHAnsi" w:hAnsi="Lelo Regular"/>
      <w:noProof/>
      <w:sz w:val="20"/>
      <w:szCs w:val="20"/>
    </w:rPr>
  </w:style>
  <w:style w:type="paragraph" w:customStyle="1" w:styleId="17A227A7619F43BC8D3239725337A0E1108">
    <w:name w:val="17A227A7619F43BC8D3239725337A0E1108"/>
    <w:rsid w:val="009310B0"/>
    <w:pPr>
      <w:spacing w:after="360" w:line="192" w:lineRule="auto"/>
    </w:pPr>
    <w:rPr>
      <w:rFonts w:ascii="Lelo Bold" w:eastAsiaTheme="minorHAnsi" w:hAnsi="Lelo Bold"/>
      <w:noProof/>
      <w:color w:val="DCAA41"/>
      <w:sz w:val="48"/>
      <w:szCs w:val="48"/>
    </w:rPr>
  </w:style>
  <w:style w:type="paragraph" w:customStyle="1" w:styleId="FAAAEBC7F38E4D3FAD52678F2736059152">
    <w:name w:val="FAAAEBC7F38E4D3FAD52678F2736059152"/>
    <w:rsid w:val="009310B0"/>
    <w:pPr>
      <w:spacing w:after="0" w:line="240" w:lineRule="auto"/>
      <w:jc w:val="both"/>
    </w:pPr>
    <w:rPr>
      <w:rFonts w:ascii="Lelo Regular" w:eastAsiaTheme="minorHAnsi" w:hAnsi="Lelo Regular"/>
      <w:noProof/>
      <w:sz w:val="20"/>
      <w:szCs w:val="20"/>
    </w:rPr>
  </w:style>
  <w:style w:type="paragraph" w:customStyle="1" w:styleId="17A227A7619F43BC8D3239725337A0E1109">
    <w:name w:val="17A227A7619F43BC8D3239725337A0E1109"/>
    <w:rsid w:val="009310B0"/>
    <w:pPr>
      <w:spacing w:after="360" w:line="192" w:lineRule="auto"/>
    </w:pPr>
    <w:rPr>
      <w:rFonts w:ascii="Lelo Bold" w:eastAsiaTheme="minorHAnsi" w:hAnsi="Lelo Bold"/>
      <w:noProof/>
      <w:color w:val="DCAA41"/>
      <w:sz w:val="48"/>
      <w:szCs w:val="48"/>
    </w:rPr>
  </w:style>
  <w:style w:type="paragraph" w:customStyle="1" w:styleId="FAAAEBC7F38E4D3FAD52678F2736059153">
    <w:name w:val="FAAAEBC7F38E4D3FAD52678F2736059153"/>
    <w:rsid w:val="009310B0"/>
    <w:pPr>
      <w:spacing w:after="0" w:line="240" w:lineRule="auto"/>
      <w:jc w:val="both"/>
    </w:pPr>
    <w:rPr>
      <w:rFonts w:ascii="Lelo Regular" w:eastAsiaTheme="minorHAnsi" w:hAnsi="Lelo Regular"/>
      <w:noProof/>
      <w:sz w:val="20"/>
      <w:szCs w:val="20"/>
    </w:rPr>
  </w:style>
  <w:style w:type="paragraph" w:customStyle="1" w:styleId="17A227A7619F43BC8D3239725337A0E1110">
    <w:name w:val="17A227A7619F43BC8D3239725337A0E1110"/>
    <w:rsid w:val="009310B0"/>
    <w:pPr>
      <w:spacing w:after="360" w:line="192" w:lineRule="auto"/>
    </w:pPr>
    <w:rPr>
      <w:rFonts w:ascii="Lelo Bold" w:eastAsiaTheme="minorHAnsi" w:hAnsi="Lelo Bold"/>
      <w:noProof/>
      <w:color w:val="DCAA41"/>
      <w:sz w:val="48"/>
      <w:szCs w:val="48"/>
    </w:rPr>
  </w:style>
  <w:style w:type="paragraph" w:customStyle="1" w:styleId="FAAAEBC7F38E4D3FAD52678F2736059154">
    <w:name w:val="FAAAEBC7F38E4D3FAD52678F2736059154"/>
    <w:rsid w:val="009310B0"/>
    <w:pPr>
      <w:spacing w:after="0" w:line="240" w:lineRule="auto"/>
      <w:jc w:val="both"/>
    </w:pPr>
    <w:rPr>
      <w:rFonts w:ascii="Lelo Regular" w:eastAsiaTheme="minorHAnsi" w:hAnsi="Lelo Regular"/>
      <w:noProof/>
      <w:sz w:val="20"/>
      <w:szCs w:val="20"/>
    </w:rPr>
  </w:style>
  <w:style w:type="paragraph" w:customStyle="1" w:styleId="17A227A7619F43BC8D3239725337A0E1111">
    <w:name w:val="17A227A7619F43BC8D3239725337A0E1111"/>
    <w:rsid w:val="00E03E48"/>
    <w:pPr>
      <w:spacing w:after="360" w:line="192" w:lineRule="auto"/>
    </w:pPr>
    <w:rPr>
      <w:rFonts w:ascii="Lelo Bold" w:eastAsiaTheme="minorHAnsi" w:hAnsi="Lelo Bold"/>
      <w:noProof/>
      <w:color w:val="DCAA41"/>
      <w:sz w:val="48"/>
      <w:szCs w:val="48"/>
    </w:rPr>
  </w:style>
  <w:style w:type="paragraph" w:customStyle="1" w:styleId="FAAAEBC7F38E4D3FAD52678F2736059155">
    <w:name w:val="FAAAEBC7F38E4D3FAD52678F2736059155"/>
    <w:rsid w:val="00E03E48"/>
    <w:pPr>
      <w:spacing w:after="0" w:line="240" w:lineRule="auto"/>
      <w:jc w:val="both"/>
    </w:pPr>
    <w:rPr>
      <w:rFonts w:ascii="Lelo Regular" w:eastAsiaTheme="minorHAnsi" w:hAnsi="Lelo Regular"/>
      <w:noProof/>
      <w:sz w:val="20"/>
      <w:szCs w:val="20"/>
    </w:rPr>
  </w:style>
  <w:style w:type="paragraph" w:customStyle="1" w:styleId="17A227A7619F43BC8D3239725337A0E1112">
    <w:name w:val="17A227A7619F43BC8D3239725337A0E1112"/>
    <w:rsid w:val="00E03E48"/>
    <w:pPr>
      <w:spacing w:after="360" w:line="192" w:lineRule="auto"/>
    </w:pPr>
    <w:rPr>
      <w:rFonts w:ascii="Lelo Bold" w:eastAsiaTheme="minorHAnsi" w:hAnsi="Lelo Bold"/>
      <w:noProof/>
      <w:color w:val="DCAA41"/>
      <w:sz w:val="48"/>
      <w:szCs w:val="48"/>
    </w:rPr>
  </w:style>
  <w:style w:type="paragraph" w:customStyle="1" w:styleId="FAAAEBC7F38E4D3FAD52678F2736059156">
    <w:name w:val="FAAAEBC7F38E4D3FAD52678F2736059156"/>
    <w:rsid w:val="00E03E48"/>
    <w:pPr>
      <w:spacing w:after="0" w:line="240" w:lineRule="auto"/>
      <w:jc w:val="both"/>
    </w:pPr>
    <w:rPr>
      <w:rFonts w:ascii="Lelo Regular" w:eastAsiaTheme="minorHAnsi" w:hAnsi="Lelo Regular"/>
      <w:noProof/>
      <w:sz w:val="20"/>
      <w:szCs w:val="20"/>
    </w:rPr>
  </w:style>
  <w:style w:type="paragraph" w:customStyle="1" w:styleId="17A227A7619F43BC8D3239725337A0E1113">
    <w:name w:val="17A227A7619F43BC8D3239725337A0E1113"/>
    <w:rsid w:val="0045272F"/>
    <w:pPr>
      <w:spacing w:after="360" w:line="192" w:lineRule="auto"/>
    </w:pPr>
    <w:rPr>
      <w:rFonts w:ascii="Lelo Bold" w:eastAsiaTheme="minorHAnsi" w:hAnsi="Lelo Bold"/>
      <w:noProof/>
      <w:color w:val="DCAA41"/>
      <w:sz w:val="48"/>
      <w:szCs w:val="48"/>
    </w:rPr>
  </w:style>
  <w:style w:type="paragraph" w:customStyle="1" w:styleId="FAAAEBC7F38E4D3FAD52678F2736059157">
    <w:name w:val="FAAAEBC7F38E4D3FAD52678F2736059157"/>
    <w:rsid w:val="0045272F"/>
    <w:pPr>
      <w:spacing w:after="0" w:line="240" w:lineRule="auto"/>
      <w:jc w:val="both"/>
    </w:pPr>
    <w:rPr>
      <w:rFonts w:ascii="Lelo Regular" w:eastAsiaTheme="minorHAnsi" w:hAnsi="Lelo Regular"/>
      <w:noProof/>
      <w:sz w:val="20"/>
      <w:szCs w:val="20"/>
    </w:rPr>
  </w:style>
  <w:style w:type="paragraph" w:customStyle="1" w:styleId="17A227A7619F43BC8D3239725337A0E1114">
    <w:name w:val="17A227A7619F43BC8D3239725337A0E1114"/>
    <w:rsid w:val="00D71E54"/>
    <w:pPr>
      <w:spacing w:after="360" w:line="192" w:lineRule="auto"/>
    </w:pPr>
    <w:rPr>
      <w:rFonts w:ascii="Lelo Bold" w:eastAsiaTheme="minorHAnsi" w:hAnsi="Lelo Bold"/>
      <w:noProof/>
      <w:color w:val="DCAA41"/>
      <w:sz w:val="48"/>
      <w:szCs w:val="48"/>
    </w:rPr>
  </w:style>
  <w:style w:type="paragraph" w:customStyle="1" w:styleId="FAAAEBC7F38E4D3FAD52678F2736059158">
    <w:name w:val="FAAAEBC7F38E4D3FAD52678F2736059158"/>
    <w:rsid w:val="00D71E54"/>
    <w:pPr>
      <w:spacing w:after="0" w:line="240" w:lineRule="auto"/>
      <w:jc w:val="both"/>
    </w:pPr>
    <w:rPr>
      <w:rFonts w:ascii="Lelo Regular" w:eastAsiaTheme="minorHAnsi" w:hAnsi="Lelo Regular"/>
      <w:noProof/>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DCAA41"/>
          </a:solidFill>
          <a:prstDash val="sysDot"/>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C03F8-6D8C-4F06-BBD1-6EC5BB744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Komeptenzlogbuch</Template>
  <TotalTime>0</TotalTime>
  <Pages>8</Pages>
  <Words>1585</Words>
  <Characters>9992</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Uni Bielefeld</Company>
  <LinksUpToDate>false</LinksUpToDate>
  <CharactersWithSpaces>11554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fprisett</dc:creator>
  <cp:keywords/>
  <dc:description/>
  <cp:lastModifiedBy>Leo Schütte</cp:lastModifiedBy>
  <cp:revision>2</cp:revision>
  <cp:lastPrinted>2020-05-06T10:49:00Z</cp:lastPrinted>
  <dcterms:created xsi:type="dcterms:W3CDTF">2020-09-10T15:19:00Z</dcterms:created>
  <dcterms:modified xsi:type="dcterms:W3CDTF">2020-09-10T15:19:00Z</dcterms:modified>
</cp:coreProperties>
</file>