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16788267" w:displacedByCustomXml="next"/>
    <w:sdt>
      <w:sdtPr>
        <w:rPr>
          <w:color w:val="C1282E"/>
        </w:rPr>
        <w:id w:val="-1033111726"/>
        <w:lock w:val="sdtContentLocked"/>
        <w:placeholder>
          <w:docPart w:val="DefaultPlaceholder_-1854013440"/>
        </w:placeholder>
        <w15:appearance w15:val="hidden"/>
      </w:sdtPr>
      <w:sdtEndPr/>
      <w:sdtContent>
        <w:p w14:paraId="7BE176FB" w14:textId="77777777" w:rsidR="00C2412D" w:rsidRPr="00CF2CCA" w:rsidRDefault="00C2412D" w:rsidP="00C2412D">
          <w:pPr>
            <w:pStyle w:val="Titel25"/>
            <w:rPr>
              <w:color w:val="C1282E"/>
            </w:rPr>
          </w:pPr>
          <w:r w:rsidRPr="007E4F28">
            <w:rPr>
              <w:color w:val="1E1E1E"/>
              <w:shd w:val="clear" w:color="auto" w:fill="82C7E6"/>
            </w:rPr>
            <w:t>Meine Wertvorstellungen</w:t>
          </w:r>
        </w:p>
        <w:bookmarkEnd w:id="0" w:displacedByCustomXml="next"/>
      </w:sdtContent>
    </w:sdt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"/>
        <w:gridCol w:w="1001"/>
        <w:gridCol w:w="1511"/>
        <w:gridCol w:w="6295"/>
        <w:gridCol w:w="185"/>
      </w:tblGrid>
      <w:tr w:rsidR="00C2412D" w14:paraId="4CF75C58" w14:textId="77777777" w:rsidTr="00DE3EC9">
        <w:trPr>
          <w:gridAfter w:val="1"/>
          <w:wAfter w:w="185" w:type="dxa"/>
        </w:trPr>
        <w:sdt>
          <w:sdtPr>
            <w:id w:val="1602690349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2"/>
              </w:tcPr>
              <w:p w14:paraId="139E79E4" w14:textId="77777777" w:rsidR="00C2412D" w:rsidRDefault="00DE3EC9" w:rsidP="00DE3EC9">
                <w:pPr>
                  <w:spacing w:before="40"/>
                  <w:jc w:val="left"/>
                </w:pPr>
                <w:r>
                  <w:drawing>
                    <wp:inline distT="0" distB="0" distL="0" distR="0" wp14:anchorId="758BFE6F" wp14:editId="16ACE934">
                      <wp:extent cx="504000" cy="5040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2"/>
          </w:tcPr>
          <w:sdt>
            <w:sdtPr>
              <w:rPr>
                <w:rFonts w:cstheme="minorBidi"/>
                <w:noProof/>
                <w:color w:val="auto"/>
                <w:sz w:val="20"/>
                <w:szCs w:val="20"/>
                <w:lang w:eastAsia="de-DE"/>
              </w:rPr>
              <w:id w:val="-37685480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tbl>
                <w:tblPr>
                  <w:tblW w:w="0" w:type="auto"/>
                  <w:tblBorders>
                    <w:top w:val="nil"/>
                    <w:left w:val="nil"/>
                    <w:bottom w:val="nil"/>
                    <w:right w:val="nil"/>
                  </w:tblBorders>
                  <w:tblLook w:val="0000" w:firstRow="0" w:lastRow="0" w:firstColumn="0" w:lastColumn="0" w:noHBand="0" w:noVBand="0"/>
                </w:tblPr>
                <w:tblGrid>
                  <w:gridCol w:w="7590"/>
                </w:tblGrid>
                <w:tr w:rsidR="00D27DFA" w14:paraId="52D9CCCC" w14:textId="77777777">
                  <w:trPr>
                    <w:trHeight w:val="1097"/>
                  </w:trPr>
                  <w:tc>
                    <w:tcPr>
                      <w:tcW w:w="0" w:type="auto"/>
                    </w:tcPr>
                    <w:p w14:paraId="0AA619AF" w14:textId="13CB3731" w:rsidR="00D27DFA" w:rsidRDefault="00D27DFA" w:rsidP="00844F2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Werte stellen laut Duden „ein Leitbild, einen Grundsatz oder ein (Lebens-)prinzip“ dar, das eine Orientierung für das Denken, Fühlen und Handeln einer Person bietet. Wenn wir unsere Tätigkeiten mit den eigenen Werten verbinden können, erleben wir eine hohe Zufriedenheit.</w:t>
                      </w:r>
                    </w:p>
                    <w:p w14:paraId="1D369AB5" w14:textId="6BDCEE9E" w:rsidR="00D27DFA" w:rsidRDefault="00D27DFA" w:rsidP="00844F2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Diese Übung unterstützt dich, dir deine eigenen Werte bewusst zu machen und herauszufinden, welche </w:t>
                      </w:r>
                      <w:r w:rsidR="00F4546D">
                        <w:rPr>
                          <w:sz w:val="20"/>
                          <w:szCs w:val="20"/>
                        </w:rPr>
                        <w:t>für dich</w:t>
                      </w:r>
                      <w:r>
                        <w:rPr>
                          <w:sz w:val="20"/>
                          <w:szCs w:val="20"/>
                        </w:rPr>
                        <w:t xml:space="preserve"> auch im </w:t>
                      </w:r>
                      <w:r w:rsidR="00F4546D">
                        <w:rPr>
                          <w:sz w:val="20"/>
                          <w:szCs w:val="20"/>
                        </w:rPr>
                        <w:t>beruflichen Kontext relevant sind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c>
                </w:tr>
              </w:tbl>
              <w:p w14:paraId="1EBB1EAA" w14:textId="08928D0C" w:rsidR="00C2412D" w:rsidRDefault="00ED2DAC" w:rsidP="00844F24">
                <w:pPr>
                  <w:suppressAutoHyphens/>
                  <w:jc w:val="left"/>
                </w:pPr>
              </w:p>
            </w:sdtContent>
          </w:sdt>
          <w:p w14:paraId="0B94225F" w14:textId="77777777" w:rsidR="00DE3EC9" w:rsidRDefault="00DE3EC9" w:rsidP="00844F24">
            <w:pPr>
              <w:suppressAutoHyphens/>
              <w:jc w:val="left"/>
            </w:pPr>
          </w:p>
        </w:tc>
      </w:tr>
      <w:tr w:rsidR="00C2412D" w14:paraId="64EE6300" w14:textId="77777777" w:rsidTr="00DE3EC9">
        <w:trPr>
          <w:gridAfter w:val="1"/>
          <w:wAfter w:w="185" w:type="dxa"/>
        </w:trPr>
        <w:sdt>
          <w:sdtPr>
            <w:id w:val="-2009207344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2"/>
              </w:tcPr>
              <w:p w14:paraId="489E80E6" w14:textId="77777777" w:rsidR="00C2412D" w:rsidRDefault="00DE3EC9" w:rsidP="00DE3EC9">
                <w:pPr>
                  <w:spacing w:before="40"/>
                  <w:jc w:val="left"/>
                </w:pPr>
                <w:r>
                  <w:drawing>
                    <wp:inline distT="0" distB="0" distL="0" distR="0" wp14:anchorId="027B338E" wp14:editId="4B7582E3">
                      <wp:extent cx="504000" cy="504000"/>
                      <wp:effectExtent l="0" t="0" r="0" b="0"/>
                      <wp:docPr id="3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2"/>
          </w:tcPr>
          <w:sdt>
            <w:sdtPr>
              <w:id w:val="531460403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3C3C4BC" w14:textId="32C8C0C8" w:rsidR="00DE3EC9" w:rsidRDefault="00D27DFA" w:rsidP="00844F24">
                <w:pPr>
                  <w:suppressAutoHyphens/>
                  <w:spacing w:line="240" w:lineRule="exact"/>
                  <w:jc w:val="left"/>
                </w:pPr>
                <w:r>
                  <w:t>Gehe in folgenden drei Schritten vor</w:t>
                </w:r>
                <w:r w:rsidR="000B514D">
                  <w:t>:</w:t>
                </w:r>
              </w:p>
              <w:tbl>
                <w:tblPr>
                  <w:tblW w:w="0" w:type="auto"/>
                  <w:tblBorders>
                    <w:top w:val="nil"/>
                    <w:left w:val="nil"/>
                    <w:bottom w:val="nil"/>
                    <w:right w:val="nil"/>
                  </w:tblBorders>
                  <w:tblLook w:val="0000" w:firstRow="0" w:lastRow="0" w:firstColumn="0" w:lastColumn="0" w:noHBand="0" w:noVBand="0"/>
                </w:tblPr>
                <w:tblGrid>
                  <w:gridCol w:w="7590"/>
                </w:tblGrid>
                <w:tr w:rsidR="00D27DFA" w14:paraId="26B676C4" w14:textId="77777777">
                  <w:trPr>
                    <w:trHeight w:val="651"/>
                  </w:trPr>
                  <w:tc>
                    <w:tcPr>
                      <w:tcW w:w="0" w:type="auto"/>
                    </w:tcPr>
                    <w:p w14:paraId="70E601D5" w14:textId="77777777" w:rsidR="00D27DFA" w:rsidRDefault="00D27DFA" w:rsidP="00844F2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14:paraId="516AE824" w14:textId="70E387EB" w:rsidR="00D27DFA" w:rsidRDefault="00D27DFA" w:rsidP="00844F24">
                      <w:pPr>
                        <w:pStyle w:val="Default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Liste die für dich wichtigsten Werte auf. Zur Unterstützung findest du auf Seite </w:t>
                      </w:r>
                      <w:r w:rsidR="00844F24">
                        <w:rPr>
                          <w:sz w:val="20"/>
                          <w:szCs w:val="20"/>
                        </w:rPr>
                        <w:t>zwei</w:t>
                      </w:r>
                      <w:r>
                        <w:rPr>
                          <w:sz w:val="20"/>
                          <w:szCs w:val="20"/>
                        </w:rPr>
                        <w:t xml:space="preserve"> einige Beispiele.</w:t>
                      </w:r>
                    </w:p>
                    <w:p w14:paraId="1B0E3696" w14:textId="2B90353D" w:rsidR="00D27DFA" w:rsidRDefault="00D27DFA" w:rsidP="00844F24">
                      <w:pPr>
                        <w:pStyle w:val="Default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Beschreibe kurz, was du darunter verstehst.</w:t>
                      </w:r>
                    </w:p>
                    <w:p w14:paraId="25075E39" w14:textId="4392790D" w:rsidR="00D27DFA" w:rsidRDefault="00D27DFA" w:rsidP="00844F24">
                      <w:pPr>
                        <w:pStyle w:val="Default"/>
                        <w:numPr>
                          <w:ilvl w:val="0"/>
                          <w:numId w:val="20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Unterstreiche die Werte, die dir i</w:t>
                      </w:r>
                      <w:r w:rsidR="00F4546D">
                        <w:rPr>
                          <w:sz w:val="20"/>
                          <w:szCs w:val="20"/>
                        </w:rPr>
                        <w:t>m beruflichen Kontext</w:t>
                      </w:r>
                      <w:r>
                        <w:rPr>
                          <w:sz w:val="20"/>
                          <w:szCs w:val="20"/>
                        </w:rPr>
                        <w:t xml:space="preserve"> wichtig sind. Übertrage sie anschließend in deinen BO-Kompass.</w:t>
                      </w:r>
                    </w:p>
                  </w:tc>
                </w:tr>
              </w:tbl>
              <w:p w14:paraId="28DAB115" w14:textId="77777777" w:rsidR="00C2412D" w:rsidRDefault="00ED2DAC" w:rsidP="00844F24">
                <w:pPr>
                  <w:suppressAutoHyphens/>
                  <w:jc w:val="left"/>
                </w:pPr>
              </w:p>
            </w:sdtContent>
          </w:sdt>
          <w:p w14:paraId="68C83D8E" w14:textId="77777777" w:rsidR="00DE3EC9" w:rsidRDefault="00DE3EC9" w:rsidP="00844F24">
            <w:pPr>
              <w:pStyle w:val="Listenabsatz"/>
              <w:numPr>
                <w:ilvl w:val="0"/>
                <w:numId w:val="0"/>
              </w:numPr>
              <w:suppressAutoHyphens/>
              <w:ind w:left="360"/>
              <w:jc w:val="left"/>
            </w:pPr>
          </w:p>
        </w:tc>
      </w:tr>
      <w:tr w:rsidR="00C2412D" w14:paraId="52BAA13A" w14:textId="77777777" w:rsidTr="00DE3EC9">
        <w:trPr>
          <w:gridAfter w:val="1"/>
          <w:wAfter w:w="185" w:type="dxa"/>
        </w:trPr>
        <w:sdt>
          <w:sdtPr>
            <w:id w:val="-1228451205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  <w:gridSpan w:val="2"/>
              </w:tcPr>
              <w:p w14:paraId="2858DEDA" w14:textId="77777777" w:rsidR="00C2412D" w:rsidRDefault="00DE3EC9" w:rsidP="00DE3EC9">
                <w:pPr>
                  <w:spacing w:before="40"/>
                  <w:jc w:val="left"/>
                </w:pPr>
                <w:r>
                  <w:drawing>
                    <wp:inline distT="0" distB="0" distL="0" distR="0" wp14:anchorId="762B1010" wp14:editId="6D141F3C">
                      <wp:extent cx="504000" cy="504000"/>
                      <wp:effectExtent l="0" t="0" r="0" b="0"/>
                      <wp:docPr id="4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  <w:gridSpan w:val="2"/>
          </w:tcPr>
          <w:sdt>
            <w:sdtPr>
              <w:id w:val="1341664527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746A2197" w14:textId="44907EAA" w:rsidR="00DE3EC9" w:rsidRDefault="00DE3EC9" w:rsidP="00844F24">
                <w:pPr>
                  <w:suppressAutoHyphens/>
                  <w:ind w:left="567" w:hanging="567"/>
                  <w:jc w:val="left"/>
                </w:pPr>
                <w:r w:rsidRPr="007E4F28">
                  <w:rPr>
                    <w:rFonts w:ascii="Lelo Bold" w:hAnsi="Lelo Bold"/>
                    <w:shd w:val="clear" w:color="auto" w:fill="82C7E6"/>
                  </w:rPr>
                  <w:t>TIPP:</w:t>
                </w:r>
                <w:r>
                  <w:t xml:space="preserve"> W</w:t>
                </w:r>
                <w:r w:rsidRPr="00B20824">
                  <w:t>iederhole die Übung im Laufe des Studiums mehrmals und ergänze deine</w:t>
                </w:r>
                <w:r w:rsidR="00971856">
                  <w:t xml:space="preserve"> </w:t>
                </w:r>
                <w:r w:rsidRPr="00B20824">
                  <w:t>Eintragungen um neue Erkenntnisse.</w:t>
                </w:r>
              </w:p>
              <w:p w14:paraId="26979A3D" w14:textId="77777777" w:rsidR="00DE3EC9" w:rsidRDefault="00ED2DAC" w:rsidP="00844F24">
                <w:pPr>
                  <w:suppressAutoHyphens/>
                  <w:ind w:left="567" w:hanging="567"/>
                  <w:jc w:val="left"/>
                </w:pPr>
              </w:p>
            </w:sdtContent>
          </w:sdt>
          <w:p w14:paraId="2104DDB8" w14:textId="77777777" w:rsidR="00C2412D" w:rsidRDefault="00C2412D" w:rsidP="00844F24">
            <w:pPr>
              <w:suppressAutoHyphens/>
              <w:jc w:val="left"/>
            </w:pPr>
          </w:p>
        </w:tc>
      </w:tr>
      <w:tr w:rsidR="00C45BEB" w14:paraId="09FD23A6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454"/>
        </w:trPr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2C7E6"/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1509673234"/>
              <w:lock w:val="sdtContentLocked"/>
              <w:placeholder>
                <w:docPart w:val="0ABBF0EF87614A8CAD0D7589D73B5D3E"/>
              </w:placeholder>
              <w15:appearance w15:val="hidden"/>
            </w:sdtPr>
            <w:sdtEndPr/>
            <w:sdtContent>
              <w:p w14:paraId="06E24231" w14:textId="77777777" w:rsidR="00C45BEB" w:rsidRPr="007E4F28" w:rsidRDefault="00C45BEB" w:rsidP="00DE3EC9">
                <w:pPr>
                  <w:jc w:val="left"/>
                  <w:rPr>
                    <w:rFonts w:ascii="Lelo Bold" w:hAnsi="Lelo Bold"/>
                    <w:color w:val="1E1E1E"/>
                  </w:rPr>
                </w:pPr>
                <w:r w:rsidRPr="007E4F28">
                  <w:rPr>
                    <w:rFonts w:ascii="Lelo Bold" w:hAnsi="Lelo Bold"/>
                    <w:color w:val="1E1E1E"/>
                  </w:rPr>
                  <w:t>Werte</w:t>
                </w:r>
              </w:p>
            </w:sdtContent>
          </w:sdt>
        </w:tc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2C7E6"/>
            <w:vAlign w:val="center"/>
          </w:tcPr>
          <w:sdt>
            <w:sdtPr>
              <w:rPr>
                <w:rFonts w:ascii="Lelo Bold" w:hAnsi="Lelo Bold"/>
                <w:color w:val="1E1E1E"/>
              </w:rPr>
              <w:id w:val="-1625772919"/>
              <w:lock w:val="sdtContentLocked"/>
              <w:placeholder>
                <w:docPart w:val="0ABBF0EF87614A8CAD0D7589D73B5D3E"/>
              </w:placeholder>
              <w15:appearance w15:val="hidden"/>
            </w:sdtPr>
            <w:sdtEndPr/>
            <w:sdtContent>
              <w:p w14:paraId="3111F83E" w14:textId="0673FDD4" w:rsidR="00C45BEB" w:rsidRPr="007E4F28" w:rsidRDefault="00844F24" w:rsidP="00DE3EC9">
                <w:pPr>
                  <w:jc w:val="left"/>
                  <w:rPr>
                    <w:rFonts w:ascii="Lelo Bold" w:hAnsi="Lelo Bold"/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>Darunter verstehe ich …</w:t>
                </w:r>
              </w:p>
            </w:sdtContent>
          </w:sdt>
        </w:tc>
      </w:tr>
      <w:tr w:rsidR="00C45BEB" w14:paraId="44A7A14E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9"/>
        </w:trPr>
        <w:tc>
          <w:tcPr>
            <w:tcW w:w="2512" w:type="dxa"/>
            <w:gridSpan w:val="2"/>
          </w:tcPr>
          <w:p w14:paraId="4F4D4AB4" w14:textId="1576D204" w:rsidR="00C45BEB" w:rsidRDefault="007E7B76" w:rsidP="007E4F28">
            <w:pPr>
              <w:spacing w:before="40" w:after="4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"/>
          </w:p>
        </w:tc>
        <w:tc>
          <w:tcPr>
            <w:tcW w:w="6480" w:type="dxa"/>
            <w:gridSpan w:val="2"/>
          </w:tcPr>
          <w:p w14:paraId="6337CC75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599D6AD5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6DE3FCAF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5E61AD20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0B959BAE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07185190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4AFDAF2B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169402A5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05821458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6A532070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0374BFA0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473635CE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05BAECB7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0BCD1F6C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30E810E7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51DD3519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1D57C3BC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573B2FE6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14A97734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23C14CE1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4AFCBC78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5CD711C5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C45BEB" w14:paraId="5EB99BCD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49AF2064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5E7A6F33" w14:textId="77777777" w:rsidR="00C45BEB" w:rsidRDefault="00C45BEB" w:rsidP="007E4F28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844F24" w14:paraId="0084B15E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2D794FC7" w14:textId="6F613AFF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21F64A14" w14:textId="00212A33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844F24" w14:paraId="5798B415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119AFF96" w14:textId="5FAD0B24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024BD77E" w14:textId="3FF700EF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844F24" w14:paraId="1002A174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5E901FDC" w14:textId="1D5E407E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5A231C54" w14:textId="43DCE163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844F24" w14:paraId="33A7AF2B" w14:textId="77777777" w:rsidTr="00844F24">
        <w:tblPrEx>
          <w:tblBorders>
            <w:top w:val="dotted" w:sz="6" w:space="0" w:color="AF4B50"/>
            <w:left w:val="dotted" w:sz="6" w:space="0" w:color="AF4B50"/>
            <w:bottom w:val="dotted" w:sz="6" w:space="0" w:color="AF4B50"/>
            <w:right w:val="dotted" w:sz="6" w:space="0" w:color="AF4B50"/>
            <w:insideH w:val="dotted" w:sz="6" w:space="0" w:color="AF4B50"/>
            <w:insideV w:val="dotted" w:sz="6" w:space="0" w:color="AF4B50"/>
          </w:tblBorders>
        </w:tblPrEx>
        <w:trPr>
          <w:gridBefore w:val="1"/>
          <w:wBefore w:w="8" w:type="dxa"/>
          <w:trHeight w:val="297"/>
        </w:trPr>
        <w:tc>
          <w:tcPr>
            <w:tcW w:w="2512" w:type="dxa"/>
            <w:gridSpan w:val="2"/>
          </w:tcPr>
          <w:p w14:paraId="4FF897F0" w14:textId="0BBF74F9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6480" w:type="dxa"/>
            <w:gridSpan w:val="2"/>
          </w:tcPr>
          <w:p w14:paraId="0EE99FE4" w14:textId="4AF73E69" w:rsidR="00844F24" w:rsidRDefault="00844F24" w:rsidP="00844F24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18416917" w14:textId="7F21B6C0" w:rsidR="00144428" w:rsidRDefault="00144428" w:rsidP="00C2412D">
      <w:pPr>
        <w:ind w:left="567" w:hanging="567"/>
      </w:pPr>
    </w:p>
    <w:p w14:paraId="4B6CEDFE" w14:textId="77777777" w:rsidR="00844F24" w:rsidRDefault="00844F24" w:rsidP="00C2412D">
      <w:pPr>
        <w:ind w:left="567" w:hanging="567"/>
      </w:pPr>
    </w:p>
    <w:p w14:paraId="23E0AD4B" w14:textId="77777777" w:rsidR="00844F24" w:rsidRDefault="00844F24" w:rsidP="00C2412D">
      <w:pPr>
        <w:ind w:left="567" w:hanging="567"/>
      </w:pPr>
    </w:p>
    <w:bookmarkStart w:id="2" w:name="_Toc16788268" w:displacedByCustomXml="next"/>
    <w:sdt>
      <w:sdtPr>
        <w:rPr>
          <w:color w:val="C1282E"/>
        </w:rPr>
        <w:id w:val="802194293"/>
        <w:lock w:val="sdtContentLocked"/>
        <w:placeholder>
          <w:docPart w:val="DefaultPlaceholder_-1854013440"/>
        </w:placeholder>
        <w15:appearance w15:val="hidden"/>
      </w:sdtPr>
      <w:sdtEndPr>
        <w:rPr>
          <w:rFonts w:ascii="Lelo Regular" w:hAnsi="Lelo Regular"/>
          <w:sz w:val="36"/>
        </w:rPr>
      </w:sdtEndPr>
      <w:sdtContent>
        <w:p w14:paraId="188F8F47" w14:textId="7B8D2B53" w:rsidR="00C2412D" w:rsidRPr="00CF2CCA" w:rsidRDefault="00C2412D" w:rsidP="00C2412D">
          <w:pPr>
            <w:pStyle w:val="Titel25"/>
            <w:rPr>
              <w:color w:val="C1282E"/>
            </w:rPr>
          </w:pPr>
          <w:r w:rsidRPr="007E4F28">
            <w:rPr>
              <w:color w:val="1E1E1E"/>
              <w:shd w:val="clear" w:color="auto" w:fill="82C7E6"/>
            </w:rPr>
            <w:t>Meine Werte</w:t>
          </w:r>
          <w:r w:rsidR="00DE3EC9" w:rsidRPr="007E4F28">
            <w:rPr>
              <w:color w:val="1E1E1E"/>
              <w:shd w:val="clear" w:color="auto" w:fill="82C7E6"/>
            </w:rPr>
            <w:t xml:space="preserve"> </w:t>
          </w:r>
          <w:r w:rsidRPr="007E4F28">
            <w:rPr>
              <w:rFonts w:ascii="Lelo Regular" w:hAnsi="Lelo Regular"/>
              <w:color w:val="1E1E1E"/>
              <w:sz w:val="36"/>
              <w:shd w:val="clear" w:color="auto" w:fill="82C7E6"/>
            </w:rPr>
            <w:t>Beispiele – eine Auswahl</w:t>
          </w:r>
        </w:p>
        <w:bookmarkEnd w:id="2" w:displacedByCustomXml="next"/>
      </w:sdtContent>
    </w:sdt>
    <w:sdt>
      <w:sdtPr>
        <w:rPr>
          <w:sz w:val="24"/>
          <w:szCs w:val="24"/>
        </w:rPr>
        <w:id w:val="345143278"/>
        <w:lock w:val="sdtContentLocked"/>
        <w:placeholder>
          <w:docPart w:val="DefaultPlaceholder_-1854013440"/>
        </w:placeholder>
        <w15:appearance w15:val="hidden"/>
      </w:sdtPr>
      <w:sdtEndPr>
        <w:rPr>
          <w:sz w:val="20"/>
          <w:szCs w:val="20"/>
        </w:rPr>
      </w:sdtEndPr>
      <w:sdtContent>
        <w:p w14:paraId="56784B18" w14:textId="0DD6F388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776204745"/>
              <w:lock w:val="sdtContentLocked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C45BEB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B40C32">
            <w:rPr>
              <w:sz w:val="24"/>
              <w:szCs w:val="24"/>
            </w:rPr>
            <w:t xml:space="preserve"> </w:t>
          </w:r>
          <w:r w:rsidR="00B40C32" w:rsidRPr="00B40C32">
            <w:t>Abenteuer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58961504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C45BEB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Gleichheit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213968049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Pünktlichkeit</w:t>
          </w:r>
        </w:p>
        <w:p w14:paraId="5FE5A950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6352858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Abwechslung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24934773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Großzügigkeit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61886744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Rationalität</w:t>
          </w:r>
        </w:p>
        <w:p w14:paraId="089D5ADA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89118457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Achtsamkeit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39023588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Harmonie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74098215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Respekt</w:t>
          </w:r>
        </w:p>
        <w:p w14:paraId="17B3092E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64736932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Akzeptanz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22290924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Herausforderung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26429481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Risiko</w:t>
          </w:r>
        </w:p>
        <w:p w14:paraId="4A73F517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6362459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Anerkennung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80904724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Hilfsbereitschaft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54112669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Ruhe</w:t>
          </w:r>
        </w:p>
        <w:p w14:paraId="5D8E42DA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33630353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Arbeit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62318394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Hingabe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58796573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Schönheit</w:t>
          </w:r>
        </w:p>
        <w:p w14:paraId="35A79AAF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203299506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Aufrichtigkeit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82833086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Hoffnung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92380049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Selbstwert</w:t>
          </w:r>
        </w:p>
        <w:p w14:paraId="79E5FE38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86424957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Austausch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209705369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Höflichkeit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84967541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Sicherheit</w:t>
          </w:r>
        </w:p>
        <w:p w14:paraId="07569199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48720524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Authentizität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78525669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Humor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59963520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Sinn</w:t>
          </w:r>
        </w:p>
        <w:p w14:paraId="1F1C59C0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257216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Bescheidenheit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4486147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Individualität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43656325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Solidarität</w:t>
          </w:r>
        </w:p>
        <w:p w14:paraId="1DABD2F3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89477835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Bewahrung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94095028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Inklusion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23022353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Spiritualität</w:t>
          </w:r>
        </w:p>
        <w:p w14:paraId="63C87098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34763569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Bildung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201027943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Inspiration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67048570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Sportlichkeit</w:t>
          </w:r>
        </w:p>
        <w:p w14:paraId="1B945987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87865202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Demokratie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482186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144428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Integration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92194287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Stabilität</w:t>
          </w:r>
        </w:p>
        <w:p w14:paraId="253B4F82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39091570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Effektivität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8122800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Integrität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51657766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Stärke</w:t>
          </w:r>
        </w:p>
        <w:p w14:paraId="6F66024B" w14:textId="48A6CA7E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51904215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C45BEB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Ehrlichkeit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09012930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Kollegialität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06083655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Struktur</w:t>
          </w:r>
        </w:p>
        <w:p w14:paraId="3772EFCE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89762841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Einfühlungsvermögen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204732931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Kommunikation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80938303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Teamwork</w:t>
          </w:r>
        </w:p>
        <w:p w14:paraId="4F6695B7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65864588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Engagement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87184172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Kontinuität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75951506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Teilhabe</w:t>
          </w:r>
        </w:p>
        <w:p w14:paraId="2D8A6C31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76121928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Enthusiasmus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65290225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Kreativität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80616887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Toleranz</w:t>
          </w:r>
        </w:p>
        <w:p w14:paraId="32655E0E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25159872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Entwicklung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06772988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Leidenschaft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46765309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Tradition</w:t>
          </w:r>
        </w:p>
        <w:p w14:paraId="75D61926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75374520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Erfolg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98176551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Leistung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74530267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Umweltbewusstsein</w:t>
          </w:r>
        </w:p>
        <w:p w14:paraId="318FAD62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44923893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Erinnerung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208782749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Liebe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57389218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Unabhängigkeit</w:t>
          </w:r>
        </w:p>
        <w:p w14:paraId="6FFB55B3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91390055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Ethik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14403475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Loyalität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47880525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Unterstützung</w:t>
          </w:r>
        </w:p>
        <w:p w14:paraId="1813B0B6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64369663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Fairness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71418541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Macht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08989548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Verantwortung</w:t>
          </w:r>
        </w:p>
        <w:p w14:paraId="466EF32F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19230653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Familie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66346596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Mitwirkung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17872707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Verbindlichkeit</w:t>
          </w:r>
        </w:p>
        <w:p w14:paraId="29742D57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45770914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Faszination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65540997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Mut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36410027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Vernunft</w:t>
          </w:r>
        </w:p>
        <w:p w14:paraId="68FC1F38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55493090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finanzielle Unabhängigkeit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91482632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Nachhaltigkeit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55134223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Verständnis</w:t>
          </w:r>
        </w:p>
        <w:p w14:paraId="2B46A586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64740547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Flexibilität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204609018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Natur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143695704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Vertrauen</w:t>
          </w:r>
        </w:p>
        <w:p w14:paraId="5048DB06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97474676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Fortschritt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79945694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Neugier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02023674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Vielfalt</w:t>
          </w:r>
        </w:p>
        <w:p w14:paraId="16074AC0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314228270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Freiheit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30640447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Nutzen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78124820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Wachstum</w:t>
          </w:r>
        </w:p>
        <w:p w14:paraId="30CB6BDC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64558734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Freude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93971614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Neutralität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65622866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Wahrheit</w:t>
          </w:r>
        </w:p>
        <w:p w14:paraId="06F5B509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109701832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Freundlichkeit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03885880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Offenheit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38214555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Weisheit</w:t>
          </w:r>
        </w:p>
        <w:p w14:paraId="1B2ED325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05049663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Freundschaft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316381495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Optimismus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66172647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Wertschätzung</w:t>
          </w:r>
        </w:p>
        <w:p w14:paraId="6E66E0BF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46848104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Frieden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3377209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Ordnung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42186323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Wissen</w:t>
          </w:r>
        </w:p>
        <w:p w14:paraId="7BC8E2F7" w14:textId="77777777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121916901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Gelassenheit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200634823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Originalität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54803693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Wohlstand</w:t>
          </w:r>
        </w:p>
        <w:p w14:paraId="64B80701" w14:textId="206A8C7C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9139862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Gemeinschaft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655100586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2E270E" w:rsidRPr="002E270E">
            <w:t xml:space="preserve"> Pflichtgefühl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93828281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Wohlwollen</w:t>
          </w:r>
        </w:p>
        <w:p w14:paraId="02F19326" w14:textId="3598A41E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37007313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Gerechtigkeit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1239983261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2E270E" w:rsidRPr="002E270E">
            <w:t xml:space="preserve"> </w:t>
          </w:r>
          <w:r w:rsidR="002E270E" w:rsidRPr="00B40C32">
            <w:t>Phantasie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68120344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2E270E" w:rsidRPr="002E270E">
            <w:t>Zielstrebigkeit</w:t>
          </w:r>
        </w:p>
        <w:p w14:paraId="08A6CDDC" w14:textId="14FEE19F" w:rsidR="00B40C32" w:rsidRPr="00B40C32" w:rsidRDefault="00ED2DAC" w:rsidP="00B40C32">
          <w:pPr>
            <w:tabs>
              <w:tab w:val="left" w:pos="3600"/>
              <w:tab w:val="left" w:pos="6840"/>
            </w:tabs>
            <w:spacing w:line="280" w:lineRule="exact"/>
          </w:pPr>
          <w:sdt>
            <w:sdtPr>
              <w:rPr>
                <w:sz w:val="24"/>
                <w:szCs w:val="24"/>
              </w:rPr>
              <w:id w:val="-813946299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Gesundheit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214661548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473BB9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2E270E" w:rsidRPr="002E270E">
            <w:t xml:space="preserve"> </w:t>
          </w:r>
          <w:r w:rsidR="002E270E" w:rsidRPr="00B40C32">
            <w:t>Pragmatismus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77956916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C45BEB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2E270E" w:rsidRPr="00B40C32">
            <w:t>Zugehörigkeit</w:t>
          </w:r>
        </w:p>
        <w:p w14:paraId="2744BDAB" w14:textId="2799B87B" w:rsidR="005A4E20" w:rsidRPr="005A4E20" w:rsidRDefault="00ED2DAC" w:rsidP="00B40C32">
          <w:pPr>
            <w:tabs>
              <w:tab w:val="left" w:pos="3600"/>
              <w:tab w:val="left" w:pos="6840"/>
            </w:tabs>
            <w:spacing w:line="280" w:lineRule="exact"/>
            <w:rPr>
              <w:sz w:val="24"/>
              <w:szCs w:val="24"/>
            </w:rPr>
          </w:pPr>
          <w:sdt>
            <w:sdtPr>
              <w:rPr>
                <w:sz w:val="24"/>
                <w:szCs w:val="24"/>
              </w:rPr>
              <w:id w:val="-990244822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Glaube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416469168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5A4E20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2E270E" w:rsidRPr="002E270E">
            <w:t xml:space="preserve"> </w:t>
          </w:r>
          <w:r w:rsidR="002E270E" w:rsidRPr="00B40C32">
            <w:t>Präzision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1450159123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2E270E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2E270E">
            <w:rPr>
              <w:sz w:val="24"/>
              <w:szCs w:val="24"/>
            </w:rPr>
            <w:t xml:space="preserve"> </w:t>
          </w:r>
          <w:r w:rsidR="002E270E" w:rsidRPr="00B40C32">
            <w:t>Zuverlässigkeit</w:t>
          </w:r>
        </w:p>
      </w:sdtContent>
    </w:sdt>
    <w:p w14:paraId="5CA6CEDB" w14:textId="0CD27C0D" w:rsidR="002E270E" w:rsidRDefault="00ED2DAC" w:rsidP="00B40C32">
      <w:pPr>
        <w:tabs>
          <w:tab w:val="left" w:pos="3600"/>
          <w:tab w:val="left" w:pos="6840"/>
        </w:tabs>
        <w:spacing w:line="280" w:lineRule="exact"/>
      </w:pPr>
      <w:sdt>
        <w:sdtPr>
          <w:rPr>
            <w:sz w:val="24"/>
            <w:szCs w:val="24"/>
          </w:rPr>
          <w:id w:val="-773162895"/>
          <w:lock w:val="sdtContentLocked"/>
          <w:placeholder>
            <w:docPart w:val="DefaultPlaceholder_-1854013440"/>
          </w:placeholder>
          <w15:appearance w15:val="hidden"/>
        </w:sdtPr>
        <w:sdtEndPr>
          <w:rPr>
            <w:sz w:val="20"/>
            <w:szCs w:val="20"/>
          </w:rPr>
        </w:sdtEndPr>
        <w:sdtContent>
          <w:sdt>
            <w:sdtPr>
              <w:rPr>
                <w:sz w:val="24"/>
                <w:szCs w:val="24"/>
              </w:rPr>
              <w:id w:val="-2123759996"/>
              <w:lock w:val="sdtContentLocked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DF7722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DF7722">
            <w:rPr>
              <w:sz w:val="24"/>
              <w:szCs w:val="24"/>
            </w:rPr>
            <w:t xml:space="preserve"> </w:t>
          </w:r>
          <w:r w:rsidR="00B40C32" w:rsidRPr="00B40C32">
            <w:t>Glaubwürdigkeit</w:t>
          </w:r>
          <w:r w:rsidR="00B40C32" w:rsidRPr="00B40C32">
            <w:tab/>
          </w:r>
          <w:sdt>
            <w:sdtPr>
              <w:rPr>
                <w:sz w:val="24"/>
                <w:szCs w:val="24"/>
              </w:rPr>
              <w:id w:val="-916321107"/>
              <w15:appearance w15:val="hidden"/>
              <w14:checkbox>
                <w14:checked w14:val="0"/>
                <w14:checkedState w14:val="00FE" w14:font="Wingdings"/>
                <w14:uncheckedState w14:val="00A8" w14:font="Wingdings"/>
              </w14:checkbox>
            </w:sdtPr>
            <w:sdtEndPr/>
            <w:sdtContent>
              <w:r w:rsidR="002E270E">
                <w:rPr>
                  <w:sz w:val="24"/>
                  <w:szCs w:val="24"/>
                </w:rPr>
                <w:sym w:font="Wingdings" w:char="F0A8"/>
              </w:r>
            </w:sdtContent>
          </w:sdt>
          <w:r w:rsidR="002E270E" w:rsidRPr="002E270E">
            <w:t xml:space="preserve"> </w:t>
          </w:r>
          <w:r w:rsidR="002E270E" w:rsidRPr="00B40C32">
            <w:t>Professionalität</w:t>
          </w:r>
        </w:sdtContent>
      </w:sdt>
      <w:r w:rsidR="002E270E">
        <w:tab/>
      </w:r>
      <w:sdt>
        <w:sdtPr>
          <w:rPr>
            <w:sz w:val="24"/>
            <w:szCs w:val="24"/>
          </w:rPr>
          <w:id w:val="-6754249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473BB9">
            <w:rPr>
              <w:sz w:val="24"/>
              <w:szCs w:val="24"/>
            </w:rPr>
            <w:sym w:font="Wingdings" w:char="F0A8"/>
          </w:r>
        </w:sdtContent>
      </w:sdt>
      <w:r w:rsidR="002E270E">
        <w:rPr>
          <w:sz w:val="24"/>
          <w:szCs w:val="24"/>
        </w:rPr>
        <w:t xml:space="preserve"> </w:t>
      </w:r>
      <w:r w:rsidR="002E270E" w:rsidRPr="002E270E">
        <w:fldChar w:fldCharType="begin">
          <w:ffData>
            <w:name w:val="Text7"/>
            <w:enabled/>
            <w:calcOnExit w:val="0"/>
            <w:textInput/>
          </w:ffData>
        </w:fldChar>
      </w:r>
      <w:r w:rsidR="002E270E" w:rsidRPr="002E270E">
        <w:instrText xml:space="preserve"> FORMTEXT </w:instrText>
      </w:r>
      <w:r w:rsidR="002E270E" w:rsidRPr="002E270E">
        <w:fldChar w:fldCharType="separate"/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fldChar w:fldCharType="end"/>
      </w:r>
    </w:p>
    <w:p w14:paraId="15F0349B" w14:textId="62BD3442" w:rsidR="005A4E20" w:rsidRDefault="00ED2DAC" w:rsidP="00B40C32">
      <w:pPr>
        <w:tabs>
          <w:tab w:val="left" w:pos="3600"/>
          <w:tab w:val="left" w:pos="6840"/>
        </w:tabs>
        <w:spacing w:line="280" w:lineRule="exact"/>
      </w:pPr>
      <w:sdt>
        <w:sdtPr>
          <w:rPr>
            <w:sz w:val="24"/>
            <w:szCs w:val="24"/>
          </w:rPr>
          <w:id w:val="-18371397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2E270E">
            <w:rPr>
              <w:sz w:val="24"/>
              <w:szCs w:val="24"/>
            </w:rPr>
            <w:sym w:font="Wingdings" w:char="F0A8"/>
          </w:r>
        </w:sdtContent>
      </w:sdt>
      <w:r w:rsidR="002E270E">
        <w:rPr>
          <w:sz w:val="24"/>
          <w:szCs w:val="24"/>
        </w:rPr>
        <w:t xml:space="preserve"> </w:t>
      </w:r>
      <w:r w:rsidR="002E270E" w:rsidRPr="002E270E">
        <w:fldChar w:fldCharType="begin">
          <w:ffData>
            <w:name w:val="Text7"/>
            <w:enabled/>
            <w:calcOnExit w:val="0"/>
            <w:textInput/>
          </w:ffData>
        </w:fldChar>
      </w:r>
      <w:r w:rsidR="002E270E" w:rsidRPr="002E270E">
        <w:instrText xml:space="preserve"> FORMTEXT </w:instrText>
      </w:r>
      <w:r w:rsidR="002E270E" w:rsidRPr="002E270E">
        <w:fldChar w:fldCharType="separate"/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fldChar w:fldCharType="end"/>
      </w:r>
      <w:r w:rsidR="002E270E">
        <w:tab/>
      </w:r>
      <w:sdt>
        <w:sdtPr>
          <w:rPr>
            <w:sz w:val="24"/>
            <w:szCs w:val="24"/>
          </w:rPr>
          <w:id w:val="-1178649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2E270E">
            <w:rPr>
              <w:sz w:val="24"/>
              <w:szCs w:val="24"/>
            </w:rPr>
            <w:sym w:font="Wingdings" w:char="F0A8"/>
          </w:r>
        </w:sdtContent>
      </w:sdt>
      <w:r w:rsidR="002E270E">
        <w:rPr>
          <w:sz w:val="24"/>
          <w:szCs w:val="24"/>
        </w:rPr>
        <w:t xml:space="preserve"> </w:t>
      </w:r>
      <w:r w:rsidR="002E270E" w:rsidRPr="002E270E">
        <w:fldChar w:fldCharType="begin">
          <w:ffData>
            <w:name w:val="Text7"/>
            <w:enabled/>
            <w:calcOnExit w:val="0"/>
            <w:textInput/>
          </w:ffData>
        </w:fldChar>
      </w:r>
      <w:r w:rsidR="002E270E" w:rsidRPr="002E270E">
        <w:instrText xml:space="preserve"> FORMTEXT </w:instrText>
      </w:r>
      <w:r w:rsidR="002E270E" w:rsidRPr="002E270E">
        <w:fldChar w:fldCharType="separate"/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fldChar w:fldCharType="end"/>
      </w:r>
      <w:r w:rsidR="002E270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9905608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2E270E">
            <w:rPr>
              <w:sz w:val="24"/>
              <w:szCs w:val="24"/>
            </w:rPr>
            <w:sym w:font="Wingdings" w:char="F0A8"/>
          </w:r>
        </w:sdtContent>
      </w:sdt>
      <w:r w:rsidR="002E270E">
        <w:rPr>
          <w:sz w:val="24"/>
          <w:szCs w:val="24"/>
        </w:rPr>
        <w:t xml:space="preserve"> </w:t>
      </w:r>
      <w:r w:rsidR="002E270E" w:rsidRPr="002E270E">
        <w:fldChar w:fldCharType="begin">
          <w:ffData>
            <w:name w:val=""/>
            <w:enabled/>
            <w:calcOnExit w:val="0"/>
            <w:textInput/>
          </w:ffData>
        </w:fldChar>
      </w:r>
      <w:r w:rsidR="002E270E" w:rsidRPr="002E270E">
        <w:instrText xml:space="preserve"> FORMTEXT </w:instrText>
      </w:r>
      <w:r w:rsidR="002E270E" w:rsidRPr="002E270E">
        <w:fldChar w:fldCharType="separate"/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fldChar w:fldCharType="end"/>
      </w:r>
    </w:p>
    <w:p w14:paraId="231AE01B" w14:textId="165ADCA3" w:rsidR="00B40C32" w:rsidRPr="00B40C32" w:rsidRDefault="00ED2DAC" w:rsidP="00B40C32">
      <w:pPr>
        <w:tabs>
          <w:tab w:val="left" w:pos="3600"/>
          <w:tab w:val="left" w:pos="6840"/>
        </w:tabs>
        <w:spacing w:line="280" w:lineRule="exact"/>
      </w:pPr>
      <w:sdt>
        <w:sdtPr>
          <w:rPr>
            <w:sz w:val="24"/>
            <w:szCs w:val="24"/>
          </w:rPr>
          <w:id w:val="-19492963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A4E20">
            <w:rPr>
              <w:sz w:val="24"/>
              <w:szCs w:val="24"/>
            </w:rPr>
            <w:sym w:font="Wingdings" w:char="F0A8"/>
          </w:r>
        </w:sdtContent>
      </w:sdt>
      <w:r w:rsidR="005A4E20">
        <w:rPr>
          <w:sz w:val="24"/>
          <w:szCs w:val="24"/>
        </w:rPr>
        <w:t xml:space="preserve"> </w:t>
      </w:r>
      <w:r w:rsidR="005A4E20" w:rsidRPr="002E270E"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 w:rsidR="005A4E20" w:rsidRPr="002E270E">
        <w:instrText xml:space="preserve"> FORMTEXT </w:instrText>
      </w:r>
      <w:r w:rsidR="005A4E20" w:rsidRPr="002E270E">
        <w:fldChar w:fldCharType="separate"/>
      </w:r>
      <w:r w:rsidR="005A4E20" w:rsidRPr="002E270E">
        <w:t> </w:t>
      </w:r>
      <w:r w:rsidR="005A4E20" w:rsidRPr="002E270E">
        <w:t> </w:t>
      </w:r>
      <w:r w:rsidR="005A4E20" w:rsidRPr="002E270E">
        <w:t> </w:t>
      </w:r>
      <w:r w:rsidR="005A4E20" w:rsidRPr="002E270E">
        <w:t> </w:t>
      </w:r>
      <w:r w:rsidR="005A4E20" w:rsidRPr="002E270E">
        <w:t> </w:t>
      </w:r>
      <w:r w:rsidR="005A4E20" w:rsidRPr="002E270E">
        <w:fldChar w:fldCharType="end"/>
      </w:r>
      <w:bookmarkEnd w:id="3"/>
      <w:r w:rsidR="005A4E20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4594570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A4E20">
            <w:rPr>
              <w:sz w:val="24"/>
              <w:szCs w:val="24"/>
            </w:rPr>
            <w:sym w:font="Wingdings" w:char="F0A8"/>
          </w:r>
        </w:sdtContent>
      </w:sdt>
      <w:r w:rsidR="002E270E">
        <w:rPr>
          <w:sz w:val="24"/>
          <w:szCs w:val="24"/>
        </w:rPr>
        <w:t xml:space="preserve"> </w:t>
      </w:r>
      <w:r w:rsidR="002E270E" w:rsidRPr="002E270E">
        <w:fldChar w:fldCharType="begin">
          <w:ffData>
            <w:name w:val="Text7"/>
            <w:enabled/>
            <w:calcOnExit w:val="0"/>
            <w:textInput/>
          </w:ffData>
        </w:fldChar>
      </w:r>
      <w:r w:rsidR="002E270E" w:rsidRPr="002E270E">
        <w:instrText xml:space="preserve"> FORMTEXT </w:instrText>
      </w:r>
      <w:r w:rsidR="002E270E" w:rsidRPr="002E270E">
        <w:fldChar w:fldCharType="separate"/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fldChar w:fldCharType="end"/>
      </w:r>
      <w:r w:rsidR="002E270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9427207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2E270E">
            <w:rPr>
              <w:sz w:val="24"/>
              <w:szCs w:val="24"/>
            </w:rPr>
            <w:sym w:font="Wingdings" w:char="F0A8"/>
          </w:r>
        </w:sdtContent>
      </w:sdt>
      <w:r w:rsidR="002E270E">
        <w:rPr>
          <w:sz w:val="24"/>
          <w:szCs w:val="24"/>
        </w:rPr>
        <w:t xml:space="preserve"> </w:t>
      </w:r>
      <w:r w:rsidR="002E270E" w:rsidRPr="002E270E">
        <w:fldChar w:fldCharType="begin">
          <w:ffData>
            <w:name w:val="Text7"/>
            <w:enabled/>
            <w:calcOnExit w:val="0"/>
            <w:textInput/>
          </w:ffData>
        </w:fldChar>
      </w:r>
      <w:r w:rsidR="002E270E" w:rsidRPr="002E270E">
        <w:instrText xml:space="preserve"> FORMTEXT </w:instrText>
      </w:r>
      <w:r w:rsidR="002E270E" w:rsidRPr="002E270E">
        <w:fldChar w:fldCharType="separate"/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t> </w:t>
      </w:r>
      <w:r w:rsidR="002E270E" w:rsidRPr="002E270E">
        <w:fldChar w:fldCharType="end"/>
      </w:r>
      <w:r w:rsidR="005A4E20">
        <w:rPr>
          <w:sz w:val="24"/>
          <w:szCs w:val="24"/>
        </w:rPr>
        <w:tab/>
      </w:r>
      <w:r w:rsidR="005A4E20">
        <w:t xml:space="preserve"> </w:t>
      </w:r>
    </w:p>
    <w:p w14:paraId="59142994" w14:textId="77777777" w:rsidR="00B40C32" w:rsidRPr="003E46E0" w:rsidRDefault="00B40C32" w:rsidP="00B40C32">
      <w:pPr>
        <w:tabs>
          <w:tab w:val="left" w:pos="2520"/>
        </w:tabs>
      </w:pPr>
    </w:p>
    <w:sectPr w:rsidR="00B40C32" w:rsidRPr="003E46E0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710E4" w14:textId="77777777" w:rsidR="00ED2DAC" w:rsidRDefault="00ED2DAC" w:rsidP="00F41F66">
      <w:r>
        <w:separator/>
      </w:r>
    </w:p>
  </w:endnote>
  <w:endnote w:type="continuationSeparator" w:id="0">
    <w:p w14:paraId="6662D0F3" w14:textId="77777777" w:rsidR="00ED2DAC" w:rsidRDefault="00ED2DAC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6DB5B1EE-5E31-4174-9BC8-0715E22BE2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546B5CE-599C-42F9-BAF2-B2A9357F6C9D}"/>
    <w:embedBold r:id="rId3" w:fontKey="{3D5E4B2B-B483-4A15-B92B-6A207D0E7800}"/>
  </w:font>
  <w:font w:name="Lelo Regular">
    <w:altName w:val="Lelo Regular"/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C7356AC-0279-4A51-9E68-1992606F59F4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E1FA257-2AB5-499B-8D08-C9AB3FB1F53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98372" w14:textId="77777777" w:rsidR="00DF7722" w:rsidRDefault="00DF77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1A6ED" w14:textId="1A61FF91" w:rsidR="00DF7722" w:rsidRDefault="00ED2DAC" w:rsidP="00DF7722">
    <w:pPr>
      <w:pStyle w:val="Fuzeile"/>
      <w:jc w:val="right"/>
    </w:pPr>
    <w:sdt>
      <w:sdtPr>
        <w:rPr>
          <w:rFonts w:cs="Lelo Regular"/>
        </w:rPr>
        <w:id w:val="175697396"/>
        <w:lock w:val="sdtContentLocked"/>
        <w:placeholder>
          <w:docPart w:val="869CB84E82DD42D89437A8C1A918662F"/>
        </w:placeholder>
        <w15:appearance w15:val="hidden"/>
      </w:sdtPr>
      <w:sdtEndPr/>
      <w:sdtContent>
        <w:r w:rsidR="002E270E" w:rsidRPr="005A4E20">
          <w:rPr>
            <w:rFonts w:cs="Lelo Regular"/>
          </w:rPr>
          <w:t>Quelle: In Anlehnung an Talentkompass NRW, hrsg. V. MAGS NRW 2011</w:t>
        </w:r>
      </w:sdtContent>
    </w:sdt>
    <w:r w:rsidR="002E270E" w:rsidRPr="005A4E20">
      <w:rPr>
        <w:rFonts w:cs="Lelo Regular"/>
      </w:rPr>
      <w:t xml:space="preserve"> </w:t>
    </w:r>
    <w:r w:rsidR="00FC2C4B">
      <w:rPr>
        <w:rFonts w:cs="Lelo Regular"/>
      </w:rPr>
      <w:tab/>
    </w:r>
    <w:sdt>
      <w:sdtPr>
        <w:id w:val="83920582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id w:val="-1548212341"/>
                <w:lock w:val="sdtLocked"/>
                <w:placeholder>
                  <w:docPart w:val="DefaultPlaceholder_-1854013440"/>
                </w:placeholder>
                <w15:appearance w15:val="hidden"/>
              </w:sdtPr>
              <w:sdtEndPr>
                <w:rPr>
                  <w:b/>
                  <w:bCs/>
                  <w:sz w:val="24"/>
                  <w:szCs w:val="24"/>
                </w:rPr>
              </w:sdtEndPr>
              <w:sdtContent>
                <w:r w:rsidR="00DF7722">
                  <w:t xml:space="preserve">Seite </w:t>
                </w:r>
                <w:r w:rsidR="00DF7722"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 w:rsidR="00DF7722">
                  <w:rPr>
                    <w:b/>
                    <w:bCs/>
                  </w:rPr>
                  <w:instrText>PAGE</w:instrText>
                </w:r>
                <w:r w:rsidR="00DF7722"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DF7722">
                  <w:rPr>
                    <w:b/>
                    <w:bCs/>
                  </w:rPr>
                  <w:t>2</w:t>
                </w:r>
                <w:r w:rsidR="00DF7722"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="00DF7722">
                  <w:t xml:space="preserve"> von </w:t>
                </w:r>
                <w:r w:rsidR="00DF7722"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 w:rsidR="00DF7722">
                  <w:rPr>
                    <w:b/>
                    <w:bCs/>
                  </w:rPr>
                  <w:instrText>NUMPAGES</w:instrText>
                </w:r>
                <w:r w:rsidR="00DF7722"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DF7722">
                  <w:rPr>
                    <w:b/>
                    <w:bCs/>
                  </w:rPr>
                  <w:t>2</w:t>
                </w:r>
                <w:r w:rsidR="00DF7722"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</w:sdtContent>
    </w:sdt>
  </w:p>
  <w:p w14:paraId="7D7DC21D" w14:textId="497A648C" w:rsidR="00DF7722" w:rsidRDefault="00ED2DAC" w:rsidP="005A4E20">
    <w:pPr>
      <w:pStyle w:val="EinfAbs"/>
    </w:pPr>
    <w:sdt>
      <w:sdtPr>
        <w:rPr>
          <w:rFonts w:ascii="Lelo Regular" w:hAnsi="Lelo Regular" w:cs="Lelo Regular"/>
          <w:sz w:val="20"/>
          <w:szCs w:val="20"/>
        </w:rPr>
        <w:id w:val="-878157198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FC2C4B" w:rsidRPr="00FC2C4B">
          <w:rPr>
            <w:rFonts w:ascii="Lelo Regular" w:hAnsi="Lelo Regular" w:cs="Lelo Regular"/>
            <w:sz w:val="20"/>
            <w:szCs w:val="20"/>
          </w:rPr>
          <w:t>(URL: https://www.mags.nrw/talentkompass, abgerufen am 10.07.2018)</w:t>
        </w:r>
      </w:sdtContent>
    </w:sdt>
    <w:r w:rsidR="00FC2C4B">
      <w:rPr>
        <w:rFonts w:ascii="Lelo Regular" w:hAnsi="Lelo Regular" w:cs="Lelo Regular"/>
        <w:sz w:val="20"/>
        <w:szCs w:val="20"/>
      </w:rPr>
      <w:tab/>
    </w:r>
    <w:r w:rsidR="00FC2C4B">
      <w:rPr>
        <w:rFonts w:ascii="Lelo Regular" w:hAnsi="Lelo Regular" w:cs="Lelo Regular"/>
        <w:sz w:val="20"/>
        <w:szCs w:val="20"/>
      </w:rPr>
      <w:tab/>
    </w:r>
    <w:r w:rsidR="00FC2C4B">
      <w:rPr>
        <w:rFonts w:ascii="Lelo Regular" w:hAnsi="Lelo Regular" w:cs="Lelo Regular"/>
        <w:sz w:val="20"/>
        <w:szCs w:val="20"/>
      </w:rPr>
      <w:tab/>
    </w:r>
    <w:sdt>
      <w:sdtPr>
        <w:id w:val="-1783556178"/>
        <w:lock w:val="sdtLocked"/>
        <w:placeholder>
          <w:docPart w:val="DefaultPlaceholder_-1854013440"/>
        </w:placeholder>
        <w15:appearance w15:val="hidden"/>
      </w:sdtPr>
      <w:sdtEndPr/>
      <w:sdtContent>
        <w:r w:rsidR="005A4E20">
          <w:t xml:space="preserve">      </w:t>
        </w:r>
        <w:r w:rsidR="00DF7722" w:rsidRPr="005A4E20">
          <w:rPr>
            <w:rFonts w:ascii="Lelo Regular" w:hAnsi="Lelo Regular"/>
            <w:sz w:val="20"/>
            <w:szCs w:val="20"/>
          </w:rPr>
          <w:fldChar w:fldCharType="begin"/>
        </w:r>
        <w:r w:rsidR="00DF7722" w:rsidRPr="005A4E20">
          <w:rPr>
            <w:rFonts w:ascii="Lelo Regular" w:hAnsi="Lelo Regular"/>
            <w:sz w:val="20"/>
            <w:szCs w:val="20"/>
          </w:rPr>
          <w:instrText xml:space="preserve"> TIME \@ "dd.MM.yyyy" </w:instrText>
        </w:r>
        <w:r w:rsidR="00DF7722" w:rsidRPr="005A4E20">
          <w:rPr>
            <w:rFonts w:ascii="Lelo Regular" w:hAnsi="Lelo Regular"/>
            <w:sz w:val="20"/>
            <w:szCs w:val="20"/>
          </w:rPr>
          <w:fldChar w:fldCharType="separate"/>
        </w:r>
        <w:r w:rsidR="00F4546D">
          <w:rPr>
            <w:rFonts w:ascii="Lelo Regular" w:hAnsi="Lelo Regular"/>
            <w:noProof/>
            <w:sz w:val="20"/>
            <w:szCs w:val="20"/>
          </w:rPr>
          <w:t>15.09.2020</w:t>
        </w:r>
        <w:r w:rsidR="00DF7722" w:rsidRPr="005A4E20">
          <w:rPr>
            <w:rFonts w:ascii="Lelo Regular" w:hAnsi="Lelo Regular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116A4" w14:textId="77777777" w:rsidR="00DF7722" w:rsidRDefault="00DF77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F02EA" w14:textId="77777777" w:rsidR="00ED2DAC" w:rsidRDefault="00ED2DAC" w:rsidP="00F41F66">
      <w:r>
        <w:separator/>
      </w:r>
    </w:p>
  </w:footnote>
  <w:footnote w:type="continuationSeparator" w:id="0">
    <w:p w14:paraId="5C28B17C" w14:textId="77777777" w:rsidR="00ED2DAC" w:rsidRDefault="00ED2DAC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881CB" w14:textId="77777777" w:rsidR="00DF7722" w:rsidRDefault="00DF77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C5C7B" w14:textId="77777777" w:rsidR="00DF7722" w:rsidRPr="002F6058" w:rsidRDefault="00DF7722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303ACF25" wp14:editId="5B299AFA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662B4F2C" wp14:editId="26892979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B2C1A" w14:textId="77777777" w:rsidR="00DF7722" w:rsidRDefault="00DF772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74D07"/>
    <w:multiLevelType w:val="hybridMultilevel"/>
    <w:tmpl w:val="8DD6D0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035D2"/>
    <w:multiLevelType w:val="hybridMultilevel"/>
    <w:tmpl w:val="FCEA2CC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16250AE"/>
    <w:multiLevelType w:val="hybridMultilevel"/>
    <w:tmpl w:val="5E66017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8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0"/>
  </w:num>
  <w:num w:numId="5">
    <w:abstractNumId w:val="1"/>
  </w:num>
  <w:num w:numId="6">
    <w:abstractNumId w:val="17"/>
  </w:num>
  <w:num w:numId="7">
    <w:abstractNumId w:val="4"/>
  </w:num>
  <w:num w:numId="8">
    <w:abstractNumId w:val="6"/>
  </w:num>
  <w:num w:numId="9">
    <w:abstractNumId w:val="18"/>
  </w:num>
  <w:num w:numId="10">
    <w:abstractNumId w:val="14"/>
  </w:num>
  <w:num w:numId="11">
    <w:abstractNumId w:val="7"/>
  </w:num>
  <w:num w:numId="12">
    <w:abstractNumId w:val="10"/>
  </w:num>
  <w:num w:numId="13">
    <w:abstractNumId w:val="16"/>
  </w:num>
  <w:num w:numId="14">
    <w:abstractNumId w:val="5"/>
  </w:num>
  <w:num w:numId="15">
    <w:abstractNumId w:val="11"/>
  </w:num>
  <w:num w:numId="16">
    <w:abstractNumId w:val="8"/>
  </w:num>
  <w:num w:numId="17">
    <w:abstractNumId w:val="9"/>
  </w:num>
  <w:num w:numId="18">
    <w:abstractNumId w:val="2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2D"/>
    <w:rsid w:val="0002117C"/>
    <w:rsid w:val="000871F9"/>
    <w:rsid w:val="000952CA"/>
    <w:rsid w:val="000A4021"/>
    <w:rsid w:val="000B4E8F"/>
    <w:rsid w:val="000B514D"/>
    <w:rsid w:val="000C53B5"/>
    <w:rsid w:val="000D0672"/>
    <w:rsid w:val="000D0D6A"/>
    <w:rsid w:val="000D216F"/>
    <w:rsid w:val="000F297C"/>
    <w:rsid w:val="00104C7B"/>
    <w:rsid w:val="00115133"/>
    <w:rsid w:val="00131A8C"/>
    <w:rsid w:val="00144428"/>
    <w:rsid w:val="00155396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E270E"/>
    <w:rsid w:val="002F6058"/>
    <w:rsid w:val="003031AE"/>
    <w:rsid w:val="00326C2C"/>
    <w:rsid w:val="00336E1D"/>
    <w:rsid w:val="003547A8"/>
    <w:rsid w:val="00373A1D"/>
    <w:rsid w:val="0039752E"/>
    <w:rsid w:val="003D3239"/>
    <w:rsid w:val="003E2038"/>
    <w:rsid w:val="003E2936"/>
    <w:rsid w:val="003E46E0"/>
    <w:rsid w:val="00407E3D"/>
    <w:rsid w:val="00417BD7"/>
    <w:rsid w:val="00433582"/>
    <w:rsid w:val="00444C8B"/>
    <w:rsid w:val="004602F1"/>
    <w:rsid w:val="00466C9D"/>
    <w:rsid w:val="00473BB9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368"/>
    <w:rsid w:val="00551525"/>
    <w:rsid w:val="00562BC1"/>
    <w:rsid w:val="00574090"/>
    <w:rsid w:val="00576051"/>
    <w:rsid w:val="005A2180"/>
    <w:rsid w:val="005A4E20"/>
    <w:rsid w:val="005C2895"/>
    <w:rsid w:val="005C6E32"/>
    <w:rsid w:val="005F15F8"/>
    <w:rsid w:val="00652542"/>
    <w:rsid w:val="00687A53"/>
    <w:rsid w:val="0069612C"/>
    <w:rsid w:val="006A4CE9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4F28"/>
    <w:rsid w:val="007E5C28"/>
    <w:rsid w:val="007E7B76"/>
    <w:rsid w:val="007F05A7"/>
    <w:rsid w:val="008010BC"/>
    <w:rsid w:val="00822E34"/>
    <w:rsid w:val="00844F24"/>
    <w:rsid w:val="00847941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24"/>
    <w:rsid w:val="00911987"/>
    <w:rsid w:val="00912952"/>
    <w:rsid w:val="00914012"/>
    <w:rsid w:val="00944B6C"/>
    <w:rsid w:val="00946C79"/>
    <w:rsid w:val="00961715"/>
    <w:rsid w:val="00971856"/>
    <w:rsid w:val="00982526"/>
    <w:rsid w:val="009866A3"/>
    <w:rsid w:val="009943F0"/>
    <w:rsid w:val="009A7A85"/>
    <w:rsid w:val="009C7FE2"/>
    <w:rsid w:val="009F2DD3"/>
    <w:rsid w:val="009F3A75"/>
    <w:rsid w:val="00A258F5"/>
    <w:rsid w:val="00A3433E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2642B"/>
    <w:rsid w:val="00B40C32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C11093"/>
    <w:rsid w:val="00C2412D"/>
    <w:rsid w:val="00C24276"/>
    <w:rsid w:val="00C45BEB"/>
    <w:rsid w:val="00C55B83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27DFA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E3EC9"/>
    <w:rsid w:val="00DF4D6E"/>
    <w:rsid w:val="00DF7722"/>
    <w:rsid w:val="00E24023"/>
    <w:rsid w:val="00E25F08"/>
    <w:rsid w:val="00E63ACA"/>
    <w:rsid w:val="00EA443F"/>
    <w:rsid w:val="00EB1525"/>
    <w:rsid w:val="00EB1B6D"/>
    <w:rsid w:val="00EB3133"/>
    <w:rsid w:val="00ED2DAC"/>
    <w:rsid w:val="00F14268"/>
    <w:rsid w:val="00F41F66"/>
    <w:rsid w:val="00F4546D"/>
    <w:rsid w:val="00F513B1"/>
    <w:rsid w:val="00F56489"/>
    <w:rsid w:val="00F72256"/>
    <w:rsid w:val="00F92B38"/>
    <w:rsid w:val="00FA1B02"/>
    <w:rsid w:val="00FA7058"/>
    <w:rsid w:val="00FC2C4B"/>
    <w:rsid w:val="00FD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CE2C4"/>
  <w15:chartTrackingRefBased/>
  <w15:docId w15:val="{3FDB0157-FABA-4D96-886E-B13CE831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412D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  <w:style w:type="paragraph" w:customStyle="1" w:styleId="EinfAbs">
    <w:name w:val="[Einf. Abs.]"/>
    <w:basedOn w:val="Standard"/>
    <w:uiPriority w:val="99"/>
    <w:rsid w:val="005A4E20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noProof w:val="0"/>
      <w:color w:val="000000"/>
      <w:sz w:val="24"/>
      <w:szCs w:val="24"/>
      <w:lang w:eastAsia="en-US"/>
    </w:rPr>
  </w:style>
  <w:style w:type="paragraph" w:customStyle="1" w:styleId="Default">
    <w:name w:val="Default"/>
    <w:rsid w:val="00D27DFA"/>
    <w:pPr>
      <w:autoSpaceDE w:val="0"/>
      <w:autoSpaceDN w:val="0"/>
      <w:adjustRightInd w:val="0"/>
      <w:spacing w:after="0" w:line="240" w:lineRule="auto"/>
    </w:pPr>
    <w:rPr>
      <w:rFonts w:ascii="Lelo Regular" w:hAnsi="Lelo Regular" w:cs="Lelo 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083522-37D7-4658-9C42-7BFDC732D8FD}"/>
      </w:docPartPr>
      <w:docPartBody>
        <w:p w:rsidR="005229BE" w:rsidRDefault="005229BE">
          <w:r w:rsidRPr="00D6447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BBF0EF87614A8CAD0D7589D73B5D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2FCD24-88AA-4222-979D-925FA64F1A92}"/>
      </w:docPartPr>
      <w:docPartBody>
        <w:p w:rsidR="001D5523" w:rsidRDefault="006D15DE" w:rsidP="006D15DE">
          <w:pPr>
            <w:pStyle w:val="0ABBF0EF87614A8CAD0D7589D73B5D3E"/>
          </w:pPr>
          <w:r w:rsidRPr="00D6447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9CB84E82DD42D89437A8C1A91866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D6F9B1-1055-4D2B-80B8-0BCF903453B1}"/>
      </w:docPartPr>
      <w:docPartBody>
        <w:p w:rsidR="0099367F" w:rsidRDefault="00442ECA" w:rsidP="00442ECA">
          <w:pPr>
            <w:pStyle w:val="869CB84E82DD42D89437A8C1A918662F"/>
          </w:pPr>
          <w:r w:rsidRPr="00D6447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altName w:val="Lelo Regular"/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9BE"/>
    <w:rsid w:val="001D5523"/>
    <w:rsid w:val="00294D37"/>
    <w:rsid w:val="00442ECA"/>
    <w:rsid w:val="005229BE"/>
    <w:rsid w:val="006D15DE"/>
    <w:rsid w:val="0099367F"/>
    <w:rsid w:val="00EB32CB"/>
    <w:rsid w:val="00F55658"/>
    <w:rsid w:val="00F73E43"/>
    <w:rsid w:val="00FD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442ECA"/>
    <w:rPr>
      <w:color w:val="808080"/>
    </w:rPr>
  </w:style>
  <w:style w:type="paragraph" w:customStyle="1" w:styleId="0ABBF0EF87614A8CAD0D7589D73B5D3E">
    <w:name w:val="0ABBF0EF87614A8CAD0D7589D73B5D3E"/>
    <w:rsid w:val="006D15DE"/>
  </w:style>
  <w:style w:type="paragraph" w:customStyle="1" w:styleId="869CB84E82DD42D89437A8C1A918662F">
    <w:name w:val="869CB84E82DD42D89437A8C1A918662F"/>
    <w:rsid w:val="00442E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93698-A2A9-45D0-A28D-0D242908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2</Pages>
  <Words>472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 Schütte</cp:lastModifiedBy>
  <cp:revision>3</cp:revision>
  <cp:lastPrinted>2019-09-05T12:11:00Z</cp:lastPrinted>
  <dcterms:created xsi:type="dcterms:W3CDTF">2020-09-13T20:54:00Z</dcterms:created>
  <dcterms:modified xsi:type="dcterms:W3CDTF">2020-09-15T18:56:00Z</dcterms:modified>
</cp:coreProperties>
</file>