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321070513"/>
        <w:lock w:val="sdtContentLocked"/>
        <w:placeholder>
          <w:docPart w:val="DefaultPlaceholder_-1854013440"/>
        </w:placeholder>
        <w15:appearance w15:val="hidden"/>
      </w:sdtPr>
      <w:sdtEndPr/>
      <w:sdtContent>
        <w:p w14:paraId="2D1994A7" w14:textId="516B5853" w:rsidR="005915D4" w:rsidRDefault="005915D4" w:rsidP="005915D4">
          <w:pPr>
            <w:pStyle w:val="Titel2"/>
          </w:pPr>
          <w:r w:rsidRPr="00873248">
            <w:rPr>
              <w:color w:val="A1151A"/>
            </w:rPr>
            <w:t>Fünf Reflexionsschritte</w:t>
          </w:r>
          <w:r w:rsidR="00873248">
            <w:rPr>
              <w:color w:val="A1151A"/>
            </w:rPr>
            <w:t xml:space="preserve">: </w:t>
          </w:r>
          <w:r w:rsidRPr="00873248">
            <w:rPr>
              <w:rFonts w:ascii="Lelo Regular" w:hAnsi="Lelo Regular"/>
              <w:color w:val="A1151A"/>
              <w:sz w:val="36"/>
              <w:szCs w:val="36"/>
            </w:rPr>
            <w:t>Was kann ich?</w:t>
          </w:r>
        </w:p>
      </w:sdtContent>
    </w:sdt>
    <w:p w14:paraId="32A49D00" w14:textId="1301FB49" w:rsidR="00733176" w:rsidRPr="00733176" w:rsidRDefault="006D738B" w:rsidP="005915D4">
      <w:pPr>
        <w:pStyle w:val="Titel2"/>
        <w:rPr>
          <w:color w:val="F9C621"/>
          <w:sz w:val="32"/>
          <w:szCs w:val="32"/>
        </w:rPr>
      </w:pPr>
      <w:sdt>
        <w:sdtPr>
          <w:rPr>
            <w:color w:val="F9C621"/>
            <w:sz w:val="32"/>
            <w:szCs w:val="32"/>
          </w:rPr>
          <w:id w:val="-367522292"/>
          <w:lock w:val="sdtContentLocked"/>
          <w:placeholder>
            <w:docPart w:val="DefaultPlaceholder_-1854013440"/>
          </w:placeholder>
          <w15:appearance w15:val="hidden"/>
        </w:sdtPr>
        <w:sdtEndPr>
          <w:rPr>
            <w:color w:val="1E1E1E"/>
          </w:rPr>
        </w:sdtEndPr>
        <w:sdtContent>
          <w:r w:rsidR="00733176" w:rsidRPr="00E56984">
            <w:rPr>
              <w:color w:val="1E1E1E"/>
              <w:sz w:val="28"/>
              <w:szCs w:val="28"/>
            </w:rPr>
            <w:t>Semester:</w:t>
          </w:r>
        </w:sdtContent>
      </w:sdt>
      <w:r w:rsidR="00733176">
        <w:rPr>
          <w:color w:val="F9C621"/>
          <w:sz w:val="32"/>
          <w:szCs w:val="32"/>
        </w:rPr>
        <w:t xml:space="preserve"> </w:t>
      </w:r>
      <w:r w:rsidR="00733176" w:rsidRPr="00733176">
        <w:rPr>
          <w:rFonts w:ascii="Lelo Regular" w:hAnsi="Lelo Regular"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733176" w:rsidRPr="00733176">
        <w:rPr>
          <w:rFonts w:ascii="Lelo Regular" w:hAnsi="Lelo Regular"/>
          <w:sz w:val="32"/>
          <w:szCs w:val="32"/>
        </w:rPr>
        <w:instrText xml:space="preserve"> FORMTEXT </w:instrText>
      </w:r>
      <w:r w:rsidR="00733176" w:rsidRPr="00733176">
        <w:rPr>
          <w:rFonts w:ascii="Lelo Regular" w:hAnsi="Lelo Regular"/>
          <w:sz w:val="32"/>
          <w:szCs w:val="32"/>
        </w:rPr>
      </w:r>
      <w:r w:rsidR="00733176" w:rsidRPr="00733176">
        <w:rPr>
          <w:rFonts w:ascii="Lelo Regular" w:hAnsi="Lelo Regular"/>
          <w:sz w:val="32"/>
          <w:szCs w:val="32"/>
        </w:rPr>
        <w:fldChar w:fldCharType="separate"/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sz w:val="32"/>
          <w:szCs w:val="32"/>
        </w:rPr>
        <w:fldChar w:fldCharType="end"/>
      </w:r>
      <w:bookmarkEnd w:id="0"/>
      <w:r w:rsidR="00733176">
        <w:rPr>
          <w:color w:val="F9C621"/>
          <w:sz w:val="32"/>
          <w:szCs w:val="32"/>
        </w:rPr>
        <w:tab/>
      </w:r>
      <w:r w:rsidR="00733176">
        <w:rPr>
          <w:color w:val="F9C621"/>
          <w:sz w:val="32"/>
          <w:szCs w:val="32"/>
        </w:rPr>
        <w:tab/>
      </w:r>
      <w:r w:rsidR="00733176">
        <w:rPr>
          <w:color w:val="F9C621"/>
          <w:sz w:val="32"/>
          <w:szCs w:val="32"/>
        </w:rPr>
        <w:tab/>
      </w:r>
      <w:sdt>
        <w:sdtPr>
          <w:rPr>
            <w:color w:val="F9C621"/>
            <w:sz w:val="32"/>
            <w:szCs w:val="32"/>
          </w:rPr>
          <w:id w:val="214940986"/>
          <w:lock w:val="sdtContentLocked"/>
          <w:placeholder>
            <w:docPart w:val="DefaultPlaceholder_-1854013440"/>
          </w:placeholder>
          <w15:appearance w15:val="hidden"/>
        </w:sdtPr>
        <w:sdtEndPr/>
        <w:sdtContent>
          <w:r w:rsidR="00733176" w:rsidRPr="00E56984">
            <w:rPr>
              <w:color w:val="1E1E1E"/>
              <w:sz w:val="28"/>
              <w:szCs w:val="28"/>
            </w:rPr>
            <w:t>Datum:</w:t>
          </w:r>
        </w:sdtContent>
      </w:sdt>
      <w:r w:rsidR="00733176">
        <w:rPr>
          <w:color w:val="F9C621"/>
          <w:sz w:val="32"/>
          <w:szCs w:val="32"/>
        </w:rPr>
        <w:t xml:space="preserve"> </w:t>
      </w:r>
      <w:r w:rsidR="00873248">
        <w:rPr>
          <w:rFonts w:ascii="Lelo Regular" w:hAnsi="Lelo Regular"/>
          <w:sz w:val="32"/>
          <w:szCs w:val="32"/>
        </w:rP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 w:rsidR="00873248">
        <w:rPr>
          <w:rFonts w:ascii="Lelo Regular" w:hAnsi="Lelo Regular"/>
          <w:sz w:val="32"/>
          <w:szCs w:val="32"/>
        </w:rPr>
        <w:instrText xml:space="preserve"> FORMTEXT </w:instrText>
      </w:r>
      <w:r w:rsidR="00873248">
        <w:rPr>
          <w:rFonts w:ascii="Lelo Regular" w:hAnsi="Lelo Regular"/>
          <w:sz w:val="32"/>
          <w:szCs w:val="32"/>
        </w:rPr>
      </w:r>
      <w:r w:rsidR="00873248">
        <w:rPr>
          <w:rFonts w:ascii="Lelo Regular" w:hAnsi="Lelo Regular"/>
          <w:sz w:val="32"/>
          <w:szCs w:val="32"/>
        </w:rPr>
        <w:fldChar w:fldCharType="separate"/>
      </w:r>
      <w:r w:rsidR="00873248">
        <w:rPr>
          <w:rFonts w:ascii="Lelo Regular" w:hAnsi="Lelo Regular"/>
          <w:noProof/>
          <w:sz w:val="32"/>
          <w:szCs w:val="32"/>
        </w:rPr>
        <w:t> </w:t>
      </w:r>
      <w:r w:rsidR="00873248">
        <w:rPr>
          <w:rFonts w:ascii="Lelo Regular" w:hAnsi="Lelo Regular"/>
          <w:noProof/>
          <w:sz w:val="32"/>
          <w:szCs w:val="32"/>
        </w:rPr>
        <w:t> </w:t>
      </w:r>
      <w:r w:rsidR="00873248">
        <w:rPr>
          <w:rFonts w:ascii="Lelo Regular" w:hAnsi="Lelo Regular"/>
          <w:noProof/>
          <w:sz w:val="32"/>
          <w:szCs w:val="32"/>
        </w:rPr>
        <w:t> </w:t>
      </w:r>
      <w:r w:rsidR="00873248">
        <w:rPr>
          <w:rFonts w:ascii="Lelo Regular" w:hAnsi="Lelo Regular"/>
          <w:noProof/>
          <w:sz w:val="32"/>
          <w:szCs w:val="32"/>
        </w:rPr>
        <w:t> </w:t>
      </w:r>
      <w:r w:rsidR="00873248">
        <w:rPr>
          <w:rFonts w:ascii="Lelo Regular" w:hAnsi="Lelo Regular"/>
          <w:noProof/>
          <w:sz w:val="32"/>
          <w:szCs w:val="32"/>
        </w:rPr>
        <w:t> </w:t>
      </w:r>
      <w:r w:rsidR="00873248">
        <w:rPr>
          <w:rFonts w:ascii="Lelo Regular" w:hAnsi="Lelo Regular"/>
          <w:sz w:val="32"/>
          <w:szCs w:val="32"/>
        </w:rPr>
        <w:fldChar w:fldCharType="end"/>
      </w:r>
      <w:r w:rsidR="00733176">
        <w:rPr>
          <w:color w:val="F9C621"/>
          <w:sz w:val="32"/>
          <w:szCs w:val="32"/>
        </w:rPr>
        <w:br/>
      </w:r>
      <w:sdt>
        <w:sdtPr>
          <w:rPr>
            <w:color w:val="F9C621"/>
            <w:sz w:val="32"/>
            <w:szCs w:val="32"/>
          </w:rPr>
          <w:id w:val="206069889"/>
          <w:lock w:val="sdtContentLocked"/>
          <w:placeholder>
            <w:docPart w:val="DefaultPlaceholder_-1854013440"/>
          </w:placeholder>
          <w15:appearance w15:val="hidden"/>
        </w:sdtPr>
        <w:sdtEndPr>
          <w:rPr>
            <w:color w:val="1E1E1E"/>
          </w:rPr>
        </w:sdtEndPr>
        <w:sdtContent>
          <w:r w:rsidR="00733176" w:rsidRPr="00E56984">
            <w:rPr>
              <w:color w:val="1E1E1E"/>
              <w:sz w:val="28"/>
              <w:szCs w:val="28"/>
            </w:rPr>
            <w:t>Kurs/Seminar/Modul:</w:t>
          </w:r>
        </w:sdtContent>
      </w:sdt>
      <w:r w:rsidR="00733176">
        <w:rPr>
          <w:color w:val="F9C621"/>
          <w:sz w:val="32"/>
          <w:szCs w:val="32"/>
        </w:rPr>
        <w:t xml:space="preserve"> </w:t>
      </w:r>
      <w:r w:rsidR="00733176" w:rsidRPr="00733176">
        <w:rPr>
          <w:rFonts w:ascii="Lelo Regular" w:hAnsi="Lelo Regular"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3176" w:rsidRPr="00733176">
        <w:rPr>
          <w:rFonts w:ascii="Lelo Regular" w:hAnsi="Lelo Regular"/>
          <w:sz w:val="32"/>
          <w:szCs w:val="32"/>
        </w:rPr>
        <w:instrText xml:space="preserve"> FORMTEXT </w:instrText>
      </w:r>
      <w:r w:rsidR="00733176" w:rsidRPr="00733176">
        <w:rPr>
          <w:rFonts w:ascii="Lelo Regular" w:hAnsi="Lelo Regular"/>
          <w:sz w:val="32"/>
          <w:szCs w:val="32"/>
        </w:rPr>
      </w:r>
      <w:r w:rsidR="00733176" w:rsidRPr="00733176">
        <w:rPr>
          <w:rFonts w:ascii="Lelo Regular" w:hAnsi="Lelo Regular"/>
          <w:sz w:val="32"/>
          <w:szCs w:val="32"/>
        </w:rPr>
        <w:fldChar w:fldCharType="separate"/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noProof/>
          <w:sz w:val="32"/>
          <w:szCs w:val="32"/>
        </w:rPr>
        <w:t> </w:t>
      </w:r>
      <w:r w:rsidR="00733176" w:rsidRPr="00733176">
        <w:rPr>
          <w:rFonts w:ascii="Lelo Regular" w:hAnsi="Lelo Regular"/>
          <w:sz w:val="32"/>
          <w:szCs w:val="32"/>
        </w:rPr>
        <w:fldChar w:fldCharType="end"/>
      </w: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1"/>
        <w:gridCol w:w="486"/>
        <w:gridCol w:w="3483"/>
        <w:gridCol w:w="4672"/>
        <w:gridCol w:w="122"/>
      </w:tblGrid>
      <w:tr w:rsidR="00733176" w14:paraId="00DEB29D" w14:textId="77777777" w:rsidTr="000C46EB">
        <w:sdt>
          <w:sdtPr>
            <w:rPr>
              <w:rFonts w:ascii="Lelo Regular" w:hAnsi="Lelo Regular"/>
              <w:sz w:val="20"/>
              <w:szCs w:val="20"/>
            </w:rPr>
            <w:id w:val="-1110356565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  <w:gridSpan w:val="2"/>
              </w:tcPr>
              <w:p w14:paraId="67BBB4AB" w14:textId="3FC54091" w:rsidR="00733176" w:rsidRDefault="00733176" w:rsidP="00733176">
                <w:pPr>
                  <w:pStyle w:val="Titel2"/>
                  <w:spacing w:before="40"/>
                  <w:rPr>
                    <w:rFonts w:ascii="Lelo Regular" w:hAnsi="Lelo Regular"/>
                    <w:sz w:val="20"/>
                    <w:szCs w:val="20"/>
                  </w:rPr>
                </w:pPr>
                <w:r>
                  <w:rPr>
                    <w:rFonts w:ascii="Lelo Regular" w:hAnsi="Lelo Regular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5221EA95" wp14:editId="3CBFF941">
                      <wp:extent cx="504000" cy="504000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  <w:gridSpan w:val="3"/>
          </w:tcPr>
          <w:sdt>
            <w:sdtPr>
              <w:id w:val="-4829276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1A8A24C" w14:textId="63EED517" w:rsidR="000C46EB" w:rsidRDefault="000C46EB" w:rsidP="00873248">
                <w:pPr>
                  <w:suppressAutoHyphens/>
                </w:pPr>
                <w:r w:rsidRPr="00873248">
                  <w:rPr>
                    <w:color w:val="1E1E1E"/>
                  </w:rPr>
                  <w:t>Reflektiere diese Fragen regelmäßig zu Beginn und zum Ende einer Veranstaltung, um zu schauen, wo und wie du dich weiterentwickelt hast, was du noch verbessern möchtest</w:t>
                </w:r>
                <w:r w:rsidR="00873248">
                  <w:rPr>
                    <w:color w:val="1E1E1E"/>
                  </w:rPr>
                  <w:t xml:space="preserve"> und</w:t>
                </w:r>
                <w:r w:rsidRPr="00873248">
                  <w:rPr>
                    <w:color w:val="1E1E1E"/>
                  </w:rPr>
                  <w:t xml:space="preserve"> welche Ziele als nächstes anstehen.</w:t>
                </w:r>
              </w:p>
              <w:p w14:paraId="270EE11C" w14:textId="1A14F932" w:rsidR="00733176" w:rsidRPr="000C46EB" w:rsidRDefault="006D738B" w:rsidP="00873248">
                <w:pPr>
                  <w:suppressAutoHyphens/>
                </w:pPr>
              </w:p>
            </w:sdtContent>
          </w:sdt>
        </w:tc>
      </w:tr>
      <w:tr w:rsidR="005915D4" w:rsidRPr="0092529E" w14:paraId="3F8914A9" w14:textId="77777777" w:rsidTr="001C53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454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p w14:paraId="1D2C9F07" w14:textId="77777777" w:rsidR="005915D4" w:rsidRPr="00733176" w:rsidRDefault="005915D4" w:rsidP="000C46EB">
            <w:pPr>
              <w:spacing w:after="120"/>
              <w:rPr>
                <w:rFonts w:ascii="Lelo Bold" w:hAnsi="Lelo Bold"/>
                <w:bCs/>
                <w:color w:val="FFFFFF" w:themeColor="background1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p w14:paraId="53DD81BE" w14:textId="053B1A68" w:rsidR="005915D4" w:rsidRPr="00733176" w:rsidRDefault="006D738B" w:rsidP="003266BD">
            <w:pPr>
              <w:tabs>
                <w:tab w:val="right" w:pos="3753"/>
              </w:tabs>
              <w:rPr>
                <w:rFonts w:ascii="Lelo Bold" w:hAnsi="Lelo Bold"/>
                <w:bCs/>
                <w:color w:val="FFFFFF" w:themeColor="background1"/>
              </w:rPr>
            </w:pPr>
            <w:sdt>
              <w:sdtPr>
                <w:rPr>
                  <w:rFonts w:ascii="Lelo Bold" w:hAnsi="Lelo Bold"/>
                  <w:bCs/>
                  <w:color w:val="FFFFFF" w:themeColor="background1"/>
                </w:rPr>
                <w:id w:val="1729097973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5915D4" w:rsidRPr="003266BD"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  <w:t>Reflexionsfrage</w:t>
                </w:r>
              </w:sdtContent>
            </w:sdt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bCs/>
                <w:color w:val="FFFFFF" w:themeColor="background1"/>
              </w:rPr>
              <w:id w:val="134767315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3C74AAF" w14:textId="36A50C26" w:rsidR="005915D4" w:rsidRPr="00733176" w:rsidRDefault="005915D4" w:rsidP="003266BD">
                <w:pPr>
                  <w:rPr>
                    <w:rFonts w:ascii="Lelo Bold" w:hAnsi="Lelo Bold"/>
                    <w:bCs/>
                    <w:color w:val="FFFFFF" w:themeColor="background1"/>
                  </w:rPr>
                </w:pPr>
                <w:r w:rsidRPr="003266BD"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  <w:t>Selbsteinschätzung</w:t>
                </w:r>
              </w:p>
            </w:sdtContent>
          </w:sdt>
        </w:tc>
      </w:tr>
      <w:tr w:rsidR="005915D4" w:rsidRPr="0092529E" w14:paraId="1C782002" w14:textId="77777777" w:rsidTr="00326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1984"/>
        </w:trPr>
        <w:tc>
          <w:tcPr>
            <w:tcW w:w="421" w:type="dxa"/>
            <w:tcBorders>
              <w:top w:val="nil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uto"/>
          </w:tcPr>
          <w:sdt>
            <w:sdtPr>
              <w:rPr>
                <w:rFonts w:ascii="Lelo Bold" w:hAnsi="Lelo Bold"/>
                <w:bCs/>
                <w:color w:val="A1151A"/>
                <w:sz w:val="24"/>
                <w:szCs w:val="24"/>
              </w:rPr>
              <w:id w:val="79241150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EA5F41" w14:textId="3825A7A9" w:rsidR="005915D4" w:rsidRPr="00873248" w:rsidRDefault="005915D4" w:rsidP="0079205F">
                <w:pPr>
                  <w:spacing w:after="120"/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</w:pPr>
                <w:r w:rsidRPr="00873248"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3969" w:type="dxa"/>
            <w:gridSpan w:val="2"/>
            <w:tcBorders>
              <w:top w:val="nil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id w:val="19633025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254FB82" w14:textId="77777777" w:rsidR="005915D4" w:rsidRDefault="005915D4" w:rsidP="0079205F">
                <w:pPr>
                  <w:spacing w:after="120"/>
                </w:pPr>
                <w:r w:rsidRPr="00873248">
                  <w:rPr>
                    <w:rFonts w:ascii="Lelo Bold" w:hAnsi="Lelo Bold"/>
                    <w:color w:val="1E1E1E"/>
                  </w:rPr>
                  <w:t>Ganz allgemein, was sind meine Stärken in dieser Lehrveranstaltung?</w:t>
                </w:r>
              </w:p>
            </w:sdtContent>
          </w:sdt>
          <w:p w14:paraId="31417B3A" w14:textId="03ECCBEB" w:rsidR="0079205F" w:rsidRPr="0092529E" w:rsidRDefault="00733176" w:rsidP="0079205F">
            <w:pPr>
              <w:spacing w:after="120"/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  <w:bookmarkEnd w:id="1"/>
          </w:p>
        </w:tc>
        <w:tc>
          <w:tcPr>
            <w:tcW w:w="4672" w:type="dxa"/>
            <w:tcBorders>
              <w:top w:val="nil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id w:val="91583108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821211C" w14:textId="77777777" w:rsidR="005915D4" w:rsidRDefault="005915D4" w:rsidP="0079205F">
                <w:pPr>
                  <w:spacing w:after="120"/>
                </w:pPr>
                <w:r w:rsidRPr="00873248">
                  <w:rPr>
                    <w:rFonts w:ascii="Lelo Bold" w:hAnsi="Lelo Bold"/>
                    <w:color w:val="1E1E1E"/>
                  </w:rPr>
                  <w:t>Worauf beruht meine Selbsteinschätzung?</w:t>
                </w:r>
                <w:r w:rsidR="008957D5" w:rsidRPr="00873248">
                  <w:rPr>
                    <w:rFonts w:ascii="Lelo Bold" w:hAnsi="Lelo Bold"/>
                    <w:color w:val="1E1E1E"/>
                  </w:rPr>
                  <w:br/>
                </w:r>
                <w:r w:rsidRPr="00873248">
                  <w:rPr>
                    <w:rFonts w:ascii="Lelo Bold" w:hAnsi="Lelo Bold"/>
                    <w:color w:val="1E1E1E"/>
                  </w:rPr>
                  <w:t>(</w:t>
                </w:r>
                <w:r w:rsidRPr="00873248">
                  <w:rPr>
                    <w:rFonts w:ascii="Lelo Bold" w:hAnsi="Lelo Bold"/>
                    <w:color w:val="1E1E1E"/>
                    <w:sz w:val="18"/>
                  </w:rPr>
                  <w:t>Auf meinen Noten? Auf dem Feedback meiner Lehrenden/Mitstudierenden? Auf Selbstbeobachtung?</w:t>
                </w:r>
                <w:r w:rsidRPr="00873248">
                  <w:rPr>
                    <w:rFonts w:ascii="Lelo Bold" w:hAnsi="Lelo Bold"/>
                    <w:color w:val="1E1E1E"/>
                  </w:rPr>
                  <w:t>)</w:t>
                </w:r>
              </w:p>
            </w:sdtContent>
          </w:sdt>
          <w:p w14:paraId="69FFFC1F" w14:textId="7ED82129" w:rsidR="005915D4" w:rsidRPr="0092529E" w:rsidRDefault="00733176" w:rsidP="0079205F">
            <w:pPr>
              <w:spacing w:after="120"/>
            </w:pPr>
            <w:r w:rsidRPr="00733176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  <w:bookmarkEnd w:id="2"/>
          </w:p>
        </w:tc>
      </w:tr>
      <w:tr w:rsidR="005915D4" w:rsidRPr="0092529E" w14:paraId="1CB0A8E1" w14:textId="77777777" w:rsidTr="0087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1984"/>
        </w:trPr>
        <w:tc>
          <w:tcPr>
            <w:tcW w:w="421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uto"/>
          </w:tcPr>
          <w:sdt>
            <w:sdtPr>
              <w:rPr>
                <w:rFonts w:ascii="Lelo Bold" w:hAnsi="Lelo Bold"/>
                <w:bCs/>
                <w:color w:val="A1151A"/>
                <w:sz w:val="24"/>
                <w:szCs w:val="24"/>
              </w:rPr>
              <w:id w:val="7309599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770B209" w14:textId="0E237AE0" w:rsidR="005915D4" w:rsidRPr="00873248" w:rsidRDefault="005915D4" w:rsidP="0079205F">
                <w:pPr>
                  <w:spacing w:after="120"/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</w:pPr>
                <w:r w:rsidRPr="00873248"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396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id w:val="174936656"/>
              <w:lock w:val="sdtContentLocked"/>
              <w:placeholder>
                <w:docPart w:val="DefaultPlaceholder_-1854013440"/>
              </w:placeholder>
              <w15:appearance w15:val="hidden"/>
            </w:sdtPr>
            <w:sdtEndPr>
              <w:rPr>
                <w:color w:val="1E1E1E"/>
              </w:rPr>
            </w:sdtEndPr>
            <w:sdtContent>
              <w:p w14:paraId="496ADDC8" w14:textId="1499F6D0" w:rsidR="005915D4" w:rsidRPr="00873248" w:rsidRDefault="005915D4" w:rsidP="0079205F">
                <w:pPr>
                  <w:spacing w:after="120"/>
                  <w:rPr>
                    <w:color w:val="1E1E1E"/>
                  </w:rPr>
                </w:pPr>
                <w:r w:rsidRPr="00873248">
                  <w:rPr>
                    <w:rFonts w:ascii="Lelo Bold" w:hAnsi="Lelo Bold"/>
                    <w:color w:val="1E1E1E"/>
                  </w:rPr>
                  <w:t>In dieser Lehrveranstaltung macht mir besonders Spaß</w:t>
                </w:r>
                <w:r w:rsidR="000C46EB" w:rsidRPr="00873248">
                  <w:rPr>
                    <w:rFonts w:ascii="Lelo Bold" w:hAnsi="Lelo Bold"/>
                    <w:color w:val="1E1E1E"/>
                  </w:rPr>
                  <w:t>:</w:t>
                </w:r>
              </w:p>
            </w:sdtContent>
          </w:sdt>
          <w:p w14:paraId="23CB2BAF" w14:textId="6510AC97" w:rsidR="0079205F" w:rsidRPr="0092529E" w:rsidRDefault="00733176" w:rsidP="0079205F">
            <w:pPr>
              <w:spacing w:after="120"/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  <w:tc>
          <w:tcPr>
            <w:tcW w:w="4672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rPr>
                <w:color w:val="1E1E1E"/>
              </w:rPr>
              <w:id w:val="47426660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4578CE0" w14:textId="77777777" w:rsidR="005915D4" w:rsidRPr="00873248" w:rsidRDefault="005915D4" w:rsidP="0079205F">
                <w:pPr>
                  <w:spacing w:after="120"/>
                  <w:rPr>
                    <w:color w:val="1E1E1E"/>
                  </w:rPr>
                </w:pPr>
                <w:r w:rsidRPr="00873248">
                  <w:rPr>
                    <w:rFonts w:ascii="Lelo Bold" w:hAnsi="Lelo Bold"/>
                    <w:color w:val="1E1E1E"/>
                  </w:rPr>
                  <w:t>Worauf beruht diese Selbsteinschätzung?</w:t>
                </w:r>
              </w:p>
            </w:sdtContent>
          </w:sdt>
          <w:p w14:paraId="6DC43EF8" w14:textId="4BBA109F" w:rsidR="005915D4" w:rsidRPr="0092529E" w:rsidRDefault="00733176" w:rsidP="0079205F">
            <w:pPr>
              <w:spacing w:after="120"/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</w:tr>
      <w:tr w:rsidR="005915D4" w:rsidRPr="0092529E" w14:paraId="16C7B061" w14:textId="77777777" w:rsidTr="0087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1984"/>
        </w:trPr>
        <w:tc>
          <w:tcPr>
            <w:tcW w:w="421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uto"/>
          </w:tcPr>
          <w:sdt>
            <w:sdtPr>
              <w:rPr>
                <w:rFonts w:ascii="Lelo Bold" w:hAnsi="Lelo Bold"/>
                <w:bCs/>
                <w:color w:val="A1151A"/>
                <w:sz w:val="24"/>
                <w:szCs w:val="24"/>
              </w:rPr>
              <w:id w:val="-179119453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04B9216" w14:textId="2F4A25F3" w:rsidR="005915D4" w:rsidRPr="00873248" w:rsidRDefault="005915D4" w:rsidP="0079205F">
                <w:pPr>
                  <w:spacing w:after="120"/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</w:pPr>
                <w:r w:rsidRPr="00873248"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  <w:t>3</w:t>
                </w:r>
              </w:p>
            </w:sdtContent>
          </w:sdt>
        </w:tc>
        <w:tc>
          <w:tcPr>
            <w:tcW w:w="396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rPr>
                <w:rFonts w:ascii="Lelo Bold" w:hAnsi="Lelo Bold"/>
                <w:color w:val="1E1E1E"/>
              </w:rPr>
              <w:id w:val="96509357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E30215F" w14:textId="77777777" w:rsidR="005915D4" w:rsidRPr="00873248" w:rsidRDefault="005915D4" w:rsidP="0079205F">
                <w:pPr>
                  <w:spacing w:after="120"/>
                  <w:rPr>
                    <w:rFonts w:ascii="Lelo Bold" w:hAnsi="Lelo Bold"/>
                    <w:color w:val="1E1E1E"/>
                  </w:rPr>
                </w:pPr>
                <w:r w:rsidRPr="00873248">
                  <w:rPr>
                    <w:rFonts w:ascii="Lelo Bold" w:hAnsi="Lelo Bold"/>
                    <w:color w:val="1E1E1E"/>
                  </w:rPr>
                  <w:t>Um mich in dieser Lehrveranstaltung weiterzuentwickeln, möchte ich Folgendes verbessern:</w:t>
                </w:r>
              </w:p>
            </w:sdtContent>
          </w:sdt>
          <w:p w14:paraId="077D0904" w14:textId="656ED352" w:rsidR="0079205F" w:rsidRPr="00873248" w:rsidRDefault="00873248" w:rsidP="0079205F">
            <w:pPr>
              <w:spacing w:after="120"/>
              <w:rPr>
                <w:rFonts w:ascii="Lelo Bold" w:hAnsi="Lelo Bold"/>
                <w:color w:val="1E1E1E"/>
              </w:rPr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  <w:tc>
          <w:tcPr>
            <w:tcW w:w="4672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rPr>
                <w:rFonts w:ascii="Lelo Bold" w:hAnsi="Lelo Bold"/>
                <w:color w:val="1E1E1E"/>
              </w:rPr>
              <w:id w:val="-174911238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2CF8736" w14:textId="77777777" w:rsidR="005915D4" w:rsidRPr="00873248" w:rsidRDefault="005915D4" w:rsidP="0079205F">
                <w:pPr>
                  <w:spacing w:after="120"/>
                  <w:rPr>
                    <w:rFonts w:ascii="Lelo Bold" w:hAnsi="Lelo Bold"/>
                    <w:color w:val="1E1E1E"/>
                  </w:rPr>
                </w:pPr>
                <w:r w:rsidRPr="00873248">
                  <w:rPr>
                    <w:rFonts w:ascii="Lelo Bold" w:hAnsi="Lelo Bold"/>
                    <w:color w:val="1E1E1E"/>
                  </w:rPr>
                  <w:t>Wie werde ich diese Veränderungen durchsetzen?</w:t>
                </w:r>
              </w:p>
            </w:sdtContent>
          </w:sdt>
          <w:p w14:paraId="4E831BA0" w14:textId="132EDE0C" w:rsidR="0079205F" w:rsidRPr="00873248" w:rsidRDefault="00873248" w:rsidP="0079205F">
            <w:pPr>
              <w:spacing w:after="120"/>
              <w:rPr>
                <w:rFonts w:ascii="Lelo Bold" w:hAnsi="Lelo Bold"/>
                <w:color w:val="1E1E1E"/>
              </w:rPr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</w:tr>
      <w:tr w:rsidR="005915D4" w:rsidRPr="0092529E" w14:paraId="2795BDC2" w14:textId="77777777" w:rsidTr="0087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1984"/>
        </w:trPr>
        <w:tc>
          <w:tcPr>
            <w:tcW w:w="421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uto"/>
          </w:tcPr>
          <w:sdt>
            <w:sdtPr>
              <w:rPr>
                <w:rFonts w:ascii="Lelo Bold" w:hAnsi="Lelo Bold"/>
                <w:bCs/>
                <w:color w:val="A1151A"/>
                <w:sz w:val="24"/>
                <w:szCs w:val="24"/>
              </w:rPr>
              <w:id w:val="-17117526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5C63842" w14:textId="01C4EDE4" w:rsidR="005915D4" w:rsidRPr="00873248" w:rsidRDefault="005915D4" w:rsidP="0079205F">
                <w:pPr>
                  <w:spacing w:after="120"/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</w:pPr>
                <w:r w:rsidRPr="00873248"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  <w:t>4</w:t>
                </w:r>
              </w:p>
            </w:sdtContent>
          </w:sdt>
        </w:tc>
        <w:tc>
          <w:tcPr>
            <w:tcW w:w="396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rPr>
                <w:rFonts w:ascii="Lelo Bold" w:hAnsi="Lelo Bold"/>
                <w:color w:val="1E1E1E"/>
              </w:rPr>
              <w:id w:val="12083734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068E63D" w14:textId="77777777" w:rsidR="005915D4" w:rsidRPr="00873248" w:rsidRDefault="005915D4" w:rsidP="0079205F">
                <w:pPr>
                  <w:spacing w:after="120"/>
                  <w:rPr>
                    <w:rFonts w:ascii="Lelo Bold" w:hAnsi="Lelo Bold"/>
                    <w:color w:val="1E1E1E"/>
                  </w:rPr>
                </w:pPr>
                <w:r w:rsidRPr="00873248">
                  <w:rPr>
                    <w:rFonts w:ascii="Lelo Bold" w:hAnsi="Lelo Bold"/>
                    <w:color w:val="1E1E1E"/>
                  </w:rPr>
                  <w:t>Was hindert mich zurzeit daran?</w:t>
                </w:r>
              </w:p>
            </w:sdtContent>
          </w:sdt>
          <w:p w14:paraId="735576B7" w14:textId="658C8B6A" w:rsidR="0079205F" w:rsidRPr="00873248" w:rsidRDefault="00873248" w:rsidP="0079205F">
            <w:pPr>
              <w:spacing w:after="120"/>
              <w:rPr>
                <w:rFonts w:ascii="Lelo Bold" w:hAnsi="Lelo Bold"/>
                <w:color w:val="1E1E1E"/>
              </w:rPr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  <w:tc>
          <w:tcPr>
            <w:tcW w:w="4672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p w14:paraId="242ABBF9" w14:textId="77777777" w:rsidR="005915D4" w:rsidRPr="00873248" w:rsidRDefault="006D738B" w:rsidP="0079205F">
            <w:pPr>
              <w:spacing w:after="120"/>
              <w:rPr>
                <w:rFonts w:ascii="Lelo Bold" w:hAnsi="Lelo Bold"/>
                <w:color w:val="1E1E1E"/>
              </w:rPr>
            </w:pPr>
            <w:sdt>
              <w:sdtPr>
                <w:rPr>
                  <w:rFonts w:ascii="Lelo Bold" w:hAnsi="Lelo Bold"/>
                  <w:color w:val="1E1E1E"/>
                </w:rPr>
                <w:id w:val="793484402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5915D4" w:rsidRPr="00873248">
                  <w:rPr>
                    <w:rFonts w:ascii="Lelo Bold" w:hAnsi="Lelo Bold"/>
                    <w:color w:val="1E1E1E"/>
                  </w:rPr>
                  <w:t>Wie kann ich mit den Hindernissen umgehen?</w:t>
                </w:r>
              </w:sdtContent>
            </w:sdt>
          </w:p>
          <w:p w14:paraId="2A3E0014" w14:textId="70CB790E" w:rsidR="00733176" w:rsidRPr="00873248" w:rsidRDefault="00873248" w:rsidP="0079205F">
            <w:pPr>
              <w:spacing w:after="120"/>
              <w:rPr>
                <w:rFonts w:ascii="Lelo Bold" w:hAnsi="Lelo Bold"/>
                <w:color w:val="1E1E1E"/>
              </w:rPr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</w:tr>
      <w:tr w:rsidR="005915D4" w:rsidRPr="0092529E" w14:paraId="1C4C3382" w14:textId="77777777" w:rsidTr="0087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17" w:type="dxa"/>
          <w:trHeight w:val="1984"/>
        </w:trPr>
        <w:tc>
          <w:tcPr>
            <w:tcW w:w="421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uto"/>
          </w:tcPr>
          <w:sdt>
            <w:sdtPr>
              <w:rPr>
                <w:rFonts w:ascii="Lelo Bold" w:hAnsi="Lelo Bold"/>
                <w:bCs/>
                <w:color w:val="A1151A"/>
                <w:sz w:val="24"/>
                <w:szCs w:val="24"/>
              </w:rPr>
              <w:id w:val="99831953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9D81AF" w14:textId="451A51CD" w:rsidR="005915D4" w:rsidRPr="00873248" w:rsidRDefault="005915D4" w:rsidP="0079205F">
                <w:pPr>
                  <w:spacing w:after="120"/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</w:pPr>
                <w:r w:rsidRPr="00873248">
                  <w:rPr>
                    <w:rFonts w:ascii="Lelo Bold" w:hAnsi="Lelo Bold"/>
                    <w:bCs/>
                    <w:color w:val="A1151A"/>
                    <w:sz w:val="24"/>
                    <w:szCs w:val="24"/>
                  </w:rPr>
                  <w:t>5</w:t>
                </w:r>
              </w:p>
            </w:sdtContent>
          </w:sdt>
        </w:tc>
        <w:tc>
          <w:tcPr>
            <w:tcW w:w="396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id w:val="76758136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384F7FB" w14:textId="77777777" w:rsidR="005915D4" w:rsidRDefault="005915D4" w:rsidP="0079205F">
                <w:pPr>
                  <w:spacing w:after="120"/>
                </w:pPr>
                <w:r w:rsidRPr="00873248">
                  <w:rPr>
                    <w:rFonts w:ascii="Lelo Bold" w:hAnsi="Lelo Bold"/>
                    <w:color w:val="1E1E1E"/>
                  </w:rPr>
                  <w:t>Fazit: Was habe ich in dieser Lehrveranstaltung gelernt oder verbessert?</w:t>
                </w:r>
              </w:p>
            </w:sdtContent>
          </w:sdt>
          <w:p w14:paraId="2F2A371E" w14:textId="11FBF894" w:rsidR="0079205F" w:rsidRPr="0092529E" w:rsidRDefault="00733176" w:rsidP="0079205F">
            <w:pPr>
              <w:spacing w:after="120"/>
            </w:pPr>
            <w:r w:rsidRPr="00733176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  <w:tc>
          <w:tcPr>
            <w:tcW w:w="4672" w:type="dxa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</w:tcPr>
          <w:sdt>
            <w:sdtPr>
              <w:id w:val="171076219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1915910" w14:textId="77777777" w:rsidR="005915D4" w:rsidRDefault="005915D4" w:rsidP="0079205F">
                <w:pPr>
                  <w:spacing w:after="120"/>
                </w:pPr>
                <w:r w:rsidRPr="00873248">
                  <w:rPr>
                    <w:rFonts w:ascii="Lelo Bold" w:hAnsi="Lelo Bold"/>
                    <w:color w:val="1E1E1E"/>
                  </w:rPr>
                  <w:t>Woher weiß ich das? Wie messe, oder kontrolliere ich, was ich gelernt habe?</w:t>
                </w:r>
              </w:p>
            </w:sdtContent>
          </w:sdt>
          <w:p w14:paraId="40126226" w14:textId="3FA60209" w:rsidR="005915D4" w:rsidRPr="0092529E" w:rsidRDefault="00733176" w:rsidP="0079205F">
            <w:pPr>
              <w:spacing w:after="120"/>
              <w:rPr>
                <w:b/>
              </w:rPr>
            </w:pPr>
            <w:r w:rsidRPr="00733176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3176">
              <w:instrText xml:space="preserve"> FORMTEXT </w:instrText>
            </w:r>
            <w:r w:rsidRPr="00733176">
              <w:fldChar w:fldCharType="separate"/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rPr>
                <w:noProof/>
              </w:rPr>
              <w:t> </w:t>
            </w:r>
            <w:r w:rsidRPr="00733176">
              <w:fldChar w:fldCharType="end"/>
            </w:r>
          </w:p>
        </w:tc>
      </w:tr>
    </w:tbl>
    <w:p w14:paraId="3260D027" w14:textId="77777777" w:rsidR="00A3433E" w:rsidRPr="003E46E0" w:rsidRDefault="00A3433E" w:rsidP="003E46E0"/>
    <w:sectPr w:rsidR="00A3433E" w:rsidRPr="003E46E0" w:rsidSect="00B56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B4AB7" w14:textId="77777777" w:rsidR="006D738B" w:rsidRDefault="006D738B" w:rsidP="00F41F66">
      <w:r>
        <w:separator/>
      </w:r>
    </w:p>
  </w:endnote>
  <w:endnote w:type="continuationSeparator" w:id="0">
    <w:p w14:paraId="437F485C" w14:textId="77777777" w:rsidR="006D738B" w:rsidRDefault="006D738B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CC9CFF69-1515-4FE4-B339-61F44AB0A7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BE96AF-7F03-432D-9E04-EB92A825FF32}"/>
    <w:embedBold r:id="rId3" w:fontKey="{75DCF306-726F-431C-B20B-789FEB44E504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A608F0-2079-40EA-9B87-562262A87CCC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31DFA3-C9E9-4E27-B583-757A42F5B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27D5B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EC5FC" w14:textId="7B8ADE27" w:rsidR="009053E6" w:rsidRPr="000C46EB" w:rsidRDefault="006D738B" w:rsidP="00367F7B">
    <w:pPr>
      <w:pStyle w:val="Fuzeile"/>
      <w:jc w:val="right"/>
      <w:rPr>
        <w:color w:val="818181"/>
      </w:rPr>
    </w:pPr>
    <w:sdt>
      <w:sdtPr>
        <w:rPr>
          <w:color w:val="818181"/>
        </w:rPr>
        <w:id w:val="-144053632"/>
        <w:lock w:val="sdtContentLocked"/>
        <w:placeholder>
          <w:docPart w:val="DefaultPlaceholder_-1854013440"/>
        </w:placeholder>
        <w15:appearance w15:val="hidden"/>
      </w:sdtPr>
      <w:sdtEndPr/>
      <w:sdtContent>
        <w:sdt>
          <w:sdtPr>
            <w:rPr>
              <w:color w:val="818181"/>
            </w:rPr>
            <w:id w:val="-932279063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color w:val="818181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46EB" w:rsidRPr="000C46EB">
                  <w:rPr>
                    <w:color w:val="818181"/>
                  </w:rPr>
                  <w:t xml:space="preserve">Seite </w: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="000C46EB" w:rsidRPr="000C46EB">
                  <w:rPr>
                    <w:b/>
                    <w:bCs/>
                    <w:color w:val="818181"/>
                  </w:rPr>
                  <w:instrText>PAGE</w:instrTex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630E12">
                  <w:rPr>
                    <w:b/>
                    <w:bCs/>
                    <w:noProof/>
                    <w:color w:val="818181"/>
                  </w:rPr>
                  <w:t>1</w: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="000C46EB" w:rsidRPr="000C46EB">
                  <w:rPr>
                    <w:color w:val="818181"/>
                  </w:rPr>
                  <w:t xml:space="preserve"> von </w: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="000C46EB" w:rsidRPr="000C46EB">
                  <w:rPr>
                    <w:b/>
                    <w:bCs/>
                    <w:color w:val="818181"/>
                  </w:rPr>
                  <w:instrText>NUMPAGES</w:instrTex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630E12">
                  <w:rPr>
                    <w:b/>
                    <w:bCs/>
                    <w:noProof/>
                    <w:color w:val="818181"/>
                  </w:rPr>
                  <w:t>2</w:t>
                </w:r>
                <w:r w:rsidR="000C46EB" w:rsidRPr="000C46EB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sdtContent>
    </w:sdt>
    <w:r w:rsidR="00367F7B">
      <w:rPr>
        <w:color w:val="818181"/>
      </w:rPr>
      <w:br/>
    </w:r>
    <w:sdt>
      <w:sdtPr>
        <w:rPr>
          <w:color w:val="818181"/>
        </w:rPr>
        <w:id w:val="-1119764685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0C46EB" w:rsidRPr="000C46EB">
          <w:rPr>
            <w:color w:val="818181"/>
          </w:rPr>
          <w:t>Bielefelder Kompetenzlogbuch (Böddeker et al., 2019)</w:t>
        </w:r>
      </w:sdtContent>
    </w:sdt>
    <w:r w:rsidR="000C46EB" w:rsidRPr="000C46EB">
      <w:rPr>
        <w:color w:val="818181"/>
      </w:rPr>
      <w:tab/>
    </w:r>
    <w:sdt>
      <w:sdtPr>
        <w:rPr>
          <w:color w:val="818181"/>
        </w:rPr>
        <w:id w:val="1630281402"/>
        <w:lock w:val="sdtLocked"/>
        <w:placeholder>
          <w:docPart w:val="DefaultPlaceholder_-1854013440"/>
        </w:placeholder>
        <w15:appearance w15:val="hidden"/>
      </w:sdtPr>
      <w:sdtEndPr/>
      <w:sdtContent>
        <w:r w:rsidR="000C46EB" w:rsidRPr="000C46EB">
          <w:rPr>
            <w:color w:val="818181"/>
          </w:rPr>
          <w:fldChar w:fldCharType="begin"/>
        </w:r>
        <w:r w:rsidR="000C46EB" w:rsidRPr="000C46EB">
          <w:rPr>
            <w:color w:val="818181"/>
          </w:rPr>
          <w:instrText xml:space="preserve"> TIME \@ "dd.MM.yyyy" </w:instrText>
        </w:r>
        <w:r w:rsidR="000C46EB" w:rsidRPr="000C46EB">
          <w:rPr>
            <w:color w:val="818181"/>
          </w:rPr>
          <w:fldChar w:fldCharType="separate"/>
        </w:r>
        <w:r w:rsidR="00172E5F">
          <w:rPr>
            <w:noProof/>
            <w:color w:val="818181"/>
          </w:rPr>
          <w:t>09.09.2020</w:t>
        </w:r>
        <w:r w:rsidR="000C46EB" w:rsidRPr="000C46EB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FEE99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AB8A3" w14:textId="77777777" w:rsidR="006D738B" w:rsidRDefault="006D738B" w:rsidP="00F41F66">
      <w:r>
        <w:separator/>
      </w:r>
    </w:p>
  </w:footnote>
  <w:footnote w:type="continuationSeparator" w:id="0">
    <w:p w14:paraId="5C761D47" w14:textId="77777777" w:rsidR="006D738B" w:rsidRDefault="006D738B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1244C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34049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rPr>
            <w:noProof/>
            <w:lang w:eastAsia="de-DE"/>
          </w:rPr>
          <w:drawing>
            <wp:inline distT="0" distB="0" distL="0" distR="0" wp14:anchorId="7CD38E6E" wp14:editId="5B0C074C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rPr>
            <w:noProof/>
            <w:lang w:eastAsia="de-DE"/>
          </w:rPr>
          <w:drawing>
            <wp:inline distT="0" distB="0" distL="0" distR="0" wp14:anchorId="7780D9D4" wp14:editId="25319773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4917B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5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5D4"/>
    <w:rsid w:val="0002117C"/>
    <w:rsid w:val="000871F9"/>
    <w:rsid w:val="000952CA"/>
    <w:rsid w:val="000A4021"/>
    <w:rsid w:val="000B4E8F"/>
    <w:rsid w:val="000C46EB"/>
    <w:rsid w:val="000C53B5"/>
    <w:rsid w:val="000D0D6A"/>
    <w:rsid w:val="000D216F"/>
    <w:rsid w:val="000F1924"/>
    <w:rsid w:val="000F297C"/>
    <w:rsid w:val="00104C7B"/>
    <w:rsid w:val="00115133"/>
    <w:rsid w:val="00131A8C"/>
    <w:rsid w:val="001662D5"/>
    <w:rsid w:val="00170D0C"/>
    <w:rsid w:val="00172E15"/>
    <w:rsid w:val="00172E5F"/>
    <w:rsid w:val="00191799"/>
    <w:rsid w:val="001A1930"/>
    <w:rsid w:val="001A5F1C"/>
    <w:rsid w:val="001B7C88"/>
    <w:rsid w:val="001C53EC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6BD"/>
    <w:rsid w:val="00326C2C"/>
    <w:rsid w:val="00336E1D"/>
    <w:rsid w:val="00367F7B"/>
    <w:rsid w:val="00373A1D"/>
    <w:rsid w:val="003D3239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915D4"/>
    <w:rsid w:val="005A2180"/>
    <w:rsid w:val="005C2895"/>
    <w:rsid w:val="005C6E32"/>
    <w:rsid w:val="005F15F8"/>
    <w:rsid w:val="00630E12"/>
    <w:rsid w:val="00652542"/>
    <w:rsid w:val="00687A53"/>
    <w:rsid w:val="0069612C"/>
    <w:rsid w:val="006A4CE9"/>
    <w:rsid w:val="006D738B"/>
    <w:rsid w:val="006E23A7"/>
    <w:rsid w:val="006F09DA"/>
    <w:rsid w:val="006F5DB3"/>
    <w:rsid w:val="00700CA5"/>
    <w:rsid w:val="00725430"/>
    <w:rsid w:val="00726471"/>
    <w:rsid w:val="00733176"/>
    <w:rsid w:val="00734744"/>
    <w:rsid w:val="00743525"/>
    <w:rsid w:val="00744341"/>
    <w:rsid w:val="007504E5"/>
    <w:rsid w:val="00761178"/>
    <w:rsid w:val="00764D28"/>
    <w:rsid w:val="00773796"/>
    <w:rsid w:val="0078676B"/>
    <w:rsid w:val="0079205F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73248"/>
    <w:rsid w:val="00891FCA"/>
    <w:rsid w:val="008957D5"/>
    <w:rsid w:val="008A5276"/>
    <w:rsid w:val="008B0AE5"/>
    <w:rsid w:val="008D2BB4"/>
    <w:rsid w:val="00903D0E"/>
    <w:rsid w:val="009053E6"/>
    <w:rsid w:val="00911987"/>
    <w:rsid w:val="00912952"/>
    <w:rsid w:val="00914012"/>
    <w:rsid w:val="0094416A"/>
    <w:rsid w:val="00944B6C"/>
    <w:rsid w:val="00961715"/>
    <w:rsid w:val="00982526"/>
    <w:rsid w:val="009943F0"/>
    <w:rsid w:val="009A7A85"/>
    <w:rsid w:val="009C7FE2"/>
    <w:rsid w:val="009F2DD3"/>
    <w:rsid w:val="009F3A75"/>
    <w:rsid w:val="00A258F5"/>
    <w:rsid w:val="00A3433E"/>
    <w:rsid w:val="00A83565"/>
    <w:rsid w:val="00A87865"/>
    <w:rsid w:val="00A90031"/>
    <w:rsid w:val="00AA31C2"/>
    <w:rsid w:val="00AB0AD2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7184C"/>
    <w:rsid w:val="00B81F9E"/>
    <w:rsid w:val="00BA685B"/>
    <w:rsid w:val="00BC55E0"/>
    <w:rsid w:val="00BC5658"/>
    <w:rsid w:val="00BD1B0B"/>
    <w:rsid w:val="00C11093"/>
    <w:rsid w:val="00C24276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766EF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56984"/>
    <w:rsid w:val="00E63ACA"/>
    <w:rsid w:val="00EA443F"/>
    <w:rsid w:val="00EB1525"/>
    <w:rsid w:val="00EB1B6D"/>
    <w:rsid w:val="00EB3133"/>
    <w:rsid w:val="00F14268"/>
    <w:rsid w:val="00F41F66"/>
    <w:rsid w:val="00F513B1"/>
    <w:rsid w:val="00F56489"/>
    <w:rsid w:val="00F72256"/>
    <w:rsid w:val="00F92B38"/>
    <w:rsid w:val="00FA1B02"/>
    <w:rsid w:val="00FA7058"/>
    <w:rsid w:val="00FE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26CA1"/>
  <w15:chartTrackingRefBased/>
  <w15:docId w15:val="{ADE1E3A8-56C4-4546-B892-B59DBC3A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57D5"/>
    <w:rPr>
      <w:rFonts w:ascii="Lelo Regular" w:hAnsi="Lelo Regular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8C5A7-DF7D-41D6-B2FD-9EEA4546FD34}"/>
      </w:docPartPr>
      <w:docPartBody>
        <w:p w:rsidR="003A5CA3" w:rsidRDefault="007E5458">
          <w:r w:rsidRPr="009B10E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458"/>
    <w:rsid w:val="00071677"/>
    <w:rsid w:val="003A5CA3"/>
    <w:rsid w:val="007E5458"/>
    <w:rsid w:val="00BA5B00"/>
    <w:rsid w:val="00D745E6"/>
    <w:rsid w:val="00DF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A5CA3"/>
    <w:rPr>
      <w:color w:val="808080"/>
    </w:rPr>
  </w:style>
  <w:style w:type="paragraph" w:customStyle="1" w:styleId="EE7C5828CCC144628C98F8434E57142F">
    <w:name w:val="EE7C5828CCC144628C98F8434E57142F"/>
    <w:rsid w:val="007E5458"/>
    <w:rPr>
      <w:rFonts w:eastAsiaTheme="minorHAnsi"/>
      <w:lang w:eastAsia="en-US"/>
    </w:rPr>
  </w:style>
  <w:style w:type="paragraph" w:customStyle="1" w:styleId="2DF9D14ABEE84703A29DEF7EB67198A9">
    <w:name w:val="2DF9D14ABEE84703A29DEF7EB67198A9"/>
    <w:rsid w:val="007E5458"/>
    <w:rPr>
      <w:rFonts w:eastAsiaTheme="minorHAnsi"/>
      <w:lang w:eastAsia="en-US"/>
    </w:rPr>
  </w:style>
  <w:style w:type="paragraph" w:customStyle="1" w:styleId="4D0C1D5FCE0E428799EAC8040BE11249">
    <w:name w:val="4D0C1D5FCE0E428799EAC8040BE11249"/>
    <w:rsid w:val="007E5458"/>
    <w:rPr>
      <w:rFonts w:eastAsiaTheme="minorHAnsi"/>
      <w:lang w:eastAsia="en-US"/>
    </w:rPr>
  </w:style>
  <w:style w:type="paragraph" w:customStyle="1" w:styleId="EE7C5828CCC144628C98F8434E57142F1">
    <w:name w:val="EE7C5828CCC144628C98F8434E57142F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DF9D14ABEE84703A29DEF7EB67198A91">
    <w:name w:val="2DF9D14ABEE84703A29DEF7EB67198A9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4D0C1D5FCE0E428799EAC8040BE112491">
    <w:name w:val="4D0C1D5FCE0E428799EAC8040BE11249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2AEB8C213334B4DB4C42E133961EC9D">
    <w:name w:val="E2AEB8C213334B4DB4C42E133961EC9D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36A3F2D789D4E94B3BDAFDC40EB4DF2">
    <w:name w:val="E36A3F2D789D4E94B3BDAFDC40EB4DF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E2E820834F04A6DA79E04136FF88D11">
    <w:name w:val="2E2E820834F04A6DA79E04136FF88D1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94F73982F54989B4F72C4CF205C0FD">
    <w:name w:val="D794F73982F54989B4F72C4CF205C0FD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9F208D33F3844FD493509CDD7043747E">
    <w:name w:val="9F208D33F3844FD493509CDD7043747E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1A30B23E93E64E338C23DAD75E9A3B23">
    <w:name w:val="1A30B23E93E64E338C23DAD75E9A3B23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75D408C96C4957911436E4D8F64CEA">
    <w:name w:val="D775D408C96C4957911436E4D8F64CEA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31D3BAE196F94871B0F0CCED58102C51">
    <w:name w:val="31D3BAE196F94871B0F0CCED58102C5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F7259FCD5B724986808F634620BF9C89">
    <w:name w:val="F7259FCD5B724986808F634620BF9C89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75A659D096F74FDAADFDB583F9BF130B">
    <w:name w:val="75A659D096F74FDAADFDB583F9BF130B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5FD7492EA86B49ABB14CF4F133F7D850">
    <w:name w:val="5FD7492EA86B49ABB14CF4F133F7D850"/>
    <w:rsid w:val="007E5458"/>
  </w:style>
  <w:style w:type="paragraph" w:customStyle="1" w:styleId="23AEC5936A154AE8998E199F541B7A89">
    <w:name w:val="23AEC5936A154AE8998E199F541B7A89"/>
    <w:rsid w:val="007E5458"/>
  </w:style>
  <w:style w:type="paragraph" w:customStyle="1" w:styleId="5FD7492EA86B49ABB14CF4F133F7D8501">
    <w:name w:val="5FD7492EA86B49ABB14CF4F133F7D850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DF9D14ABEE84703A29DEF7EB67198A92">
    <w:name w:val="2DF9D14ABEE84703A29DEF7EB67198A9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3AEC5936A154AE8998E199F541B7A891">
    <w:name w:val="23AEC5936A154AE8998E199F541B7A89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2AEB8C213334B4DB4C42E133961EC9D1">
    <w:name w:val="E2AEB8C213334B4DB4C42E133961EC9D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36A3F2D789D4E94B3BDAFDC40EB4DF21">
    <w:name w:val="E36A3F2D789D4E94B3BDAFDC40EB4DF2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E2E820834F04A6DA79E04136FF88D111">
    <w:name w:val="2E2E820834F04A6DA79E04136FF88D11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94F73982F54989B4F72C4CF205C0FD1">
    <w:name w:val="D794F73982F54989B4F72C4CF205C0FD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9F208D33F3844FD493509CDD7043747E1">
    <w:name w:val="9F208D33F3844FD493509CDD7043747E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1A30B23E93E64E338C23DAD75E9A3B231">
    <w:name w:val="1A30B23E93E64E338C23DAD75E9A3B23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75D408C96C4957911436E4D8F64CEA1">
    <w:name w:val="D775D408C96C4957911436E4D8F64CEA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31D3BAE196F94871B0F0CCED58102C511">
    <w:name w:val="31D3BAE196F94871B0F0CCED58102C51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F7259FCD5B724986808F634620BF9C891">
    <w:name w:val="F7259FCD5B724986808F634620BF9C89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75A659D096F74FDAADFDB583F9BF130B1">
    <w:name w:val="75A659D096F74FDAADFDB583F9BF130B1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5FD7492EA86B49ABB14CF4F133F7D8502">
    <w:name w:val="5FD7492EA86B49ABB14CF4F133F7D850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DF9D14ABEE84703A29DEF7EB67198A93">
    <w:name w:val="2DF9D14ABEE84703A29DEF7EB67198A93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3AEC5936A154AE8998E199F541B7A892">
    <w:name w:val="23AEC5936A154AE8998E199F541B7A89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2AEB8C213334B4DB4C42E133961EC9D2">
    <w:name w:val="E2AEB8C213334B4DB4C42E133961EC9D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E36A3F2D789D4E94B3BDAFDC40EB4DF22">
    <w:name w:val="E36A3F2D789D4E94B3BDAFDC40EB4DF2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2E2E820834F04A6DA79E04136FF88D112">
    <w:name w:val="2E2E820834F04A6DA79E04136FF88D11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94F73982F54989B4F72C4CF205C0FD2">
    <w:name w:val="D794F73982F54989B4F72C4CF205C0FD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9F208D33F3844FD493509CDD7043747E2">
    <w:name w:val="9F208D33F3844FD493509CDD7043747E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1A30B23E93E64E338C23DAD75E9A3B232">
    <w:name w:val="1A30B23E93E64E338C23DAD75E9A3B23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D775D408C96C4957911436E4D8F64CEA2">
    <w:name w:val="D775D408C96C4957911436E4D8F64CEA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31D3BAE196F94871B0F0CCED58102C512">
    <w:name w:val="31D3BAE196F94871B0F0CCED58102C51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F7259FCD5B724986808F634620BF9C892">
    <w:name w:val="F7259FCD5B724986808F634620BF9C89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75A659D096F74FDAADFDB583F9BF130B2">
    <w:name w:val="75A659D096F74FDAADFDB583F9BF130B2"/>
    <w:rsid w:val="007E5458"/>
    <w:rPr>
      <w:rFonts w:ascii="Lelo Regular" w:eastAsiaTheme="minorHAnsi" w:hAnsi="Lelo Regular"/>
      <w:sz w:val="20"/>
      <w:lang w:eastAsia="en-US"/>
    </w:rPr>
  </w:style>
  <w:style w:type="paragraph" w:customStyle="1" w:styleId="5FD7492EA86B49ABB14CF4F133F7D8503">
    <w:name w:val="5FD7492EA86B49ABB14CF4F133F7D850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2DF9D14ABEE84703A29DEF7EB67198A94">
    <w:name w:val="2DF9D14ABEE84703A29DEF7EB67198A94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23AEC5936A154AE8998E199F541B7A893">
    <w:name w:val="23AEC5936A154AE8998E199F541B7A89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E2AEB8C213334B4DB4C42E133961EC9D3">
    <w:name w:val="E2AEB8C213334B4DB4C42E133961EC9D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E36A3F2D789D4E94B3BDAFDC40EB4DF23">
    <w:name w:val="E36A3F2D789D4E94B3BDAFDC40EB4DF2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2E2E820834F04A6DA79E04136FF88D113">
    <w:name w:val="2E2E820834F04A6DA79E04136FF88D11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D794F73982F54989B4F72C4CF205C0FD3">
    <w:name w:val="D794F73982F54989B4F72C4CF205C0FD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9F208D33F3844FD493509CDD7043747E3">
    <w:name w:val="9F208D33F3844FD493509CDD7043747E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1A30B23E93E64E338C23DAD75E9A3B233">
    <w:name w:val="1A30B23E93E64E338C23DAD75E9A3B23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D775D408C96C4957911436E4D8F64CEA3">
    <w:name w:val="D775D408C96C4957911436E4D8F64CEA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31D3BAE196F94871B0F0CCED58102C513">
    <w:name w:val="31D3BAE196F94871B0F0CCED58102C51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F7259FCD5B724986808F634620BF9C893">
    <w:name w:val="F7259FCD5B724986808F634620BF9C89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75A659D096F74FDAADFDB583F9BF130B3">
    <w:name w:val="75A659D096F74FDAADFDB583F9BF130B3"/>
    <w:rsid w:val="003A5CA3"/>
    <w:rPr>
      <w:rFonts w:ascii="Lelo Regular" w:eastAsiaTheme="minorHAnsi" w:hAnsi="Lelo Regular"/>
      <w:sz w:val="20"/>
      <w:lang w:eastAsia="en-US"/>
    </w:rPr>
  </w:style>
  <w:style w:type="paragraph" w:customStyle="1" w:styleId="8A334ADE5EB94236B5AC90FBAF07ABDA">
    <w:name w:val="8A334ADE5EB94236B5AC90FBAF07ABDA"/>
    <w:rsid w:val="003A5C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B6C58-4234-4F34-B4B3-EAB1A89B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2</Pages>
  <Words>178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Bielefelder Kompetenzlogbuch</vt:lpstr>
    </vt:vector>
  </TitlesOfParts>
  <Company>Uni Bielefeld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fprisett;tobias.munko@uni-bielefeld.de</dc:creator>
  <cp:keywords>Veranstaltungsreflexion</cp:keywords>
  <dc:description/>
  <cp:lastModifiedBy>Leo Schütte</cp:lastModifiedBy>
  <cp:revision>2</cp:revision>
  <cp:lastPrinted>2019-09-05T12:11:00Z</cp:lastPrinted>
  <dcterms:created xsi:type="dcterms:W3CDTF">2020-09-09T16:16:00Z</dcterms:created>
  <dcterms:modified xsi:type="dcterms:W3CDTF">2020-09-09T16:16:00Z</dcterms:modified>
</cp:coreProperties>
</file>