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Lelo Regular" w:hAnsi="Lelo Regular"/>
          <w:sz w:val="20"/>
          <w:szCs w:val="20"/>
        </w:rPr>
        <w:id w:val="132537918"/>
        <w:lock w:val="sdtContentLocked"/>
        <w:placeholder>
          <w:docPart w:val="DefaultPlaceholder_-1854013440"/>
        </w:placeholder>
        <w15:appearance w15:val="hidden"/>
      </w:sdtPr>
      <w:sdtEndPr/>
      <w:sdtContent>
        <w:sdt>
          <w:sdtPr>
            <w:id w:val="-429593680"/>
            <w:lock w:val="sdtContentLocked"/>
            <w:placeholder>
              <w:docPart w:val="FC1ECC39BA37468E9C583752BB0BADE4"/>
            </w:placeholder>
            <w:showingPlcHdr/>
            <w15:appearance w15:val="hidden"/>
          </w:sdtPr>
          <w:sdtEndPr/>
          <w:sdtContent>
            <w:p w14:paraId="235F6272" w14:textId="5827A50B" w:rsidR="00A3433E" w:rsidRDefault="00A24125" w:rsidP="00F079E9">
              <w:pPr>
                <w:pStyle w:val="Titel2"/>
              </w:pPr>
              <w:r w:rsidRPr="00A43F10">
                <w:rPr>
                  <w:color w:val="A1151A"/>
                </w:rPr>
                <w:t>Feedback mit der Hand</w:t>
              </w:r>
            </w:p>
          </w:sdtContent>
        </w:sdt>
        <w:tbl>
          <w:tblPr>
            <w:tblStyle w:val="Tabellenraster"/>
            <w:tblW w:w="91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907"/>
            <w:gridCol w:w="8277"/>
          </w:tblGrid>
          <w:tr w:rsidR="00D07EAC" w14:paraId="15F422EB" w14:textId="77777777" w:rsidTr="003953CE">
            <w:sdt>
              <w:sdtPr>
                <w:id w:val="-1822026031"/>
                <w:lock w:val="sdtContentLocked"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1D5076C0" w14:textId="28756EF8" w:rsidR="00FB6CC8" w:rsidRDefault="007A115D" w:rsidP="003953CE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3C2EE88D" wp14:editId="6C778BE1">
                          <wp:extent cx="504000" cy="504000"/>
                          <wp:effectExtent l="0" t="0" r="0" b="0"/>
                          <wp:docPr id="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tc>
              <w:tcPr>
                <w:tcW w:w="8277" w:type="dxa"/>
              </w:tcPr>
              <w:sdt>
                <w:sdtPr>
                  <w:id w:val="73098421"/>
                  <w:lock w:val="sdtContentLocked"/>
                  <w:placeholder>
                    <w:docPart w:val="96DE2DC595D64E3E8CD9348EFA44068E"/>
                  </w:placeholder>
                  <w:showingPlcHdr/>
                  <w15:appearance w15:val="hidden"/>
                </w:sdtPr>
                <w:sdtEndPr/>
                <w:sdtContent>
                  <w:p w14:paraId="70266393" w14:textId="71F1BD01" w:rsidR="00631389" w:rsidRDefault="00A24125" w:rsidP="00A43F10">
                    <w:pPr>
                      <w:suppressAutoHyphens/>
                      <w:ind w:left="108"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2D2697">
                      <w:rPr>
                        <w:rFonts w:eastAsia="Arial" w:cs="Times New Roman"/>
                        <w:spacing w:val="-2"/>
                      </w:rPr>
                      <w:t>Bei dieser Übung soll ein strukturiertes Feedback zu einem Seminar</w:t>
                    </w:r>
                    <w:r w:rsidR="00A43F10">
                      <w:rPr>
                        <w:rFonts w:eastAsia="Arial" w:cs="Times New Roman"/>
                        <w:spacing w:val="-2"/>
                      </w:rPr>
                      <w:t xml:space="preserve">, </w:t>
                    </w:r>
                    <w:r w:rsidRPr="002D2697">
                      <w:rPr>
                        <w:rFonts w:eastAsia="Arial" w:cs="Times New Roman"/>
                        <w:spacing w:val="-2"/>
                      </w:rPr>
                      <w:t>einer Praxisphase</w:t>
                    </w:r>
                    <w:r w:rsidR="00A43F10">
                      <w:rPr>
                        <w:rFonts w:eastAsia="Arial" w:cs="Times New Roman"/>
                        <w:spacing w:val="-2"/>
                      </w:rPr>
                      <w:t xml:space="preserve"> oder </w:t>
                    </w:r>
                    <w:r w:rsidRPr="002D2697">
                      <w:rPr>
                        <w:rFonts w:eastAsia="Arial" w:cs="Times New Roman"/>
                        <w:spacing w:val="-2"/>
                      </w:rPr>
                      <w:t xml:space="preserve">einem Vortrag etc. formuliert werden. Die einzelnen Finger der Hand </w:t>
                    </w:r>
                    <w:r w:rsidR="00A43F10">
                      <w:rPr>
                        <w:rFonts w:eastAsia="Arial" w:cs="Times New Roman"/>
                        <w:spacing w:val="-2"/>
                      </w:rPr>
                      <w:t>und</w:t>
                    </w:r>
                    <w:r w:rsidRPr="002D2697">
                      <w:rPr>
                        <w:rFonts w:eastAsia="Arial" w:cs="Times New Roman"/>
                        <w:spacing w:val="-2"/>
                      </w:rPr>
                      <w:t xml:space="preserve"> die Handfläche stehen dabei für unterschiedliche Bewertungen.</w:t>
                    </w:r>
                  </w:p>
                  <w:p w14:paraId="560CD104" w14:textId="77777777" w:rsidR="00FB6CC8" w:rsidRDefault="00581B26" w:rsidP="00A43F10">
                    <w:pPr>
                      <w:suppressAutoHyphens/>
                      <w:ind w:left="108"/>
                      <w:jc w:val="left"/>
                    </w:pPr>
                  </w:p>
                </w:sdtContent>
              </w:sdt>
              <w:sdt>
                <w:sdtPr>
                  <w:id w:val="-1578978344"/>
                  <w:lock w:val="sdtContentLocked"/>
                  <w:placeholder>
                    <w:docPart w:val="4D4280DB077445D6A37E393034D195CF"/>
                  </w:placeholder>
                  <w:showingPlcHdr/>
                  <w15:appearance w15:val="hidden"/>
                </w:sdtPr>
                <w:sdtEndPr/>
                <w:sdtContent>
                  <w:p w14:paraId="32E8543B" w14:textId="5E0A4C8A" w:rsidR="003953CE" w:rsidRDefault="001E503E" w:rsidP="00A43F10">
                    <w:pPr>
                      <w:suppressAutoHyphens/>
                      <w:ind w:left="108"/>
                      <w:jc w:val="left"/>
                    </w:pPr>
                    <w:r>
                      <w:t xml:space="preserve"> </w:t>
                    </w:r>
                  </w:p>
                </w:sdtContent>
              </w:sdt>
            </w:tc>
          </w:tr>
          <w:tr w:rsidR="00D07EAC" w14:paraId="163A344B" w14:textId="77777777" w:rsidTr="003953CE">
            <w:sdt>
              <w:sdtPr>
                <w:id w:val="-658847942"/>
                <w:lock w:val="sdtContentLocked"/>
                <w:showingPlcHdr/>
                <w15:appearance w15:val="hidden"/>
                <w:picture/>
              </w:sdtPr>
              <w:sdtEndPr/>
              <w:sdtContent>
                <w:tc>
                  <w:tcPr>
                    <w:tcW w:w="907" w:type="dxa"/>
                  </w:tcPr>
                  <w:p w14:paraId="51EC4FC9" w14:textId="613F6CFF" w:rsidR="00FB6CC8" w:rsidRDefault="007A115D" w:rsidP="003953CE">
                    <w:pPr>
                      <w:spacing w:before="40"/>
                      <w:jc w:val="left"/>
                    </w:pPr>
                    <w:r>
                      <w:drawing>
                        <wp:inline distT="0" distB="0" distL="0" distR="0" wp14:anchorId="59455C8C" wp14:editId="70FD05A4">
                          <wp:extent cx="504000" cy="504000"/>
                          <wp:effectExtent l="0" t="0" r="0" b="0"/>
                          <wp:docPr id="2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000" cy="50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tc>
              <w:tcPr>
                <w:tcW w:w="8277" w:type="dxa"/>
              </w:tcPr>
              <w:sdt>
                <w:sdtPr>
                  <w:id w:val="-49540112"/>
                  <w:lock w:val="sdtContentLocked"/>
                  <w:placeholder>
                    <w:docPart w:val="325552DD528245D994E7D2861E8E456A"/>
                  </w:placeholder>
                  <w:showingPlcHdr/>
                  <w15:appearance w15:val="hidden"/>
                </w:sdtPr>
                <w:sdtEndPr/>
                <w:sdtContent>
                  <w:p w14:paraId="03FD0343" w14:textId="0EEE4696" w:rsidR="00A24125" w:rsidRDefault="00A24125" w:rsidP="00A43F10">
                    <w:pPr>
                      <w:suppressAutoHyphens/>
                      <w:ind w:left="108"/>
                      <w:jc w:val="left"/>
                      <w:rPr>
                        <w:rFonts w:eastAsia="Arial" w:cs="Times New Roman"/>
                        <w:spacing w:val="-2"/>
                      </w:rPr>
                    </w:pPr>
                    <w:r w:rsidRPr="002D2697">
                      <w:rPr>
                        <w:rFonts w:eastAsia="Arial" w:cs="Times New Roman"/>
                        <w:spacing w:val="-2"/>
                      </w:rPr>
                      <w:t xml:space="preserve">Überlege dir </w:t>
                    </w:r>
                    <w:r>
                      <w:rPr>
                        <w:rFonts w:eastAsia="Arial" w:cs="Times New Roman"/>
                        <w:spacing w:val="-2"/>
                      </w:rPr>
                      <w:t xml:space="preserve">innerhalb von ca. </w:t>
                    </w:r>
                    <w:r w:rsidR="00A43F10">
                      <w:rPr>
                        <w:rFonts w:eastAsia="Arial" w:cs="Times New Roman"/>
                        <w:spacing w:val="-2"/>
                      </w:rPr>
                      <w:t>zehn</w:t>
                    </w:r>
                    <w:r>
                      <w:rPr>
                        <w:rFonts w:eastAsia="Arial" w:cs="Times New Roman"/>
                        <w:spacing w:val="-2"/>
                      </w:rPr>
                      <w:t xml:space="preserve"> Minuten </w:t>
                    </w:r>
                    <w:r w:rsidRPr="002D2697">
                      <w:rPr>
                        <w:rFonts w:eastAsia="Arial" w:cs="Times New Roman"/>
                        <w:spacing w:val="-2"/>
                      </w:rPr>
                      <w:t>zu jeder Frage die wichtigsten Punkte. Auf der zweiten Seite findest du eine leere Vorlage</w:t>
                    </w:r>
                    <w:r w:rsidR="00A43F10">
                      <w:rPr>
                        <w:rFonts w:eastAsia="Arial" w:cs="Times New Roman"/>
                        <w:spacing w:val="-2"/>
                      </w:rPr>
                      <w:t>,</w:t>
                    </w:r>
                    <w:r w:rsidRPr="002D2697">
                      <w:rPr>
                        <w:rFonts w:eastAsia="Arial" w:cs="Times New Roman"/>
                        <w:spacing w:val="-2"/>
                      </w:rPr>
                      <w:t xml:space="preserve"> die du nutzen kannst.</w:t>
                    </w:r>
                  </w:p>
                  <w:p w14:paraId="71BDB79F" w14:textId="67EDADC6" w:rsidR="001E503E" w:rsidRDefault="00581B26" w:rsidP="00A43F10">
                    <w:pPr>
                      <w:suppressAutoHyphens/>
                      <w:jc w:val="left"/>
                    </w:pPr>
                  </w:p>
                </w:sdtContent>
              </w:sdt>
              <w:p w14:paraId="418C21F6" w14:textId="77777777" w:rsidR="001E503E" w:rsidRDefault="001E503E" w:rsidP="00A43F10">
                <w:pPr>
                  <w:suppressAutoHyphens/>
                  <w:ind w:left="108"/>
                  <w:jc w:val="left"/>
                </w:pPr>
              </w:p>
              <w:p w14:paraId="67C825E4" w14:textId="77777777" w:rsidR="00AD275E" w:rsidRDefault="00AD275E" w:rsidP="00A43F10">
                <w:pPr>
                  <w:suppressAutoHyphens/>
                  <w:ind w:left="108"/>
                  <w:jc w:val="left"/>
                </w:pPr>
              </w:p>
              <w:p w14:paraId="24307014" w14:textId="07BE7BEC" w:rsidR="00AD275E" w:rsidRPr="001E503E" w:rsidRDefault="00AD275E" w:rsidP="00A43F10">
                <w:pPr>
                  <w:suppressAutoHyphens/>
                  <w:ind w:left="108"/>
                  <w:jc w:val="left"/>
                </w:pPr>
              </w:p>
            </w:tc>
          </w:tr>
        </w:tbl>
        <w:sdt>
          <w:sdtPr>
            <w:id w:val="-572744525"/>
            <w:lock w:val="sdtContentLocked"/>
            <w:showingPlcHdr/>
            <w15:appearance w15:val="hidden"/>
            <w:picture/>
          </w:sdtPr>
          <w:sdtEndPr/>
          <w:sdtContent>
            <w:p w14:paraId="0186ED5B" w14:textId="34393572" w:rsidR="003953CE" w:rsidRPr="003953CE" w:rsidRDefault="00244FEB" w:rsidP="008641F3">
              <w:pPr>
                <w:spacing w:before="120"/>
              </w:pPr>
              <w:r>
                <w:drawing>
                  <wp:inline distT="0" distB="0" distL="0" distR="0" wp14:anchorId="7F373BB6" wp14:editId="6BFE148C">
                    <wp:extent cx="5284679" cy="4927600"/>
                    <wp:effectExtent l="0" t="0" r="0" b="6350"/>
                    <wp:docPr id="1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Bild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84679" cy="49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p w14:paraId="7F376E40" w14:textId="09EF667D" w:rsidR="003953CE" w:rsidRPr="003953CE" w:rsidRDefault="003953CE" w:rsidP="003953CE">
      <w:pPr>
        <w:tabs>
          <w:tab w:val="left" w:pos="3465"/>
        </w:tabs>
      </w:pPr>
      <w:r>
        <w:tab/>
      </w:r>
    </w:p>
    <w:p w14:paraId="2C464AB3" w14:textId="461EE48D" w:rsidR="003953CE" w:rsidRPr="003953CE" w:rsidRDefault="003953CE" w:rsidP="003953CE"/>
    <w:p w14:paraId="3839E01C" w14:textId="68FAAE52" w:rsidR="003953CE" w:rsidRDefault="003953CE" w:rsidP="003953CE"/>
    <w:p w14:paraId="73FE76FF" w14:textId="3B616569" w:rsidR="008641F3" w:rsidRDefault="008641F3" w:rsidP="003953CE"/>
    <w:p w14:paraId="4881DE91" w14:textId="0355F06F" w:rsidR="008641F3" w:rsidRDefault="00B155B8" w:rsidP="003953CE">
      <w:r>
        <w:lastRenderedPageBreak/>
        <w:drawing>
          <wp:anchor distT="0" distB="0" distL="114300" distR="114300" simplePos="0" relativeHeight="251672576" behindDoc="1" locked="1" layoutInCell="1" allowOverlap="1" wp14:anchorId="50E72B0C" wp14:editId="26F23310">
            <wp:simplePos x="0" y="0"/>
            <wp:positionH relativeFrom="column">
              <wp:posOffset>-911860</wp:posOffset>
            </wp:positionH>
            <wp:positionV relativeFrom="page">
              <wp:posOffset>1584325</wp:posOffset>
            </wp:positionV>
            <wp:extent cx="7545600" cy="70344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70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98442" w14:textId="298235C8" w:rsidR="008641F3" w:rsidRDefault="008641F3" w:rsidP="003953CE"/>
    <w:p w14:paraId="69035BBC" w14:textId="77777777" w:rsidR="008641F3" w:rsidRPr="003953CE" w:rsidRDefault="008641F3" w:rsidP="003953CE"/>
    <w:p w14:paraId="748786E9" w14:textId="1CE1EAA4" w:rsidR="003953CE" w:rsidRPr="003953CE" w:rsidRDefault="00594DC3" w:rsidP="003953CE">
      <w:r>
        <mc:AlternateContent>
          <mc:Choice Requires="wps">
            <w:drawing>
              <wp:anchor distT="45720" distB="45720" distL="114300" distR="114300" simplePos="0" relativeHeight="251663360" behindDoc="0" locked="1" layoutInCell="1" allowOverlap="1" wp14:anchorId="220720D5" wp14:editId="1DB1495D">
                <wp:simplePos x="0" y="0"/>
                <wp:positionH relativeFrom="column">
                  <wp:posOffset>2171065</wp:posOffset>
                </wp:positionH>
                <wp:positionV relativeFrom="paragraph">
                  <wp:posOffset>-750570</wp:posOffset>
                </wp:positionV>
                <wp:extent cx="1599565" cy="2627630"/>
                <wp:effectExtent l="0" t="0" r="19685" b="2032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26276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Lelo Bold" w:hAnsi="Lelo Bold"/>
                                <w:color w:val="818181"/>
                              </w:rPr>
                              <w:id w:val="-1714107174"/>
                              <w:lock w:val="sdtContentLocked"/>
                              <w:placeholder>
                                <w:docPart w:val="DefaultPlaceholder_-1854013440"/>
                              </w:placeholder>
                              <w15:appearance w15:val="hidden"/>
                            </w:sdtPr>
                            <w:sdtEndPr/>
                            <w:sdtContent>
                              <w:p w14:paraId="67A808E1" w14:textId="65103A83" w:rsidR="00594DC3" w:rsidRPr="003761C3" w:rsidRDefault="003761C3" w:rsidP="00594DC3">
                                <w:pPr>
                                  <w:jc w:val="left"/>
                                  <w:rPr>
                                    <w:rFonts w:ascii="Lelo Bold" w:hAnsi="Lelo Bold"/>
                                    <w:color w:val="818181"/>
                                  </w:rPr>
                                </w:pPr>
                                <w:r w:rsidRPr="003761C3">
                                  <w:rPr>
                                    <w:rFonts w:ascii="Lelo Bold" w:hAnsi="Lelo Bold"/>
                                    <w:color w:val="072B4F"/>
                                  </w:rPr>
                                  <w:t>Was war blöd?</w:t>
                                </w:r>
                              </w:p>
                            </w:sdtContent>
                          </w:sdt>
                          <w:p w14:paraId="3AA197D8" w14:textId="77777777" w:rsidR="003761C3" w:rsidRPr="003761C3" w:rsidRDefault="003761C3" w:rsidP="00594DC3">
                            <w:pPr>
                              <w:jc w:val="left"/>
                              <w:rPr>
                                <w:color w:val="1E1E1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720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0.95pt;margin-top:-59.1pt;width:125.95pt;height:20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" filled="f" strokecolor="black [3213]" strokeweight=".25pt">
                <v:stroke dashstyle="1 1"/>
                <v:textbox>
                  <w:txbxContent>
                    <w:sdt>
                      <w:sdtPr>
                        <w:rPr>
                          <w:rFonts w:ascii="Lelo Bold" w:hAnsi="Lelo Bold"/>
                          <w:color w:val="818181"/>
                        </w:rPr>
                        <w:id w:val="-1714107174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Content>
                        <w:p w14:paraId="67A808E1" w14:textId="65103A83" w:rsidR="00594DC3" w:rsidRPr="003761C3" w:rsidRDefault="003761C3" w:rsidP="00594DC3">
                          <w:pPr>
                            <w:jc w:val="left"/>
                            <w:rPr>
                              <w:rFonts w:ascii="Lelo Bold" w:hAnsi="Lelo Bold"/>
                              <w:color w:val="818181"/>
                            </w:rPr>
                          </w:pP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W</w:t>
                          </w: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as war blöd</w:t>
                          </w: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?</w:t>
                          </w:r>
                        </w:p>
                      </w:sdtContent>
                    </w:sdt>
                    <w:p w14:paraId="3AA197D8" w14:textId="77777777" w:rsidR="003761C3" w:rsidRPr="003761C3" w:rsidRDefault="003761C3" w:rsidP="00594DC3">
                      <w:pPr>
                        <w:jc w:val="left"/>
                        <w:rPr>
                          <w:color w:val="1E1E1E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7211F2C8" wp14:editId="32D381EB">
                <wp:simplePos x="0" y="0"/>
                <wp:positionH relativeFrom="column">
                  <wp:posOffset>-641350</wp:posOffset>
                </wp:positionH>
                <wp:positionV relativeFrom="paragraph">
                  <wp:posOffset>-407670</wp:posOffset>
                </wp:positionV>
                <wp:extent cx="2583815" cy="2062480"/>
                <wp:effectExtent l="0" t="0" r="26035" b="139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062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Platzhaltertext"/>
                                <w:color w:val="818181"/>
                              </w:rPr>
                              <w:id w:val="-60553690"/>
                              <w:lock w:val="sdtContentLocked"/>
                              <w:placeholder>
                                <w:docPart w:val="DefaultPlaceholder_-1854013440"/>
                              </w:placeholder>
                              <w15:appearance w15:val="hidden"/>
                            </w:sdtPr>
                            <w:sdtEndPr>
                              <w:rPr>
                                <w:rStyle w:val="Platzhaltertext"/>
                              </w:rPr>
                            </w:sdtEndPr>
                            <w:sdtContent>
                              <w:p w14:paraId="782AE654" w14:textId="68040B50" w:rsidR="00244FEB" w:rsidRDefault="003761C3" w:rsidP="00594DC3">
                                <w:pPr>
                                  <w:jc w:val="left"/>
                                  <w:rPr>
                                    <w:rStyle w:val="Platzhaltertext"/>
                                    <w:color w:val="818181"/>
                                  </w:rPr>
                                </w:pPr>
                                <w:r w:rsidRPr="003761C3">
                                  <w:rPr>
                                    <w:rStyle w:val="Platzhaltertext"/>
                                    <w:rFonts w:ascii="Lelo Bold" w:hAnsi="Lelo Bold"/>
                                    <w:color w:val="072B4F"/>
                                  </w:rPr>
                                  <w:t>Was war für mich besonders wichtig bzw. wertvoll?</w:t>
                                </w:r>
                              </w:p>
                            </w:sdtContent>
                          </w:sdt>
                          <w:p w14:paraId="5EFA70EC" w14:textId="22775ECF" w:rsidR="003761C3" w:rsidRPr="003761C3" w:rsidRDefault="003761C3" w:rsidP="00594DC3">
                            <w:pPr>
                              <w:jc w:val="left"/>
                              <w:rPr>
                                <w:rStyle w:val="Platzhaltertext"/>
                                <w:color w:val="1E1E1E"/>
                              </w:rPr>
                            </w:pPr>
                          </w:p>
                          <w:p w14:paraId="587CFD18" w14:textId="77777777" w:rsidR="003761C3" w:rsidRPr="003761C3" w:rsidRDefault="003761C3" w:rsidP="00594DC3">
                            <w:pPr>
                              <w:jc w:val="left"/>
                              <w:rPr>
                                <w:color w:val="1E1E1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F2C8" id="_x0000_s1027" type="#_x0000_t202" style="position:absolute;left:0;text-align:left;margin-left:-50.5pt;margin-top:-32.1pt;width:203.45pt;height:16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" filled="f" strokecolor="black [3213]" strokeweight=".25pt">
                <v:stroke dashstyle="1 1"/>
                <v:textbox>
                  <w:txbxContent>
                    <w:sdt>
                      <w:sdtPr>
                        <w:rPr>
                          <w:rStyle w:val="Platzhaltertext"/>
                          <w:color w:val="818181"/>
                        </w:rPr>
                        <w:id w:val="-60553690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Content>
                        <w:p w14:paraId="782AE654" w14:textId="68040B50" w:rsidR="00244FEB" w:rsidRDefault="003761C3" w:rsidP="00594DC3">
                          <w:pPr>
                            <w:jc w:val="left"/>
                            <w:rPr>
                              <w:rStyle w:val="Platzhaltertext"/>
                              <w:color w:val="818181"/>
                            </w:rPr>
                          </w:pPr>
                          <w:r w:rsidRPr="003761C3">
                            <w:rPr>
                              <w:rStyle w:val="Platzhaltertext"/>
                              <w:rFonts w:ascii="Lelo Bold" w:hAnsi="Lelo Bold"/>
                              <w:color w:val="072B4F"/>
                            </w:rPr>
                            <w:t>Was war für mich besonders wichtig bzw. wertvoll?</w:t>
                          </w:r>
                        </w:p>
                      </w:sdtContent>
                    </w:sdt>
                    <w:p w14:paraId="5EFA70EC" w14:textId="22775ECF" w:rsidR="003761C3" w:rsidRPr="003761C3" w:rsidRDefault="003761C3" w:rsidP="00594DC3">
                      <w:pPr>
                        <w:jc w:val="left"/>
                        <w:rPr>
                          <w:rStyle w:val="Platzhaltertext"/>
                          <w:color w:val="1E1E1E"/>
                        </w:rPr>
                      </w:pPr>
                    </w:p>
                    <w:p w14:paraId="587CFD18" w14:textId="77777777" w:rsidR="003761C3" w:rsidRPr="003761C3" w:rsidRDefault="003761C3" w:rsidP="00594DC3">
                      <w:pPr>
                        <w:jc w:val="left"/>
                        <w:rPr>
                          <w:color w:val="1E1E1E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1CCD43FF" w14:textId="56808E2C" w:rsidR="003953CE" w:rsidRPr="003953CE" w:rsidRDefault="003953CE" w:rsidP="003953CE"/>
    <w:p w14:paraId="305CE22A" w14:textId="5F4810BD" w:rsidR="003953CE" w:rsidRPr="003953CE" w:rsidRDefault="00594DC3" w:rsidP="003953CE">
      <w:r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0E0F56B5" wp14:editId="1D4C6715">
                <wp:simplePos x="0" y="0"/>
                <wp:positionH relativeFrom="column">
                  <wp:posOffset>3999865</wp:posOffset>
                </wp:positionH>
                <wp:positionV relativeFrom="paragraph">
                  <wp:posOffset>-410210</wp:posOffset>
                </wp:positionV>
                <wp:extent cx="2515235" cy="2741930"/>
                <wp:effectExtent l="0" t="0" r="18415" b="2032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27419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72B4F"/>
                              </w:rPr>
                              <w:id w:val="-944997288"/>
                              <w:lock w:val="sdtContentLocked"/>
                              <w:placeholder>
                                <w:docPart w:val="DefaultPlaceholder_-1854013440"/>
                              </w:placeholder>
                              <w15:appearance w15:val="hidden"/>
                              <w:text/>
                            </w:sdtPr>
                            <w:sdtEndPr/>
                            <w:sdtContent>
                              <w:p w14:paraId="26D0C259" w14:textId="35EC7AEF" w:rsidR="00A43F10" w:rsidRDefault="003761C3" w:rsidP="00594DC3">
                                <w:pPr>
                                  <w:jc w:val="left"/>
                                  <w:rPr>
                                    <w:color w:val="072B4F"/>
                                  </w:rPr>
                                </w:pPr>
                                <w:r w:rsidRPr="003761C3">
                                  <w:rPr>
                                    <w:rFonts w:ascii="Lelo Bold" w:hAnsi="Lelo Bold"/>
                                    <w:color w:val="072B4F"/>
                                  </w:rPr>
                                  <w:t>Worauf möchte ich achten bzw. hinweisen? Wo soll mein Weg hingehen? Woran möchte ich weiter arbeiten?</w:t>
                                </w:r>
                              </w:p>
                            </w:sdtContent>
                          </w:sdt>
                          <w:p w14:paraId="4C34F7CB" w14:textId="77777777" w:rsidR="003761C3" w:rsidRPr="003761C3" w:rsidRDefault="003761C3" w:rsidP="00594DC3">
                            <w:pPr>
                              <w:jc w:val="left"/>
                              <w:rPr>
                                <w:color w:val="072B4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56B5" id="_x0000_s1028" type="#_x0000_t202" style="position:absolute;left:0;text-align:left;margin-left:314.95pt;margin-top:-32.3pt;width:198.05pt;height:215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" filled="f" strokecolor="black [3213]" strokeweight=".25pt">
                <v:stroke dashstyle="1 1"/>
                <v:textbox>
                  <w:txbxContent>
                    <w:sdt>
                      <w:sdtPr>
                        <w:rPr>
                          <w:color w:val="072B4F"/>
                        </w:rPr>
                        <w:id w:val="-944997288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  <w:text/>
                      </w:sdtPr>
                      <w:sdtContent>
                        <w:p w14:paraId="26D0C259" w14:textId="35EC7AEF" w:rsidR="00A43F10" w:rsidRDefault="003761C3" w:rsidP="00594DC3">
                          <w:pPr>
                            <w:jc w:val="left"/>
                            <w:rPr>
                              <w:color w:val="072B4F"/>
                            </w:rPr>
                          </w:pP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W</w:t>
                          </w: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orauf möchte ich achten bzw. hinweisen? Wo soll mein Weg hingehen? Woran möchte ich weiter arbeiten</w:t>
                          </w: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?</w:t>
                          </w:r>
                        </w:p>
                      </w:sdtContent>
                    </w:sdt>
                    <w:p w14:paraId="4C34F7CB" w14:textId="77777777" w:rsidR="003761C3" w:rsidRPr="003761C3" w:rsidRDefault="003761C3" w:rsidP="00594DC3">
                      <w:pPr>
                        <w:jc w:val="left"/>
                        <w:rPr>
                          <w:color w:val="072B4F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4E881D31" w14:textId="38964C85" w:rsidR="00933570" w:rsidRPr="00933570" w:rsidRDefault="00594DC3" w:rsidP="00244FEB">
      <w:pPr>
        <w:pStyle w:val="Titel2"/>
        <w:jc w:val="both"/>
      </w:pPr>
      <w: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57823650" wp14:editId="109F679F">
                <wp:simplePos x="0" y="0"/>
                <wp:positionH relativeFrom="column">
                  <wp:posOffset>-640080</wp:posOffset>
                </wp:positionH>
                <wp:positionV relativeFrom="paragraph">
                  <wp:posOffset>-412750</wp:posOffset>
                </wp:positionV>
                <wp:extent cx="2360930" cy="2399030"/>
                <wp:effectExtent l="0" t="0" r="19685" b="2032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990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818181"/>
                              </w:rPr>
                              <w:id w:val="1857460488"/>
                              <w:lock w:val="sdtContentLocked"/>
                              <w:placeholder>
                                <w:docPart w:val="DefaultPlaceholder_-1854013440"/>
                              </w:placeholder>
                              <w15:appearance w15:val="hidden"/>
                            </w:sdtPr>
                            <w:sdtEndPr/>
                            <w:sdtContent>
                              <w:p w14:paraId="78A8459E" w14:textId="201A6BCE" w:rsidR="00594DC3" w:rsidRDefault="003761C3" w:rsidP="00594DC3">
                                <w:pPr>
                                  <w:jc w:val="left"/>
                                  <w:rPr>
                                    <w:color w:val="818181"/>
                                  </w:rPr>
                                </w:pPr>
                                <w:r w:rsidRPr="003761C3">
                                  <w:rPr>
                                    <w:rFonts w:ascii="Lelo Bold" w:hAnsi="Lelo Bold"/>
                                    <w:color w:val="072B4F"/>
                                  </w:rPr>
                                  <w:t>Was fehlt bzw. was ist zu kurz gekommen?</w:t>
                                </w:r>
                              </w:p>
                            </w:sdtContent>
                          </w:sdt>
                          <w:p w14:paraId="30A68B50" w14:textId="77777777" w:rsidR="003761C3" w:rsidRPr="003761C3" w:rsidRDefault="003761C3" w:rsidP="00594DC3">
                            <w:pPr>
                              <w:jc w:val="left"/>
                              <w:rPr>
                                <w:color w:val="1E1E1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3650" id="_x0000_s1029" type="#_x0000_t202" style="position:absolute;left:0;text-align:left;margin-left:-50.4pt;margin-top:-32.5pt;width:185.9pt;height:188.9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" filled="f" strokecolor="black [3213]" strokeweight=".25pt">
                <v:stroke dashstyle="1 1"/>
                <v:textbox>
                  <w:txbxContent>
                    <w:sdt>
                      <w:sdtPr>
                        <w:rPr>
                          <w:color w:val="818181"/>
                        </w:rPr>
                        <w:id w:val="1857460488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Content>
                        <w:p w14:paraId="78A8459E" w14:textId="201A6BCE" w:rsidR="00594DC3" w:rsidRDefault="003761C3" w:rsidP="00594DC3">
                          <w:pPr>
                            <w:jc w:val="left"/>
                            <w:rPr>
                              <w:color w:val="818181"/>
                            </w:rPr>
                          </w:pP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W</w:t>
                          </w: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as fehlt bzw. was ist zu kurz gekommen</w:t>
                          </w: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?</w:t>
                          </w:r>
                        </w:p>
                      </w:sdtContent>
                    </w:sdt>
                    <w:p w14:paraId="30A68B50" w14:textId="77777777" w:rsidR="003761C3" w:rsidRPr="003761C3" w:rsidRDefault="003761C3" w:rsidP="00594DC3">
                      <w:pPr>
                        <w:jc w:val="left"/>
                        <w:rPr>
                          <w:color w:val="1E1E1E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6562AB35" wp14:editId="0DD12A70">
                <wp:simplePos x="0" y="0"/>
                <wp:positionH relativeFrom="column">
                  <wp:posOffset>1927860</wp:posOffset>
                </wp:positionH>
                <wp:positionV relativeFrom="paragraph">
                  <wp:posOffset>617220</wp:posOffset>
                </wp:positionV>
                <wp:extent cx="2057400" cy="2513330"/>
                <wp:effectExtent l="0" t="0" r="19050" b="2032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13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818181"/>
                              </w:rPr>
                              <w:id w:val="-47844834"/>
                              <w:lock w:val="sdtContentLocked"/>
                              <w:placeholder>
                                <w:docPart w:val="DefaultPlaceholder_-1854013440"/>
                              </w:placeholder>
                              <w15:appearance w15:val="hidden"/>
                            </w:sdtPr>
                            <w:sdtEndPr/>
                            <w:sdtContent>
                              <w:p w14:paraId="6EEF04D6" w14:textId="6F54A886" w:rsidR="00594DC3" w:rsidRDefault="003761C3" w:rsidP="00594DC3">
                                <w:pPr>
                                  <w:jc w:val="left"/>
                                  <w:rPr>
                                    <w:color w:val="818181"/>
                                  </w:rPr>
                                </w:pPr>
                                <w:r w:rsidRPr="003761C3">
                                  <w:rPr>
                                    <w:rFonts w:ascii="Lelo Bold" w:hAnsi="Lelo Bold"/>
                                    <w:color w:val="072B4F"/>
                                  </w:rPr>
                                  <w:t>Kompetenz: was nehme ich mit?</w:t>
                                </w:r>
                              </w:p>
                            </w:sdtContent>
                          </w:sdt>
                          <w:p w14:paraId="1DD1FC84" w14:textId="77777777" w:rsidR="003761C3" w:rsidRPr="003761C3" w:rsidRDefault="003761C3" w:rsidP="00594DC3">
                            <w:pPr>
                              <w:jc w:val="left"/>
                              <w:rPr>
                                <w:color w:val="1E1E1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2AB3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51.8pt;margin-top:48.6pt;width:162pt;height:197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" filled="f" strokecolor="black [3213]" strokeweight=".25pt">
                <v:stroke dashstyle="1 1"/>
                <v:textbox>
                  <w:txbxContent>
                    <w:sdt>
                      <w:sdtPr>
                        <w:rPr>
                          <w:color w:val="818181"/>
                        </w:rPr>
                        <w:id w:val="-47844834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p w14:paraId="6EEF04D6" w14:textId="6F54A886" w:rsidR="00594DC3" w:rsidRDefault="003761C3" w:rsidP="00594DC3">
                          <w:pPr>
                            <w:jc w:val="left"/>
                            <w:rPr>
                              <w:color w:val="818181"/>
                            </w:rPr>
                          </w:pP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Kompetenz: was nehme ich mit?</w:t>
                          </w:r>
                        </w:p>
                      </w:sdtContent>
                    </w:sdt>
                    <w:p w14:paraId="1DD1FC84" w14:textId="77777777" w:rsidR="003761C3" w:rsidRPr="003761C3" w:rsidRDefault="003761C3" w:rsidP="00594DC3">
                      <w:pPr>
                        <w:jc w:val="left"/>
                        <w:rPr>
                          <w:color w:val="1E1E1E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6F832F66" wp14:editId="2177D88B">
                <wp:simplePos x="0" y="0"/>
                <wp:positionH relativeFrom="column">
                  <wp:posOffset>4344035</wp:posOffset>
                </wp:positionH>
                <wp:positionV relativeFrom="paragraph">
                  <wp:posOffset>502920</wp:posOffset>
                </wp:positionV>
                <wp:extent cx="2039620" cy="2513330"/>
                <wp:effectExtent l="0" t="0" r="17780" b="2032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2513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818181"/>
                              </w:rPr>
                              <w:id w:val="1003173026"/>
                              <w:lock w:val="sdtContentLocked"/>
                              <w:placeholder>
                                <w:docPart w:val="DefaultPlaceholder_-1854013440"/>
                              </w:placeholder>
                              <w15:appearance w15:val="hidden"/>
                            </w:sdtPr>
                            <w:sdtEndPr/>
                            <w:sdtContent>
                              <w:p w14:paraId="5077D612" w14:textId="16B73B52" w:rsidR="00594DC3" w:rsidRDefault="003761C3" w:rsidP="00594DC3">
                                <w:pPr>
                                  <w:jc w:val="left"/>
                                  <w:rPr>
                                    <w:color w:val="818181"/>
                                  </w:rPr>
                                </w:pPr>
                                <w:r w:rsidRPr="003761C3">
                                  <w:rPr>
                                    <w:rFonts w:ascii="Lelo Bold" w:hAnsi="Lelo Bold"/>
                                    <w:color w:val="072B4F"/>
                                  </w:rPr>
                                  <w:t>Was war gut?</w:t>
                                </w:r>
                              </w:p>
                            </w:sdtContent>
                          </w:sdt>
                          <w:p w14:paraId="0E6B82E6" w14:textId="77777777" w:rsidR="003761C3" w:rsidRPr="003761C3" w:rsidRDefault="003761C3" w:rsidP="00594DC3">
                            <w:pPr>
                              <w:jc w:val="left"/>
                              <w:rPr>
                                <w:color w:val="1E1E1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2F66" id="_x0000_s1031" type="#_x0000_t202" style="position:absolute;left:0;text-align:left;margin-left:342.05pt;margin-top:39.6pt;width:160.6pt;height:197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" filled="f" strokecolor="black [3213]" strokeweight=".25pt">
                <v:stroke dashstyle="1 1"/>
                <v:textbox>
                  <w:txbxContent>
                    <w:sdt>
                      <w:sdtPr>
                        <w:rPr>
                          <w:color w:val="818181"/>
                        </w:rPr>
                        <w:id w:val="1003173026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p w14:paraId="5077D612" w14:textId="16B73B52" w:rsidR="00594DC3" w:rsidRDefault="003761C3" w:rsidP="00594DC3">
                          <w:pPr>
                            <w:jc w:val="left"/>
                            <w:rPr>
                              <w:color w:val="818181"/>
                            </w:rPr>
                          </w:pPr>
                          <w:r w:rsidRPr="003761C3">
                            <w:rPr>
                              <w:rFonts w:ascii="Lelo Bold" w:hAnsi="Lelo Bold"/>
                              <w:color w:val="072B4F"/>
                            </w:rPr>
                            <w:t>Was war gut?</w:t>
                          </w:r>
                        </w:p>
                      </w:sdtContent>
                    </w:sdt>
                    <w:p w14:paraId="0E6B82E6" w14:textId="77777777" w:rsidR="003761C3" w:rsidRPr="003761C3" w:rsidRDefault="003761C3" w:rsidP="00594DC3">
                      <w:pPr>
                        <w:jc w:val="left"/>
                        <w:rPr>
                          <w:color w:val="1E1E1E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933570" w:rsidRPr="00933570" w:rsidSect="00B564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8A9C9" w14:textId="77777777" w:rsidR="00581B26" w:rsidRDefault="00581B26" w:rsidP="00F41F66">
      <w:r>
        <w:separator/>
      </w:r>
    </w:p>
  </w:endnote>
  <w:endnote w:type="continuationSeparator" w:id="0">
    <w:p w14:paraId="5682D3C6" w14:textId="77777777" w:rsidR="00581B26" w:rsidRDefault="00581B26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1F3982-245C-4BE7-99F7-104AE9AA0704}"/>
    <w:embedBold r:id="rId2" w:fontKey="{A5DD48EC-3EC5-4BAD-894E-74226A3B7B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DE92BCCF-971D-4052-965A-017808BDC15F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388637-5F7D-428E-BD60-EDB833E8808B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82EBB4-F312-4511-8710-3F48735CC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3C154" w14:textId="77777777" w:rsidR="00B53025" w:rsidRDefault="00B53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451167769"/>
      <w:lock w:val="contentLocked"/>
      <w:placeholder>
        <w:docPart w:val="F6DD294E4A7C4067B0CCFB7C99C63E95"/>
      </w:placeholder>
      <w15:appearance w15:val="hidden"/>
    </w:sdtPr>
    <w:sdtEndPr/>
    <w:sdtContent>
      <w:sdt>
        <w:sdtPr>
          <w:rPr>
            <w:color w:val="818181"/>
          </w:rPr>
          <w:id w:val="359478261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72E304E6" w14:textId="77777777" w:rsidR="00623596" w:rsidRDefault="00623596" w:rsidP="00623596">
                <w:pPr>
                  <w:pStyle w:val="Fuzeile"/>
                  <w:jc w:val="right"/>
                  <w:rPr>
                    <w:color w:val="818181"/>
                  </w:rPr>
                </w:pPr>
                <w:r w:rsidRPr="00E67499">
                  <w:rPr>
                    <w:color w:val="818181"/>
                  </w:rPr>
                  <w:t xml:space="preserve">Seite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PAGE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BA6716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E67499">
                  <w:rPr>
                    <w:color w:val="818181"/>
                  </w:rPr>
                  <w:t xml:space="preserve"> von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NUMPAGES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BA6716">
                  <w:rPr>
                    <w:b/>
                    <w:bCs/>
                    <w:color w:val="818181"/>
                  </w:rPr>
                  <w:t>2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5CD34E52" w14:textId="356BD594" w:rsidR="009053E6" w:rsidRPr="003953CE" w:rsidRDefault="00623596" w:rsidP="00623596">
    <w:pPr>
      <w:pStyle w:val="Fuzeile"/>
      <w:jc w:val="left"/>
      <w:rPr>
        <w:color w:val="818181"/>
      </w:rPr>
    </w:pPr>
    <w:r>
      <w:rPr>
        <w:color w:val="818181"/>
      </w:rPr>
      <w:t xml:space="preserve"> </w:t>
    </w:r>
    <w:sdt>
      <w:sdtPr>
        <w:rPr>
          <w:color w:val="818181"/>
        </w:rPr>
        <w:id w:val="-1971585782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3953CE" w:rsidRPr="003953CE">
          <w:rPr>
            <w:color w:val="818181"/>
          </w:rPr>
          <w:t>Bielefelder Kompetenzlogbuch (Böddeker et al., 2019)</w:t>
        </w:r>
      </w:sdtContent>
    </w:sdt>
    <w:r w:rsidR="003953CE" w:rsidRPr="003953CE">
      <w:rPr>
        <w:color w:val="818181"/>
      </w:rPr>
      <w:tab/>
    </w:r>
    <w:sdt>
      <w:sdtPr>
        <w:rPr>
          <w:color w:val="818181"/>
        </w:rPr>
        <w:id w:val="-1771386250"/>
        <w:lock w:val="sdtLocked"/>
        <w:placeholder>
          <w:docPart w:val="DefaultPlaceholder_-1854013440"/>
        </w:placeholder>
        <w15:appearance w15:val="hidden"/>
      </w:sdtPr>
      <w:sdtEndPr/>
      <w:sdtContent>
        <w:r w:rsidR="003953CE" w:rsidRPr="003953CE">
          <w:rPr>
            <w:color w:val="818181"/>
          </w:rPr>
          <w:fldChar w:fldCharType="begin"/>
        </w:r>
        <w:r w:rsidR="003953CE" w:rsidRPr="003953CE">
          <w:rPr>
            <w:color w:val="818181"/>
          </w:rPr>
          <w:instrText xml:space="preserve"> TIME \@ "dd.MM.yyyy" </w:instrText>
        </w:r>
        <w:r w:rsidR="003953CE" w:rsidRPr="003953CE">
          <w:rPr>
            <w:color w:val="818181"/>
          </w:rPr>
          <w:fldChar w:fldCharType="separate"/>
        </w:r>
        <w:r w:rsidR="00B856A1">
          <w:rPr>
            <w:color w:val="818181"/>
          </w:rPr>
          <w:t>09.09.2020</w:t>
        </w:r>
        <w:r w:rsidR="003953CE" w:rsidRPr="003953CE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9C9D4" w14:textId="77777777" w:rsidR="00B53025" w:rsidRDefault="00B53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7D420" w14:textId="77777777" w:rsidR="00581B26" w:rsidRDefault="00581B26" w:rsidP="00F41F66">
      <w:r>
        <w:separator/>
      </w:r>
    </w:p>
  </w:footnote>
  <w:footnote w:type="continuationSeparator" w:id="0">
    <w:p w14:paraId="1B3A9BF1" w14:textId="77777777" w:rsidR="00581B26" w:rsidRDefault="00581B26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A7109" w14:textId="77777777" w:rsidR="00B53025" w:rsidRDefault="00B53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69390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4D6D09D1" wp14:editId="6B1E6393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07DEF7A4" wp14:editId="0FCEFE29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D2348" w14:textId="77777777" w:rsidR="00B53025" w:rsidRDefault="00B53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271AF"/>
    <w:multiLevelType w:val="hybridMultilevel"/>
    <w:tmpl w:val="3198039C"/>
    <w:lvl w:ilvl="0" w:tplc="990CE1C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6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0"/>
  </w:num>
  <w:num w:numId="5">
    <w:abstractNumId w:val="1"/>
  </w:num>
  <w:num w:numId="6">
    <w:abstractNumId w:val="15"/>
  </w:num>
  <w:num w:numId="7">
    <w:abstractNumId w:val="2"/>
  </w:num>
  <w:num w:numId="8">
    <w:abstractNumId w:val="4"/>
  </w:num>
  <w:num w:numId="9">
    <w:abstractNumId w:val="16"/>
  </w:num>
  <w:num w:numId="10">
    <w:abstractNumId w:val="12"/>
  </w:num>
  <w:num w:numId="11">
    <w:abstractNumId w:val="5"/>
  </w:num>
  <w:num w:numId="12">
    <w:abstractNumId w:val="9"/>
  </w:num>
  <w:num w:numId="13">
    <w:abstractNumId w:val="14"/>
  </w:num>
  <w:num w:numId="14">
    <w:abstractNumId w:val="3"/>
  </w:num>
  <w:num w:numId="15">
    <w:abstractNumId w:val="10"/>
  </w:num>
  <w:num w:numId="16">
    <w:abstractNumId w:val="6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formatting="1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7F9"/>
    <w:rsid w:val="0002117C"/>
    <w:rsid w:val="0006708D"/>
    <w:rsid w:val="000871F9"/>
    <w:rsid w:val="000952CA"/>
    <w:rsid w:val="000A4021"/>
    <w:rsid w:val="000B4E8F"/>
    <w:rsid w:val="000C53B5"/>
    <w:rsid w:val="000D0D6A"/>
    <w:rsid w:val="000D216F"/>
    <w:rsid w:val="000F297C"/>
    <w:rsid w:val="00104C7B"/>
    <w:rsid w:val="00115133"/>
    <w:rsid w:val="001253F2"/>
    <w:rsid w:val="00131A8C"/>
    <w:rsid w:val="001662D5"/>
    <w:rsid w:val="00170D0C"/>
    <w:rsid w:val="00172E15"/>
    <w:rsid w:val="00173C1B"/>
    <w:rsid w:val="00191799"/>
    <w:rsid w:val="001A1930"/>
    <w:rsid w:val="001A5F1C"/>
    <w:rsid w:val="001B7C88"/>
    <w:rsid w:val="001E503E"/>
    <w:rsid w:val="001F4122"/>
    <w:rsid w:val="001F56DE"/>
    <w:rsid w:val="0021659F"/>
    <w:rsid w:val="00224F8E"/>
    <w:rsid w:val="002323C1"/>
    <w:rsid w:val="002374AC"/>
    <w:rsid w:val="0024231F"/>
    <w:rsid w:val="00244FEB"/>
    <w:rsid w:val="00264A70"/>
    <w:rsid w:val="002677D9"/>
    <w:rsid w:val="002F6058"/>
    <w:rsid w:val="003031AE"/>
    <w:rsid w:val="00326C2C"/>
    <w:rsid w:val="00336E1D"/>
    <w:rsid w:val="00373A1D"/>
    <w:rsid w:val="003761C3"/>
    <w:rsid w:val="00394F18"/>
    <w:rsid w:val="003953CE"/>
    <w:rsid w:val="003C479E"/>
    <w:rsid w:val="003D285C"/>
    <w:rsid w:val="003D3239"/>
    <w:rsid w:val="003E2038"/>
    <w:rsid w:val="003E46E0"/>
    <w:rsid w:val="00407E3D"/>
    <w:rsid w:val="00417BD7"/>
    <w:rsid w:val="00433582"/>
    <w:rsid w:val="00433889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62BC1"/>
    <w:rsid w:val="00574090"/>
    <w:rsid w:val="00576051"/>
    <w:rsid w:val="00581B26"/>
    <w:rsid w:val="00594DC3"/>
    <w:rsid w:val="005A2180"/>
    <w:rsid w:val="005C2895"/>
    <w:rsid w:val="005C6E32"/>
    <w:rsid w:val="005F15F8"/>
    <w:rsid w:val="00623596"/>
    <w:rsid w:val="00631389"/>
    <w:rsid w:val="00652542"/>
    <w:rsid w:val="00687A53"/>
    <w:rsid w:val="0069612C"/>
    <w:rsid w:val="006A4CE9"/>
    <w:rsid w:val="006D6C41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A115D"/>
    <w:rsid w:val="007C673A"/>
    <w:rsid w:val="007E1983"/>
    <w:rsid w:val="007E5C28"/>
    <w:rsid w:val="007F05A7"/>
    <w:rsid w:val="008010BC"/>
    <w:rsid w:val="00822E34"/>
    <w:rsid w:val="00847941"/>
    <w:rsid w:val="008641F3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87"/>
    <w:rsid w:val="00912952"/>
    <w:rsid w:val="00914012"/>
    <w:rsid w:val="00933570"/>
    <w:rsid w:val="009373B8"/>
    <w:rsid w:val="00944B6C"/>
    <w:rsid w:val="00961715"/>
    <w:rsid w:val="00982526"/>
    <w:rsid w:val="009943F0"/>
    <w:rsid w:val="009A7A85"/>
    <w:rsid w:val="009C7FE2"/>
    <w:rsid w:val="009F2DD3"/>
    <w:rsid w:val="009F3A75"/>
    <w:rsid w:val="00A061BF"/>
    <w:rsid w:val="00A24125"/>
    <w:rsid w:val="00A258F5"/>
    <w:rsid w:val="00A3433E"/>
    <w:rsid w:val="00A43F10"/>
    <w:rsid w:val="00A83565"/>
    <w:rsid w:val="00A87865"/>
    <w:rsid w:val="00A90031"/>
    <w:rsid w:val="00AB5C46"/>
    <w:rsid w:val="00AD1AB6"/>
    <w:rsid w:val="00AD275E"/>
    <w:rsid w:val="00AD2C06"/>
    <w:rsid w:val="00AD5C2C"/>
    <w:rsid w:val="00AE729F"/>
    <w:rsid w:val="00AF043A"/>
    <w:rsid w:val="00AF5517"/>
    <w:rsid w:val="00B07A1E"/>
    <w:rsid w:val="00B13274"/>
    <w:rsid w:val="00B155B8"/>
    <w:rsid w:val="00B20824"/>
    <w:rsid w:val="00B2125F"/>
    <w:rsid w:val="00B21BCD"/>
    <w:rsid w:val="00B32DE1"/>
    <w:rsid w:val="00B439A0"/>
    <w:rsid w:val="00B53025"/>
    <w:rsid w:val="00B53D9D"/>
    <w:rsid w:val="00B56458"/>
    <w:rsid w:val="00B81F9E"/>
    <w:rsid w:val="00B856A1"/>
    <w:rsid w:val="00BA6716"/>
    <w:rsid w:val="00BA685B"/>
    <w:rsid w:val="00BC55E0"/>
    <w:rsid w:val="00BC5658"/>
    <w:rsid w:val="00BD1B0B"/>
    <w:rsid w:val="00BE7369"/>
    <w:rsid w:val="00C11093"/>
    <w:rsid w:val="00C24276"/>
    <w:rsid w:val="00C55B83"/>
    <w:rsid w:val="00C75F5B"/>
    <w:rsid w:val="00C8281F"/>
    <w:rsid w:val="00CA3072"/>
    <w:rsid w:val="00CA52B6"/>
    <w:rsid w:val="00CD24AD"/>
    <w:rsid w:val="00CF3D13"/>
    <w:rsid w:val="00CF5D5D"/>
    <w:rsid w:val="00D06D16"/>
    <w:rsid w:val="00D07EAC"/>
    <w:rsid w:val="00D122DC"/>
    <w:rsid w:val="00D202CC"/>
    <w:rsid w:val="00D209A5"/>
    <w:rsid w:val="00D36CFD"/>
    <w:rsid w:val="00D56C54"/>
    <w:rsid w:val="00D57F65"/>
    <w:rsid w:val="00D7476A"/>
    <w:rsid w:val="00D74EDE"/>
    <w:rsid w:val="00D82A4D"/>
    <w:rsid w:val="00D9179B"/>
    <w:rsid w:val="00D96398"/>
    <w:rsid w:val="00D9762D"/>
    <w:rsid w:val="00DA2175"/>
    <w:rsid w:val="00DB719C"/>
    <w:rsid w:val="00DD29E9"/>
    <w:rsid w:val="00DF4D6E"/>
    <w:rsid w:val="00E24023"/>
    <w:rsid w:val="00E25F08"/>
    <w:rsid w:val="00E63ACA"/>
    <w:rsid w:val="00EA443F"/>
    <w:rsid w:val="00EB1525"/>
    <w:rsid w:val="00EB1B6D"/>
    <w:rsid w:val="00EB3133"/>
    <w:rsid w:val="00F079E9"/>
    <w:rsid w:val="00F14268"/>
    <w:rsid w:val="00F167F9"/>
    <w:rsid w:val="00F41F66"/>
    <w:rsid w:val="00F513B1"/>
    <w:rsid w:val="00F56489"/>
    <w:rsid w:val="00F717BE"/>
    <w:rsid w:val="00F72256"/>
    <w:rsid w:val="00F92B38"/>
    <w:rsid w:val="00FA10F7"/>
    <w:rsid w:val="00FA1B02"/>
    <w:rsid w:val="00FA492C"/>
    <w:rsid w:val="00FA7058"/>
    <w:rsid w:val="00FB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5FD8C"/>
  <w15:chartTrackingRefBased/>
  <w15:docId w15:val="{F29C820C-7BC7-47C5-8FAC-3787CC8D4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/>
    <w:lsdException w:name="heading 2" w:locked="0" w:semiHidden="1" w:uiPriority="9" w:unhideWhenUsed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locked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lock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locked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lock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lock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locked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locked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locked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locked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locked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locked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locked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lock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locked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locked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locked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locked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locked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locked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locked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lock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lock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DE2DC595D64E3E8CD9348EFA440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54301-8D6D-4136-8C22-95DA69E7A145}"/>
      </w:docPartPr>
      <w:docPartBody>
        <w:p w:rsidR="00ED7AD4" w:rsidRDefault="00ED7AD4" w:rsidP="00A43F10">
          <w:pPr>
            <w:suppressAutoHyphens/>
            <w:ind w:left="108"/>
            <w:rPr>
              <w:rFonts w:eastAsia="Arial" w:cs="Times New Roman"/>
              <w:spacing w:val="-2"/>
            </w:rPr>
          </w:pPr>
          <w:r w:rsidRPr="002D2697">
            <w:rPr>
              <w:rFonts w:eastAsia="Arial" w:cs="Times New Roman"/>
              <w:spacing w:val="-2"/>
            </w:rPr>
            <w:t>Bei dieser Übung soll ein strukturiertes Feedback zu einem Seminar</w:t>
          </w:r>
          <w:r>
            <w:rPr>
              <w:rFonts w:eastAsia="Arial" w:cs="Times New Roman"/>
              <w:spacing w:val="-2"/>
            </w:rPr>
            <w:t xml:space="preserve">, </w:t>
          </w:r>
          <w:r w:rsidRPr="002D2697">
            <w:rPr>
              <w:rFonts w:eastAsia="Arial" w:cs="Times New Roman"/>
              <w:spacing w:val="-2"/>
            </w:rPr>
            <w:t>einer Praxisphase</w:t>
          </w:r>
          <w:r>
            <w:rPr>
              <w:rFonts w:eastAsia="Arial" w:cs="Times New Roman"/>
              <w:spacing w:val="-2"/>
            </w:rPr>
            <w:t xml:space="preserve"> oder </w:t>
          </w:r>
          <w:r w:rsidRPr="002D2697">
            <w:rPr>
              <w:rFonts w:eastAsia="Arial" w:cs="Times New Roman"/>
              <w:spacing w:val="-2"/>
            </w:rPr>
            <w:t xml:space="preserve">einem Vortrag etc. formuliert werden. Die einzelnen Finger der Hand </w:t>
          </w:r>
          <w:r>
            <w:rPr>
              <w:rFonts w:eastAsia="Arial" w:cs="Times New Roman"/>
              <w:spacing w:val="-2"/>
            </w:rPr>
            <w:t>und</w:t>
          </w:r>
          <w:r w:rsidRPr="002D2697">
            <w:rPr>
              <w:rFonts w:eastAsia="Arial" w:cs="Times New Roman"/>
              <w:spacing w:val="-2"/>
            </w:rPr>
            <w:t xml:space="preserve"> die Handfläche stehen dabei für unterschiedliche Bewertungen.</w:t>
          </w:r>
        </w:p>
        <w:p w:rsidR="008D1579" w:rsidRDefault="008D1579"/>
      </w:docPartBody>
    </w:docPart>
    <w:docPart>
      <w:docPartPr>
        <w:name w:val="325552DD528245D994E7D2861E8E4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44EA9-80D1-438D-8D99-C7ACBB327433}"/>
      </w:docPartPr>
      <w:docPartBody>
        <w:p w:rsidR="00ED7AD4" w:rsidRDefault="00ED7AD4" w:rsidP="00A43F10">
          <w:pPr>
            <w:suppressAutoHyphens/>
            <w:ind w:left="108"/>
            <w:rPr>
              <w:rFonts w:eastAsia="Arial" w:cs="Times New Roman"/>
              <w:spacing w:val="-2"/>
            </w:rPr>
          </w:pPr>
          <w:r w:rsidRPr="002D2697">
            <w:rPr>
              <w:rFonts w:eastAsia="Arial" w:cs="Times New Roman"/>
              <w:spacing w:val="-2"/>
            </w:rPr>
            <w:t xml:space="preserve">Überlege dir </w:t>
          </w:r>
          <w:r>
            <w:rPr>
              <w:rFonts w:eastAsia="Arial" w:cs="Times New Roman"/>
              <w:spacing w:val="-2"/>
            </w:rPr>
            <w:t xml:space="preserve">innerhalb von ca. zehn Minuten </w:t>
          </w:r>
          <w:r w:rsidRPr="002D2697">
            <w:rPr>
              <w:rFonts w:eastAsia="Arial" w:cs="Times New Roman"/>
              <w:spacing w:val="-2"/>
            </w:rPr>
            <w:t>zu jeder Frage die wichtigsten Punkte. Auf der zweiten Seite findest du eine leere Vorlage</w:t>
          </w:r>
          <w:r>
            <w:rPr>
              <w:rFonts w:eastAsia="Arial" w:cs="Times New Roman"/>
              <w:spacing w:val="-2"/>
            </w:rPr>
            <w:t>,</w:t>
          </w:r>
          <w:r w:rsidRPr="002D2697">
            <w:rPr>
              <w:rFonts w:eastAsia="Arial" w:cs="Times New Roman"/>
              <w:spacing w:val="-2"/>
            </w:rPr>
            <w:t xml:space="preserve"> die du nutzen kannst.</w:t>
          </w:r>
        </w:p>
        <w:p w:rsidR="008D1579" w:rsidRDefault="008D1579" w:rsidP="009A41C0">
          <w:pPr>
            <w:pStyle w:val="325552DD528245D994E7D2861E8E456A4"/>
          </w:pPr>
        </w:p>
      </w:docPartBody>
    </w:docPart>
    <w:docPart>
      <w:docPartPr>
        <w:name w:val="FC1ECC39BA37468E9C583752BB0BA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8DD15-A667-4269-A6A5-252C9DA1FAB4}"/>
      </w:docPartPr>
      <w:docPartBody>
        <w:p w:rsidR="008D1579" w:rsidRDefault="00ED7AD4" w:rsidP="00ED7AD4">
          <w:pPr>
            <w:pStyle w:val="FC1ECC39BA37468E9C583752BB0BADE458"/>
          </w:pPr>
          <w:r w:rsidRPr="00A43F10">
            <w:rPr>
              <w:color w:val="A1151A"/>
            </w:rPr>
            <w:t>Feedback mit der Hand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04D150-42F3-476A-B14E-9D74AD34D700}"/>
      </w:docPartPr>
      <w:docPartBody>
        <w:p w:rsidR="00A16A22" w:rsidRDefault="009C60D0">
          <w:r w:rsidRPr="00EF0B8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DD294E4A7C4067B0CCFB7C99C63E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F188B8-30DC-4B5D-A5AE-DF75104C97F8}"/>
      </w:docPartPr>
      <w:docPartBody>
        <w:p w:rsidR="00C27FE5" w:rsidRDefault="005D6218" w:rsidP="005D6218">
          <w:pPr>
            <w:pStyle w:val="F6DD294E4A7C4067B0CCFB7C99C63E95"/>
          </w:pPr>
          <w:r w:rsidRPr="00F737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4280DB077445D6A37E393034D195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7F8D38-D0BA-4191-8B71-542506225BBE}"/>
      </w:docPartPr>
      <w:docPartBody>
        <w:p w:rsidR="00337D62" w:rsidRDefault="00ED7AD4"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F271AF"/>
    <w:multiLevelType w:val="hybridMultilevel"/>
    <w:tmpl w:val="3198039C"/>
    <w:lvl w:ilvl="0" w:tplc="990CE1C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C0"/>
    <w:rsid w:val="00337D62"/>
    <w:rsid w:val="004954CA"/>
    <w:rsid w:val="005D6218"/>
    <w:rsid w:val="00732799"/>
    <w:rsid w:val="007A5C48"/>
    <w:rsid w:val="008D1579"/>
    <w:rsid w:val="00950E17"/>
    <w:rsid w:val="009A41C0"/>
    <w:rsid w:val="009C4F0E"/>
    <w:rsid w:val="009C60D0"/>
    <w:rsid w:val="00A16A22"/>
    <w:rsid w:val="00AD6650"/>
    <w:rsid w:val="00B7736F"/>
    <w:rsid w:val="00C27FE5"/>
    <w:rsid w:val="00CA1AF1"/>
    <w:rsid w:val="00EA7F3A"/>
    <w:rsid w:val="00ED7AD4"/>
    <w:rsid w:val="00F2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A5C48"/>
    <w:rPr>
      <w:color w:val="808080"/>
    </w:rPr>
  </w:style>
  <w:style w:type="paragraph" w:customStyle="1" w:styleId="395EF9D3380B4B71BE34752E4339412F">
    <w:name w:val="395EF9D3380B4B71BE34752E4339412F"/>
    <w:rsid w:val="009A41C0"/>
  </w:style>
  <w:style w:type="paragraph" w:customStyle="1" w:styleId="32B5657D193D4E1F9BD24292D3CE0F0A">
    <w:name w:val="32B5657D193D4E1F9BD24292D3CE0F0A"/>
    <w:rsid w:val="009A41C0"/>
  </w:style>
  <w:style w:type="paragraph" w:customStyle="1" w:styleId="325552DD528245D994E7D2861E8E456A">
    <w:name w:val="325552DD528245D994E7D2861E8E456A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1">
    <w:name w:val="325552DD528245D994E7D2861E8E456A1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2">
    <w:name w:val="325552DD528245D994E7D2861E8E456A2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47767F4A83E4805B5C3C2781CA59FEC">
    <w:name w:val="247767F4A83E4805B5C3C2781CA59FEC"/>
    <w:rsid w:val="009A41C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325552DD528245D994E7D2861E8E456A3">
    <w:name w:val="325552DD528245D994E7D2861E8E456A3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4">
    <w:name w:val="325552DD528245D994E7D2861E8E456A4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styleId="Listenabsatz">
    <w:name w:val="List Paragraph"/>
    <w:basedOn w:val="Standard"/>
    <w:uiPriority w:val="34"/>
    <w:qFormat/>
    <w:rsid w:val="008D1579"/>
    <w:pPr>
      <w:numPr>
        <w:numId w:val="1"/>
      </w:numPr>
      <w:spacing w:after="0" w:line="240" w:lineRule="auto"/>
      <w:ind w:left="360"/>
      <w:contextualSpacing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381EEBF61D24FDB870A66458BD5DDCA">
    <w:name w:val="6381EEBF61D24FDB870A66458BD5DDCA"/>
    <w:rsid w:val="008D1579"/>
  </w:style>
  <w:style w:type="paragraph" w:customStyle="1" w:styleId="A21C7A0C863A4A1583AA66DFE6ADE39D">
    <w:name w:val="A21C7A0C863A4A1583AA66DFE6ADE39D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">
    <w:name w:val="D400AEDFE3C14D6D9D2D08F31133ABD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21C7A0C863A4A1583AA66DFE6ADE39D1">
    <w:name w:val="A21C7A0C863A4A1583AA66DFE6ADE39D1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1">
    <w:name w:val="D400AEDFE3C14D6D9D2D08F31133ABD81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21C7A0C863A4A1583AA66DFE6ADE39D2">
    <w:name w:val="A21C7A0C863A4A1583AA66DFE6ADE39D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2">
    <w:name w:val="D400AEDFE3C14D6D9D2D08F31133ABD8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21C7A0C863A4A1583AA66DFE6ADE39D3">
    <w:name w:val="A21C7A0C863A4A1583AA66DFE6ADE39D3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3">
    <w:name w:val="D400AEDFE3C14D6D9D2D08F31133ABD83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21C7A0C863A4A1583AA66DFE6ADE39D4">
    <w:name w:val="A21C7A0C863A4A1583AA66DFE6ADE39D4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4">
    <w:name w:val="D400AEDFE3C14D6D9D2D08F31133ABD84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21C7A0C863A4A1583AA66DFE6ADE39D5">
    <w:name w:val="A21C7A0C863A4A1583AA66DFE6ADE39D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5">
    <w:name w:val="D400AEDFE3C14D6D9D2D08F31133ABD8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21C7A0C863A4A1583AA66DFE6ADE39D6">
    <w:name w:val="A21C7A0C863A4A1583AA66DFE6ADE39D6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6">
    <w:name w:val="D400AEDFE3C14D6D9D2D08F31133ABD86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21C7A0C863A4A1583AA66DFE6ADE39D7">
    <w:name w:val="A21C7A0C863A4A1583AA66DFE6ADE39D7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400AEDFE3C14D6D9D2D08F31133ABD87">
    <w:name w:val="D400AEDFE3C14D6D9D2D08F31133ABD87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92C0913CE849F0B3F1AE0203B6A9DB">
    <w:name w:val="2B92C0913CE849F0B3F1AE0203B6A9DB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022811EFBA94EBABCCEC6C46E0EA6AA">
    <w:name w:val="5022811EFBA94EBABCCEC6C46E0EA6AA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92C0913CE849F0B3F1AE0203B6A9DB1">
    <w:name w:val="2B92C0913CE849F0B3F1AE0203B6A9DB1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022811EFBA94EBABCCEC6C46E0EA6AA1">
    <w:name w:val="5022811EFBA94EBABCCEC6C46E0EA6AA1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92C0913CE849F0B3F1AE0203B6A9DB2">
    <w:name w:val="2B92C0913CE849F0B3F1AE0203B6A9DB2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022811EFBA94EBABCCEC6C46E0EA6AA2">
    <w:name w:val="5022811EFBA94EBABCCEC6C46E0EA6AA2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92C0913CE849F0B3F1AE0203B6A9DB3">
    <w:name w:val="2B92C0913CE849F0B3F1AE0203B6A9DB3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022811EFBA94EBABCCEC6C46E0EA6AA3">
    <w:name w:val="5022811EFBA94EBABCCEC6C46E0EA6AA3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92C0913CE849F0B3F1AE0203B6A9DB4">
    <w:name w:val="2B92C0913CE849F0B3F1AE0203B6A9DB4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022811EFBA94EBABCCEC6C46E0EA6AA4">
    <w:name w:val="5022811EFBA94EBABCCEC6C46E0EA6AA4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92C0913CE849F0B3F1AE0203B6A9DB5">
    <w:name w:val="2B92C0913CE849F0B3F1AE0203B6A9DB5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022811EFBA94EBABCCEC6C46E0EA6AA5">
    <w:name w:val="5022811EFBA94EBABCCEC6C46E0EA6AA5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92C0913CE849F0B3F1AE0203B6A9DB6">
    <w:name w:val="2B92C0913CE849F0B3F1AE0203B6A9DB6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022811EFBA94EBABCCEC6C46E0EA6AA6">
    <w:name w:val="5022811EFBA94EBABCCEC6C46E0EA6AA6"/>
    <w:rsid w:val="00B7736F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F76D069580C452DA10BB53603B3CF0A">
    <w:name w:val="4F76D069580C452DA10BB53603B3CF0A"/>
    <w:rsid w:val="00CA1AF1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BD33DEFFA86479D87A0B74B5A1E25DB">
    <w:name w:val="2BD33DEFFA86479D87A0B74B5A1E25DB"/>
    <w:rsid w:val="00CA1AF1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">
    <w:name w:val="FC1ECC39BA37468E9C583752BB0BADE4"/>
    <w:rsid w:val="004954C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">
    <w:name w:val="FC1ECC39BA37468E9C583752BB0BADE41"/>
    <w:rsid w:val="00EA7F3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">
    <w:name w:val="FC1ECC39BA37468E9C583752BB0BADE42"/>
    <w:rsid w:val="00EA7F3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">
    <w:name w:val="FC1ECC39BA37468E9C583752BB0BADE43"/>
    <w:rsid w:val="00EA7F3A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4">
    <w:name w:val="FC1ECC39BA37468E9C583752BB0BADE44"/>
    <w:rsid w:val="009C60D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5">
    <w:name w:val="FC1ECC39BA37468E9C583752BB0BADE45"/>
    <w:rsid w:val="009C60D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6">
    <w:name w:val="FC1ECC39BA37468E9C583752BB0BADE46"/>
    <w:rsid w:val="009C60D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789FA030391F455FBBACAA4618CBBC2B">
    <w:name w:val="789FA030391F455FBBACAA4618CBBC2B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B097D1E344945E3B528DF812AB89943">
    <w:name w:val="7B097D1E344945E3B528DF812AB89943"/>
    <w:rsid w:val="009C60D0"/>
  </w:style>
  <w:style w:type="paragraph" w:customStyle="1" w:styleId="F5E2DCC35F244517BE752F5AEA8D97AE">
    <w:name w:val="F5E2DCC35F244517BE752F5AEA8D97AE"/>
    <w:rsid w:val="009C60D0"/>
  </w:style>
  <w:style w:type="paragraph" w:customStyle="1" w:styleId="40CF7182894B4A8B9D83373B9BCCC53C">
    <w:name w:val="40CF7182894B4A8B9D83373B9BCCC53C"/>
    <w:rsid w:val="009C60D0"/>
  </w:style>
  <w:style w:type="paragraph" w:customStyle="1" w:styleId="31AFE887DC774BE0857D2770304B6D27">
    <w:name w:val="31AFE887DC774BE0857D2770304B6D27"/>
    <w:rsid w:val="009C60D0"/>
  </w:style>
  <w:style w:type="paragraph" w:customStyle="1" w:styleId="206255707B4E49CA89D524F7A5D05A3A">
    <w:name w:val="206255707B4E49CA89D524F7A5D05A3A"/>
    <w:rsid w:val="009C60D0"/>
  </w:style>
  <w:style w:type="paragraph" w:customStyle="1" w:styleId="318AFE5A0C5C41778B530A97420E2E3F">
    <w:name w:val="318AFE5A0C5C41778B530A97420E2E3F"/>
    <w:rsid w:val="009C60D0"/>
  </w:style>
  <w:style w:type="paragraph" w:customStyle="1" w:styleId="FC1ECC39BA37468E9C583752BB0BADE47">
    <w:name w:val="FC1ECC39BA37468E9C583752BB0BADE47"/>
    <w:rsid w:val="009C60D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9C60D0"/>
    <w:pPr>
      <w:tabs>
        <w:tab w:val="center" w:pos="4536"/>
        <w:tab w:val="right" w:pos="9072"/>
      </w:tabs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9C60D0"/>
    <w:rPr>
      <w:rFonts w:ascii="Lelo Regular" w:eastAsiaTheme="minorHAnsi" w:hAnsi="Lelo Regular"/>
      <w:noProof/>
      <w:sz w:val="20"/>
      <w:szCs w:val="20"/>
    </w:rPr>
  </w:style>
  <w:style w:type="paragraph" w:customStyle="1" w:styleId="7B097D1E344945E3B528DF812AB899431">
    <w:name w:val="7B097D1E344945E3B528DF812AB899431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1">
    <w:name w:val="789FA030391F455FBBACAA4618CBBC2B1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5E2DCC35F244517BE752F5AEA8D97AE1">
    <w:name w:val="F5E2DCC35F244517BE752F5AEA8D97AE1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1AFE887DC774BE0857D2770304B6D271">
    <w:name w:val="31AFE887DC774BE0857D2770304B6D271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18AFE5A0C5C41778B530A97420E2E3F1">
    <w:name w:val="318AFE5A0C5C41778B530A97420E2E3F1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06255707B4E49CA89D524F7A5D05A3A1">
    <w:name w:val="206255707B4E49CA89D524F7A5D05A3A1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8">
    <w:name w:val="FC1ECC39BA37468E9C583752BB0BADE48"/>
    <w:rsid w:val="009C60D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7B097D1E344945E3B528DF812AB899432">
    <w:name w:val="7B097D1E344945E3B528DF812AB899432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2">
    <w:name w:val="789FA030391F455FBBACAA4618CBBC2B2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5E2DCC35F244517BE752F5AEA8D97AE2">
    <w:name w:val="F5E2DCC35F244517BE752F5AEA8D97AE2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1AFE887DC774BE0857D2770304B6D272">
    <w:name w:val="31AFE887DC774BE0857D2770304B6D272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18AFE5A0C5C41778B530A97420E2E3F2">
    <w:name w:val="318AFE5A0C5C41778B530A97420E2E3F2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06255707B4E49CA89D524F7A5D05A3A2">
    <w:name w:val="206255707B4E49CA89D524F7A5D05A3A2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9">
    <w:name w:val="FC1ECC39BA37468E9C583752BB0BADE49"/>
    <w:rsid w:val="009C60D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7B097D1E344945E3B528DF812AB899433">
    <w:name w:val="7B097D1E344945E3B528DF812AB899433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3">
    <w:name w:val="789FA030391F455FBBACAA4618CBBC2B3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5E2DCC35F244517BE752F5AEA8D97AE3">
    <w:name w:val="F5E2DCC35F244517BE752F5AEA8D97AE3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1AFE887DC774BE0857D2770304B6D273">
    <w:name w:val="31AFE887DC774BE0857D2770304B6D273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18AFE5A0C5C41778B530A97420E2E3F3">
    <w:name w:val="318AFE5A0C5C41778B530A97420E2E3F3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06255707B4E49CA89D524F7A5D05A3A3">
    <w:name w:val="206255707B4E49CA89D524F7A5D05A3A3"/>
    <w:rsid w:val="009C60D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0">
    <w:name w:val="FC1ECC39BA37468E9C583752BB0BADE410"/>
    <w:rsid w:val="00A16A2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">
    <w:name w:val="27D9CEB1D2554E36AB134134D2A8B486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4">
    <w:name w:val="789FA030391F455FBBACAA4618CBBC2B4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1F7AEE1276D4C548FB94826030260FA">
    <w:name w:val="41F7AEE1276D4C548FB94826030260FA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988326ACB2D47A190C6E41B4E3DEFC7">
    <w:name w:val="3988326ACB2D47A190C6E41B4E3DEFC7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62AF79D4BEB4A5E910DA4B87C7A6074">
    <w:name w:val="A62AF79D4BEB4A5E910DA4B87C7A6074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CCBDBA7B5E66494D9455A6B107EA6C61">
    <w:name w:val="CCBDBA7B5E66494D9455A6B107EA6C61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1">
    <w:name w:val="FC1ECC39BA37468E9C583752BB0BADE411"/>
    <w:rsid w:val="00A16A2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">
    <w:name w:val="27D9CEB1D2554E36AB134134D2A8B4861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5">
    <w:name w:val="789FA030391F455FBBACAA4618CBBC2B5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1F7AEE1276D4C548FB94826030260FA1">
    <w:name w:val="41F7AEE1276D4C548FB94826030260FA1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988326ACB2D47A190C6E41B4E3DEFC71">
    <w:name w:val="3988326ACB2D47A190C6E41B4E3DEFC71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62AF79D4BEB4A5E910DA4B87C7A60741">
    <w:name w:val="A62AF79D4BEB4A5E910DA4B87C7A60741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CCBDBA7B5E66494D9455A6B107EA6C611">
    <w:name w:val="CCBDBA7B5E66494D9455A6B107EA6C611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2">
    <w:name w:val="FC1ECC39BA37468E9C583752BB0BADE412"/>
    <w:rsid w:val="00A16A2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">
    <w:name w:val="27D9CEB1D2554E36AB134134D2A8B4862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6">
    <w:name w:val="789FA030391F455FBBACAA4618CBBC2B6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1F7AEE1276D4C548FB94826030260FA2">
    <w:name w:val="41F7AEE1276D4C548FB94826030260FA2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988326ACB2D47A190C6E41B4E3DEFC72">
    <w:name w:val="3988326ACB2D47A190C6E41B4E3DEFC72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62AF79D4BEB4A5E910DA4B87C7A60742">
    <w:name w:val="A62AF79D4BEB4A5E910DA4B87C7A60742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CCBDBA7B5E66494D9455A6B107EA6C612">
    <w:name w:val="CCBDBA7B5E66494D9455A6B107EA6C612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3">
    <w:name w:val="FC1ECC39BA37468E9C583752BB0BADE413"/>
    <w:rsid w:val="00A16A2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3">
    <w:name w:val="27D9CEB1D2554E36AB134134D2A8B4863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7">
    <w:name w:val="789FA030391F455FBBACAA4618CBBC2B7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1F7AEE1276D4C548FB94826030260FA3">
    <w:name w:val="41F7AEE1276D4C548FB94826030260FA3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988326ACB2D47A190C6E41B4E3DEFC73">
    <w:name w:val="3988326ACB2D47A190C6E41B4E3DEFC73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62AF79D4BEB4A5E910DA4B87C7A60743">
    <w:name w:val="A62AF79D4BEB4A5E910DA4B87C7A60743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CCBDBA7B5E66494D9455A6B107EA6C613">
    <w:name w:val="CCBDBA7B5E66494D9455A6B107EA6C613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4">
    <w:name w:val="FC1ECC39BA37468E9C583752BB0BADE414"/>
    <w:rsid w:val="00A16A2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4">
    <w:name w:val="27D9CEB1D2554E36AB134134D2A8B4864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89FA030391F455FBBACAA4618CBBC2B8">
    <w:name w:val="789FA030391F455FBBACAA4618CBBC2B8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1F7AEE1276D4C548FB94826030260FA4">
    <w:name w:val="41F7AEE1276D4C548FB94826030260FA4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988326ACB2D47A190C6E41B4E3DEFC74">
    <w:name w:val="3988326ACB2D47A190C6E41B4E3DEFC74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62AF79D4BEB4A5E910DA4B87C7A60744">
    <w:name w:val="A62AF79D4BEB4A5E910DA4B87C7A60744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CCBDBA7B5E66494D9455A6B107EA6C614">
    <w:name w:val="CCBDBA7B5E66494D9455A6B107EA6C614"/>
    <w:rsid w:val="00A16A2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6DD294E4A7C4067B0CCFB7C99C63E95">
    <w:name w:val="F6DD294E4A7C4067B0CCFB7C99C63E95"/>
    <w:rsid w:val="005D6218"/>
  </w:style>
  <w:style w:type="paragraph" w:customStyle="1" w:styleId="FC1ECC39BA37468E9C583752BB0BADE415">
    <w:name w:val="FC1ECC39BA37468E9C583752BB0BADE415"/>
    <w:rsid w:val="005D621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5">
    <w:name w:val="27D9CEB1D2554E36AB134134D2A8B4865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C6DE6C8926A4A6F90E05810E00E5BB2">
    <w:name w:val="0C6DE6C8926A4A6F90E05810E00E5BB2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98444E10BC2A4246BB2103A4D31EFE64">
    <w:name w:val="98444E10BC2A4246BB2103A4D31EFE64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784A6AC10474578956114F5E41F113D">
    <w:name w:val="3784A6AC10474578956114F5E41F113D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93B5C2870F74DF181FFBF438AC9A113">
    <w:name w:val="093B5C2870F74DF181FFBF438AC9A113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5B297D70EB14DF7BDB2E78E8BC6759C">
    <w:name w:val="E5B297D70EB14DF7BDB2E78E8BC6759C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6">
    <w:name w:val="FC1ECC39BA37468E9C583752BB0BADE416"/>
    <w:rsid w:val="005D621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6">
    <w:name w:val="27D9CEB1D2554E36AB134134D2A8B4866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C6DE6C8926A4A6F90E05810E00E5BB21">
    <w:name w:val="0C6DE6C8926A4A6F90E05810E00E5BB21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98444E10BC2A4246BB2103A4D31EFE641">
    <w:name w:val="98444E10BC2A4246BB2103A4D31EFE641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784A6AC10474578956114F5E41F113D1">
    <w:name w:val="3784A6AC10474578956114F5E41F113D1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93B5C2870F74DF181FFBF438AC9A1131">
    <w:name w:val="093B5C2870F74DF181FFBF438AC9A1131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5B297D70EB14DF7BDB2E78E8BC6759C1">
    <w:name w:val="E5B297D70EB14DF7BDB2E78E8BC6759C1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7">
    <w:name w:val="FC1ECC39BA37468E9C583752BB0BADE417"/>
    <w:rsid w:val="005D621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7">
    <w:name w:val="27D9CEB1D2554E36AB134134D2A8B4867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C6DE6C8926A4A6F90E05810E00E5BB22">
    <w:name w:val="0C6DE6C8926A4A6F90E05810E00E5BB22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98444E10BC2A4246BB2103A4D31EFE642">
    <w:name w:val="98444E10BC2A4246BB2103A4D31EFE642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784A6AC10474578956114F5E41F113D2">
    <w:name w:val="3784A6AC10474578956114F5E41F113D2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93B5C2870F74DF181FFBF438AC9A1132">
    <w:name w:val="093B5C2870F74DF181FFBF438AC9A1132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5B297D70EB14DF7BDB2E78E8BC6759C2">
    <w:name w:val="E5B297D70EB14DF7BDB2E78E8BC6759C2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8">
    <w:name w:val="FC1ECC39BA37468E9C583752BB0BADE418"/>
    <w:rsid w:val="005D621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8">
    <w:name w:val="27D9CEB1D2554E36AB134134D2A8B4868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C6DE6C8926A4A6F90E05810E00E5BB23">
    <w:name w:val="0C6DE6C8926A4A6F90E05810E00E5BB23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98444E10BC2A4246BB2103A4D31EFE643">
    <w:name w:val="98444E10BC2A4246BB2103A4D31EFE643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784A6AC10474578956114F5E41F113D3">
    <w:name w:val="3784A6AC10474578956114F5E41F113D3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093B5C2870F74DF181FFBF438AC9A1133">
    <w:name w:val="093B5C2870F74DF181FFBF438AC9A1133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5B297D70EB14DF7BDB2E78E8BC6759C3">
    <w:name w:val="E5B297D70EB14DF7BDB2E78E8BC6759C3"/>
    <w:rsid w:val="005D621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19">
    <w:name w:val="FC1ECC39BA37468E9C583752BB0BADE419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9">
    <w:name w:val="27D9CEB1D2554E36AB134134D2A8B486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">
    <w:name w:val="7D49446EB5FE4C9EA8A27860EAEA74C6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">
    <w:name w:val="B1F5DB8BD4E1473F943211EBFD169A4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">
    <w:name w:val="2A38DBF5575240F9AEBAD3F72F8E714A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">
    <w:name w:val="1D9E5303078C472693EC5E7A6BED3AF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">
    <w:name w:val="E2C35CE68D624DDFB6C0503BF2357953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0">
    <w:name w:val="FC1ECC39BA37468E9C583752BB0BADE420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0">
    <w:name w:val="27D9CEB1D2554E36AB134134D2A8B48610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1">
    <w:name w:val="7D49446EB5FE4C9EA8A27860EAEA74C6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1">
    <w:name w:val="B1F5DB8BD4E1473F943211EBFD169A49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1">
    <w:name w:val="2A38DBF5575240F9AEBAD3F72F8E714A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1">
    <w:name w:val="1D9E5303078C472693EC5E7A6BED3AF9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1">
    <w:name w:val="E2C35CE68D624DDFB6C0503BF2357953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1">
    <w:name w:val="FC1ECC39BA37468E9C583752BB0BADE421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1">
    <w:name w:val="27D9CEB1D2554E36AB134134D2A8B4861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2">
    <w:name w:val="7D49446EB5FE4C9EA8A27860EAEA74C62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2">
    <w:name w:val="B1F5DB8BD4E1473F943211EBFD169A492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2">
    <w:name w:val="2A38DBF5575240F9AEBAD3F72F8E714A2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2">
    <w:name w:val="1D9E5303078C472693EC5E7A6BED3AF92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2">
    <w:name w:val="E2C35CE68D624DDFB6C0503BF23579532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2">
    <w:name w:val="FC1ECC39BA37468E9C583752BB0BADE422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59BE5163072C42179506D498BE1AED84">
    <w:name w:val="59BE5163072C42179506D498BE1AED84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7D9CEB1D2554E36AB134134D2A8B48612">
    <w:name w:val="27D9CEB1D2554E36AB134134D2A8B48612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3">
    <w:name w:val="7D49446EB5FE4C9EA8A27860EAEA74C63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3">
    <w:name w:val="B1F5DB8BD4E1473F943211EBFD169A493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3">
    <w:name w:val="2A38DBF5575240F9AEBAD3F72F8E714A3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3">
    <w:name w:val="1D9E5303078C472693EC5E7A6BED3AF93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3">
    <w:name w:val="E2C35CE68D624DDFB6C0503BF23579533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3">
    <w:name w:val="FC1ECC39BA37468E9C583752BB0BADE423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3">
    <w:name w:val="27D9CEB1D2554E36AB134134D2A8B48613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4">
    <w:name w:val="7D49446EB5FE4C9EA8A27860EAEA74C64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4">
    <w:name w:val="B1F5DB8BD4E1473F943211EBFD169A494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4">
    <w:name w:val="2A38DBF5575240F9AEBAD3F72F8E714A4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4">
    <w:name w:val="1D9E5303078C472693EC5E7A6BED3AF94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4">
    <w:name w:val="E2C35CE68D624DDFB6C0503BF23579534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16753B99471468286EB106080EEDDF4">
    <w:name w:val="A16753B99471468286EB106080EEDDF4"/>
    <w:rsid w:val="00C27FE5"/>
  </w:style>
  <w:style w:type="paragraph" w:customStyle="1" w:styleId="FC1ECC39BA37468E9C583752BB0BADE424">
    <w:name w:val="FC1ECC39BA37468E9C583752BB0BADE424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A16753B99471468286EB106080EEDDF41">
    <w:name w:val="A16753B99471468286EB106080EEDDF4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7D9CEB1D2554E36AB134134D2A8B48614">
    <w:name w:val="27D9CEB1D2554E36AB134134D2A8B48614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5">
    <w:name w:val="7D49446EB5FE4C9EA8A27860EAEA74C65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5">
    <w:name w:val="B1F5DB8BD4E1473F943211EBFD169A495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5">
    <w:name w:val="2A38DBF5575240F9AEBAD3F72F8E714A5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5">
    <w:name w:val="1D9E5303078C472693EC5E7A6BED3AF95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5">
    <w:name w:val="E2C35CE68D624DDFB6C0503BF23579535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5">
    <w:name w:val="FC1ECC39BA37468E9C583752BB0BADE425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5">
    <w:name w:val="27D9CEB1D2554E36AB134134D2A8B48615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6">
    <w:name w:val="7D49446EB5FE4C9EA8A27860EAEA74C66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6">
    <w:name w:val="B1F5DB8BD4E1473F943211EBFD169A496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6">
    <w:name w:val="2A38DBF5575240F9AEBAD3F72F8E714A6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6">
    <w:name w:val="1D9E5303078C472693EC5E7A6BED3AF96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6">
    <w:name w:val="E2C35CE68D624DDFB6C0503BF23579536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6">
    <w:name w:val="FC1ECC39BA37468E9C583752BB0BADE426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7">
    <w:name w:val="FC1ECC39BA37468E9C583752BB0BADE427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8">
    <w:name w:val="FC1ECC39BA37468E9C583752BB0BADE428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9">
    <w:name w:val="FC1ECC39BA37468E9C583752BB0BADE429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0">
    <w:name w:val="FC1ECC39BA37468E9C583752BB0BADE430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1">
    <w:name w:val="FC1ECC39BA37468E9C583752BB0BADE431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2">
    <w:name w:val="FC1ECC39BA37468E9C583752BB0BADE432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3">
    <w:name w:val="FC1ECC39BA37468E9C583752BB0BADE433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4">
    <w:name w:val="FC1ECC39BA37468E9C583752BB0BADE434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5">
    <w:name w:val="FC1ECC39BA37468E9C583752BB0BADE435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6">
    <w:name w:val="27D9CEB1D2554E36AB134134D2A8B48616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7">
    <w:name w:val="7D49446EB5FE4C9EA8A27860EAEA74C67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7">
    <w:name w:val="B1F5DB8BD4E1473F943211EBFD169A497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7">
    <w:name w:val="2A38DBF5575240F9AEBAD3F72F8E714A7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7">
    <w:name w:val="1D9E5303078C472693EC5E7A6BED3AF97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7">
    <w:name w:val="E2C35CE68D624DDFB6C0503BF23579537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36">
    <w:name w:val="FC1ECC39BA37468E9C583752BB0BADE436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7">
    <w:name w:val="FC1ECC39BA37468E9C583752BB0BADE437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7">
    <w:name w:val="27D9CEB1D2554E36AB134134D2A8B48617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8">
    <w:name w:val="7D49446EB5FE4C9EA8A27860EAEA74C68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8">
    <w:name w:val="B1F5DB8BD4E1473F943211EBFD169A498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8">
    <w:name w:val="2A38DBF5575240F9AEBAD3F72F8E714A8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8">
    <w:name w:val="1D9E5303078C472693EC5E7A6BED3AF98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8">
    <w:name w:val="E2C35CE68D624DDFB6C0503BF23579538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38">
    <w:name w:val="FC1ECC39BA37468E9C583752BB0BADE438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8">
    <w:name w:val="27D9CEB1D2554E36AB134134D2A8B48618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9">
    <w:name w:val="7D49446EB5FE4C9EA8A27860EAEA74C6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9">
    <w:name w:val="B1F5DB8BD4E1473F943211EBFD169A49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9">
    <w:name w:val="2A38DBF5575240F9AEBAD3F72F8E714A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9">
    <w:name w:val="1D9E5303078C472693EC5E7A6BED3AF9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9">
    <w:name w:val="E2C35CE68D624DDFB6C0503BF2357953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39">
    <w:name w:val="FC1ECC39BA37468E9C583752BB0BADE439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19">
    <w:name w:val="27D9CEB1D2554E36AB134134D2A8B48619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10">
    <w:name w:val="7D49446EB5FE4C9EA8A27860EAEA74C610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10">
    <w:name w:val="B1F5DB8BD4E1473F943211EBFD169A4910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10">
    <w:name w:val="2A38DBF5575240F9AEBAD3F72F8E714A10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10">
    <w:name w:val="1D9E5303078C472693EC5E7A6BED3AF910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10">
    <w:name w:val="E2C35CE68D624DDFB6C0503BF235795310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0">
    <w:name w:val="FC1ECC39BA37468E9C583752BB0BADE440"/>
    <w:rsid w:val="00C27FE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0">
    <w:name w:val="27D9CEB1D2554E36AB134134D2A8B48620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7D49446EB5FE4C9EA8A27860EAEA74C611">
    <w:name w:val="7D49446EB5FE4C9EA8A27860EAEA74C61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B1F5DB8BD4E1473F943211EBFD169A4911">
    <w:name w:val="B1F5DB8BD4E1473F943211EBFD169A491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A38DBF5575240F9AEBAD3F72F8E714A11">
    <w:name w:val="2A38DBF5575240F9AEBAD3F72F8E714A1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1D9E5303078C472693EC5E7A6BED3AF911">
    <w:name w:val="1D9E5303078C472693EC5E7A6BED3AF91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2C35CE68D624DDFB6C0503BF235795311">
    <w:name w:val="E2C35CE68D624DDFB6C0503BF235795311"/>
    <w:rsid w:val="00C27FE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1">
    <w:name w:val="FC1ECC39BA37468E9C583752BB0BADE441"/>
    <w:rsid w:val="00337D6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1">
    <w:name w:val="27D9CEB1D2554E36AB134134D2A8B48621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FDEFBD54E144AD182667D05741D7B47">
    <w:name w:val="FFDEFBD54E144AD182667D05741D7B47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8B2D085300749DFB9A7DDC842D60D29">
    <w:name w:val="D8B2D085300749DFB9A7DDC842D60D29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E8E722ED2874F968256ECAF4647659C">
    <w:name w:val="2E8E722ED2874F968256ECAF4647659C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9C6D185E49748219290C168C4096307">
    <w:name w:val="49C6D185E49748219290C168C4096307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DC5956E79DB4D3F8BEFDF09C24ED2C3">
    <w:name w:val="EDC5956E79DB4D3F8BEFDF09C24ED2C3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2">
    <w:name w:val="FC1ECC39BA37468E9C583752BB0BADE442"/>
    <w:rsid w:val="00337D6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2">
    <w:name w:val="27D9CEB1D2554E36AB134134D2A8B48622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FDEFBD54E144AD182667D05741D7B471">
    <w:name w:val="FFDEFBD54E144AD182667D05741D7B471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D8B2D085300749DFB9A7DDC842D60D291">
    <w:name w:val="D8B2D085300749DFB9A7DDC842D60D291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E8E722ED2874F968256ECAF4647659C1">
    <w:name w:val="2E8E722ED2874F968256ECAF4647659C1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9C6D185E49748219290C168C40963071">
    <w:name w:val="49C6D185E49748219290C168C40963071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DC5956E79DB4D3F8BEFDF09C24ED2C31">
    <w:name w:val="EDC5956E79DB4D3F8BEFDF09C24ED2C31"/>
    <w:rsid w:val="00337D62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3">
    <w:name w:val="FC1ECC39BA37468E9C583752BB0BADE443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3">
    <w:name w:val="27D9CEB1D2554E36AB134134D2A8B48623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">
    <w:name w:val="407C1E0463874E8C89738617E4C4D230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">
    <w:name w:val="5151D4FBE6C74B3F9398D22DCC093B79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">
    <w:name w:val="622B66B4036A477D99600082DDC29E48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">
    <w:name w:val="EA1B88263943446DABC48F46071D8E0A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">
    <w:name w:val="A36FCB15A9F74C9D9371AF58D0A0337B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4">
    <w:name w:val="FC1ECC39BA37468E9C583752BB0BADE444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4">
    <w:name w:val="27D9CEB1D2554E36AB134134D2A8B48624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1">
    <w:name w:val="5151D4FBE6C74B3F9398D22DCC093B79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1">
    <w:name w:val="622B66B4036A477D99600082DDC29E48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1">
    <w:name w:val="EA1B88263943446DABC48F46071D8E0A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1">
    <w:name w:val="A36FCB15A9F74C9D9371AF58D0A0337B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5">
    <w:name w:val="FC1ECC39BA37468E9C583752BB0BADE445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5">
    <w:name w:val="27D9CEB1D2554E36AB134134D2A8B48625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2">
    <w:name w:val="5151D4FBE6C74B3F9398D22DCC093B79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2">
    <w:name w:val="622B66B4036A477D99600082DDC29E48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2">
    <w:name w:val="EA1B88263943446DABC48F46071D8E0A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2">
    <w:name w:val="A36FCB15A9F74C9D9371AF58D0A0337B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6">
    <w:name w:val="FC1ECC39BA37468E9C583752BB0BADE446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6">
    <w:name w:val="27D9CEB1D2554E36AB134134D2A8B48626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1">
    <w:name w:val="407C1E0463874E8C89738617E4C4D230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3">
    <w:name w:val="5151D4FBE6C74B3F9398D22DCC093B793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3">
    <w:name w:val="622B66B4036A477D99600082DDC29E483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3">
    <w:name w:val="EA1B88263943446DABC48F46071D8E0A3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3">
    <w:name w:val="A36FCB15A9F74C9D9371AF58D0A0337B3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7">
    <w:name w:val="FC1ECC39BA37468E9C583752BB0BADE447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7">
    <w:name w:val="27D9CEB1D2554E36AB134134D2A8B48627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2">
    <w:name w:val="407C1E0463874E8C89738617E4C4D230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4">
    <w:name w:val="5151D4FBE6C74B3F9398D22DCC093B794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4">
    <w:name w:val="622B66B4036A477D99600082DDC29E484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4">
    <w:name w:val="EA1B88263943446DABC48F46071D8E0A4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4">
    <w:name w:val="A36FCB15A9F74C9D9371AF58D0A0337B4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8">
    <w:name w:val="FC1ECC39BA37468E9C583752BB0BADE448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8">
    <w:name w:val="27D9CEB1D2554E36AB134134D2A8B48628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3">
    <w:name w:val="407C1E0463874E8C89738617E4C4D2303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5">
    <w:name w:val="5151D4FBE6C74B3F9398D22DCC093B795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5">
    <w:name w:val="622B66B4036A477D99600082DDC29E485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5">
    <w:name w:val="EA1B88263943446DABC48F46071D8E0A5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5">
    <w:name w:val="A36FCB15A9F74C9D9371AF58D0A0337B5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49">
    <w:name w:val="FC1ECC39BA37468E9C583752BB0BADE449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29">
    <w:name w:val="27D9CEB1D2554E36AB134134D2A8B48629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4">
    <w:name w:val="407C1E0463874E8C89738617E4C4D2304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6">
    <w:name w:val="5151D4FBE6C74B3F9398D22DCC093B796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6">
    <w:name w:val="622B66B4036A477D99600082DDC29E486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6">
    <w:name w:val="EA1B88263943446DABC48F46071D8E0A6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6">
    <w:name w:val="A36FCB15A9F74C9D9371AF58D0A0337B6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50">
    <w:name w:val="FC1ECC39BA37468E9C583752BB0BADE450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30">
    <w:name w:val="27D9CEB1D2554E36AB134134D2A8B48630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5">
    <w:name w:val="407C1E0463874E8C89738617E4C4D2305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7">
    <w:name w:val="5151D4FBE6C74B3F9398D22DCC093B797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7">
    <w:name w:val="622B66B4036A477D99600082DDC29E487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7">
    <w:name w:val="EA1B88263943446DABC48F46071D8E0A7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7">
    <w:name w:val="A36FCB15A9F74C9D9371AF58D0A0337B7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51">
    <w:name w:val="FC1ECC39BA37468E9C583752BB0BADE451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31">
    <w:name w:val="27D9CEB1D2554E36AB134134D2A8B4863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6">
    <w:name w:val="407C1E0463874E8C89738617E4C4D2306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8">
    <w:name w:val="5151D4FBE6C74B3F9398D22DCC093B798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8">
    <w:name w:val="622B66B4036A477D99600082DDC29E488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8">
    <w:name w:val="EA1B88263943446DABC48F46071D8E0A8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8">
    <w:name w:val="A36FCB15A9F74C9D9371AF58D0A0337B8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52">
    <w:name w:val="FC1ECC39BA37468E9C583752BB0BADE452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32">
    <w:name w:val="27D9CEB1D2554E36AB134134D2A8B4863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7">
    <w:name w:val="407C1E0463874E8C89738617E4C4D2307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9">
    <w:name w:val="5151D4FBE6C74B3F9398D22DCC093B799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9">
    <w:name w:val="622B66B4036A477D99600082DDC29E489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9">
    <w:name w:val="EA1B88263943446DABC48F46071D8E0A9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9">
    <w:name w:val="A36FCB15A9F74C9D9371AF58D0A0337B9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53">
    <w:name w:val="FC1ECC39BA37468E9C583752BB0BADE453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33">
    <w:name w:val="27D9CEB1D2554E36AB134134D2A8B48633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8">
    <w:name w:val="407C1E0463874E8C89738617E4C4D2308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10">
    <w:name w:val="5151D4FBE6C74B3F9398D22DCC093B7910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10">
    <w:name w:val="622B66B4036A477D99600082DDC29E4810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10">
    <w:name w:val="EA1B88263943446DABC48F46071D8E0A10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10">
    <w:name w:val="A36FCB15A9F74C9D9371AF58D0A0337B10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54">
    <w:name w:val="FC1ECC39BA37468E9C583752BB0BADE454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34">
    <w:name w:val="27D9CEB1D2554E36AB134134D2A8B48634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9">
    <w:name w:val="407C1E0463874E8C89738617E4C4D2309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11">
    <w:name w:val="5151D4FBE6C74B3F9398D22DCC093B791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11">
    <w:name w:val="622B66B4036A477D99600082DDC29E481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11">
    <w:name w:val="EA1B88263943446DABC48F46071D8E0A1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11">
    <w:name w:val="A36FCB15A9F74C9D9371AF58D0A0337B11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55">
    <w:name w:val="FC1ECC39BA37468E9C583752BB0BADE455"/>
    <w:rsid w:val="007A5C4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27D9CEB1D2554E36AB134134D2A8B48635">
    <w:name w:val="27D9CEB1D2554E36AB134134D2A8B48635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407C1E0463874E8C89738617E4C4D23010">
    <w:name w:val="407C1E0463874E8C89738617E4C4D23010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5151D4FBE6C74B3F9398D22DCC093B7912">
    <w:name w:val="5151D4FBE6C74B3F9398D22DCC093B791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622B66B4036A477D99600082DDC29E4812">
    <w:name w:val="622B66B4036A477D99600082DDC29E481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EA1B88263943446DABC48F46071D8E0A12">
    <w:name w:val="EA1B88263943446DABC48F46071D8E0A1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A36FCB15A9F74C9D9371AF58D0A0337B12">
    <w:name w:val="A36FCB15A9F74C9D9371AF58D0A0337B12"/>
    <w:rsid w:val="007A5C48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56">
    <w:name w:val="FC1ECC39BA37468E9C583752BB0BADE456"/>
    <w:rsid w:val="00ED7AD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57">
    <w:name w:val="FC1ECC39BA37468E9C583752BB0BADE457"/>
    <w:rsid w:val="00ED7AD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58">
    <w:name w:val="FC1ECC39BA37468E9C583752BB0BADE458"/>
    <w:rsid w:val="00ED7AD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96CEE-6D7B-40C6-9538-81FF95543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2</Pages>
  <Words>62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Bielefelder Kompetenzlogbuch</vt:lpstr>
    </vt:vector>
  </TitlesOfParts>
  <Company>Uni Bielefeld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Bielefelder Kompetenzlogbuch</dc:title>
  <dc:subject/>
  <dc:creator>fprisett;tobias.munko@uni-bielefeld.de</dc:creator>
  <cp:keywords>Veranstaltungsreflexion, Reflexion, Übung 2. Grades</cp:keywords>
  <dc:description/>
  <cp:lastModifiedBy>Leo Schütte</cp:lastModifiedBy>
  <cp:revision>2</cp:revision>
  <cp:lastPrinted>2019-09-05T12:11:00Z</cp:lastPrinted>
  <dcterms:created xsi:type="dcterms:W3CDTF">2020-09-09T16:43:00Z</dcterms:created>
  <dcterms:modified xsi:type="dcterms:W3CDTF">2020-09-09T16:43:00Z</dcterms:modified>
</cp:coreProperties>
</file>