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429593680"/>
        <w:lock w:val="sdtContentLocked"/>
        <w:placeholder>
          <w:docPart w:val="FC1ECC39BA37468E9C583752BB0BADE4"/>
        </w:placeholder>
        <w:showingPlcHdr/>
        <w15:appearance w15:val="hidden"/>
      </w:sdtPr>
      <w:sdtEndPr/>
      <w:sdtContent>
        <w:p w14:paraId="45E22BEF" w14:textId="6C7FCA5B" w:rsidR="00A3433E" w:rsidRDefault="0016398B" w:rsidP="000E2FC1">
          <w:pPr>
            <w:pStyle w:val="Titel2"/>
          </w:pPr>
          <w:r w:rsidRPr="00071830">
            <w:rPr>
              <w:color w:val="A1151A"/>
            </w:rPr>
            <w:t>Mindmap</w:t>
          </w:r>
        </w:p>
      </w:sdtContent>
    </w:sdt>
    <w:tbl>
      <w:tblPr>
        <w:tblStyle w:val="Tabellenraster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907"/>
        <w:gridCol w:w="8277"/>
      </w:tblGrid>
      <w:tr w:rsidR="00FB6CC8" w14:paraId="693CF5A1" w14:textId="77777777" w:rsidTr="005B56FF">
        <w:sdt>
          <w:sdtPr>
            <w:id w:val="-1822026031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10BC4C37" w14:textId="669C9CDD" w:rsidR="00FB6CC8" w:rsidRDefault="00B52CBF" w:rsidP="005B56FF">
                <w:pPr>
                  <w:spacing w:before="40"/>
                  <w:jc w:val="left"/>
                </w:pPr>
                <w:r>
                  <w:drawing>
                    <wp:inline distT="0" distB="0" distL="0" distR="0" wp14:anchorId="213AABB2" wp14:editId="5036C793">
                      <wp:extent cx="504000" cy="504000"/>
                      <wp:effectExtent l="0" t="0" r="0" b="0"/>
                      <wp:docPr id="3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8277" w:type="dxa"/>
          </w:tcPr>
          <w:sdt>
            <w:sdtPr>
              <w:id w:val="73098421"/>
              <w:lock w:val="sdtContentLocked"/>
              <w:placeholder>
                <w:docPart w:val="96DE2DC595D64E3E8CD9348EFA44068E"/>
              </w:placeholder>
              <w:showingPlcHdr/>
              <w15:appearance w15:val="hidden"/>
            </w:sdtPr>
            <w:sdtEndPr/>
            <w:sdtContent>
              <w:p w14:paraId="54BC2670" w14:textId="7A9620CC" w:rsidR="0016398B" w:rsidRDefault="00071830" w:rsidP="00071830">
                <w:pPr>
                  <w:suppressAutoHyphens/>
                  <w:jc w:val="left"/>
                </w:pPr>
                <w:r w:rsidRPr="00071830">
                  <w:t xml:space="preserve">Mindmaps können in vielen Situationen eingesetzt werden </w:t>
                </w:r>
                <w:r w:rsidR="000A4A4E">
                  <w:t>und</w:t>
                </w:r>
                <w:r w:rsidRPr="00071830">
                  <w:t xml:space="preserve"> dienen der (vorläufigen) Strukturierung von Gedanken bzw. Ideen</w:t>
                </w:r>
                <w:r w:rsidR="0016398B" w:rsidRPr="0016398B">
                  <w:t>. Aus einer Mindmap kann bereits ein Schwerpunkt abgeleitet werden, indem sich herausstellt, welcher Gedankenstrang am stärksten ausgestaltet ist.</w:t>
                </w:r>
              </w:p>
              <w:p w14:paraId="71A1DB86" w14:textId="77777777" w:rsidR="00FB6CC8" w:rsidRDefault="00443FDA" w:rsidP="00071830">
                <w:pPr>
                  <w:suppressAutoHyphens/>
                  <w:jc w:val="left"/>
                </w:pPr>
              </w:p>
            </w:sdtContent>
          </w:sdt>
          <w:p w14:paraId="22C48C09" w14:textId="3DA4AD87" w:rsidR="005B56FF" w:rsidRDefault="005B56FF" w:rsidP="00071830">
            <w:pPr>
              <w:suppressAutoHyphens/>
              <w:jc w:val="left"/>
            </w:pPr>
          </w:p>
        </w:tc>
      </w:tr>
      <w:tr w:rsidR="00FB6CC8" w14:paraId="7AE5E234" w14:textId="77777777" w:rsidTr="005B56FF">
        <w:sdt>
          <w:sdtPr>
            <w:id w:val="-256454478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62A822D0" w14:textId="501B168B" w:rsidR="00FB6CC8" w:rsidRDefault="00B52CBF" w:rsidP="005B56FF">
                <w:pPr>
                  <w:spacing w:before="40"/>
                  <w:jc w:val="left"/>
                </w:pPr>
                <w:r>
                  <w:drawing>
                    <wp:inline distT="0" distB="0" distL="0" distR="0" wp14:anchorId="3A3CC237" wp14:editId="0B8D7BBF">
                      <wp:extent cx="504000" cy="504000"/>
                      <wp:effectExtent l="0" t="0" r="0" b="0"/>
                      <wp:docPr id="2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8277" w:type="dxa"/>
          </w:tcPr>
          <w:sdt>
            <w:sdtPr>
              <w:id w:val="-49540112"/>
              <w:lock w:val="sdtContentLocked"/>
              <w:placeholder>
                <w:docPart w:val="325552DD528245D994E7D2861E8E456A"/>
              </w:placeholder>
              <w:showingPlcHdr/>
              <w15:appearance w15:val="hidden"/>
            </w:sdtPr>
            <w:sdtEndPr/>
            <w:sdtContent>
              <w:p w14:paraId="40594401" w14:textId="178D1432" w:rsidR="0016398B" w:rsidRDefault="0016398B" w:rsidP="00071830">
                <w:pPr>
                  <w:suppressAutoHyphens/>
                  <w:jc w:val="left"/>
                  <w:rPr>
                    <w:rFonts w:eastAsia="Arial" w:cs="Times New Roman"/>
                    <w:spacing w:val="-2"/>
                  </w:rPr>
                </w:pPr>
                <w:r w:rsidRPr="0016398B">
                  <w:rPr>
                    <w:rFonts w:eastAsia="Arial" w:cs="Times New Roman"/>
                    <w:spacing w:val="-2"/>
                  </w:rPr>
                  <w:t>Bei einer Mindmap beginnst du mit einem Kernwort (Thema für eine Hausarbeit, eine Kompetenz, etc</w:t>
                </w:r>
                <w:r w:rsidR="00071830">
                  <w:rPr>
                    <w:rFonts w:eastAsia="Arial" w:cs="Times New Roman"/>
                    <w:spacing w:val="-2"/>
                  </w:rPr>
                  <w:t>.</w:t>
                </w:r>
                <w:r w:rsidRPr="0016398B">
                  <w:rPr>
                    <w:rFonts w:eastAsia="Arial" w:cs="Times New Roman"/>
                    <w:spacing w:val="-2"/>
                  </w:rPr>
                  <w:t>), das du in die Mitte des Blattes schreibst. An dieses Kernwort ordnest und strukturierst du verschiedene Gedanken</w:t>
                </w:r>
                <w:r w:rsidR="00071830">
                  <w:rPr>
                    <w:rFonts w:eastAsia="Arial" w:cs="Times New Roman"/>
                    <w:spacing w:val="-2"/>
                  </w:rPr>
                  <w:t>,</w:t>
                </w:r>
                <w:r w:rsidRPr="0016398B">
                  <w:rPr>
                    <w:rFonts w:eastAsia="Arial" w:cs="Times New Roman"/>
                    <w:spacing w:val="-2"/>
                  </w:rPr>
                  <w:t xml:space="preserve"> die thematische Abzweigungen vom Thema sind.</w:t>
                </w:r>
                <w:r>
                  <w:rPr>
                    <w:rFonts w:eastAsia="Arial" w:cs="Times New Roman"/>
                    <w:spacing w:val="-2"/>
                  </w:rPr>
                  <w:t xml:space="preserve"> N</w:t>
                </w:r>
                <w:r w:rsidR="00600E4A">
                  <w:rPr>
                    <w:rFonts w:eastAsia="Arial" w:cs="Times New Roman"/>
                    <w:spacing w:val="-2"/>
                  </w:rPr>
                  <w:t>imm dir für die Mindmap 10 Minuten</w:t>
                </w:r>
                <w:r w:rsidR="00071830">
                  <w:rPr>
                    <w:rFonts w:eastAsia="Arial" w:cs="Times New Roman"/>
                    <w:spacing w:val="-2"/>
                  </w:rPr>
                  <w:t xml:space="preserve"> Zeit</w:t>
                </w:r>
                <w:r w:rsidR="00600E4A">
                  <w:rPr>
                    <w:rFonts w:eastAsia="Arial" w:cs="Times New Roman"/>
                    <w:spacing w:val="-2"/>
                  </w:rPr>
                  <w:t>.</w:t>
                </w:r>
              </w:p>
              <w:p w14:paraId="4019D4FE" w14:textId="77777777" w:rsidR="00FB6CC8" w:rsidRDefault="00443FDA" w:rsidP="00071830">
                <w:pPr>
                  <w:suppressAutoHyphens/>
                  <w:jc w:val="left"/>
                </w:pPr>
              </w:p>
            </w:sdtContent>
          </w:sdt>
          <w:p w14:paraId="674C7308" w14:textId="46016F5B" w:rsidR="005B56FF" w:rsidRDefault="005B56FF" w:rsidP="00071830">
            <w:pPr>
              <w:suppressAutoHyphens/>
              <w:jc w:val="left"/>
            </w:pPr>
          </w:p>
        </w:tc>
      </w:tr>
      <w:tr w:rsidR="00FB6CC8" w14:paraId="410FED56" w14:textId="77777777" w:rsidTr="005B56FF">
        <w:sdt>
          <w:sdtPr>
            <w:id w:val="247550573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6023DF19" w14:textId="76A63350" w:rsidR="00FB6CC8" w:rsidRDefault="00B52CBF" w:rsidP="005B56FF">
                <w:pPr>
                  <w:spacing w:before="40"/>
                  <w:jc w:val="left"/>
                </w:pPr>
                <w:r>
                  <w:drawing>
                    <wp:inline distT="0" distB="0" distL="0" distR="0" wp14:anchorId="610B8DA1" wp14:editId="684C756B">
                      <wp:extent cx="504000" cy="504000"/>
                      <wp:effectExtent l="0" t="0" r="0" b="0"/>
                      <wp:docPr id="4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34206740"/>
            <w:lock w:val="sdtContentLocked"/>
            <w:placeholder>
              <w:docPart w:val="AAA9F15646A84B0D9E7873439EEB0A16"/>
            </w:placeholder>
            <w:showingPlcHdr/>
            <w15:appearance w15:val="hidden"/>
          </w:sdtPr>
          <w:sdtEndPr/>
          <w:sdtContent>
            <w:tc>
              <w:tcPr>
                <w:tcW w:w="8277" w:type="dxa"/>
              </w:tcPr>
              <w:p w14:paraId="5B32A5CF" w14:textId="77777777" w:rsidR="00FB6CC8" w:rsidRDefault="00FB6CC8" w:rsidP="00071830">
                <w:pPr>
                  <w:suppressAutoHyphens/>
                  <w:jc w:val="left"/>
                </w:pPr>
                <w:r w:rsidRPr="00FB6CC8">
                  <w:t>Schau im Anschluss in dein Kompetenzprofil und verankere dei</w:t>
                </w:r>
                <w:r>
                  <w:t>ne Reflexionsergebnis</w:t>
                </w:r>
                <w:r w:rsidRPr="00FB6CC8">
                  <w:t>se.</w:t>
                </w:r>
              </w:p>
            </w:tc>
          </w:sdtContent>
        </w:sdt>
      </w:tr>
    </w:tbl>
    <w:p w14:paraId="1B10CEBE" w14:textId="77777777" w:rsidR="00FB6CC8" w:rsidRDefault="00FB6CC8" w:rsidP="00BE7369">
      <w:pPr>
        <w:pStyle w:val="Titel2"/>
      </w:pPr>
    </w:p>
    <w:sdt>
      <w:sdtPr>
        <w:id w:val="-2137870858"/>
        <w:lock w:val="sdtContentLocked"/>
        <w:placeholder>
          <w:docPart w:val="6A9AFF5567F64E20A07C9F069BB38A94"/>
        </w:placeholder>
        <w:showingPlcHdr/>
        <w15:appearance w15:val="hidden"/>
      </w:sdtPr>
      <w:sdtEndPr/>
      <w:sdtContent>
        <w:p w14:paraId="0742DAF8" w14:textId="77E7375E" w:rsidR="007757E3" w:rsidRDefault="007757E3" w:rsidP="00071830">
          <w:pPr>
            <w:spacing w:line="276" w:lineRule="auto"/>
            <w:jc w:val="left"/>
          </w:pPr>
          <w:r w:rsidRPr="00FC1ECC">
            <w:t>Hier hast du Platz deine Gedanken zu sammeln</w:t>
          </w:r>
          <w:r w:rsidR="00071830">
            <w:t>.</w:t>
          </w:r>
        </w:p>
      </w:sdtContent>
    </w:sdt>
    <w:p w14:paraId="62435315" w14:textId="174973AB" w:rsidR="005B56FF" w:rsidRDefault="00071830" w:rsidP="00071830">
      <w:pPr>
        <w:jc w:val="lef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0"/>
    </w:p>
    <w:sectPr w:rsidR="005B56FF" w:rsidSect="00B564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0AAC4" w14:textId="77777777" w:rsidR="00443FDA" w:rsidRDefault="00443FDA" w:rsidP="00F41F66">
      <w:r>
        <w:separator/>
      </w:r>
    </w:p>
  </w:endnote>
  <w:endnote w:type="continuationSeparator" w:id="0">
    <w:p w14:paraId="43C8E2CA" w14:textId="77777777" w:rsidR="00443FDA" w:rsidRDefault="00443FDA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B92AFD70-0B9D-4505-A55D-D4D884ECD4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5EB2F1F-A219-490B-9A0D-8A48A0B0CBEF}"/>
    <w:embedBold r:id="rId3" w:fontKey="{CF6C01B5-8E34-4E75-A6C8-285F90BCD96E}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E8FB660-CF01-4EDE-A386-C181FA2DDA56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DF3ADA0-B05C-4315-909F-6C6B7F0F9C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7A3A8" w14:textId="77777777" w:rsidR="00B53025" w:rsidRDefault="00B530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18181"/>
      </w:rPr>
      <w:id w:val="-451167769"/>
      <w:lock w:val="contentLocked"/>
      <w:placeholder>
        <w:docPart w:val="7950F1A9ADF94D5894F43A4DC8EEBC9C"/>
      </w:placeholder>
      <w15:appearance w15:val="hidden"/>
    </w:sdtPr>
    <w:sdtEndPr/>
    <w:sdtContent>
      <w:sdt>
        <w:sdtPr>
          <w:rPr>
            <w:color w:val="818181"/>
          </w:rPr>
          <w:id w:val="359478261"/>
          <w:docPartObj>
            <w:docPartGallery w:val="Page Numbers (Bottom of Page)"/>
            <w:docPartUnique/>
          </w:docPartObj>
        </w:sdtPr>
        <w:sdtEndPr/>
        <w:sdtContent>
          <w:sdt>
            <w:sdtPr>
              <w:rPr>
                <w:color w:val="818181"/>
              </w:rPr>
              <w:id w:val="-1769616900"/>
              <w:docPartObj>
                <w:docPartGallery w:val="Page Numbers (Top of Page)"/>
                <w:docPartUnique/>
              </w:docPartObj>
            </w:sdtPr>
            <w:sdtEndPr/>
            <w:sdtContent>
              <w:p w14:paraId="1E3BD23C" w14:textId="77777777" w:rsidR="007757E3" w:rsidRDefault="007757E3" w:rsidP="007757E3">
                <w:pPr>
                  <w:pStyle w:val="Fuzeile"/>
                  <w:jc w:val="right"/>
                  <w:rPr>
                    <w:color w:val="818181"/>
                  </w:rPr>
                </w:pPr>
                <w:r w:rsidRPr="00E67499">
                  <w:rPr>
                    <w:color w:val="818181"/>
                  </w:rPr>
                  <w:t xml:space="preserve">Seite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PAGE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5F190A">
                  <w:rPr>
                    <w:b/>
                    <w:bCs/>
                    <w:color w:val="818181"/>
                  </w:rPr>
                  <w:t>1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  <w:r w:rsidRPr="00E67499">
                  <w:rPr>
                    <w:color w:val="818181"/>
                  </w:rPr>
                  <w:t xml:space="preserve"> von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NUMPAGES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5F190A">
                  <w:rPr>
                    <w:b/>
                    <w:bCs/>
                    <w:color w:val="818181"/>
                  </w:rPr>
                  <w:t>1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</w:p>
            </w:sdtContent>
          </w:sdt>
        </w:sdtContent>
      </w:sdt>
    </w:sdtContent>
  </w:sdt>
  <w:p w14:paraId="28C0DFF0" w14:textId="3401371C" w:rsidR="009053E6" w:rsidRPr="005B56FF" w:rsidRDefault="00443FDA" w:rsidP="005B56FF">
    <w:pPr>
      <w:pStyle w:val="Fuzeile"/>
      <w:jc w:val="left"/>
      <w:rPr>
        <w:color w:val="818181"/>
      </w:rPr>
    </w:pPr>
    <w:sdt>
      <w:sdtPr>
        <w:rPr>
          <w:color w:val="818181"/>
        </w:rPr>
        <w:id w:val="1706745940"/>
        <w:lock w:val="sdtContentLocked"/>
        <w:placeholder>
          <w:docPart w:val="DefaultPlaceholder_-1854013440"/>
        </w:placeholder>
        <w15:appearance w15:val="hidden"/>
      </w:sdtPr>
      <w:sdtEndPr/>
      <w:sdtContent>
        <w:r w:rsidR="005B56FF" w:rsidRPr="005B56FF">
          <w:rPr>
            <w:color w:val="818181"/>
          </w:rPr>
          <w:t>Bielefelder Kompetenzlogbuch (Böddeker et al., 2019)</w:t>
        </w:r>
      </w:sdtContent>
    </w:sdt>
    <w:r w:rsidR="005B56FF" w:rsidRPr="005B56FF">
      <w:rPr>
        <w:color w:val="818181"/>
      </w:rPr>
      <w:tab/>
    </w:r>
    <w:sdt>
      <w:sdtPr>
        <w:rPr>
          <w:color w:val="818181"/>
        </w:rPr>
        <w:id w:val="-150450149"/>
        <w:lock w:val="sdtLocked"/>
        <w:placeholder>
          <w:docPart w:val="DefaultPlaceholder_-1854013440"/>
        </w:placeholder>
        <w15:appearance w15:val="hidden"/>
      </w:sdtPr>
      <w:sdtEndPr/>
      <w:sdtContent>
        <w:r w:rsidR="005B56FF" w:rsidRPr="005B56FF">
          <w:rPr>
            <w:color w:val="818181"/>
          </w:rPr>
          <w:fldChar w:fldCharType="begin"/>
        </w:r>
        <w:r w:rsidR="005B56FF" w:rsidRPr="005B56FF">
          <w:rPr>
            <w:color w:val="818181"/>
          </w:rPr>
          <w:instrText xml:space="preserve"> TIME \@ "dd.MM.yyyy" </w:instrText>
        </w:r>
        <w:r w:rsidR="005B56FF" w:rsidRPr="005B56FF">
          <w:rPr>
            <w:color w:val="818181"/>
          </w:rPr>
          <w:fldChar w:fldCharType="separate"/>
        </w:r>
        <w:r w:rsidR="000A4A4E">
          <w:rPr>
            <w:color w:val="818181"/>
          </w:rPr>
          <w:t>10.09.2020</w:t>
        </w:r>
        <w:r w:rsidR="005B56FF" w:rsidRPr="005B56FF">
          <w:rPr>
            <w:color w:val="81818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5F273" w14:textId="77777777" w:rsidR="00B53025" w:rsidRDefault="00B530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4EE4D9" w14:textId="77777777" w:rsidR="00443FDA" w:rsidRDefault="00443FDA" w:rsidP="00F41F66">
      <w:r>
        <w:separator/>
      </w:r>
    </w:p>
  </w:footnote>
  <w:footnote w:type="continuationSeparator" w:id="0">
    <w:p w14:paraId="0C118B36" w14:textId="77777777" w:rsidR="00443FDA" w:rsidRDefault="00443FDA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0B91A" w14:textId="77777777" w:rsidR="00B53025" w:rsidRDefault="00B530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B9E5C" w14:textId="77777777" w:rsidR="003E46E0" w:rsidRPr="002F6058" w:rsidRDefault="00B56458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0B30B3B8" wp14:editId="666B4659">
              <wp:extent cx="2371090" cy="1010093"/>
              <wp:effectExtent l="0" t="0" r="0" b="0"/>
              <wp:docPr id="1" name="Grafik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 w:rsidR="00A83565">
      <w:tab/>
    </w:r>
    <w:r w:rsidR="00A83565"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3C76C07D" wp14:editId="32C3546D">
              <wp:extent cx="719455" cy="755650"/>
              <wp:effectExtent l="0" t="0" r="4445" b="6350"/>
              <wp:docPr id="5" name="Grafik 5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40FCA" w14:textId="77777777" w:rsidR="00B53025" w:rsidRDefault="00B530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5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6"/>
  </w:num>
  <w:num w:numId="4">
    <w:abstractNumId w:val="0"/>
  </w:num>
  <w:num w:numId="5">
    <w:abstractNumId w:val="1"/>
  </w:num>
  <w:num w:numId="6">
    <w:abstractNumId w:val="14"/>
  </w:num>
  <w:num w:numId="7">
    <w:abstractNumId w:val="2"/>
  </w:num>
  <w:num w:numId="8">
    <w:abstractNumId w:val="4"/>
  </w:num>
  <w:num w:numId="9">
    <w:abstractNumId w:val="15"/>
  </w:num>
  <w:num w:numId="10">
    <w:abstractNumId w:val="11"/>
  </w:num>
  <w:num w:numId="11">
    <w:abstractNumId w:val="5"/>
  </w:num>
  <w:num w:numId="12">
    <w:abstractNumId w:val="8"/>
  </w:num>
  <w:num w:numId="13">
    <w:abstractNumId w:val="13"/>
  </w:num>
  <w:num w:numId="14">
    <w:abstractNumId w:val="3"/>
  </w:num>
  <w:num w:numId="15">
    <w:abstractNumId w:val="9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attachedTemplate r:id="rId1"/>
  <w:documentProtection w:edit="forms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7F9"/>
    <w:rsid w:val="0002117C"/>
    <w:rsid w:val="00071830"/>
    <w:rsid w:val="00085417"/>
    <w:rsid w:val="000871F9"/>
    <w:rsid w:val="000952CA"/>
    <w:rsid w:val="000A4021"/>
    <w:rsid w:val="000A4A4E"/>
    <w:rsid w:val="000B4E8F"/>
    <w:rsid w:val="000C53B5"/>
    <w:rsid w:val="000D0D6A"/>
    <w:rsid w:val="000D216F"/>
    <w:rsid w:val="000E2FC1"/>
    <w:rsid w:val="000F297C"/>
    <w:rsid w:val="00104C7B"/>
    <w:rsid w:val="00115133"/>
    <w:rsid w:val="00131A8C"/>
    <w:rsid w:val="0016398B"/>
    <w:rsid w:val="001662D5"/>
    <w:rsid w:val="00170D0C"/>
    <w:rsid w:val="00172E15"/>
    <w:rsid w:val="00191799"/>
    <w:rsid w:val="001A1930"/>
    <w:rsid w:val="001A1B31"/>
    <w:rsid w:val="001A5F1C"/>
    <w:rsid w:val="001B7C88"/>
    <w:rsid w:val="001F4122"/>
    <w:rsid w:val="001F56DE"/>
    <w:rsid w:val="0021659F"/>
    <w:rsid w:val="00224F8E"/>
    <w:rsid w:val="002323C1"/>
    <w:rsid w:val="002374AC"/>
    <w:rsid w:val="0024231F"/>
    <w:rsid w:val="00264A70"/>
    <w:rsid w:val="002677D9"/>
    <w:rsid w:val="002F6058"/>
    <w:rsid w:val="003031AE"/>
    <w:rsid w:val="00326C2C"/>
    <w:rsid w:val="00336E1D"/>
    <w:rsid w:val="00373A1D"/>
    <w:rsid w:val="0039107E"/>
    <w:rsid w:val="003D3239"/>
    <w:rsid w:val="003E2038"/>
    <w:rsid w:val="003E46E0"/>
    <w:rsid w:val="00407E3D"/>
    <w:rsid w:val="00417BD7"/>
    <w:rsid w:val="00433582"/>
    <w:rsid w:val="00443FDA"/>
    <w:rsid w:val="00444C8B"/>
    <w:rsid w:val="004602F1"/>
    <w:rsid w:val="00466C9D"/>
    <w:rsid w:val="00474231"/>
    <w:rsid w:val="00474B63"/>
    <w:rsid w:val="00476E77"/>
    <w:rsid w:val="004C3D55"/>
    <w:rsid w:val="004D1630"/>
    <w:rsid w:val="004D3996"/>
    <w:rsid w:val="004E1086"/>
    <w:rsid w:val="004E1C34"/>
    <w:rsid w:val="004F758A"/>
    <w:rsid w:val="00546673"/>
    <w:rsid w:val="00551525"/>
    <w:rsid w:val="00562BC1"/>
    <w:rsid w:val="00574090"/>
    <w:rsid w:val="00576051"/>
    <w:rsid w:val="005A2180"/>
    <w:rsid w:val="005B56FF"/>
    <w:rsid w:val="005C2895"/>
    <w:rsid w:val="005C6E32"/>
    <w:rsid w:val="005F15F8"/>
    <w:rsid w:val="005F190A"/>
    <w:rsid w:val="00600E4A"/>
    <w:rsid w:val="00652542"/>
    <w:rsid w:val="00687A53"/>
    <w:rsid w:val="00694815"/>
    <w:rsid w:val="0069612C"/>
    <w:rsid w:val="006A4CE9"/>
    <w:rsid w:val="006E23A7"/>
    <w:rsid w:val="006F09DA"/>
    <w:rsid w:val="006F5DB3"/>
    <w:rsid w:val="00700CA5"/>
    <w:rsid w:val="00725430"/>
    <w:rsid w:val="00726471"/>
    <w:rsid w:val="00734744"/>
    <w:rsid w:val="00743525"/>
    <w:rsid w:val="00744341"/>
    <w:rsid w:val="007504E5"/>
    <w:rsid w:val="00761178"/>
    <w:rsid w:val="00764D28"/>
    <w:rsid w:val="00773796"/>
    <w:rsid w:val="007757E3"/>
    <w:rsid w:val="0078676B"/>
    <w:rsid w:val="007C673A"/>
    <w:rsid w:val="007E1983"/>
    <w:rsid w:val="007E5C28"/>
    <w:rsid w:val="007F05A7"/>
    <w:rsid w:val="008010BC"/>
    <w:rsid w:val="00822E34"/>
    <w:rsid w:val="00847941"/>
    <w:rsid w:val="00871D38"/>
    <w:rsid w:val="00871EFE"/>
    <w:rsid w:val="00872C1F"/>
    <w:rsid w:val="00891FCA"/>
    <w:rsid w:val="008A5276"/>
    <w:rsid w:val="008B0AE5"/>
    <w:rsid w:val="008D2BB4"/>
    <w:rsid w:val="00903D0E"/>
    <w:rsid w:val="009053E6"/>
    <w:rsid w:val="00911987"/>
    <w:rsid w:val="00912952"/>
    <w:rsid w:val="00914012"/>
    <w:rsid w:val="00944B6C"/>
    <w:rsid w:val="00961715"/>
    <w:rsid w:val="00982526"/>
    <w:rsid w:val="009943F0"/>
    <w:rsid w:val="009A7A85"/>
    <w:rsid w:val="009C7FE2"/>
    <w:rsid w:val="009F2DD3"/>
    <w:rsid w:val="009F3A75"/>
    <w:rsid w:val="00A258F5"/>
    <w:rsid w:val="00A3433E"/>
    <w:rsid w:val="00A83565"/>
    <w:rsid w:val="00A87865"/>
    <w:rsid w:val="00A90031"/>
    <w:rsid w:val="00AB5C46"/>
    <w:rsid w:val="00AD1AB6"/>
    <w:rsid w:val="00AD2C06"/>
    <w:rsid w:val="00AD5C2C"/>
    <w:rsid w:val="00AE729F"/>
    <w:rsid w:val="00AF043A"/>
    <w:rsid w:val="00AF5517"/>
    <w:rsid w:val="00B07A1E"/>
    <w:rsid w:val="00B13274"/>
    <w:rsid w:val="00B20824"/>
    <w:rsid w:val="00B2125F"/>
    <w:rsid w:val="00B439A0"/>
    <w:rsid w:val="00B52CBF"/>
    <w:rsid w:val="00B53025"/>
    <w:rsid w:val="00B53D9D"/>
    <w:rsid w:val="00B56458"/>
    <w:rsid w:val="00B81F9E"/>
    <w:rsid w:val="00BA685B"/>
    <w:rsid w:val="00BC55E0"/>
    <w:rsid w:val="00BC5658"/>
    <w:rsid w:val="00BD1B0B"/>
    <w:rsid w:val="00BE7369"/>
    <w:rsid w:val="00C11093"/>
    <w:rsid w:val="00C24276"/>
    <w:rsid w:val="00C55B83"/>
    <w:rsid w:val="00C8281F"/>
    <w:rsid w:val="00CA3072"/>
    <w:rsid w:val="00CA52B6"/>
    <w:rsid w:val="00CD24AD"/>
    <w:rsid w:val="00CF3D13"/>
    <w:rsid w:val="00CF5D5D"/>
    <w:rsid w:val="00D06D16"/>
    <w:rsid w:val="00D122DC"/>
    <w:rsid w:val="00D202CC"/>
    <w:rsid w:val="00D209A5"/>
    <w:rsid w:val="00D36CFD"/>
    <w:rsid w:val="00D56C54"/>
    <w:rsid w:val="00D57F65"/>
    <w:rsid w:val="00D74EDE"/>
    <w:rsid w:val="00D82A4D"/>
    <w:rsid w:val="00D9179B"/>
    <w:rsid w:val="00D96398"/>
    <w:rsid w:val="00D9762D"/>
    <w:rsid w:val="00DB719C"/>
    <w:rsid w:val="00DD29E9"/>
    <w:rsid w:val="00DF4D6E"/>
    <w:rsid w:val="00E24023"/>
    <w:rsid w:val="00E25F08"/>
    <w:rsid w:val="00E63ACA"/>
    <w:rsid w:val="00E951C8"/>
    <w:rsid w:val="00EA443F"/>
    <w:rsid w:val="00EB1525"/>
    <w:rsid w:val="00EB1B6D"/>
    <w:rsid w:val="00EB3133"/>
    <w:rsid w:val="00F14268"/>
    <w:rsid w:val="00F167F9"/>
    <w:rsid w:val="00F41F66"/>
    <w:rsid w:val="00F513B1"/>
    <w:rsid w:val="00F56489"/>
    <w:rsid w:val="00F72256"/>
    <w:rsid w:val="00F92B38"/>
    <w:rsid w:val="00FA1B02"/>
    <w:rsid w:val="00FA7058"/>
    <w:rsid w:val="00FB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C2F55"/>
  <w15:chartTrackingRefBased/>
  <w15:docId w15:val="{DB0BD037-39E5-4B51-B71B-BABDFF2F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1F66"/>
    <w:pPr>
      <w:spacing w:after="0" w:line="240" w:lineRule="auto"/>
      <w:jc w:val="both"/>
    </w:pPr>
    <w:rPr>
      <w:rFonts w:ascii="Lelo Regular" w:hAnsi="Lelo Regular"/>
      <w:noProof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0A4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A4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40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125F"/>
    <w:pPr>
      <w:contextualSpacing/>
      <w:jc w:val="left"/>
    </w:pPr>
    <w:rPr>
      <w:rFonts w:ascii="Lelo Bold" w:eastAsiaTheme="majorEastAsia" w:hAnsi="Lelo Bold" w:cstheme="majorBidi"/>
      <w:spacing w:val="-10"/>
      <w:kern w:val="28"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rsid w:val="000B4E8F"/>
    <w:pPr>
      <w:numPr>
        <w:numId w:val="1"/>
      </w:numPr>
      <w:ind w:left="360"/>
      <w:contextualSpacing/>
    </w:pPr>
  </w:style>
  <w:style w:type="paragraph" w:customStyle="1" w:styleId="Copyright">
    <w:name w:val="Copyright"/>
    <w:basedOn w:val="Standard"/>
    <w:link w:val="CopyrightZchn"/>
    <w:qFormat/>
    <w:rsid w:val="00F41F66"/>
    <w:pPr>
      <w:jc w:val="left"/>
    </w:pPr>
  </w:style>
  <w:style w:type="paragraph" w:customStyle="1" w:styleId="Titel2">
    <w:name w:val="Titel 2"/>
    <w:basedOn w:val="Standard"/>
    <w:link w:val="Titel2Zchn"/>
    <w:qFormat/>
    <w:rsid w:val="004D3996"/>
    <w:pPr>
      <w:spacing w:after="360" w:line="192" w:lineRule="auto"/>
      <w:jc w:val="left"/>
    </w:pPr>
    <w:rPr>
      <w:rFonts w:ascii="Lelo Bold" w:hAnsi="Lelo Bold"/>
      <w:sz w:val="48"/>
      <w:szCs w:val="48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1F9"/>
    <w:rPr>
      <w:rFonts w:ascii="Segoe UI" w:hAnsi="Segoe UI" w:cs="Segoe UI"/>
      <w:sz w:val="18"/>
      <w:szCs w:val="18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DF4D6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</w:rPr>
  </w:style>
  <w:style w:type="paragraph" w:customStyle="1" w:styleId="Titel21">
    <w:name w:val="Titel 2.1"/>
    <w:basedOn w:val="Titel2"/>
    <w:link w:val="Titel21Zchn"/>
    <w:qFormat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rsid w:val="00F41F66"/>
    <w:pPr>
      <w:jc w:val="center"/>
    </w:p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D0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B7C88"/>
    <w:pPr>
      <w:tabs>
        <w:tab w:val="right" w:leader="dot" w:pos="8789"/>
      </w:tabs>
      <w:spacing w:after="100"/>
      <w:ind w:right="708"/>
    </w:pPr>
    <w:rPr>
      <w:rFonts w:ascii="Lelo Bold" w:hAnsi="Lelo Bold"/>
      <w:sz w:val="28"/>
    </w:rPr>
  </w:style>
  <w:style w:type="character" w:styleId="Hyperlink">
    <w:name w:val="Hyperlink"/>
    <w:basedOn w:val="Absatz-Standardschriftart"/>
    <w:uiPriority w:val="99"/>
    <w:unhideWhenUsed/>
    <w:rsid w:val="000A40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A.%20Aktuelle%20Dateien\Vorlage%20Komeptenzlogbu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6DE2DC595D64E3E8CD9348EFA440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054301-8D6D-4136-8C22-95DA69E7A145}"/>
      </w:docPartPr>
      <w:docPartBody>
        <w:p w:rsidR="0074655C" w:rsidRDefault="0074655C" w:rsidP="00071830">
          <w:pPr>
            <w:suppressAutoHyphens/>
          </w:pPr>
          <w:r w:rsidRPr="00071830">
            <w:t xml:space="preserve">Mindmaps können in vielen Situationen eingesetzt werden </w:t>
          </w:r>
          <w:r>
            <w:t>und</w:t>
          </w:r>
          <w:r w:rsidRPr="00071830">
            <w:t xml:space="preserve"> dienen der (vorläufigen) Strukturierung von Gedanken bzw. Ideen</w:t>
          </w:r>
          <w:r w:rsidRPr="0016398B">
            <w:t>. Aus einer Mindmap kann bereits ein Schwerpunkt abgeleitet werden, indem sich herausstellt, welcher Gedankenstrang am stärksten ausgestaltet ist.</w:t>
          </w:r>
        </w:p>
        <w:p w:rsidR="00037BA6" w:rsidRDefault="00037BA6"/>
      </w:docPartBody>
    </w:docPart>
    <w:docPart>
      <w:docPartPr>
        <w:name w:val="325552DD528245D994E7D2861E8E4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A44EA9-80D1-438D-8D99-C7ACBB327433}"/>
      </w:docPartPr>
      <w:docPartBody>
        <w:p w:rsidR="0074655C" w:rsidRDefault="0074655C" w:rsidP="00071830">
          <w:pPr>
            <w:suppressAutoHyphens/>
            <w:rPr>
              <w:rFonts w:eastAsia="Arial" w:cs="Times New Roman"/>
              <w:spacing w:val="-2"/>
            </w:rPr>
          </w:pPr>
          <w:r w:rsidRPr="0016398B">
            <w:rPr>
              <w:rFonts w:eastAsia="Arial" w:cs="Times New Roman"/>
              <w:spacing w:val="-2"/>
            </w:rPr>
            <w:t>Bei einer Mindmap beginnst du mit einem Kernwort (Thema für eine Hausarbeit, eine Kompetenz, etc</w:t>
          </w:r>
          <w:r>
            <w:rPr>
              <w:rFonts w:eastAsia="Arial" w:cs="Times New Roman"/>
              <w:spacing w:val="-2"/>
            </w:rPr>
            <w:t>.</w:t>
          </w:r>
          <w:r w:rsidRPr="0016398B">
            <w:rPr>
              <w:rFonts w:eastAsia="Arial" w:cs="Times New Roman"/>
              <w:spacing w:val="-2"/>
            </w:rPr>
            <w:t>), das du in die Mitte des Blattes schreibst. An dieses Kernwort ordnest und strukturierst du verschiedene Gedanken</w:t>
          </w:r>
          <w:r>
            <w:rPr>
              <w:rFonts w:eastAsia="Arial" w:cs="Times New Roman"/>
              <w:spacing w:val="-2"/>
            </w:rPr>
            <w:t>,</w:t>
          </w:r>
          <w:r w:rsidRPr="0016398B">
            <w:rPr>
              <w:rFonts w:eastAsia="Arial" w:cs="Times New Roman"/>
              <w:spacing w:val="-2"/>
            </w:rPr>
            <w:t xml:space="preserve"> die thematische Abzweigungen vom Thema sind.</w:t>
          </w:r>
          <w:r>
            <w:rPr>
              <w:rFonts w:eastAsia="Arial" w:cs="Times New Roman"/>
              <w:spacing w:val="-2"/>
            </w:rPr>
            <w:t xml:space="preserve"> Nimm dir für die Mindmap 10 Minuten Zeit.</w:t>
          </w:r>
        </w:p>
        <w:p w:rsidR="00037BA6" w:rsidRDefault="00037BA6" w:rsidP="009A41C0">
          <w:pPr>
            <w:pStyle w:val="325552DD528245D994E7D2861E8E456A4"/>
          </w:pPr>
        </w:p>
      </w:docPartBody>
    </w:docPart>
    <w:docPart>
      <w:docPartPr>
        <w:name w:val="AAA9F15646A84B0D9E7873439EEB0A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78D039-3624-4B90-BD6A-DB1DDB9DCE34}"/>
      </w:docPartPr>
      <w:docPartBody>
        <w:p w:rsidR="00037BA6" w:rsidRDefault="0074655C">
          <w:r w:rsidRPr="00FB6CC8">
            <w:t>Schau im Anschluss in dein Kompetenzprofil und verankere dei</w:t>
          </w:r>
          <w:r>
            <w:t>ne Reflexionsergebnis</w:t>
          </w:r>
          <w:r w:rsidRPr="00FB6CC8">
            <w:t>se.</w:t>
          </w:r>
        </w:p>
      </w:docPartBody>
    </w:docPart>
    <w:docPart>
      <w:docPartPr>
        <w:name w:val="FC1ECC39BA37468E9C583752BB0BA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88DD15-A667-4269-A6A5-252C9DA1FAB4}"/>
      </w:docPartPr>
      <w:docPartBody>
        <w:p w:rsidR="00037BA6" w:rsidRDefault="0074655C" w:rsidP="0074655C">
          <w:pPr>
            <w:pStyle w:val="FC1ECC39BA37468E9C583752BB0BADE48"/>
          </w:pPr>
          <w:r w:rsidRPr="00071830">
            <w:rPr>
              <w:color w:val="A1151A"/>
            </w:rPr>
            <w:t>Mindmap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DABFF5-8360-4AA9-ACA8-D636BF4D6B3C}"/>
      </w:docPartPr>
      <w:docPartBody>
        <w:p w:rsidR="009737A7" w:rsidRDefault="006E1C74">
          <w:r w:rsidRPr="000C056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9AFF5567F64E20A07C9F069BB38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0DF93F-9D57-4E09-AC40-5F273D7CD873}"/>
      </w:docPartPr>
      <w:docPartBody>
        <w:p w:rsidR="00DF48C9" w:rsidRDefault="0074655C" w:rsidP="009737A7">
          <w:pPr>
            <w:pStyle w:val="6A9AFF5567F64E20A07C9F069BB38A94"/>
          </w:pPr>
          <w:r w:rsidRPr="00FC1ECC">
            <w:t>Hier hast du Platz deine Gedanken zu sammeln</w:t>
          </w:r>
          <w:r>
            <w:t>.</w:t>
          </w:r>
        </w:p>
      </w:docPartBody>
    </w:docPart>
    <w:docPart>
      <w:docPartPr>
        <w:name w:val="7950F1A9ADF94D5894F43A4DC8EEBC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C2430A-4705-492D-B489-0AC5CA2A7F59}"/>
      </w:docPartPr>
      <w:docPartBody>
        <w:p w:rsidR="00DF48C9" w:rsidRDefault="009737A7" w:rsidP="009737A7">
          <w:pPr>
            <w:pStyle w:val="7950F1A9ADF94D5894F43A4DC8EEBC9C"/>
          </w:pPr>
          <w:r w:rsidRPr="00F7378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C0"/>
    <w:rsid w:val="00037BA6"/>
    <w:rsid w:val="001E03C1"/>
    <w:rsid w:val="00395503"/>
    <w:rsid w:val="004C0169"/>
    <w:rsid w:val="004D7F95"/>
    <w:rsid w:val="006E1C74"/>
    <w:rsid w:val="0074655C"/>
    <w:rsid w:val="007A68C4"/>
    <w:rsid w:val="0089286D"/>
    <w:rsid w:val="009737A7"/>
    <w:rsid w:val="009A41C0"/>
    <w:rsid w:val="00B10494"/>
    <w:rsid w:val="00DF48C9"/>
    <w:rsid w:val="00E9061C"/>
    <w:rsid w:val="00F8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9061C"/>
    <w:rPr>
      <w:color w:val="808080"/>
    </w:rPr>
  </w:style>
  <w:style w:type="paragraph" w:customStyle="1" w:styleId="395EF9D3380B4B71BE34752E4339412F">
    <w:name w:val="395EF9D3380B4B71BE34752E4339412F"/>
    <w:rsid w:val="009A41C0"/>
  </w:style>
  <w:style w:type="paragraph" w:customStyle="1" w:styleId="32B5657D193D4E1F9BD24292D3CE0F0A">
    <w:name w:val="32B5657D193D4E1F9BD24292D3CE0F0A"/>
    <w:rsid w:val="009A41C0"/>
  </w:style>
  <w:style w:type="paragraph" w:customStyle="1" w:styleId="325552DD528245D994E7D2861E8E456A">
    <w:name w:val="325552DD528245D994E7D2861E8E456A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1">
    <w:name w:val="325552DD528245D994E7D2861E8E456A1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2">
    <w:name w:val="325552DD528245D994E7D2861E8E456A2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47767F4A83E4805B5C3C2781CA59FEC">
    <w:name w:val="247767F4A83E4805B5C3C2781CA59FEC"/>
    <w:rsid w:val="009A41C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325552DD528245D994E7D2861E8E456A3">
    <w:name w:val="325552DD528245D994E7D2861E8E456A3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4">
    <w:name w:val="325552DD528245D994E7D2861E8E456A4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">
    <w:name w:val="FC1ECC39BA37468E9C583752BB0BADE4"/>
    <w:rsid w:val="004D7F9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">
    <w:name w:val="FC1ECC39BA37468E9C583752BB0BADE41"/>
    <w:rsid w:val="001E03C1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">
    <w:name w:val="FC1ECC39BA37468E9C583752BB0BADE42"/>
    <w:rsid w:val="006E1C74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3">
    <w:name w:val="FC1ECC39BA37468E9C583752BB0BADE43"/>
    <w:rsid w:val="006E1C74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6A9AFF5567F64E20A07C9F069BB38A94">
    <w:name w:val="6A9AFF5567F64E20A07C9F069BB38A94"/>
    <w:rsid w:val="009737A7"/>
  </w:style>
  <w:style w:type="paragraph" w:customStyle="1" w:styleId="7950F1A9ADF94D5894F43A4DC8EEBC9C">
    <w:name w:val="7950F1A9ADF94D5894F43A4DC8EEBC9C"/>
    <w:rsid w:val="009737A7"/>
  </w:style>
  <w:style w:type="paragraph" w:customStyle="1" w:styleId="FC1ECC39BA37468E9C583752BB0BADE44">
    <w:name w:val="FC1ECC39BA37468E9C583752BB0BADE44"/>
    <w:rsid w:val="00DF48C9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5">
    <w:name w:val="FC1ECC39BA37468E9C583752BB0BADE45"/>
    <w:rsid w:val="00E9061C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6">
    <w:name w:val="FC1ECC39BA37468E9C583752BB0BADE46"/>
    <w:rsid w:val="004C0169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7">
    <w:name w:val="FC1ECC39BA37468E9C583752BB0BADE47"/>
    <w:rsid w:val="00395503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8">
    <w:name w:val="FC1ECC39BA37468E9C583752BB0BADE48"/>
    <w:rsid w:val="0074655C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8B2FD-C158-4988-A89E-739BC0BD6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Komeptenzlogbuch</Template>
  <TotalTime>0</TotalTime>
  <Pages>1</Pages>
  <Words>104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 Bielefeld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Bielefelder Kompetenzlogbuch</dc:title>
  <dc:subject/>
  <dc:creator>fprisett</dc:creator>
  <cp:keywords>Veranstaltungsreflexion, Reflexion, Übung 2. Grades</cp:keywords>
  <dc:description/>
  <cp:lastModifiedBy>Leo Schütte</cp:lastModifiedBy>
  <cp:revision>2</cp:revision>
  <cp:lastPrinted>2019-09-05T12:11:00Z</cp:lastPrinted>
  <dcterms:created xsi:type="dcterms:W3CDTF">2020-09-10T15:10:00Z</dcterms:created>
  <dcterms:modified xsi:type="dcterms:W3CDTF">2020-09-10T15:10:00Z</dcterms:modified>
</cp:coreProperties>
</file>