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429593680"/>
        <w:lock w:val="sdtContentLocked"/>
        <w:placeholder>
          <w:docPart w:val="FC1ECC39BA37468E9C583752BB0BADE4"/>
        </w:placeholder>
        <w:showingPlcHdr/>
        <w15:appearance w15:val="hidden"/>
      </w:sdtPr>
      <w:sdtEndPr/>
      <w:sdtContent>
        <w:p w14:paraId="76AD49E2" w14:textId="3D15CBC3" w:rsidR="00A3433E" w:rsidRDefault="009921E5" w:rsidP="000D1B0B">
          <w:pPr>
            <w:pStyle w:val="Titel2"/>
          </w:pPr>
          <w:r w:rsidRPr="006E4DAD">
            <w:rPr>
              <w:color w:val="A1151A"/>
            </w:rPr>
            <w:t>One Minute Paper</w:t>
          </w:r>
        </w:p>
      </w:sdtContent>
    </w:sdt>
    <w:tbl>
      <w:tblPr>
        <w:tblStyle w:val="Tabellenraster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907"/>
        <w:gridCol w:w="8277"/>
      </w:tblGrid>
      <w:tr w:rsidR="00FB6CC8" w14:paraId="2C9DCE1C" w14:textId="77777777" w:rsidTr="007966BC">
        <w:sdt>
          <w:sdtPr>
            <w:id w:val="516505672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70F86AB8" w14:textId="5D6916F8" w:rsidR="00FB6CC8" w:rsidRDefault="00557133" w:rsidP="007966BC">
                <w:pPr>
                  <w:spacing w:before="40"/>
                  <w:jc w:val="left"/>
                </w:pPr>
                <w:r>
                  <w:drawing>
                    <wp:inline distT="0" distB="0" distL="0" distR="0" wp14:anchorId="23A32201" wp14:editId="49F4ECF0">
                      <wp:extent cx="504000" cy="504000"/>
                      <wp:effectExtent l="0" t="0" r="0" b="0"/>
                      <wp:docPr id="3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8277" w:type="dxa"/>
          </w:tcPr>
          <w:sdt>
            <w:sdtPr>
              <w:id w:val="73098421"/>
              <w:lock w:val="sdtContentLocked"/>
              <w:placeholder>
                <w:docPart w:val="96DE2DC595D64E3E8CD9348EFA44068E"/>
              </w:placeholder>
              <w:showingPlcHdr/>
              <w15:appearance w15:val="hidden"/>
            </w:sdtPr>
            <w:sdtEndPr/>
            <w:sdtContent>
              <w:p w14:paraId="193F72F8" w14:textId="77777777" w:rsidR="009921E5" w:rsidRDefault="009921E5" w:rsidP="006E4DAD">
                <w:pPr>
                  <w:suppressAutoHyphens/>
                  <w:jc w:val="left"/>
                </w:pPr>
                <w:r w:rsidRPr="00DB4273">
                  <w:t>Diese Methode kann beispielsweise dafür genutzt werden, Vorerfahrungen zu oder Erwartungen an ein Thema festzuhalten oder bestimmte Inhalte nachträglich zu reflektieren.</w:t>
                </w:r>
              </w:p>
              <w:p w14:paraId="53EAEF2F" w14:textId="77777777" w:rsidR="00FB6CC8" w:rsidRDefault="0090170B" w:rsidP="006E4DAD">
                <w:pPr>
                  <w:suppressAutoHyphens/>
                  <w:jc w:val="left"/>
                </w:pPr>
              </w:p>
            </w:sdtContent>
          </w:sdt>
          <w:p w14:paraId="05230C5C" w14:textId="278928B2" w:rsidR="007966BC" w:rsidRDefault="007966BC" w:rsidP="006E4DAD">
            <w:pPr>
              <w:suppressAutoHyphens/>
              <w:jc w:val="left"/>
            </w:pPr>
          </w:p>
        </w:tc>
      </w:tr>
      <w:tr w:rsidR="00FB6CC8" w14:paraId="395B0AE5" w14:textId="77777777" w:rsidTr="007966BC">
        <w:sdt>
          <w:sdtPr>
            <w:id w:val="-1091999428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3CF8D3DA" w14:textId="5989BDFD" w:rsidR="00FB6CC8" w:rsidRDefault="00557133" w:rsidP="007966BC">
                <w:pPr>
                  <w:spacing w:before="40"/>
                  <w:jc w:val="left"/>
                </w:pPr>
                <w:r>
                  <w:drawing>
                    <wp:inline distT="0" distB="0" distL="0" distR="0" wp14:anchorId="144A828E" wp14:editId="31E61C64">
                      <wp:extent cx="504000" cy="504000"/>
                      <wp:effectExtent l="0" t="0" r="0" b="0"/>
                      <wp:docPr id="2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8277" w:type="dxa"/>
          </w:tcPr>
          <w:sdt>
            <w:sdtPr>
              <w:id w:val="-49540112"/>
              <w:lock w:val="sdtContentLocked"/>
              <w:placeholder>
                <w:docPart w:val="325552DD528245D994E7D2861E8E456A"/>
              </w:placeholder>
              <w:showingPlcHdr/>
              <w15:appearance w15:val="hidden"/>
            </w:sdtPr>
            <w:sdtEndPr/>
            <w:sdtContent>
              <w:p w14:paraId="6EFC6039" w14:textId="660CC206" w:rsidR="009921E5" w:rsidRDefault="009921E5" w:rsidP="006E4DAD">
                <w:pPr>
                  <w:suppressAutoHyphens/>
                  <w:jc w:val="left"/>
                </w:pPr>
                <w:r w:rsidRPr="00DB4273">
                  <w:t xml:space="preserve">Beim </w:t>
                </w:r>
                <w:r w:rsidR="006E4DAD">
                  <w:t>O</w:t>
                </w:r>
                <w:r w:rsidRPr="00DB4273">
                  <w:t xml:space="preserve">ne </w:t>
                </w:r>
                <w:r w:rsidR="006E4DAD">
                  <w:t>M</w:t>
                </w:r>
                <w:r w:rsidRPr="00DB4273">
                  <w:t xml:space="preserve">inute </w:t>
                </w:r>
                <w:r w:rsidR="006E4DAD">
                  <w:t>P</w:t>
                </w:r>
                <w:r w:rsidRPr="00DB4273">
                  <w:t xml:space="preserve">aper soll in einer Minute zu einem bestimmten Impuls ein kurzer Text geschrieben werden. </w:t>
                </w:r>
              </w:p>
              <w:p w14:paraId="0A869BAC" w14:textId="77777777" w:rsidR="006E4DAD" w:rsidRDefault="006E4DAD" w:rsidP="006E4DAD">
                <w:pPr>
                  <w:suppressAutoHyphens/>
                  <w:jc w:val="left"/>
                </w:pPr>
              </w:p>
              <w:p w14:paraId="5EA7E216" w14:textId="25DECA1C" w:rsidR="009921E5" w:rsidRPr="009921E5" w:rsidRDefault="009921E5" w:rsidP="006E4DAD">
                <w:pPr>
                  <w:pStyle w:val="Listenabsatz"/>
                  <w:numPr>
                    <w:ilvl w:val="0"/>
                    <w:numId w:val="20"/>
                  </w:numPr>
                  <w:suppressAutoHyphens/>
                  <w:jc w:val="left"/>
                </w:pPr>
                <w:r w:rsidRPr="009921E5">
                  <w:rPr>
                    <w:rFonts w:cs="Arial"/>
                  </w:rPr>
                  <w:t>Was war das Wichtigste/Interessanteste, was ich heute gelernt habe?</w:t>
                </w:r>
              </w:p>
              <w:p w14:paraId="69995EA0" w14:textId="77777777" w:rsidR="009921E5" w:rsidRPr="00DB4273" w:rsidRDefault="009921E5" w:rsidP="006E4DAD">
                <w:pPr>
                  <w:pStyle w:val="Listenabsatz"/>
                  <w:numPr>
                    <w:ilvl w:val="0"/>
                    <w:numId w:val="18"/>
                  </w:numPr>
                  <w:suppressAutoHyphens/>
                  <w:jc w:val="left"/>
                  <w:rPr>
                    <w:rFonts w:cs="Arial"/>
                  </w:rPr>
                </w:pPr>
                <w:r w:rsidRPr="00DB4273">
                  <w:rPr>
                    <w:rFonts w:cs="Arial"/>
                  </w:rPr>
                  <w:t>Was habe ich noch für eine (unbeantwortete) Frage?</w:t>
                </w:r>
              </w:p>
              <w:p w14:paraId="22840E18" w14:textId="77777777" w:rsidR="009921E5" w:rsidRDefault="009921E5" w:rsidP="006E4DAD">
                <w:pPr>
                  <w:pStyle w:val="Listenabsatz"/>
                  <w:numPr>
                    <w:ilvl w:val="0"/>
                    <w:numId w:val="18"/>
                  </w:numPr>
                  <w:suppressAutoHyphens/>
                  <w:jc w:val="left"/>
                  <w:rPr>
                    <w:rFonts w:cs="Arial"/>
                  </w:rPr>
                </w:pPr>
                <w:r w:rsidRPr="00DB4273">
                  <w:rPr>
                    <w:rFonts w:cs="Arial"/>
                  </w:rPr>
                  <w:t>Welche Kompetenzen habe ich erweitert oder erworben?</w:t>
                </w:r>
              </w:p>
              <w:p w14:paraId="66CE1881" w14:textId="77777777" w:rsidR="009921E5" w:rsidRDefault="009921E5" w:rsidP="006E4DAD">
                <w:pPr>
                  <w:pStyle w:val="Listenabsatz"/>
                  <w:numPr>
                    <w:ilvl w:val="0"/>
                    <w:numId w:val="18"/>
                  </w:numPr>
                  <w:suppressAutoHyphens/>
                  <w:jc w:val="left"/>
                  <w:rPr>
                    <w:rFonts w:cs="Arial"/>
                  </w:rPr>
                </w:pPr>
                <w:r w:rsidRPr="009921E5">
                  <w:rPr>
                    <w:rFonts w:cs="Arial"/>
                  </w:rPr>
                  <w:t>Woran will ich weiterarbeiten?</w:t>
                </w:r>
              </w:p>
              <w:p w14:paraId="61B4AF4F" w14:textId="77777777" w:rsidR="00FB6CC8" w:rsidRDefault="0090170B" w:rsidP="006E4DAD">
                <w:pPr>
                  <w:suppressAutoHyphens/>
                  <w:ind w:left="360" w:hanging="360"/>
                  <w:jc w:val="left"/>
                </w:pPr>
              </w:p>
            </w:sdtContent>
          </w:sdt>
          <w:p w14:paraId="30E41735" w14:textId="33ABD26F" w:rsidR="007966BC" w:rsidRPr="009921E5" w:rsidRDefault="007966BC" w:rsidP="006E4DAD">
            <w:pPr>
              <w:suppressAutoHyphens/>
              <w:ind w:left="360" w:hanging="360"/>
              <w:jc w:val="left"/>
              <w:rPr>
                <w:rFonts w:cs="Arial"/>
              </w:rPr>
            </w:pPr>
          </w:p>
        </w:tc>
      </w:tr>
      <w:tr w:rsidR="00FB6CC8" w14:paraId="034A009E" w14:textId="77777777" w:rsidTr="007966BC">
        <w:sdt>
          <w:sdtPr>
            <w:id w:val="-95408346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74BDC755" w14:textId="7ACF53B4" w:rsidR="00FB6CC8" w:rsidRDefault="00557133" w:rsidP="007966BC">
                <w:pPr>
                  <w:spacing w:before="40"/>
                  <w:jc w:val="left"/>
                </w:pPr>
                <w:r>
                  <w:drawing>
                    <wp:inline distT="0" distB="0" distL="0" distR="0" wp14:anchorId="7ECB24EF" wp14:editId="062FECA1">
                      <wp:extent cx="504000" cy="504000"/>
                      <wp:effectExtent l="0" t="0" r="0" b="0"/>
                      <wp:docPr id="4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34206740"/>
            <w:lock w:val="sdtContentLocked"/>
            <w:placeholder>
              <w:docPart w:val="AAA9F15646A84B0D9E7873439EEB0A16"/>
            </w:placeholder>
            <w:showingPlcHdr/>
            <w15:appearance w15:val="hidden"/>
          </w:sdtPr>
          <w:sdtEndPr/>
          <w:sdtContent>
            <w:tc>
              <w:tcPr>
                <w:tcW w:w="8277" w:type="dxa"/>
              </w:tcPr>
              <w:p w14:paraId="2F950768" w14:textId="77777777" w:rsidR="00FB6CC8" w:rsidRDefault="00FB6CC8" w:rsidP="006E4DAD">
                <w:pPr>
                  <w:suppressAutoHyphens/>
                  <w:jc w:val="left"/>
                </w:pPr>
                <w:r w:rsidRPr="00FB6CC8">
                  <w:t>Schau im Anschluss in dein Kompetenzprofil und verankere dei</w:t>
                </w:r>
                <w:r>
                  <w:t>ne Reflexionsergebnis</w:t>
                </w:r>
                <w:r w:rsidRPr="00FB6CC8">
                  <w:t>se.</w:t>
                </w:r>
              </w:p>
            </w:tc>
          </w:sdtContent>
        </w:sdt>
      </w:tr>
    </w:tbl>
    <w:p w14:paraId="49066D16" w14:textId="77777777" w:rsidR="00FB6CC8" w:rsidRDefault="00FB6CC8" w:rsidP="00BE7369">
      <w:pPr>
        <w:pStyle w:val="Titel2"/>
      </w:pPr>
    </w:p>
    <w:sdt>
      <w:sdtPr>
        <w:id w:val="-2137870858"/>
        <w:lock w:val="sdtContentLocked"/>
        <w:placeholder>
          <w:docPart w:val="1B85C27AD6E641389166247169A3F35B"/>
        </w:placeholder>
        <w:showingPlcHdr/>
        <w15:appearance w15:val="hidden"/>
      </w:sdtPr>
      <w:sdtEndPr/>
      <w:sdtContent>
        <w:p w14:paraId="2C60F568" w14:textId="43866495" w:rsidR="008C653D" w:rsidRDefault="008C653D" w:rsidP="006E4DAD">
          <w:pPr>
            <w:spacing w:line="276" w:lineRule="auto"/>
            <w:jc w:val="left"/>
          </w:pPr>
          <w:r w:rsidRPr="00FC1ECC">
            <w:t>Hier hast du Platz deine Gedanken zu sammeln</w:t>
          </w:r>
          <w:r w:rsidR="006E4DAD">
            <w:t>.</w:t>
          </w:r>
        </w:p>
      </w:sdtContent>
    </w:sdt>
    <w:p w14:paraId="1E87B58C" w14:textId="14CE25A2" w:rsidR="007966BC" w:rsidRDefault="006E4DAD" w:rsidP="006E4DAD">
      <w:pPr>
        <w:jc w:val="lef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0"/>
    </w:p>
    <w:sectPr w:rsidR="007966BC" w:rsidSect="00B564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71FB4D" w14:textId="77777777" w:rsidR="0090170B" w:rsidRDefault="0090170B" w:rsidP="00F41F66">
      <w:r>
        <w:separator/>
      </w:r>
    </w:p>
  </w:endnote>
  <w:endnote w:type="continuationSeparator" w:id="0">
    <w:p w14:paraId="7F309F9A" w14:textId="77777777" w:rsidR="0090170B" w:rsidRDefault="0090170B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0AE5DF-996B-464F-93C0-34E5005077DF}"/>
    <w:embedBold r:id="rId2" w:fontKey="{E58F97E5-2456-4077-8D4C-EBE28AE9CB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3" w:fontKey="{601F1021-CD8B-41A3-AAE0-60B00159AB38}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6DF309B-D97C-421B-BD1E-881622FEF584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C1CE384-0961-4AD5-860A-3A753B8AD1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1DE64" w14:textId="77777777" w:rsidR="00B53025" w:rsidRDefault="00B530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18181"/>
      </w:rPr>
      <w:id w:val="-451167769"/>
      <w:lock w:val="contentLocked"/>
      <w:placeholder>
        <w:docPart w:val="8D588DC290A8481389708A0BFEF3FAF4"/>
      </w:placeholder>
      <w15:appearance w15:val="hidden"/>
    </w:sdtPr>
    <w:sdtEndPr/>
    <w:sdtContent>
      <w:sdt>
        <w:sdtPr>
          <w:rPr>
            <w:color w:val="818181"/>
          </w:rPr>
          <w:id w:val="359478261"/>
          <w:docPartObj>
            <w:docPartGallery w:val="Page Numbers (Bottom of Page)"/>
            <w:docPartUnique/>
          </w:docPartObj>
        </w:sdtPr>
        <w:sdtEndPr/>
        <w:sdtContent>
          <w:sdt>
            <w:sdtPr>
              <w:rPr>
                <w:color w:val="818181"/>
              </w:rPr>
              <w:id w:val="-1769616900"/>
              <w:docPartObj>
                <w:docPartGallery w:val="Page Numbers (Top of Page)"/>
                <w:docPartUnique/>
              </w:docPartObj>
            </w:sdtPr>
            <w:sdtEndPr/>
            <w:sdtContent>
              <w:p w14:paraId="4F19AB27" w14:textId="77777777" w:rsidR="008C653D" w:rsidRDefault="008C653D" w:rsidP="008C653D">
                <w:pPr>
                  <w:pStyle w:val="Fuzeile"/>
                  <w:jc w:val="right"/>
                  <w:rPr>
                    <w:color w:val="818181"/>
                  </w:rPr>
                </w:pPr>
                <w:r w:rsidRPr="00E67499">
                  <w:rPr>
                    <w:color w:val="818181"/>
                  </w:rPr>
                  <w:t xml:space="preserve">Seite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PAGE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1339DA">
                  <w:rPr>
                    <w:b/>
                    <w:bCs/>
                    <w:color w:val="818181"/>
                  </w:rPr>
                  <w:t>1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  <w:r w:rsidRPr="00E67499">
                  <w:rPr>
                    <w:color w:val="818181"/>
                  </w:rPr>
                  <w:t xml:space="preserve"> von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NUMPAGES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1339DA">
                  <w:rPr>
                    <w:b/>
                    <w:bCs/>
                    <w:color w:val="818181"/>
                  </w:rPr>
                  <w:t>1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</w:p>
            </w:sdtContent>
          </w:sdt>
        </w:sdtContent>
      </w:sdt>
    </w:sdtContent>
  </w:sdt>
  <w:p w14:paraId="0C1CF437" w14:textId="313B9876" w:rsidR="009053E6" w:rsidRPr="007966BC" w:rsidRDefault="008C653D" w:rsidP="008C653D">
    <w:pPr>
      <w:pStyle w:val="Fuzeile"/>
      <w:jc w:val="left"/>
      <w:rPr>
        <w:color w:val="818181"/>
      </w:rPr>
    </w:pPr>
    <w:r>
      <w:rPr>
        <w:color w:val="818181"/>
      </w:rPr>
      <w:t xml:space="preserve"> </w:t>
    </w:r>
    <w:sdt>
      <w:sdtPr>
        <w:rPr>
          <w:color w:val="818181"/>
        </w:rPr>
        <w:id w:val="-1624383053"/>
        <w:lock w:val="sdtContentLocked"/>
        <w:placeholder>
          <w:docPart w:val="DefaultPlaceholder_-1854013440"/>
        </w:placeholder>
        <w15:appearance w15:val="hidden"/>
      </w:sdtPr>
      <w:sdtEndPr/>
      <w:sdtContent>
        <w:r w:rsidR="007966BC" w:rsidRPr="007966BC">
          <w:rPr>
            <w:color w:val="818181"/>
          </w:rPr>
          <w:t>Bielefelder Kompetenzlogbuch (Böddeker et al., 2019)</w:t>
        </w:r>
      </w:sdtContent>
    </w:sdt>
    <w:r w:rsidR="007966BC" w:rsidRPr="007966BC">
      <w:rPr>
        <w:color w:val="818181"/>
      </w:rPr>
      <w:tab/>
    </w:r>
    <w:sdt>
      <w:sdtPr>
        <w:rPr>
          <w:color w:val="818181"/>
        </w:rPr>
        <w:id w:val="1667209998"/>
        <w:lock w:val="sdtLocked"/>
        <w:placeholder>
          <w:docPart w:val="DefaultPlaceholder_-1854013440"/>
        </w:placeholder>
        <w15:appearance w15:val="hidden"/>
      </w:sdtPr>
      <w:sdtEndPr/>
      <w:sdtContent>
        <w:r w:rsidR="007966BC" w:rsidRPr="007966BC">
          <w:rPr>
            <w:color w:val="818181"/>
          </w:rPr>
          <w:fldChar w:fldCharType="begin"/>
        </w:r>
        <w:r w:rsidR="007966BC" w:rsidRPr="007966BC">
          <w:rPr>
            <w:color w:val="818181"/>
          </w:rPr>
          <w:instrText xml:space="preserve"> TIME \@ "dd.MM.yyyy" </w:instrText>
        </w:r>
        <w:r w:rsidR="007966BC" w:rsidRPr="007966BC">
          <w:rPr>
            <w:color w:val="818181"/>
          </w:rPr>
          <w:fldChar w:fldCharType="separate"/>
        </w:r>
        <w:r w:rsidR="00994244">
          <w:rPr>
            <w:color w:val="818181"/>
          </w:rPr>
          <w:t>09.09.2020</w:t>
        </w:r>
        <w:r w:rsidR="007966BC" w:rsidRPr="007966BC">
          <w:rPr>
            <w:color w:val="81818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2536B0" w14:textId="77777777" w:rsidR="00B53025" w:rsidRDefault="00B530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94582B" w14:textId="77777777" w:rsidR="0090170B" w:rsidRDefault="0090170B" w:rsidP="00F41F66">
      <w:r>
        <w:separator/>
      </w:r>
    </w:p>
  </w:footnote>
  <w:footnote w:type="continuationSeparator" w:id="0">
    <w:p w14:paraId="437FEE5B" w14:textId="77777777" w:rsidR="0090170B" w:rsidRDefault="0090170B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A9105" w14:textId="77777777" w:rsidR="00B53025" w:rsidRDefault="00B530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9E8F9" w14:textId="77777777" w:rsidR="003E46E0" w:rsidRPr="002F6058" w:rsidRDefault="00B56458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49F9F257" wp14:editId="14D2CE0C">
              <wp:extent cx="2371090" cy="1010093"/>
              <wp:effectExtent l="0" t="0" r="0" b="0"/>
              <wp:docPr id="248" name="Grafik 2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 w:rsidR="00A83565">
      <w:tab/>
    </w:r>
    <w:r w:rsidR="00A83565"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76375F0C" wp14:editId="45465482">
              <wp:extent cx="719455" cy="755650"/>
              <wp:effectExtent l="0" t="0" r="4445" b="6350"/>
              <wp:docPr id="247" name="Grafik 247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374E9" w14:textId="77777777" w:rsidR="00B53025" w:rsidRDefault="00B530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-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26F7E"/>
    <w:multiLevelType w:val="hybridMultilevel"/>
    <w:tmpl w:val="D834D460"/>
    <w:lvl w:ilvl="0" w:tplc="990CE1C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6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A229AD"/>
    <w:multiLevelType w:val="hybridMultilevel"/>
    <w:tmpl w:val="6AFE2CE8"/>
    <w:lvl w:ilvl="0" w:tplc="A81EF4E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573102"/>
    <w:multiLevelType w:val="hybridMultilevel"/>
    <w:tmpl w:val="8A709650"/>
    <w:lvl w:ilvl="0" w:tplc="A81EF4E8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9"/>
  </w:num>
  <w:num w:numId="4">
    <w:abstractNumId w:val="0"/>
  </w:num>
  <w:num w:numId="5">
    <w:abstractNumId w:val="1"/>
  </w:num>
  <w:num w:numId="6">
    <w:abstractNumId w:val="15"/>
  </w:num>
  <w:num w:numId="7">
    <w:abstractNumId w:val="2"/>
  </w:num>
  <w:num w:numId="8">
    <w:abstractNumId w:val="4"/>
  </w:num>
  <w:num w:numId="9">
    <w:abstractNumId w:val="16"/>
  </w:num>
  <w:num w:numId="10">
    <w:abstractNumId w:val="12"/>
  </w:num>
  <w:num w:numId="11">
    <w:abstractNumId w:val="5"/>
  </w:num>
  <w:num w:numId="12">
    <w:abstractNumId w:val="9"/>
  </w:num>
  <w:num w:numId="13">
    <w:abstractNumId w:val="14"/>
  </w:num>
  <w:num w:numId="14">
    <w:abstractNumId w:val="3"/>
  </w:num>
  <w:num w:numId="15">
    <w:abstractNumId w:val="10"/>
  </w:num>
  <w:num w:numId="16">
    <w:abstractNumId w:val="7"/>
  </w:num>
  <w:num w:numId="17">
    <w:abstractNumId w:val="8"/>
  </w:num>
  <w:num w:numId="18">
    <w:abstractNumId w:val="18"/>
  </w:num>
  <w:num w:numId="19">
    <w:abstractNumId w:val="1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attachedTemplate r:id="rId1"/>
  <w:documentProtection w:edit="forms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7F9"/>
    <w:rsid w:val="0002117C"/>
    <w:rsid w:val="000871F9"/>
    <w:rsid w:val="000952CA"/>
    <w:rsid w:val="000A35C0"/>
    <w:rsid w:val="000A4021"/>
    <w:rsid w:val="000B4E8F"/>
    <w:rsid w:val="000C53B5"/>
    <w:rsid w:val="000D0D6A"/>
    <w:rsid w:val="000D1B0B"/>
    <w:rsid w:val="000D216F"/>
    <w:rsid w:val="000F297C"/>
    <w:rsid w:val="00104C7B"/>
    <w:rsid w:val="00115133"/>
    <w:rsid w:val="00131A8C"/>
    <w:rsid w:val="001339DA"/>
    <w:rsid w:val="001662D5"/>
    <w:rsid w:val="00170D0C"/>
    <w:rsid w:val="00172E15"/>
    <w:rsid w:val="00191799"/>
    <w:rsid w:val="001A1930"/>
    <w:rsid w:val="001A5F1C"/>
    <w:rsid w:val="001B7C88"/>
    <w:rsid w:val="001F4122"/>
    <w:rsid w:val="001F56DE"/>
    <w:rsid w:val="0021659F"/>
    <w:rsid w:val="00224F8E"/>
    <w:rsid w:val="002323C1"/>
    <w:rsid w:val="002374AC"/>
    <w:rsid w:val="0024231F"/>
    <w:rsid w:val="00264A70"/>
    <w:rsid w:val="002677D9"/>
    <w:rsid w:val="002F6058"/>
    <w:rsid w:val="003031AE"/>
    <w:rsid w:val="00326C2C"/>
    <w:rsid w:val="00336E1D"/>
    <w:rsid w:val="00373A1D"/>
    <w:rsid w:val="003D3239"/>
    <w:rsid w:val="003E2038"/>
    <w:rsid w:val="003E46E0"/>
    <w:rsid w:val="00407E3D"/>
    <w:rsid w:val="00417BD7"/>
    <w:rsid w:val="00433582"/>
    <w:rsid w:val="00444C8B"/>
    <w:rsid w:val="004602F1"/>
    <w:rsid w:val="00466C9D"/>
    <w:rsid w:val="00474231"/>
    <w:rsid w:val="00474B63"/>
    <w:rsid w:val="00476E77"/>
    <w:rsid w:val="004C3D55"/>
    <w:rsid w:val="004D1630"/>
    <w:rsid w:val="004D3996"/>
    <w:rsid w:val="004E1086"/>
    <w:rsid w:val="004E1C34"/>
    <w:rsid w:val="00546673"/>
    <w:rsid w:val="00551525"/>
    <w:rsid w:val="00557133"/>
    <w:rsid w:val="00562BC1"/>
    <w:rsid w:val="00574090"/>
    <w:rsid w:val="00576051"/>
    <w:rsid w:val="005A2180"/>
    <w:rsid w:val="005C2895"/>
    <w:rsid w:val="005C6E32"/>
    <w:rsid w:val="005F15F8"/>
    <w:rsid w:val="00652542"/>
    <w:rsid w:val="00687A53"/>
    <w:rsid w:val="0069612C"/>
    <w:rsid w:val="006A4CE9"/>
    <w:rsid w:val="006E23A7"/>
    <w:rsid w:val="006E4DAD"/>
    <w:rsid w:val="006F09DA"/>
    <w:rsid w:val="006F5DB3"/>
    <w:rsid w:val="00700CA5"/>
    <w:rsid w:val="00725430"/>
    <w:rsid w:val="00726471"/>
    <w:rsid w:val="00734744"/>
    <w:rsid w:val="00743525"/>
    <w:rsid w:val="00744341"/>
    <w:rsid w:val="007504E5"/>
    <w:rsid w:val="00761178"/>
    <w:rsid w:val="00764D28"/>
    <w:rsid w:val="00773796"/>
    <w:rsid w:val="0078676B"/>
    <w:rsid w:val="007966BC"/>
    <w:rsid w:val="007C673A"/>
    <w:rsid w:val="007E1983"/>
    <w:rsid w:val="007E5C28"/>
    <w:rsid w:val="007F05A7"/>
    <w:rsid w:val="008010BC"/>
    <w:rsid w:val="00822E34"/>
    <w:rsid w:val="00847941"/>
    <w:rsid w:val="00871D38"/>
    <w:rsid w:val="00871EFE"/>
    <w:rsid w:val="00872C1F"/>
    <w:rsid w:val="00891FCA"/>
    <w:rsid w:val="008A5276"/>
    <w:rsid w:val="008B0AE5"/>
    <w:rsid w:val="008C653D"/>
    <w:rsid w:val="008D2BB4"/>
    <w:rsid w:val="0090170B"/>
    <w:rsid w:val="00903D0E"/>
    <w:rsid w:val="009053E6"/>
    <w:rsid w:val="00911987"/>
    <w:rsid w:val="00912952"/>
    <w:rsid w:val="00914012"/>
    <w:rsid w:val="00944B6C"/>
    <w:rsid w:val="00961715"/>
    <w:rsid w:val="00982526"/>
    <w:rsid w:val="009921E5"/>
    <w:rsid w:val="00994244"/>
    <w:rsid w:val="009943F0"/>
    <w:rsid w:val="009A7A85"/>
    <w:rsid w:val="009C7FE2"/>
    <w:rsid w:val="009F2DD3"/>
    <w:rsid w:val="009F3A75"/>
    <w:rsid w:val="00A258F5"/>
    <w:rsid w:val="00A3433E"/>
    <w:rsid w:val="00A83565"/>
    <w:rsid w:val="00A87865"/>
    <w:rsid w:val="00A90031"/>
    <w:rsid w:val="00AB5C46"/>
    <w:rsid w:val="00AD1AB6"/>
    <w:rsid w:val="00AD2C06"/>
    <w:rsid w:val="00AD5C2C"/>
    <w:rsid w:val="00AE729F"/>
    <w:rsid w:val="00AF043A"/>
    <w:rsid w:val="00AF5517"/>
    <w:rsid w:val="00B07A1E"/>
    <w:rsid w:val="00B13274"/>
    <w:rsid w:val="00B20824"/>
    <w:rsid w:val="00B2125F"/>
    <w:rsid w:val="00B439A0"/>
    <w:rsid w:val="00B51023"/>
    <w:rsid w:val="00B53025"/>
    <w:rsid w:val="00B53D9D"/>
    <w:rsid w:val="00B56458"/>
    <w:rsid w:val="00B81F9E"/>
    <w:rsid w:val="00BA685B"/>
    <w:rsid w:val="00BC55E0"/>
    <w:rsid w:val="00BC5658"/>
    <w:rsid w:val="00BD1B0B"/>
    <w:rsid w:val="00BE7369"/>
    <w:rsid w:val="00C11093"/>
    <w:rsid w:val="00C24276"/>
    <w:rsid w:val="00C55B83"/>
    <w:rsid w:val="00C8281F"/>
    <w:rsid w:val="00CA3072"/>
    <w:rsid w:val="00CA52B6"/>
    <w:rsid w:val="00CD24AD"/>
    <w:rsid w:val="00CF3D13"/>
    <w:rsid w:val="00CF5D5D"/>
    <w:rsid w:val="00D06D16"/>
    <w:rsid w:val="00D122DC"/>
    <w:rsid w:val="00D202CC"/>
    <w:rsid w:val="00D209A5"/>
    <w:rsid w:val="00D36CFD"/>
    <w:rsid w:val="00D56C54"/>
    <w:rsid w:val="00D57F65"/>
    <w:rsid w:val="00D74EDE"/>
    <w:rsid w:val="00D82A4D"/>
    <w:rsid w:val="00D9179B"/>
    <w:rsid w:val="00D96398"/>
    <w:rsid w:val="00D9762D"/>
    <w:rsid w:val="00DB719C"/>
    <w:rsid w:val="00DD29E9"/>
    <w:rsid w:val="00DF4D6E"/>
    <w:rsid w:val="00E24023"/>
    <w:rsid w:val="00E25F08"/>
    <w:rsid w:val="00E63ACA"/>
    <w:rsid w:val="00EA443F"/>
    <w:rsid w:val="00EB1525"/>
    <w:rsid w:val="00EB1B6D"/>
    <w:rsid w:val="00EB3133"/>
    <w:rsid w:val="00F14268"/>
    <w:rsid w:val="00F167F9"/>
    <w:rsid w:val="00F246A5"/>
    <w:rsid w:val="00F41F66"/>
    <w:rsid w:val="00F513B1"/>
    <w:rsid w:val="00F56489"/>
    <w:rsid w:val="00F72256"/>
    <w:rsid w:val="00F92B38"/>
    <w:rsid w:val="00FA1B02"/>
    <w:rsid w:val="00FA7058"/>
    <w:rsid w:val="00FB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08197"/>
  <w15:chartTrackingRefBased/>
  <w15:docId w15:val="{DB0BD037-39E5-4B51-B71B-BABDFF2F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1F66"/>
    <w:pPr>
      <w:spacing w:after="0" w:line="240" w:lineRule="auto"/>
      <w:jc w:val="both"/>
    </w:pPr>
    <w:rPr>
      <w:rFonts w:ascii="Lelo Regular" w:hAnsi="Lelo Regular"/>
      <w:noProof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0A4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A4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40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125F"/>
    <w:pPr>
      <w:contextualSpacing/>
      <w:jc w:val="left"/>
    </w:pPr>
    <w:rPr>
      <w:rFonts w:ascii="Lelo Bold" w:eastAsiaTheme="majorEastAsia" w:hAnsi="Lelo Bold" w:cstheme="majorBidi"/>
      <w:spacing w:val="-10"/>
      <w:kern w:val="28"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rsid w:val="000B4E8F"/>
    <w:pPr>
      <w:numPr>
        <w:numId w:val="1"/>
      </w:numPr>
      <w:ind w:left="360"/>
      <w:contextualSpacing/>
    </w:pPr>
  </w:style>
  <w:style w:type="paragraph" w:customStyle="1" w:styleId="Copyright">
    <w:name w:val="Copyright"/>
    <w:basedOn w:val="Standard"/>
    <w:link w:val="CopyrightZchn"/>
    <w:qFormat/>
    <w:rsid w:val="00F41F66"/>
    <w:pPr>
      <w:jc w:val="left"/>
    </w:pPr>
  </w:style>
  <w:style w:type="paragraph" w:customStyle="1" w:styleId="Titel2">
    <w:name w:val="Titel 2"/>
    <w:basedOn w:val="Standard"/>
    <w:link w:val="Titel2Zchn"/>
    <w:qFormat/>
    <w:rsid w:val="004D3996"/>
    <w:pPr>
      <w:spacing w:after="360" w:line="192" w:lineRule="auto"/>
      <w:jc w:val="left"/>
    </w:pPr>
    <w:rPr>
      <w:rFonts w:ascii="Lelo Bold" w:hAnsi="Lelo Bold"/>
      <w:sz w:val="48"/>
      <w:szCs w:val="48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1F9"/>
    <w:rPr>
      <w:rFonts w:ascii="Segoe UI" w:hAnsi="Segoe UI" w:cs="Segoe UI"/>
      <w:sz w:val="18"/>
      <w:szCs w:val="18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DF4D6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</w:rPr>
  </w:style>
  <w:style w:type="paragraph" w:customStyle="1" w:styleId="Titel21">
    <w:name w:val="Titel 2.1"/>
    <w:basedOn w:val="Titel2"/>
    <w:link w:val="Titel21Zchn"/>
    <w:qFormat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rsid w:val="00F41F66"/>
    <w:pPr>
      <w:jc w:val="center"/>
    </w:p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D0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B7C88"/>
    <w:pPr>
      <w:tabs>
        <w:tab w:val="right" w:leader="dot" w:pos="8789"/>
      </w:tabs>
      <w:spacing w:after="100"/>
      <w:ind w:right="708"/>
    </w:pPr>
    <w:rPr>
      <w:rFonts w:ascii="Lelo Bold" w:hAnsi="Lelo Bold"/>
      <w:sz w:val="28"/>
    </w:rPr>
  </w:style>
  <w:style w:type="character" w:styleId="Hyperlink">
    <w:name w:val="Hyperlink"/>
    <w:basedOn w:val="Absatz-Standardschriftart"/>
    <w:uiPriority w:val="99"/>
    <w:unhideWhenUsed/>
    <w:rsid w:val="000A40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A.%20Aktuelle%20Dateien\Vorlage%20Komeptenzlogbu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6DE2DC595D64E3E8CD9348EFA440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054301-8D6D-4136-8C22-95DA69E7A145}"/>
      </w:docPartPr>
      <w:docPartBody>
        <w:p w:rsidR="001D0A7C" w:rsidRDefault="001D0A7C" w:rsidP="006E4DAD">
          <w:pPr>
            <w:suppressAutoHyphens/>
          </w:pPr>
          <w:r w:rsidRPr="00DB4273">
            <w:t>Diese Methode kann beispielsweise dafür genutzt werden, Vorerfahrungen zu oder Erwartungen an ein Thema festzuhalten oder bestimmte Inhalte nachträglich zu reflektieren.</w:t>
          </w:r>
        </w:p>
        <w:p w:rsidR="00B30397" w:rsidRDefault="00B30397"/>
      </w:docPartBody>
    </w:docPart>
    <w:docPart>
      <w:docPartPr>
        <w:name w:val="325552DD528245D994E7D2861E8E4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A44EA9-80D1-438D-8D99-C7ACBB327433}"/>
      </w:docPartPr>
      <w:docPartBody>
        <w:p w:rsidR="001D0A7C" w:rsidRDefault="001D0A7C" w:rsidP="006E4DAD">
          <w:pPr>
            <w:suppressAutoHyphens/>
          </w:pPr>
          <w:r w:rsidRPr="00DB4273">
            <w:t xml:space="preserve">Beim </w:t>
          </w:r>
          <w:r>
            <w:t>O</w:t>
          </w:r>
          <w:r w:rsidRPr="00DB4273">
            <w:t xml:space="preserve">ne </w:t>
          </w:r>
          <w:r>
            <w:t>M</w:t>
          </w:r>
          <w:r w:rsidRPr="00DB4273">
            <w:t xml:space="preserve">inute </w:t>
          </w:r>
          <w:r>
            <w:t>P</w:t>
          </w:r>
          <w:r w:rsidRPr="00DB4273">
            <w:t xml:space="preserve">aper soll in einer Minute zu einem bestimmten Impuls ein kurzer Text geschrieben werden. </w:t>
          </w:r>
        </w:p>
        <w:p w:rsidR="001D0A7C" w:rsidRDefault="001D0A7C" w:rsidP="006E4DAD">
          <w:pPr>
            <w:suppressAutoHyphens/>
          </w:pPr>
        </w:p>
        <w:p w:rsidR="001D0A7C" w:rsidRPr="009921E5" w:rsidRDefault="001D0A7C" w:rsidP="001D0A7C">
          <w:pPr>
            <w:pStyle w:val="Listenabsatz"/>
            <w:numPr>
              <w:ilvl w:val="0"/>
              <w:numId w:val="3"/>
            </w:numPr>
            <w:suppressAutoHyphens/>
            <w:jc w:val="left"/>
          </w:pPr>
          <w:r w:rsidRPr="009921E5">
            <w:rPr>
              <w:rFonts w:cs="Arial"/>
            </w:rPr>
            <w:t>Was war das Wichtigste/Interessanteste, was ich heute gelernt habe?</w:t>
          </w:r>
        </w:p>
        <w:p w:rsidR="001D0A7C" w:rsidRPr="00DB4273" w:rsidRDefault="001D0A7C" w:rsidP="001D0A7C">
          <w:pPr>
            <w:pStyle w:val="Listenabsatz"/>
            <w:numPr>
              <w:ilvl w:val="0"/>
              <w:numId w:val="2"/>
            </w:numPr>
            <w:suppressAutoHyphens/>
            <w:jc w:val="left"/>
            <w:rPr>
              <w:rFonts w:cs="Arial"/>
            </w:rPr>
          </w:pPr>
          <w:r w:rsidRPr="00DB4273">
            <w:rPr>
              <w:rFonts w:cs="Arial"/>
            </w:rPr>
            <w:t>Was habe ich noch für eine (unbeantwortete) Frage?</w:t>
          </w:r>
        </w:p>
        <w:p w:rsidR="001D0A7C" w:rsidRDefault="001D0A7C" w:rsidP="001D0A7C">
          <w:pPr>
            <w:pStyle w:val="Listenabsatz"/>
            <w:numPr>
              <w:ilvl w:val="0"/>
              <w:numId w:val="2"/>
            </w:numPr>
            <w:suppressAutoHyphens/>
            <w:jc w:val="left"/>
            <w:rPr>
              <w:rFonts w:cs="Arial"/>
            </w:rPr>
          </w:pPr>
          <w:r w:rsidRPr="00DB4273">
            <w:rPr>
              <w:rFonts w:cs="Arial"/>
            </w:rPr>
            <w:t>Welche Kompetenzen habe ich erweitert oder erworben?</w:t>
          </w:r>
        </w:p>
        <w:p w:rsidR="001D0A7C" w:rsidRDefault="001D0A7C" w:rsidP="001D0A7C">
          <w:pPr>
            <w:pStyle w:val="Listenabsatz"/>
            <w:numPr>
              <w:ilvl w:val="0"/>
              <w:numId w:val="2"/>
            </w:numPr>
            <w:suppressAutoHyphens/>
            <w:jc w:val="left"/>
            <w:rPr>
              <w:rFonts w:cs="Arial"/>
            </w:rPr>
          </w:pPr>
          <w:r w:rsidRPr="009921E5">
            <w:rPr>
              <w:rFonts w:cs="Arial"/>
            </w:rPr>
            <w:t>Woran will ich weiterarbeiten?</w:t>
          </w:r>
        </w:p>
        <w:p w:rsidR="00B30397" w:rsidRDefault="00B30397" w:rsidP="009A41C0">
          <w:pPr>
            <w:pStyle w:val="325552DD528245D994E7D2861E8E456A4"/>
          </w:pPr>
        </w:p>
      </w:docPartBody>
    </w:docPart>
    <w:docPart>
      <w:docPartPr>
        <w:name w:val="AAA9F15646A84B0D9E7873439EEB0A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78D039-3624-4B90-BD6A-DB1DDB9DCE34}"/>
      </w:docPartPr>
      <w:docPartBody>
        <w:p w:rsidR="00B30397" w:rsidRDefault="001D0A7C">
          <w:r w:rsidRPr="00FB6CC8">
            <w:t>Schau im Anschluss in dein Kompetenzprofil und verankere dei</w:t>
          </w:r>
          <w:r>
            <w:t>ne Reflexionsergebnis</w:t>
          </w:r>
          <w:r w:rsidRPr="00FB6CC8">
            <w:t>se.</w:t>
          </w:r>
        </w:p>
      </w:docPartBody>
    </w:docPart>
    <w:docPart>
      <w:docPartPr>
        <w:name w:val="FC1ECC39BA37468E9C583752BB0BA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88DD15-A667-4269-A6A5-252C9DA1FAB4}"/>
      </w:docPartPr>
      <w:docPartBody>
        <w:p w:rsidR="00B30397" w:rsidRDefault="001D0A7C" w:rsidP="001D0A7C">
          <w:pPr>
            <w:pStyle w:val="FC1ECC39BA37468E9C583752BB0BADE49"/>
          </w:pPr>
          <w:r w:rsidRPr="006E4DAD">
            <w:rPr>
              <w:color w:val="A1151A"/>
            </w:rPr>
            <w:t>One Minute Paper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679A9-3CDA-46C3-89B3-92F34B76467F}"/>
      </w:docPartPr>
      <w:docPartBody>
        <w:p w:rsidR="003137BA" w:rsidRDefault="00B9727B">
          <w:r w:rsidRPr="0078362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B85C27AD6E641389166247169A3F3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4C713F-6375-4092-B1DB-DB76218D8860}"/>
      </w:docPartPr>
      <w:docPartBody>
        <w:p w:rsidR="000B04FD" w:rsidRDefault="001D0A7C" w:rsidP="003137BA">
          <w:pPr>
            <w:pStyle w:val="1B85C27AD6E641389166247169A3F35B"/>
          </w:pPr>
          <w:r w:rsidRPr="00FC1ECC">
            <w:t>Hier hast du Platz deine Gedanken zu sammeln</w:t>
          </w:r>
          <w:r>
            <w:t>.</w:t>
          </w:r>
        </w:p>
      </w:docPartBody>
    </w:docPart>
    <w:docPart>
      <w:docPartPr>
        <w:name w:val="8D588DC290A8481389708A0BFEF3FA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C7174F-DC01-4F89-B2F7-5175EC5BB2AC}"/>
      </w:docPartPr>
      <w:docPartBody>
        <w:p w:rsidR="000B04FD" w:rsidRDefault="003137BA" w:rsidP="003137BA">
          <w:pPr>
            <w:pStyle w:val="8D588DC290A8481389708A0BFEF3FAF4"/>
          </w:pPr>
          <w:r w:rsidRPr="00F7378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B26F7E"/>
    <w:multiLevelType w:val="hybridMultilevel"/>
    <w:tmpl w:val="D834D460"/>
    <w:lvl w:ilvl="0" w:tplc="990CE1C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8573102"/>
    <w:multiLevelType w:val="hybridMultilevel"/>
    <w:tmpl w:val="8A709650"/>
    <w:lvl w:ilvl="0" w:tplc="A81EF4E8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C0"/>
    <w:rsid w:val="000B04FD"/>
    <w:rsid w:val="001D0A7C"/>
    <w:rsid w:val="003137BA"/>
    <w:rsid w:val="003D3F16"/>
    <w:rsid w:val="006733B5"/>
    <w:rsid w:val="009A41C0"/>
    <w:rsid w:val="00B30397"/>
    <w:rsid w:val="00B9727B"/>
    <w:rsid w:val="00BE738F"/>
    <w:rsid w:val="00D02478"/>
    <w:rsid w:val="00DA737A"/>
    <w:rsid w:val="00DE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B04FD"/>
    <w:rPr>
      <w:color w:val="808080"/>
    </w:rPr>
  </w:style>
  <w:style w:type="paragraph" w:customStyle="1" w:styleId="395EF9D3380B4B71BE34752E4339412F">
    <w:name w:val="395EF9D3380B4B71BE34752E4339412F"/>
    <w:rsid w:val="009A41C0"/>
  </w:style>
  <w:style w:type="paragraph" w:customStyle="1" w:styleId="32B5657D193D4E1F9BD24292D3CE0F0A">
    <w:name w:val="32B5657D193D4E1F9BD24292D3CE0F0A"/>
    <w:rsid w:val="009A41C0"/>
  </w:style>
  <w:style w:type="paragraph" w:customStyle="1" w:styleId="325552DD528245D994E7D2861E8E456A">
    <w:name w:val="325552DD528245D994E7D2861E8E456A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1">
    <w:name w:val="325552DD528245D994E7D2861E8E456A1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2">
    <w:name w:val="325552DD528245D994E7D2861E8E456A2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47767F4A83E4805B5C3C2781CA59FEC">
    <w:name w:val="247767F4A83E4805B5C3C2781CA59FEC"/>
    <w:rsid w:val="009A41C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325552DD528245D994E7D2861E8E456A3">
    <w:name w:val="325552DD528245D994E7D2861E8E456A3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4">
    <w:name w:val="325552DD528245D994E7D2861E8E456A4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styleId="Listenabsatz">
    <w:name w:val="List Paragraph"/>
    <w:basedOn w:val="Standard"/>
    <w:uiPriority w:val="34"/>
    <w:qFormat/>
    <w:rsid w:val="001D0A7C"/>
    <w:pPr>
      <w:numPr>
        <w:numId w:val="1"/>
      </w:numPr>
      <w:spacing w:after="0" w:line="240" w:lineRule="auto"/>
      <w:ind w:left="360"/>
      <w:contextualSpacing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">
    <w:name w:val="FC1ECC39BA37468E9C583752BB0BADE4"/>
    <w:rsid w:val="00BE738F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">
    <w:name w:val="FC1ECC39BA37468E9C583752BB0BADE41"/>
    <w:rsid w:val="00DA737A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">
    <w:name w:val="FC1ECC39BA37468E9C583752BB0BADE42"/>
    <w:rsid w:val="00DA737A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4EAA9F8C99D64C1D9205446B4205ACC0">
    <w:name w:val="4EAA9F8C99D64C1D9205446B4205ACC0"/>
    <w:rsid w:val="00DA737A"/>
  </w:style>
  <w:style w:type="paragraph" w:customStyle="1" w:styleId="FC1ECC39BA37468E9C583752BB0BADE43">
    <w:name w:val="FC1ECC39BA37468E9C583752BB0BADE43"/>
    <w:rsid w:val="00B9727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4">
    <w:name w:val="FC1ECC39BA37468E9C583752BB0BADE44"/>
    <w:rsid w:val="00B9727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1B85C27AD6E641389166247169A3F35B">
    <w:name w:val="1B85C27AD6E641389166247169A3F35B"/>
    <w:rsid w:val="003137BA"/>
  </w:style>
  <w:style w:type="paragraph" w:customStyle="1" w:styleId="8D588DC290A8481389708A0BFEF3FAF4">
    <w:name w:val="8D588DC290A8481389708A0BFEF3FAF4"/>
    <w:rsid w:val="003137BA"/>
  </w:style>
  <w:style w:type="paragraph" w:customStyle="1" w:styleId="FC1ECC39BA37468E9C583752BB0BADE45">
    <w:name w:val="FC1ECC39BA37468E9C583752BB0BADE45"/>
    <w:rsid w:val="003137BA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6">
    <w:name w:val="FC1ECC39BA37468E9C583752BB0BADE46"/>
    <w:rsid w:val="000B04FD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7">
    <w:name w:val="FC1ECC39BA37468E9C583752BB0BADE47"/>
    <w:rsid w:val="00D0247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8">
    <w:name w:val="FC1ECC39BA37468E9C583752BB0BADE48"/>
    <w:rsid w:val="00D0247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9">
    <w:name w:val="FC1ECC39BA37468E9C583752BB0BADE49"/>
    <w:rsid w:val="001D0A7C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A7850-1E3F-4DC9-ABDB-617EF22EC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Komeptenzlogbuch</Template>
  <TotalTime>0</TotalTime>
  <Pages>1</Pages>
  <Words>93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 Bielefeld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Bielefelder Kompetenzlogbuch</dc:title>
  <dc:subject/>
  <dc:creator>fprisett;tobias.munko@uni-bielefeld.de</dc:creator>
  <cp:keywords>Veranstaltungsreflexion, Reflexion, Übung 2. Grades</cp:keywords>
  <dc:description/>
  <cp:lastModifiedBy>Leo Schütte</cp:lastModifiedBy>
  <cp:revision>2</cp:revision>
  <cp:lastPrinted>2019-09-05T12:11:00Z</cp:lastPrinted>
  <dcterms:created xsi:type="dcterms:W3CDTF">2020-09-09T16:46:00Z</dcterms:created>
  <dcterms:modified xsi:type="dcterms:W3CDTF">2020-09-09T16:46:00Z</dcterms:modified>
</cp:coreProperties>
</file>