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429593680"/>
        <w:lock w:val="sdtContentLocked"/>
        <w:placeholder>
          <w:docPart w:val="FC1ECC39BA37468E9C583752BB0BADE4"/>
        </w:placeholder>
        <w:showingPlcHdr/>
        <w15:appearance w15:val="hidden"/>
      </w:sdtPr>
      <w:sdtEndPr/>
      <w:sdtContent>
        <w:p w14:paraId="61B249EB" w14:textId="2AD15CEB" w:rsidR="00A3433E" w:rsidRDefault="00862DA5" w:rsidP="00350D96">
          <w:pPr>
            <w:pStyle w:val="Titel2"/>
          </w:pPr>
          <w:r w:rsidRPr="0055727D">
            <w:rPr>
              <w:color w:val="A1151A"/>
            </w:rPr>
            <w:t>#-Reflexion</w:t>
          </w:r>
        </w:p>
      </w:sdtContent>
    </w:sdt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907"/>
        <w:gridCol w:w="7841"/>
      </w:tblGrid>
      <w:tr w:rsidR="00FB6CC8" w14:paraId="06A7BBDB" w14:textId="77777777" w:rsidTr="001763A9">
        <w:sdt>
          <w:sdtPr>
            <w:id w:val="-1822026031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</w:tcPr>
              <w:p w14:paraId="0FCA9730" w14:textId="5A3C4BF6" w:rsidR="00FB6CC8" w:rsidRDefault="00841391" w:rsidP="001763A9">
                <w:pPr>
                  <w:spacing w:before="40"/>
                  <w:jc w:val="left"/>
                </w:pPr>
                <w:r>
                  <w:drawing>
                    <wp:inline distT="0" distB="0" distL="0" distR="0" wp14:anchorId="563B0B26" wp14:editId="3D15C184">
                      <wp:extent cx="504000" cy="504000"/>
                      <wp:effectExtent l="0" t="0" r="0" b="0"/>
                      <wp:docPr id="3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841" w:type="dxa"/>
          </w:tcPr>
          <w:sdt>
            <w:sdtPr>
              <w:id w:val="73098421"/>
              <w:lock w:val="sdtContentLocked"/>
              <w:placeholder>
                <w:docPart w:val="96DE2DC595D64E3E8CD9348EFA44068E"/>
              </w:placeholder>
              <w:showingPlcHdr/>
              <w15:appearance w15:val="hidden"/>
            </w:sdtPr>
            <w:sdtEndPr/>
            <w:sdtContent>
              <w:p w14:paraId="7D95A70A" w14:textId="3C0160B0" w:rsidR="00862DA5" w:rsidRDefault="0055727D" w:rsidP="0055727D">
                <w:pPr>
                  <w:suppressAutoHyphens/>
                  <w:ind w:left="108"/>
                  <w:jc w:val="left"/>
                </w:pPr>
                <w:r w:rsidRPr="0055727D">
                  <w:t>Diese Aufgaben kann dir helfen, eine Tätigkeit einer Kompetenz zuzuordnen und Kernelemente herauszufiltern.</w:t>
                </w:r>
              </w:p>
              <w:p w14:paraId="4D0A991E" w14:textId="77777777" w:rsidR="00FB6CC8" w:rsidRDefault="00BE2164" w:rsidP="0055727D">
                <w:pPr>
                  <w:suppressAutoHyphens/>
                  <w:jc w:val="left"/>
                </w:pPr>
              </w:p>
            </w:sdtContent>
          </w:sdt>
          <w:p w14:paraId="6A16C59B" w14:textId="4E6D2AAA" w:rsidR="001763A9" w:rsidRDefault="001763A9" w:rsidP="0055727D">
            <w:pPr>
              <w:suppressAutoHyphens/>
              <w:jc w:val="left"/>
            </w:pPr>
          </w:p>
        </w:tc>
      </w:tr>
      <w:tr w:rsidR="00FB6CC8" w14:paraId="3E1E12C8" w14:textId="77777777" w:rsidTr="001763A9">
        <w:sdt>
          <w:sdtPr>
            <w:id w:val="-956867971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</w:tcPr>
              <w:p w14:paraId="6BDE6D4A" w14:textId="0FD9E409" w:rsidR="00FB6CC8" w:rsidRDefault="00841391" w:rsidP="001763A9">
                <w:pPr>
                  <w:spacing w:before="40"/>
                  <w:jc w:val="left"/>
                </w:pPr>
                <w:r>
                  <w:drawing>
                    <wp:inline distT="0" distB="0" distL="0" distR="0" wp14:anchorId="350DDC1A" wp14:editId="531E3C2D">
                      <wp:extent cx="504000" cy="504000"/>
                      <wp:effectExtent l="0" t="0" r="0" b="0"/>
                      <wp:docPr id="2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7841" w:type="dxa"/>
          </w:tcPr>
          <w:sdt>
            <w:sdtPr>
              <w:id w:val="-49540112"/>
              <w:lock w:val="sdtContentLocked"/>
              <w:placeholder>
                <w:docPart w:val="325552DD528245D994E7D2861E8E456A"/>
              </w:placeholder>
              <w:showingPlcHdr/>
              <w15:appearance w15:val="hidden"/>
            </w:sdtPr>
            <w:sdtEndPr/>
            <w:sdtContent>
              <w:p w14:paraId="477C7219" w14:textId="0950D5F0" w:rsidR="00862DA5" w:rsidRPr="00993840" w:rsidRDefault="00862DA5" w:rsidP="0055727D">
                <w:pPr>
                  <w:suppressAutoHyphens/>
                  <w:ind w:left="108"/>
                  <w:jc w:val="left"/>
                  <w:rPr>
                    <w:rFonts w:eastAsia="Arial" w:cs="Times New Roman"/>
                    <w:spacing w:val="-2"/>
                  </w:rPr>
                </w:pPr>
                <w:r w:rsidRPr="00993840">
                  <w:rPr>
                    <w:rFonts w:eastAsia="Arial" w:cs="Times New Roman"/>
                    <w:spacing w:val="-2"/>
                  </w:rPr>
                  <w:t xml:space="preserve">Bei der #-Reflexion sollst du mit Hilfe des Hashtag-Zeichen </w:t>
                </w:r>
                <w:r w:rsidR="0055727D">
                  <w:rPr>
                    <w:rFonts w:eastAsia="Arial" w:cs="Times New Roman"/>
                    <w:spacing w:val="-2"/>
                  </w:rPr>
                  <w:t>(</w:t>
                </w:r>
                <w:r w:rsidRPr="00993840">
                  <w:rPr>
                    <w:rFonts w:eastAsia="Arial" w:cs="Times New Roman"/>
                    <w:spacing w:val="-2"/>
                  </w:rPr>
                  <w:t>#</w:t>
                </w:r>
                <w:r w:rsidR="0055727D">
                  <w:rPr>
                    <w:rFonts w:eastAsia="Arial" w:cs="Times New Roman"/>
                    <w:spacing w:val="-2"/>
                  </w:rPr>
                  <w:t>)</w:t>
                </w:r>
                <w:r w:rsidRPr="00993840">
                  <w:rPr>
                    <w:rFonts w:eastAsia="Arial" w:cs="Times New Roman"/>
                    <w:spacing w:val="-2"/>
                  </w:rPr>
                  <w:t xml:space="preserve"> Tätigkeiten beschreiben.</w:t>
                </w:r>
                <w:r>
                  <w:rPr>
                    <w:rFonts w:eastAsia="Arial" w:cs="Times New Roman"/>
                    <w:spacing w:val="-2"/>
                  </w:rPr>
                  <w:t xml:space="preserve"> Nimm dir dafür 5-10 Minuten Zeit.</w:t>
                </w:r>
                <w:r w:rsidRPr="00993840">
                  <w:rPr>
                    <w:rFonts w:eastAsia="Arial" w:cs="Times New Roman"/>
                    <w:spacing w:val="-2"/>
                  </w:rPr>
                  <w:t xml:space="preserve"> Denk dabei an folgende Fragen</w:t>
                </w:r>
                <w:r>
                  <w:rPr>
                    <w:rFonts w:eastAsia="Arial" w:cs="Times New Roman"/>
                    <w:spacing w:val="-2"/>
                  </w:rPr>
                  <w:t>:</w:t>
                </w:r>
              </w:p>
              <w:p w14:paraId="2D1284EA" w14:textId="77777777" w:rsidR="001410EB" w:rsidRDefault="001410EB" w:rsidP="0055727D">
                <w:pPr>
                  <w:pStyle w:val="Listenabsatz"/>
                  <w:numPr>
                    <w:ilvl w:val="0"/>
                    <w:numId w:val="19"/>
                  </w:numPr>
                  <w:suppressAutoHyphens/>
                  <w:ind w:left="108"/>
                  <w:jc w:val="left"/>
                </w:pPr>
              </w:p>
              <w:p w14:paraId="0C3207A5" w14:textId="6844A8F4" w:rsidR="00862DA5" w:rsidRDefault="00862DA5" w:rsidP="0055727D">
                <w:pPr>
                  <w:pStyle w:val="Listenabsatz"/>
                  <w:numPr>
                    <w:ilvl w:val="0"/>
                    <w:numId w:val="19"/>
                  </w:numPr>
                  <w:suppressAutoHyphens/>
                  <w:jc w:val="left"/>
                </w:pPr>
                <w:r w:rsidRPr="00993840">
                  <w:t>Welche Tätigkeit möchte ich mit anschauen?</w:t>
                </w:r>
              </w:p>
              <w:p w14:paraId="149DA742" w14:textId="77777777" w:rsidR="001410EB" w:rsidRDefault="00862DA5" w:rsidP="0055727D">
                <w:pPr>
                  <w:pStyle w:val="Listenabsatz"/>
                  <w:numPr>
                    <w:ilvl w:val="0"/>
                    <w:numId w:val="19"/>
                  </w:numPr>
                  <w:suppressAutoHyphens/>
                  <w:jc w:val="left"/>
                </w:pPr>
                <w:r w:rsidRPr="00993840">
                  <w:t>Was waren wichtige Elemente der Tätigkeit?</w:t>
                </w:r>
              </w:p>
              <w:p w14:paraId="6135EC4E" w14:textId="77777777" w:rsidR="001410EB" w:rsidRDefault="00862DA5" w:rsidP="0055727D">
                <w:pPr>
                  <w:pStyle w:val="Listenabsatz"/>
                  <w:numPr>
                    <w:ilvl w:val="0"/>
                    <w:numId w:val="19"/>
                  </w:numPr>
                  <w:suppressAutoHyphens/>
                  <w:jc w:val="left"/>
                </w:pPr>
                <w:r w:rsidRPr="00993840">
                  <w:t>Welche Kompetenz habe ich bei der Tätigkeit erworben oder erweitert?</w:t>
                </w:r>
              </w:p>
              <w:p w14:paraId="63FFCE4F" w14:textId="5A49EDD5" w:rsidR="00862DA5" w:rsidRDefault="00862DA5" w:rsidP="0055727D">
                <w:pPr>
                  <w:pStyle w:val="Listenabsatz"/>
                  <w:numPr>
                    <w:ilvl w:val="0"/>
                    <w:numId w:val="19"/>
                  </w:numPr>
                  <w:suppressAutoHyphens/>
                  <w:jc w:val="left"/>
                </w:pPr>
                <w:r w:rsidRPr="00993840">
                  <w:t>Woran will ich</w:t>
                </w:r>
                <w:r>
                  <w:t xml:space="preserve"> </w:t>
                </w:r>
                <w:r w:rsidRPr="00993840">
                  <w:t>weiterarbeiten?</w:t>
                </w:r>
              </w:p>
              <w:p w14:paraId="47CBF81F" w14:textId="77777777" w:rsidR="00FB6CC8" w:rsidRDefault="00BE2164" w:rsidP="0055727D">
                <w:pPr>
                  <w:pStyle w:val="Listenabsatz"/>
                  <w:numPr>
                    <w:ilvl w:val="0"/>
                    <w:numId w:val="0"/>
                  </w:numPr>
                  <w:suppressAutoHyphens/>
                  <w:ind w:left="360"/>
                  <w:jc w:val="left"/>
                </w:pPr>
              </w:p>
            </w:sdtContent>
          </w:sdt>
          <w:p w14:paraId="4F139A95" w14:textId="57508A06" w:rsidR="001763A9" w:rsidRDefault="001763A9" w:rsidP="0055727D">
            <w:pPr>
              <w:pStyle w:val="Listenabsatz"/>
              <w:numPr>
                <w:ilvl w:val="0"/>
                <w:numId w:val="0"/>
              </w:numPr>
              <w:suppressAutoHyphens/>
              <w:ind w:left="360"/>
              <w:jc w:val="left"/>
            </w:pPr>
          </w:p>
        </w:tc>
      </w:tr>
      <w:tr w:rsidR="00FB6CC8" w14:paraId="4AAE77C2" w14:textId="77777777" w:rsidTr="001763A9">
        <w:sdt>
          <w:sdtPr>
            <w:id w:val="1615392579"/>
            <w:lock w:val="sdtContentLocked"/>
            <w:showingPlcHdr/>
            <w15:appearance w15:val="hidden"/>
            <w:picture/>
          </w:sdtPr>
          <w:sdtEndPr/>
          <w:sdtContent>
            <w:tc>
              <w:tcPr>
                <w:tcW w:w="907" w:type="dxa"/>
              </w:tcPr>
              <w:p w14:paraId="22C35587" w14:textId="23E51821" w:rsidR="00FB6CC8" w:rsidRDefault="00841391" w:rsidP="001763A9">
                <w:pPr>
                  <w:spacing w:before="40"/>
                  <w:jc w:val="left"/>
                </w:pPr>
                <w:r>
                  <w:drawing>
                    <wp:inline distT="0" distB="0" distL="0" distR="0" wp14:anchorId="26DB6F00" wp14:editId="32A318EC">
                      <wp:extent cx="504000" cy="504000"/>
                      <wp:effectExtent l="0" t="0" r="0" b="0"/>
                      <wp:docPr id="4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000" cy="504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734206740"/>
            <w:lock w:val="sdtContentLocked"/>
            <w:placeholder>
              <w:docPart w:val="AAA9F15646A84B0D9E7873439EEB0A16"/>
            </w:placeholder>
            <w:showingPlcHdr/>
            <w15:appearance w15:val="hidden"/>
          </w:sdtPr>
          <w:sdtEndPr/>
          <w:sdtContent>
            <w:tc>
              <w:tcPr>
                <w:tcW w:w="7841" w:type="dxa"/>
              </w:tcPr>
              <w:p w14:paraId="3AB4F1D6" w14:textId="77777777" w:rsidR="00FB6CC8" w:rsidRDefault="00FB6CC8" w:rsidP="0055727D">
                <w:pPr>
                  <w:suppressAutoHyphens/>
                  <w:ind w:left="108"/>
                  <w:jc w:val="left"/>
                </w:pPr>
                <w:r w:rsidRPr="00FB6CC8">
                  <w:t>Schau im Anschluss in dein Kompetenzprofil und verankere dei</w:t>
                </w:r>
                <w:r>
                  <w:t>ne Reflexionsergebnis</w:t>
                </w:r>
                <w:r w:rsidRPr="00FB6CC8">
                  <w:t>se.</w:t>
                </w:r>
              </w:p>
            </w:tc>
          </w:sdtContent>
        </w:sdt>
      </w:tr>
    </w:tbl>
    <w:p w14:paraId="2BDB2104" w14:textId="0CEC3621" w:rsidR="001410EB" w:rsidRDefault="001410EB" w:rsidP="00BE7369"/>
    <w:p w14:paraId="5CE53E11" w14:textId="77777777" w:rsidR="001410EB" w:rsidRDefault="001410EB" w:rsidP="00BE7369"/>
    <w:sdt>
      <w:sdtPr>
        <w:id w:val="-2137870858"/>
        <w:lock w:val="sdtContentLocked"/>
        <w:placeholder>
          <w:docPart w:val="9C9FEF46AA9248C7B720231289A8E09D"/>
        </w:placeholder>
        <w:showingPlcHdr/>
        <w15:appearance w15:val="hidden"/>
      </w:sdtPr>
      <w:sdtEndPr/>
      <w:sdtContent>
        <w:p w14:paraId="168C955A" w14:textId="7153F176" w:rsidR="00F037E0" w:rsidRDefault="00F10AF0" w:rsidP="0055727D">
          <w:pPr>
            <w:spacing w:line="276" w:lineRule="auto"/>
            <w:jc w:val="left"/>
          </w:pPr>
          <w:r w:rsidRPr="00FC1ECC">
            <w:t>Hier hast du Platz deine Gedanken zu sammeln</w:t>
          </w:r>
          <w:r>
            <w:t>.</w:t>
          </w:r>
        </w:p>
      </w:sdtContent>
    </w:sdt>
    <w:p w14:paraId="469DAEEE" w14:textId="3923A465" w:rsidR="00FC1ECC" w:rsidRDefault="0055727D" w:rsidP="0055727D">
      <w:pPr>
        <w:jc w:val="left"/>
      </w:pPr>
      <w: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>
        <w:instrText xml:space="preserve"> FORMTEXT </w:instrText>
      </w:r>
      <w:r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>
        <w:fldChar w:fldCharType="end"/>
      </w:r>
      <w:bookmarkEnd w:id="0"/>
    </w:p>
    <w:sectPr w:rsidR="00FC1ECC" w:rsidSect="00B564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410" w:right="1417" w:bottom="85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C709EF" w14:textId="77777777" w:rsidR="00BE2164" w:rsidRDefault="00BE2164" w:rsidP="00F41F66">
      <w:r>
        <w:separator/>
      </w:r>
    </w:p>
  </w:endnote>
  <w:endnote w:type="continuationSeparator" w:id="0">
    <w:p w14:paraId="3AA7EDB1" w14:textId="77777777" w:rsidR="00BE2164" w:rsidRDefault="00BE2164" w:rsidP="00F41F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1" w:fontKey="{9BE3E85A-7B05-449E-827B-0C3CD0B0962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C003552-F97E-491A-8712-9085B79A4593}"/>
    <w:embedBold r:id="rId3" w:fontKey="{97C23DB3-4CCD-4D02-866A-0D8967C384F5}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21DBF2A-25FD-4F05-8DDE-0C82D4358E1C}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AF3D234-E905-46D9-9C84-4A52451DFD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EF95C" w14:textId="77777777" w:rsidR="00124B3F" w:rsidRDefault="00124B3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818181"/>
      </w:rPr>
      <w:id w:val="-451167769"/>
      <w:lock w:val="contentLocked"/>
      <w:placeholder>
        <w:docPart w:val="FDE10CB47EC248308A89500901D94F9A"/>
      </w:placeholder>
      <w15:appearance w15:val="hidden"/>
    </w:sdtPr>
    <w:sdtEndPr/>
    <w:sdtContent>
      <w:sdt>
        <w:sdtPr>
          <w:rPr>
            <w:color w:val="818181"/>
          </w:rPr>
          <w:id w:val="359478261"/>
          <w:docPartObj>
            <w:docPartGallery w:val="Page Numbers (Bottom of Page)"/>
            <w:docPartUnique/>
          </w:docPartObj>
        </w:sdtPr>
        <w:sdtEndPr/>
        <w:sdtContent>
          <w:sdt>
            <w:sdtPr>
              <w:rPr>
                <w:color w:val="818181"/>
              </w:rPr>
              <w:id w:val="-1769616900"/>
              <w:docPartObj>
                <w:docPartGallery w:val="Page Numbers (Top of Page)"/>
                <w:docPartUnique/>
              </w:docPartObj>
            </w:sdtPr>
            <w:sdtEndPr/>
            <w:sdtContent>
              <w:p w14:paraId="64270739" w14:textId="77777777" w:rsidR="00443944" w:rsidRPr="00E67499" w:rsidRDefault="00443944" w:rsidP="000776B8">
                <w:pPr>
                  <w:pStyle w:val="Fuzeile"/>
                  <w:jc w:val="right"/>
                  <w:rPr>
                    <w:color w:val="818181"/>
                  </w:rPr>
                </w:pPr>
                <w:r w:rsidRPr="00E67499">
                  <w:rPr>
                    <w:color w:val="818181"/>
                  </w:rPr>
                  <w:t xml:space="preserve">Seite 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E67499">
                  <w:rPr>
                    <w:b/>
                    <w:bCs/>
                    <w:color w:val="818181"/>
                  </w:rPr>
                  <w:instrText>PAGE</w:instrTex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08104E">
                  <w:rPr>
                    <w:b/>
                    <w:bCs/>
                    <w:color w:val="818181"/>
                  </w:rPr>
                  <w:t>1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  <w:r w:rsidRPr="00E67499">
                  <w:rPr>
                    <w:color w:val="818181"/>
                  </w:rPr>
                  <w:t xml:space="preserve"> von 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begin"/>
                </w:r>
                <w:r w:rsidRPr="00E67499">
                  <w:rPr>
                    <w:b/>
                    <w:bCs/>
                    <w:color w:val="818181"/>
                  </w:rPr>
                  <w:instrText>NUMPAGES</w:instrTex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separate"/>
                </w:r>
                <w:r w:rsidR="0008104E">
                  <w:rPr>
                    <w:b/>
                    <w:bCs/>
                    <w:color w:val="818181"/>
                  </w:rPr>
                  <w:t>1</w:t>
                </w:r>
                <w:r w:rsidRPr="00E67499">
                  <w:rPr>
                    <w:b/>
                    <w:bCs/>
                    <w:color w:val="818181"/>
                    <w:sz w:val="24"/>
                    <w:szCs w:val="24"/>
                  </w:rPr>
                  <w:fldChar w:fldCharType="end"/>
                </w:r>
              </w:p>
            </w:sdtContent>
          </w:sdt>
        </w:sdtContent>
      </w:sdt>
    </w:sdtContent>
  </w:sdt>
  <w:p w14:paraId="400EDD90" w14:textId="5A40BC84" w:rsidR="00443944" w:rsidRPr="000776B8" w:rsidRDefault="00BE2164" w:rsidP="000776B8">
    <w:pPr>
      <w:pStyle w:val="Fuzeile"/>
      <w:rPr>
        <w:color w:val="818181"/>
      </w:rPr>
    </w:pPr>
    <w:sdt>
      <w:sdtPr>
        <w:rPr>
          <w:color w:val="818181"/>
        </w:rPr>
        <w:id w:val="-309097532"/>
        <w:lock w:val="contentLocked"/>
        <w:placeholder>
          <w:docPart w:val="FDE10CB47EC248308A89500901D94F9A"/>
        </w:placeholder>
        <w15:appearance w15:val="hidden"/>
      </w:sdtPr>
      <w:sdtEndPr/>
      <w:sdtContent>
        <w:r w:rsidR="00443944" w:rsidRPr="00E67499">
          <w:rPr>
            <w:color w:val="818181"/>
          </w:rPr>
          <w:t>Bielefelder Kompetenzlogbuch (Böddeker et al., 2019)</w:t>
        </w:r>
      </w:sdtContent>
    </w:sdt>
    <w:r w:rsidR="00443944" w:rsidRPr="00E67499">
      <w:rPr>
        <w:color w:val="818181"/>
      </w:rPr>
      <w:tab/>
    </w:r>
    <w:sdt>
      <w:sdtPr>
        <w:rPr>
          <w:color w:val="818181"/>
        </w:rPr>
        <w:id w:val="-1066878573"/>
        <w:lock w:val="sdtLocked"/>
        <w:placeholder>
          <w:docPart w:val="FDE10CB47EC248308A89500901D94F9A"/>
        </w:placeholder>
        <w15:appearance w15:val="hidden"/>
      </w:sdtPr>
      <w:sdtEndPr/>
      <w:sdtContent>
        <w:r w:rsidR="00443944" w:rsidRPr="00E67499">
          <w:rPr>
            <w:color w:val="818181"/>
          </w:rPr>
          <w:fldChar w:fldCharType="begin"/>
        </w:r>
        <w:r w:rsidR="00443944" w:rsidRPr="00E67499">
          <w:rPr>
            <w:color w:val="818181"/>
          </w:rPr>
          <w:instrText xml:space="preserve"> TIME \@ "dd.MM.yyyy" </w:instrText>
        </w:r>
        <w:r w:rsidR="00443944" w:rsidRPr="00E67499">
          <w:rPr>
            <w:color w:val="818181"/>
          </w:rPr>
          <w:fldChar w:fldCharType="separate"/>
        </w:r>
        <w:r w:rsidR="008E6CA6">
          <w:rPr>
            <w:color w:val="818181"/>
          </w:rPr>
          <w:t>09.09.2020</w:t>
        </w:r>
        <w:r w:rsidR="00443944" w:rsidRPr="00E67499">
          <w:rPr>
            <w:color w:val="818181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145CFE" w14:textId="77777777" w:rsidR="00124B3F" w:rsidRDefault="00124B3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89C19C" w14:textId="77777777" w:rsidR="00BE2164" w:rsidRDefault="00BE2164" w:rsidP="00F41F66">
      <w:r>
        <w:separator/>
      </w:r>
    </w:p>
  </w:footnote>
  <w:footnote w:type="continuationSeparator" w:id="0">
    <w:p w14:paraId="5CD0622D" w14:textId="77777777" w:rsidR="00BE2164" w:rsidRDefault="00BE2164" w:rsidP="00F41F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2447A2" w14:textId="77777777" w:rsidR="00124B3F" w:rsidRDefault="00124B3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A1FCE5" w14:textId="77777777" w:rsidR="00443944" w:rsidRPr="002F6058" w:rsidRDefault="00443944" w:rsidP="00F41F66">
    <w:pPr>
      <w:pStyle w:val="Kopfzeile"/>
    </w:pPr>
    <w:r>
      <w:ptab w:relativeTo="margin" w:alignment="left" w:leader="none"/>
    </w:r>
    <w:sdt>
      <w:sdtPr>
        <w:id w:val="-995409855"/>
        <w:lock w:val="sdtContentLocked"/>
        <w:showingPlcHdr/>
        <w15:appearance w15:val="hidden"/>
        <w:picture/>
      </w:sdtPr>
      <w:sdtEndPr/>
      <w:sdtContent>
        <w:r>
          <w:drawing>
            <wp:inline distT="0" distB="0" distL="0" distR="0" wp14:anchorId="0E207E05" wp14:editId="0F8F3F11">
              <wp:extent cx="2371090" cy="1010093"/>
              <wp:effectExtent l="0" t="0" r="0" b="0"/>
              <wp:docPr id="1" name="Grafik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8" name="Grafik 248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6186"/>
                      <a:stretch/>
                    </pic:blipFill>
                    <pic:spPr bwMode="auto">
                      <a:xfrm>
                        <a:off x="0" y="0"/>
                        <a:ext cx="2371090" cy="1010093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sdtContent>
    </w:sdt>
    <w:r>
      <w:tab/>
    </w:r>
    <w:r>
      <w:tab/>
    </w:r>
    <w:sdt>
      <w:sdtPr>
        <w:id w:val="1847821383"/>
        <w:lock w:val="sdtContentLocked"/>
        <w:showingPlcHdr/>
        <w15:appearance w15:val="hidden"/>
        <w:picture/>
      </w:sdtPr>
      <w:sdtEndPr/>
      <w:sdtContent>
        <w:r>
          <w:drawing>
            <wp:inline distT="0" distB="0" distL="0" distR="0" wp14:anchorId="057319F7" wp14:editId="2BB7C158">
              <wp:extent cx="719455" cy="755650"/>
              <wp:effectExtent l="0" t="0" r="4445" b="6350"/>
              <wp:docPr id="5" name="Grafik 5" descr="C:\Users\fprisett\AppData\Local\Microsoft\Windows\INetCache\Content.Word\Bildmarke_Kompetenzprofil_graustufen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7" name="Grafik 247" descr="C:\Users\fprisett\AppData\Local\Microsoft\Windows\INetCache\Content.Word\Bildmarke_Kompetenzprofil_graustufen.pn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9455" cy="755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6552E9" w14:textId="77777777" w:rsidR="00124B3F" w:rsidRDefault="00124B3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43C20"/>
    <w:multiLevelType w:val="hybridMultilevel"/>
    <w:tmpl w:val="9CB2F2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E294C"/>
    <w:multiLevelType w:val="hybridMultilevel"/>
    <w:tmpl w:val="11C05978"/>
    <w:lvl w:ilvl="0" w:tplc="BD4C87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56E8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54EB8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F60358">
      <w:start w:val="313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B4C5C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BA3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615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D407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7D052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DB91667"/>
    <w:multiLevelType w:val="hybridMultilevel"/>
    <w:tmpl w:val="0804F77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D12088"/>
    <w:multiLevelType w:val="hybridMultilevel"/>
    <w:tmpl w:val="7EAABEA0"/>
    <w:lvl w:ilvl="0" w:tplc="AC5827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8283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F808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CAC6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FC940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A36532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76D2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5068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E804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896E06"/>
    <w:multiLevelType w:val="hybridMultilevel"/>
    <w:tmpl w:val="694A987E"/>
    <w:lvl w:ilvl="0" w:tplc="8B3CF3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E8A48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2A21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58AE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1C8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64C2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2D9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1E3A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7E800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727467A"/>
    <w:multiLevelType w:val="hybridMultilevel"/>
    <w:tmpl w:val="F7749DFE"/>
    <w:lvl w:ilvl="0" w:tplc="BFB03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84E8C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EE4CF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6663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F082E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F668C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C2B6F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D433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981D1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A115F"/>
    <w:multiLevelType w:val="hybridMultilevel"/>
    <w:tmpl w:val="D77A19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571724"/>
    <w:multiLevelType w:val="hybridMultilevel"/>
    <w:tmpl w:val="1E6467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31612"/>
    <w:multiLevelType w:val="hybridMultilevel"/>
    <w:tmpl w:val="EC94A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D85961"/>
    <w:multiLevelType w:val="hybridMultilevel"/>
    <w:tmpl w:val="4096344C"/>
    <w:lvl w:ilvl="0" w:tplc="D60C2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C846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B670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43D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8280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DE83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0A9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267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745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7D171F8"/>
    <w:multiLevelType w:val="hybridMultilevel"/>
    <w:tmpl w:val="247E3D52"/>
    <w:lvl w:ilvl="0" w:tplc="C69E21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D28C1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CAED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B3E9F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D8A3B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0057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1032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C615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6AB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425889"/>
    <w:multiLevelType w:val="hybridMultilevel"/>
    <w:tmpl w:val="AF00176C"/>
    <w:lvl w:ilvl="0" w:tplc="02ACF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0E09A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AA66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E4E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56BF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8E26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18822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3816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868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8E93443"/>
    <w:multiLevelType w:val="hybridMultilevel"/>
    <w:tmpl w:val="4824E2C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275B92"/>
    <w:multiLevelType w:val="hybridMultilevel"/>
    <w:tmpl w:val="96CE0CC0"/>
    <w:lvl w:ilvl="0" w:tplc="97F62DE2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</w:lvl>
    <w:lvl w:ilvl="1" w:tplc="C6DC5AB2" w:tentative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</w:lvl>
    <w:lvl w:ilvl="2" w:tplc="DC2AB606" w:tentative="1">
      <w:start w:val="1"/>
      <w:numFmt w:val="decimal"/>
      <w:lvlText w:val="(%3)"/>
      <w:lvlJc w:val="left"/>
      <w:pPr>
        <w:tabs>
          <w:tab w:val="num" w:pos="2160"/>
        </w:tabs>
        <w:ind w:left="2160" w:hanging="360"/>
      </w:pPr>
    </w:lvl>
    <w:lvl w:ilvl="3" w:tplc="8F3434DC" w:tentative="1">
      <w:start w:val="1"/>
      <w:numFmt w:val="decimal"/>
      <w:lvlText w:val="(%4)"/>
      <w:lvlJc w:val="left"/>
      <w:pPr>
        <w:tabs>
          <w:tab w:val="num" w:pos="2880"/>
        </w:tabs>
        <w:ind w:left="2880" w:hanging="360"/>
      </w:pPr>
    </w:lvl>
    <w:lvl w:ilvl="4" w:tplc="65389292" w:tentative="1">
      <w:start w:val="1"/>
      <w:numFmt w:val="decimal"/>
      <w:lvlText w:val="(%5)"/>
      <w:lvlJc w:val="left"/>
      <w:pPr>
        <w:tabs>
          <w:tab w:val="num" w:pos="3600"/>
        </w:tabs>
        <w:ind w:left="3600" w:hanging="360"/>
      </w:pPr>
    </w:lvl>
    <w:lvl w:ilvl="5" w:tplc="787E014E" w:tentative="1">
      <w:start w:val="1"/>
      <w:numFmt w:val="decimal"/>
      <w:lvlText w:val="(%6)"/>
      <w:lvlJc w:val="left"/>
      <w:pPr>
        <w:tabs>
          <w:tab w:val="num" w:pos="4320"/>
        </w:tabs>
        <w:ind w:left="4320" w:hanging="360"/>
      </w:pPr>
    </w:lvl>
    <w:lvl w:ilvl="6" w:tplc="643A5DC6" w:tentative="1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</w:lvl>
    <w:lvl w:ilvl="7" w:tplc="D7AEDEAC" w:tentative="1">
      <w:start w:val="1"/>
      <w:numFmt w:val="decimal"/>
      <w:lvlText w:val="(%8)"/>
      <w:lvlJc w:val="left"/>
      <w:pPr>
        <w:tabs>
          <w:tab w:val="num" w:pos="5760"/>
        </w:tabs>
        <w:ind w:left="5760" w:hanging="360"/>
      </w:pPr>
    </w:lvl>
    <w:lvl w:ilvl="8" w:tplc="1E10A70E" w:tentative="1">
      <w:start w:val="1"/>
      <w:numFmt w:val="decimal"/>
      <w:lvlText w:val="(%9)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FBF7543"/>
    <w:multiLevelType w:val="hybridMultilevel"/>
    <w:tmpl w:val="C2CC960C"/>
    <w:lvl w:ilvl="0" w:tplc="DD08FAD0">
      <w:start w:val="3"/>
      <w:numFmt w:val="bullet"/>
      <w:lvlText w:val=""/>
      <w:lvlJc w:val="left"/>
      <w:pPr>
        <w:ind w:left="510" w:hanging="360"/>
      </w:pPr>
      <w:rPr>
        <w:rFonts w:ascii="Wingdings 3" w:eastAsiaTheme="minorHAnsi" w:hAnsi="Wingdings 3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23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5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7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9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1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3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5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70" w:hanging="360"/>
      </w:pPr>
      <w:rPr>
        <w:rFonts w:ascii="Wingdings" w:hAnsi="Wingdings" w:hint="default"/>
      </w:rPr>
    </w:lvl>
  </w:abstractNum>
  <w:abstractNum w:abstractNumId="16" w15:restartNumberingAfterBreak="0">
    <w:nsid w:val="624D7ACE"/>
    <w:multiLevelType w:val="hybridMultilevel"/>
    <w:tmpl w:val="FF502E7C"/>
    <w:lvl w:ilvl="0" w:tplc="D8444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2C2B6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926D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0F2CB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C229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E63A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F27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9AE70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070F5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8D0C89"/>
    <w:multiLevelType w:val="hybridMultilevel"/>
    <w:tmpl w:val="A6FC7B3A"/>
    <w:lvl w:ilvl="0" w:tplc="990CE1C2">
      <w:start w:val="1"/>
      <w:numFmt w:val="bullet"/>
      <w:lvlText w:val="-"/>
      <w:lvlJc w:val="left"/>
      <w:pPr>
        <w:ind w:left="54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567C50"/>
    <w:multiLevelType w:val="hybridMultilevel"/>
    <w:tmpl w:val="A63833A0"/>
    <w:lvl w:ilvl="0" w:tplc="DB74776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CCF01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305EF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660EA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CABB6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EC0F3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44AC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C8404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AC0B9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18"/>
  </w:num>
  <w:num w:numId="4">
    <w:abstractNumId w:val="0"/>
  </w:num>
  <w:num w:numId="5">
    <w:abstractNumId w:val="1"/>
  </w:num>
  <w:num w:numId="6">
    <w:abstractNumId w:val="15"/>
  </w:num>
  <w:num w:numId="7">
    <w:abstractNumId w:val="2"/>
  </w:num>
  <w:num w:numId="8">
    <w:abstractNumId w:val="4"/>
  </w:num>
  <w:num w:numId="9">
    <w:abstractNumId w:val="16"/>
  </w:num>
  <w:num w:numId="10">
    <w:abstractNumId w:val="12"/>
  </w:num>
  <w:num w:numId="11">
    <w:abstractNumId w:val="5"/>
  </w:num>
  <w:num w:numId="12">
    <w:abstractNumId w:val="9"/>
  </w:num>
  <w:num w:numId="13">
    <w:abstractNumId w:val="14"/>
  </w:num>
  <w:num w:numId="14">
    <w:abstractNumId w:val="3"/>
  </w:num>
  <w:num w:numId="15">
    <w:abstractNumId w:val="10"/>
  </w:num>
  <w:num w:numId="16">
    <w:abstractNumId w:val="6"/>
  </w:num>
  <w:num w:numId="17">
    <w:abstractNumId w:val="7"/>
  </w:num>
  <w:num w:numId="18">
    <w:abstractNumId w:val="8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attachedTemplate r:id="rId1"/>
  <w:documentProtection w:edit="forms" w:enforcement="1"/>
  <w:styleLockTheme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7F9"/>
    <w:rsid w:val="0002117C"/>
    <w:rsid w:val="000776B8"/>
    <w:rsid w:val="0008104E"/>
    <w:rsid w:val="000871F9"/>
    <w:rsid w:val="000952CA"/>
    <w:rsid w:val="000A4021"/>
    <w:rsid w:val="000B4E8F"/>
    <w:rsid w:val="000C53B5"/>
    <w:rsid w:val="000D0D6A"/>
    <w:rsid w:val="000D216F"/>
    <w:rsid w:val="000F297C"/>
    <w:rsid w:val="00104C7B"/>
    <w:rsid w:val="00115133"/>
    <w:rsid w:val="00124B3F"/>
    <w:rsid w:val="00131A8C"/>
    <w:rsid w:val="001410EB"/>
    <w:rsid w:val="00145E6D"/>
    <w:rsid w:val="001662D5"/>
    <w:rsid w:val="00170D0C"/>
    <w:rsid w:val="00172E15"/>
    <w:rsid w:val="001763A9"/>
    <w:rsid w:val="00191799"/>
    <w:rsid w:val="001A1930"/>
    <w:rsid w:val="001A5F1C"/>
    <w:rsid w:val="001B7C88"/>
    <w:rsid w:val="001F4122"/>
    <w:rsid w:val="001F56DE"/>
    <w:rsid w:val="0021659F"/>
    <w:rsid w:val="00224F8E"/>
    <w:rsid w:val="002323C1"/>
    <w:rsid w:val="002374AC"/>
    <w:rsid w:val="0024231F"/>
    <w:rsid w:val="00264A70"/>
    <w:rsid w:val="002677D9"/>
    <w:rsid w:val="002F6058"/>
    <w:rsid w:val="003031AE"/>
    <w:rsid w:val="00326C2C"/>
    <w:rsid w:val="00336E1D"/>
    <w:rsid w:val="00350D96"/>
    <w:rsid w:val="00371714"/>
    <w:rsid w:val="00373A1D"/>
    <w:rsid w:val="003D3239"/>
    <w:rsid w:val="003E2038"/>
    <w:rsid w:val="003E46E0"/>
    <w:rsid w:val="00407E3D"/>
    <w:rsid w:val="00417BD7"/>
    <w:rsid w:val="00433582"/>
    <w:rsid w:val="00443944"/>
    <w:rsid w:val="00444C8B"/>
    <w:rsid w:val="004602F1"/>
    <w:rsid w:val="00466C9D"/>
    <w:rsid w:val="00474231"/>
    <w:rsid w:val="00474B63"/>
    <w:rsid w:val="00476E77"/>
    <w:rsid w:val="004C3D55"/>
    <w:rsid w:val="004D1630"/>
    <w:rsid w:val="004D3996"/>
    <w:rsid w:val="004E1086"/>
    <w:rsid w:val="004E1C34"/>
    <w:rsid w:val="00546673"/>
    <w:rsid w:val="00551525"/>
    <w:rsid w:val="0055727D"/>
    <w:rsid w:val="00562BC1"/>
    <w:rsid w:val="00574090"/>
    <w:rsid w:val="00576051"/>
    <w:rsid w:val="005A2180"/>
    <w:rsid w:val="005C2895"/>
    <w:rsid w:val="005C6E32"/>
    <w:rsid w:val="005D49D6"/>
    <w:rsid w:val="005F15F8"/>
    <w:rsid w:val="00652542"/>
    <w:rsid w:val="00687A53"/>
    <w:rsid w:val="0069612C"/>
    <w:rsid w:val="006A4CE9"/>
    <w:rsid w:val="006E23A7"/>
    <w:rsid w:val="006F09DA"/>
    <w:rsid w:val="006F5DB3"/>
    <w:rsid w:val="00700CA5"/>
    <w:rsid w:val="00725430"/>
    <w:rsid w:val="00726471"/>
    <w:rsid w:val="00734744"/>
    <w:rsid w:val="00743525"/>
    <w:rsid w:val="00744341"/>
    <w:rsid w:val="007504E5"/>
    <w:rsid w:val="00761178"/>
    <w:rsid w:val="00764D28"/>
    <w:rsid w:val="00773796"/>
    <w:rsid w:val="0078676B"/>
    <w:rsid w:val="007C673A"/>
    <w:rsid w:val="007E1983"/>
    <w:rsid w:val="007E5C28"/>
    <w:rsid w:val="007F05A7"/>
    <w:rsid w:val="008010BC"/>
    <w:rsid w:val="00822E34"/>
    <w:rsid w:val="00841391"/>
    <w:rsid w:val="00847941"/>
    <w:rsid w:val="00862DA5"/>
    <w:rsid w:val="00871D38"/>
    <w:rsid w:val="00871EFE"/>
    <w:rsid w:val="00872C1F"/>
    <w:rsid w:val="00891FCA"/>
    <w:rsid w:val="008A5276"/>
    <w:rsid w:val="008B0AE5"/>
    <w:rsid w:val="008D2BB4"/>
    <w:rsid w:val="008E6CA6"/>
    <w:rsid w:val="00903D0E"/>
    <w:rsid w:val="009053E6"/>
    <w:rsid w:val="00911987"/>
    <w:rsid w:val="00912952"/>
    <w:rsid w:val="00914012"/>
    <w:rsid w:val="00933528"/>
    <w:rsid w:val="00944B6C"/>
    <w:rsid w:val="00961715"/>
    <w:rsid w:val="00982526"/>
    <w:rsid w:val="009943F0"/>
    <w:rsid w:val="009A7A85"/>
    <w:rsid w:val="009C7FE2"/>
    <w:rsid w:val="009F2DD3"/>
    <w:rsid w:val="009F3A75"/>
    <w:rsid w:val="00A258F5"/>
    <w:rsid w:val="00A3433E"/>
    <w:rsid w:val="00A83565"/>
    <w:rsid w:val="00A87865"/>
    <w:rsid w:val="00A90031"/>
    <w:rsid w:val="00AB5C46"/>
    <w:rsid w:val="00AD1AB6"/>
    <w:rsid w:val="00AD2C06"/>
    <w:rsid w:val="00AD5C2C"/>
    <w:rsid w:val="00AE729F"/>
    <w:rsid w:val="00AF043A"/>
    <w:rsid w:val="00AF5517"/>
    <w:rsid w:val="00B07A1E"/>
    <w:rsid w:val="00B13274"/>
    <w:rsid w:val="00B20824"/>
    <w:rsid w:val="00B2125F"/>
    <w:rsid w:val="00B439A0"/>
    <w:rsid w:val="00B53025"/>
    <w:rsid w:val="00B53D9D"/>
    <w:rsid w:val="00B56458"/>
    <w:rsid w:val="00B81F9E"/>
    <w:rsid w:val="00BA685B"/>
    <w:rsid w:val="00BC55E0"/>
    <w:rsid w:val="00BC5658"/>
    <w:rsid w:val="00BD1B0B"/>
    <w:rsid w:val="00BE2164"/>
    <w:rsid w:val="00BE7369"/>
    <w:rsid w:val="00C11093"/>
    <w:rsid w:val="00C24276"/>
    <w:rsid w:val="00C55B83"/>
    <w:rsid w:val="00C67013"/>
    <w:rsid w:val="00C8281F"/>
    <w:rsid w:val="00CA3072"/>
    <w:rsid w:val="00CA52B6"/>
    <w:rsid w:val="00CD24AD"/>
    <w:rsid w:val="00CF3D13"/>
    <w:rsid w:val="00CF5D5D"/>
    <w:rsid w:val="00D06D16"/>
    <w:rsid w:val="00D122DC"/>
    <w:rsid w:val="00D202CC"/>
    <w:rsid w:val="00D209A5"/>
    <w:rsid w:val="00D36CFD"/>
    <w:rsid w:val="00D56C54"/>
    <w:rsid w:val="00D57F65"/>
    <w:rsid w:val="00D74EDE"/>
    <w:rsid w:val="00D82A4D"/>
    <w:rsid w:val="00D9179B"/>
    <w:rsid w:val="00D96398"/>
    <w:rsid w:val="00D9762D"/>
    <w:rsid w:val="00DB719C"/>
    <w:rsid w:val="00DD29E9"/>
    <w:rsid w:val="00DF4D6E"/>
    <w:rsid w:val="00E24023"/>
    <w:rsid w:val="00E25F08"/>
    <w:rsid w:val="00E63ACA"/>
    <w:rsid w:val="00E70A41"/>
    <w:rsid w:val="00EA443F"/>
    <w:rsid w:val="00EB1525"/>
    <w:rsid w:val="00EB1B6D"/>
    <w:rsid w:val="00EB3133"/>
    <w:rsid w:val="00F037E0"/>
    <w:rsid w:val="00F10AF0"/>
    <w:rsid w:val="00F14268"/>
    <w:rsid w:val="00F167F9"/>
    <w:rsid w:val="00F16812"/>
    <w:rsid w:val="00F41F66"/>
    <w:rsid w:val="00F513B1"/>
    <w:rsid w:val="00F56489"/>
    <w:rsid w:val="00F72256"/>
    <w:rsid w:val="00F92B38"/>
    <w:rsid w:val="00F942DD"/>
    <w:rsid w:val="00FA1B02"/>
    <w:rsid w:val="00FA7058"/>
    <w:rsid w:val="00FB6CC8"/>
    <w:rsid w:val="00FC1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900957"/>
  <w15:chartTrackingRefBased/>
  <w15:docId w15:val="{DB0BD037-39E5-4B51-B71B-BABDFF2F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41F66"/>
    <w:pPr>
      <w:spacing w:after="0" w:line="240" w:lineRule="auto"/>
      <w:jc w:val="both"/>
    </w:pPr>
    <w:rPr>
      <w:rFonts w:ascii="Lelo Regular" w:hAnsi="Lelo Regular"/>
      <w:noProof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rsid w:val="000A40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rsid w:val="000A40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A402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D209A5"/>
  </w:style>
  <w:style w:type="paragraph" w:styleId="Fuzeile">
    <w:name w:val="footer"/>
    <w:basedOn w:val="Standard"/>
    <w:link w:val="FuzeileZchn"/>
    <w:uiPriority w:val="99"/>
    <w:unhideWhenUsed/>
    <w:rsid w:val="00D209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209A5"/>
  </w:style>
  <w:style w:type="table" w:customStyle="1" w:styleId="Tabellenraster1">
    <w:name w:val="Tabellenraster1"/>
    <w:basedOn w:val="NormaleTabelle"/>
    <w:next w:val="Tabellenraster"/>
    <w:uiPriority w:val="5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raster">
    <w:name w:val="Table Grid"/>
    <w:basedOn w:val="NormaleTabelle"/>
    <w:uiPriority w:val="39"/>
    <w:rsid w:val="00466C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B2125F"/>
    <w:pPr>
      <w:contextualSpacing/>
      <w:jc w:val="left"/>
    </w:pPr>
    <w:rPr>
      <w:rFonts w:ascii="Lelo Bold" w:eastAsiaTheme="majorEastAsia" w:hAnsi="Lelo Bold" w:cstheme="majorBidi"/>
      <w:spacing w:val="-10"/>
      <w:kern w:val="28"/>
      <w:sz w:val="9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B2125F"/>
    <w:rPr>
      <w:rFonts w:ascii="Lelo Bold" w:eastAsiaTheme="majorEastAsia" w:hAnsi="Lelo Bold" w:cstheme="majorBidi"/>
      <w:noProof/>
      <w:spacing w:val="-10"/>
      <w:kern w:val="28"/>
      <w:sz w:val="90"/>
      <w:szCs w:val="56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574090"/>
    <w:rPr>
      <w:color w:val="808080"/>
    </w:rPr>
  </w:style>
  <w:style w:type="paragraph" w:styleId="Listenabsatz">
    <w:name w:val="List Paragraph"/>
    <w:basedOn w:val="Standard"/>
    <w:uiPriority w:val="34"/>
    <w:qFormat/>
    <w:rsid w:val="000B4E8F"/>
    <w:pPr>
      <w:numPr>
        <w:numId w:val="1"/>
      </w:numPr>
      <w:ind w:left="360"/>
      <w:contextualSpacing/>
    </w:pPr>
  </w:style>
  <w:style w:type="paragraph" w:customStyle="1" w:styleId="Copyright">
    <w:name w:val="Copyright"/>
    <w:basedOn w:val="Standard"/>
    <w:link w:val="CopyrightZchn"/>
    <w:qFormat/>
    <w:rsid w:val="00F41F66"/>
    <w:pPr>
      <w:jc w:val="left"/>
    </w:pPr>
  </w:style>
  <w:style w:type="paragraph" w:customStyle="1" w:styleId="Titel2">
    <w:name w:val="Titel 2"/>
    <w:basedOn w:val="Standard"/>
    <w:link w:val="Titel2Zchn"/>
    <w:qFormat/>
    <w:rsid w:val="004D3996"/>
    <w:pPr>
      <w:spacing w:after="360" w:line="192" w:lineRule="auto"/>
      <w:jc w:val="left"/>
    </w:pPr>
    <w:rPr>
      <w:rFonts w:ascii="Lelo Bold" w:hAnsi="Lelo Bold"/>
      <w:sz w:val="48"/>
      <w:szCs w:val="48"/>
    </w:rPr>
  </w:style>
  <w:style w:type="character" w:customStyle="1" w:styleId="CopyrightZchn">
    <w:name w:val="Copyright Zchn"/>
    <w:basedOn w:val="Absatz-Standardschriftart"/>
    <w:link w:val="Copyrigh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71F9"/>
    <w:rPr>
      <w:rFonts w:ascii="Segoe UI" w:hAnsi="Segoe UI" w:cs="Segoe UI"/>
      <w:sz w:val="18"/>
      <w:szCs w:val="18"/>
    </w:rPr>
  </w:style>
  <w:style w:type="character" w:customStyle="1" w:styleId="Titel2Zchn">
    <w:name w:val="Titel 2 Zchn"/>
    <w:basedOn w:val="Absatz-Standardschriftart"/>
    <w:link w:val="Titel2"/>
    <w:rsid w:val="004D3996"/>
    <w:rPr>
      <w:rFonts w:ascii="Lelo Bold" w:hAnsi="Lelo Bold"/>
      <w:noProof/>
      <w:sz w:val="48"/>
      <w:szCs w:val="48"/>
      <w:lang w:eastAsia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71F9"/>
    <w:rPr>
      <w:rFonts w:ascii="Segoe UI" w:hAnsi="Segoe UI" w:cs="Segoe UI"/>
      <w:noProof/>
      <w:sz w:val="18"/>
      <w:szCs w:val="18"/>
      <w:lang w:eastAsia="de-DE"/>
    </w:rPr>
  </w:style>
  <w:style w:type="paragraph" w:styleId="StandardWeb">
    <w:name w:val="Normal (Web)"/>
    <w:basedOn w:val="Standard"/>
    <w:uiPriority w:val="99"/>
    <w:unhideWhenUsed/>
    <w:rsid w:val="00DF4D6E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noProof w:val="0"/>
      <w:sz w:val="24"/>
    </w:rPr>
  </w:style>
  <w:style w:type="paragraph" w:customStyle="1" w:styleId="Titel21">
    <w:name w:val="Titel 2.1"/>
    <w:basedOn w:val="Titel2"/>
    <w:link w:val="Titel21Zchn"/>
    <w:qFormat/>
    <w:rsid w:val="00DF4D6E"/>
    <w:rPr>
      <w:color w:val="DCAA41"/>
    </w:rPr>
  </w:style>
  <w:style w:type="paragraph" w:customStyle="1" w:styleId="Bildunterschrift">
    <w:name w:val="Bildunterschrift"/>
    <w:basedOn w:val="Standard"/>
    <w:link w:val="BildunterschriftZchn"/>
    <w:qFormat/>
    <w:rsid w:val="00F41F66"/>
    <w:pPr>
      <w:jc w:val="center"/>
    </w:pPr>
  </w:style>
  <w:style w:type="character" w:customStyle="1" w:styleId="Titel21Zchn">
    <w:name w:val="Titel 2.1 Zchn"/>
    <w:basedOn w:val="Titel2Zchn"/>
    <w:link w:val="Titel21"/>
    <w:rsid w:val="00DF4D6E"/>
    <w:rPr>
      <w:rFonts w:ascii="Lelo Bold" w:hAnsi="Lelo Bold"/>
      <w:noProof/>
      <w:color w:val="DCAA41"/>
      <w:sz w:val="48"/>
      <w:szCs w:val="4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70D0C"/>
    <w:rPr>
      <w:sz w:val="16"/>
      <w:szCs w:val="16"/>
    </w:rPr>
  </w:style>
  <w:style w:type="character" w:customStyle="1" w:styleId="BildunterschriftZchn">
    <w:name w:val="Bildunterschrift Zchn"/>
    <w:basedOn w:val="Absatz-Standardschriftart"/>
    <w:link w:val="Bildunterschrift"/>
    <w:rsid w:val="00F41F66"/>
    <w:rPr>
      <w:rFonts w:ascii="Lelo Regular" w:hAnsi="Lelo Regular"/>
      <w:noProof/>
      <w:sz w:val="20"/>
      <w:szCs w:val="20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70D0C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70D0C"/>
    <w:rPr>
      <w:rFonts w:ascii="Lelo Regular" w:hAnsi="Lelo Regular"/>
      <w:noProof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70D0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70D0C"/>
    <w:rPr>
      <w:rFonts w:ascii="Lelo Regular" w:hAnsi="Lelo Regular"/>
      <w:b/>
      <w:bCs/>
      <w:noProof/>
      <w:sz w:val="20"/>
      <w:szCs w:val="20"/>
      <w:lang w:eastAsia="de-DE"/>
    </w:rPr>
  </w:style>
  <w:style w:type="paragraph" w:customStyle="1" w:styleId="Titel22">
    <w:name w:val="Titel 2.2"/>
    <w:basedOn w:val="Titel21"/>
    <w:link w:val="Titel22Zchn"/>
    <w:qFormat/>
    <w:rsid w:val="009F3A75"/>
    <w:rPr>
      <w:color w:val="46506E"/>
    </w:rPr>
  </w:style>
  <w:style w:type="paragraph" w:customStyle="1" w:styleId="Titel23">
    <w:name w:val="Titel 2.3"/>
    <w:basedOn w:val="Titel22"/>
    <w:link w:val="Titel23Zchn"/>
    <w:qFormat/>
    <w:rsid w:val="00444C8B"/>
    <w:rPr>
      <w:color w:val="92B168"/>
    </w:rPr>
  </w:style>
  <w:style w:type="character" w:customStyle="1" w:styleId="Titel22Zchn">
    <w:name w:val="Titel 2.2 Zchn"/>
    <w:basedOn w:val="Titel21Zchn"/>
    <w:link w:val="Titel22"/>
    <w:rsid w:val="009F3A75"/>
    <w:rPr>
      <w:rFonts w:ascii="Lelo Bold" w:hAnsi="Lelo Bold"/>
      <w:noProof/>
      <w:color w:val="46506E"/>
      <w:sz w:val="48"/>
      <w:szCs w:val="48"/>
      <w:lang w:eastAsia="de-DE"/>
    </w:rPr>
  </w:style>
  <w:style w:type="paragraph" w:customStyle="1" w:styleId="Titel24">
    <w:name w:val="Titel 2.4"/>
    <w:basedOn w:val="Titel23"/>
    <w:link w:val="Titel24Zchn"/>
    <w:qFormat/>
    <w:rsid w:val="005F15F8"/>
    <w:rPr>
      <w:color w:val="7DB4BE"/>
    </w:rPr>
  </w:style>
  <w:style w:type="character" w:customStyle="1" w:styleId="Titel23Zchn">
    <w:name w:val="Titel 2.3 Zchn"/>
    <w:basedOn w:val="Titel22Zchn"/>
    <w:link w:val="Titel23"/>
    <w:rsid w:val="00444C8B"/>
    <w:rPr>
      <w:rFonts w:ascii="Lelo Bold" w:hAnsi="Lelo Bold"/>
      <w:noProof/>
      <w:color w:val="92B168"/>
      <w:sz w:val="48"/>
      <w:szCs w:val="48"/>
      <w:lang w:eastAsia="de-DE"/>
    </w:rPr>
  </w:style>
  <w:style w:type="paragraph" w:customStyle="1" w:styleId="Titel25">
    <w:name w:val="Titel 2.5"/>
    <w:basedOn w:val="Titel23"/>
    <w:link w:val="Titel25Zchn"/>
    <w:qFormat/>
    <w:rsid w:val="00BC5658"/>
    <w:rPr>
      <w:color w:val="AF4B50"/>
    </w:rPr>
  </w:style>
  <w:style w:type="character" w:customStyle="1" w:styleId="Titel24Zchn">
    <w:name w:val="Titel 2.4 Zchn"/>
    <w:basedOn w:val="Titel23Zchn"/>
    <w:link w:val="Titel24"/>
    <w:rsid w:val="005F15F8"/>
    <w:rPr>
      <w:rFonts w:ascii="Lelo Bold" w:hAnsi="Lelo Bold"/>
      <w:noProof/>
      <w:color w:val="7DB4BE"/>
      <w:sz w:val="48"/>
      <w:szCs w:val="48"/>
      <w:lang w:eastAsia="de-DE"/>
    </w:rPr>
  </w:style>
  <w:style w:type="paragraph" w:customStyle="1" w:styleId="Titel26">
    <w:name w:val="Titel 2.6"/>
    <w:basedOn w:val="Titel2"/>
    <w:link w:val="Titel26Zchn"/>
    <w:qFormat/>
    <w:rsid w:val="00551525"/>
    <w:rPr>
      <w:color w:val="A08CAA"/>
    </w:rPr>
  </w:style>
  <w:style w:type="character" w:customStyle="1" w:styleId="Titel25Zchn">
    <w:name w:val="Titel 2.5 Zchn"/>
    <w:basedOn w:val="Titel23Zchn"/>
    <w:link w:val="Titel25"/>
    <w:rsid w:val="00BC5658"/>
    <w:rPr>
      <w:rFonts w:ascii="Lelo Bold" w:hAnsi="Lelo Bold"/>
      <w:noProof/>
      <w:color w:val="AF4B50"/>
      <w:sz w:val="48"/>
      <w:szCs w:val="4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32"/>
      <w:szCs w:val="32"/>
      <w:lang w:eastAsia="de-DE"/>
    </w:rPr>
  </w:style>
  <w:style w:type="character" w:customStyle="1" w:styleId="Titel26Zchn">
    <w:name w:val="Titel 2.6 Zchn"/>
    <w:basedOn w:val="Titel2Zchn"/>
    <w:link w:val="Titel26"/>
    <w:rsid w:val="00551525"/>
    <w:rPr>
      <w:rFonts w:ascii="Lelo Bold" w:hAnsi="Lelo Bold"/>
      <w:noProof/>
      <w:color w:val="A08CAA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A4021"/>
    <w:rPr>
      <w:rFonts w:asciiTheme="majorHAnsi" w:eastAsiaTheme="majorEastAsia" w:hAnsiTheme="majorHAnsi" w:cstheme="majorBidi"/>
      <w:noProof/>
      <w:color w:val="2E74B5" w:themeColor="accent1" w:themeShade="BF"/>
      <w:sz w:val="26"/>
      <w:szCs w:val="2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0A4021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1B7C88"/>
    <w:pPr>
      <w:tabs>
        <w:tab w:val="right" w:leader="dot" w:pos="8789"/>
      </w:tabs>
      <w:spacing w:after="100"/>
      <w:ind w:right="708"/>
    </w:pPr>
    <w:rPr>
      <w:rFonts w:ascii="Lelo Bold" w:hAnsi="Lelo Bold"/>
      <w:sz w:val="28"/>
    </w:rPr>
  </w:style>
  <w:style w:type="character" w:styleId="Hyperlink">
    <w:name w:val="Hyperlink"/>
    <w:basedOn w:val="Absatz-Standardschriftart"/>
    <w:uiPriority w:val="99"/>
    <w:unhideWhenUsed/>
    <w:rsid w:val="000A402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3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860135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84786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89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458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87565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822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252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37848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2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135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986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46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572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2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66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34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7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8627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4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92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577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357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7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20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191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5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2746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024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140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30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0319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10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3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95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6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62833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8280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351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445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77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1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2284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88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0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4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999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527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8703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3080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6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05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395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9680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8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A.%20Aktuelle%20Dateien\Vorlage%20Komeptenzlogbuch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96DE2DC595D64E3E8CD9348EFA4406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054301-8D6D-4136-8C22-95DA69E7A145}"/>
      </w:docPartPr>
      <w:docPartBody>
        <w:p w:rsidR="0072254D" w:rsidRDefault="0072254D" w:rsidP="0055727D">
          <w:pPr>
            <w:suppressAutoHyphens/>
            <w:ind w:left="108"/>
          </w:pPr>
          <w:r w:rsidRPr="0055727D">
            <w:t>Diese Aufgaben kann dir helfen, eine Tätigkeit einer Kompetenz zuzuordnen und Kernelemente herauszufiltern.</w:t>
          </w:r>
        </w:p>
        <w:p w:rsidR="0085370A" w:rsidRDefault="0085370A"/>
      </w:docPartBody>
    </w:docPart>
    <w:docPart>
      <w:docPartPr>
        <w:name w:val="325552DD528245D994E7D2861E8E45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A44EA9-80D1-438D-8D99-C7ACBB327433}"/>
      </w:docPartPr>
      <w:docPartBody>
        <w:p w:rsidR="0072254D" w:rsidRPr="00993840" w:rsidRDefault="0072254D" w:rsidP="0055727D">
          <w:pPr>
            <w:suppressAutoHyphens/>
            <w:ind w:left="108"/>
            <w:rPr>
              <w:rFonts w:eastAsia="Arial" w:cs="Times New Roman"/>
              <w:spacing w:val="-2"/>
            </w:rPr>
          </w:pPr>
          <w:r w:rsidRPr="00993840">
            <w:rPr>
              <w:rFonts w:eastAsia="Arial" w:cs="Times New Roman"/>
              <w:spacing w:val="-2"/>
            </w:rPr>
            <w:t xml:space="preserve">Bei der #-Reflexion sollst du mit Hilfe des Hashtag-Zeichen </w:t>
          </w:r>
          <w:r>
            <w:rPr>
              <w:rFonts w:eastAsia="Arial" w:cs="Times New Roman"/>
              <w:spacing w:val="-2"/>
            </w:rPr>
            <w:t>(</w:t>
          </w:r>
          <w:r w:rsidRPr="00993840">
            <w:rPr>
              <w:rFonts w:eastAsia="Arial" w:cs="Times New Roman"/>
              <w:spacing w:val="-2"/>
            </w:rPr>
            <w:t>#</w:t>
          </w:r>
          <w:r>
            <w:rPr>
              <w:rFonts w:eastAsia="Arial" w:cs="Times New Roman"/>
              <w:spacing w:val="-2"/>
            </w:rPr>
            <w:t>)</w:t>
          </w:r>
          <w:r w:rsidRPr="00993840">
            <w:rPr>
              <w:rFonts w:eastAsia="Arial" w:cs="Times New Roman"/>
              <w:spacing w:val="-2"/>
            </w:rPr>
            <w:t xml:space="preserve"> Tätigkeiten beschreiben.</w:t>
          </w:r>
          <w:r>
            <w:rPr>
              <w:rFonts w:eastAsia="Arial" w:cs="Times New Roman"/>
              <w:spacing w:val="-2"/>
            </w:rPr>
            <w:t xml:space="preserve"> Nimm dir dafür 5-10 Minuten Zeit.</w:t>
          </w:r>
          <w:r w:rsidRPr="00993840">
            <w:rPr>
              <w:rFonts w:eastAsia="Arial" w:cs="Times New Roman"/>
              <w:spacing w:val="-2"/>
            </w:rPr>
            <w:t xml:space="preserve"> Denk dabei an folgende Fragen</w:t>
          </w:r>
          <w:r>
            <w:rPr>
              <w:rFonts w:eastAsia="Arial" w:cs="Times New Roman"/>
              <w:spacing w:val="-2"/>
            </w:rPr>
            <w:t>:</w:t>
          </w:r>
        </w:p>
        <w:p w:rsidR="0072254D" w:rsidRDefault="0072254D" w:rsidP="0072254D">
          <w:pPr>
            <w:pStyle w:val="Listenabsatz"/>
            <w:numPr>
              <w:ilvl w:val="0"/>
              <w:numId w:val="2"/>
            </w:numPr>
            <w:suppressAutoHyphens/>
            <w:ind w:left="108"/>
            <w:jc w:val="left"/>
          </w:pPr>
        </w:p>
        <w:p w:rsidR="0072254D" w:rsidRDefault="0072254D" w:rsidP="0072254D">
          <w:pPr>
            <w:pStyle w:val="Listenabsatz"/>
            <w:numPr>
              <w:ilvl w:val="0"/>
              <w:numId w:val="2"/>
            </w:numPr>
            <w:suppressAutoHyphens/>
            <w:jc w:val="left"/>
          </w:pPr>
          <w:r w:rsidRPr="00993840">
            <w:t>Welche Tätigkeit möchte ich mit anschauen?</w:t>
          </w:r>
        </w:p>
        <w:p w:rsidR="0072254D" w:rsidRDefault="0072254D" w:rsidP="0072254D">
          <w:pPr>
            <w:pStyle w:val="Listenabsatz"/>
            <w:numPr>
              <w:ilvl w:val="0"/>
              <w:numId w:val="2"/>
            </w:numPr>
            <w:suppressAutoHyphens/>
            <w:jc w:val="left"/>
          </w:pPr>
          <w:r w:rsidRPr="00993840">
            <w:t>Was waren wichtige Elemente der Tätigkeit?</w:t>
          </w:r>
        </w:p>
        <w:p w:rsidR="0072254D" w:rsidRDefault="0072254D" w:rsidP="0072254D">
          <w:pPr>
            <w:pStyle w:val="Listenabsatz"/>
            <w:numPr>
              <w:ilvl w:val="0"/>
              <w:numId w:val="2"/>
            </w:numPr>
            <w:suppressAutoHyphens/>
            <w:jc w:val="left"/>
          </w:pPr>
          <w:r w:rsidRPr="00993840">
            <w:t>Welche Kompetenz habe ich bei der Tätigkeit erworben oder erweitert?</w:t>
          </w:r>
        </w:p>
        <w:p w:rsidR="0072254D" w:rsidRDefault="0072254D" w:rsidP="0072254D">
          <w:pPr>
            <w:pStyle w:val="Listenabsatz"/>
            <w:numPr>
              <w:ilvl w:val="0"/>
              <w:numId w:val="2"/>
            </w:numPr>
            <w:suppressAutoHyphens/>
            <w:jc w:val="left"/>
          </w:pPr>
          <w:r w:rsidRPr="00993840">
            <w:t>Woran will ich</w:t>
          </w:r>
          <w:r>
            <w:t xml:space="preserve"> </w:t>
          </w:r>
          <w:r w:rsidRPr="00993840">
            <w:t>weiterarbeiten?</w:t>
          </w:r>
        </w:p>
        <w:p w:rsidR="0085370A" w:rsidRDefault="0085370A" w:rsidP="009A41C0">
          <w:pPr>
            <w:pStyle w:val="325552DD528245D994E7D2861E8E456A4"/>
          </w:pPr>
        </w:p>
      </w:docPartBody>
    </w:docPart>
    <w:docPart>
      <w:docPartPr>
        <w:name w:val="AAA9F15646A84B0D9E7873439EEB0A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78D039-3624-4B90-BD6A-DB1DDB9DCE34}"/>
      </w:docPartPr>
      <w:docPartBody>
        <w:p w:rsidR="0085370A" w:rsidRDefault="0072254D">
          <w:r w:rsidRPr="00FB6CC8">
            <w:t>Schau im Anschluss in dein Kompetenzprofil und verankere dei</w:t>
          </w:r>
          <w:r>
            <w:t>ne Reflexionsergebnis</w:t>
          </w:r>
          <w:r w:rsidRPr="00FB6CC8">
            <w:t>se.</w:t>
          </w:r>
        </w:p>
      </w:docPartBody>
    </w:docPart>
    <w:docPart>
      <w:docPartPr>
        <w:name w:val="FC1ECC39BA37468E9C583752BB0BA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288DD15-A667-4269-A6A5-252C9DA1FAB4}"/>
      </w:docPartPr>
      <w:docPartBody>
        <w:p w:rsidR="0085370A" w:rsidRDefault="0072254D" w:rsidP="0072254D">
          <w:pPr>
            <w:pStyle w:val="FC1ECC39BA37468E9C583752BB0BADE430"/>
          </w:pPr>
          <w:r w:rsidRPr="0055727D">
            <w:rPr>
              <w:color w:val="A1151A"/>
            </w:rPr>
            <w:t>#-Reflexion</w:t>
          </w:r>
        </w:p>
      </w:docPartBody>
    </w:docPart>
    <w:docPart>
      <w:docPartPr>
        <w:name w:val="FDE10CB47EC248308A89500901D94F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337F28-5E16-4152-A6C4-2DF8C3808A64}"/>
      </w:docPartPr>
      <w:docPartBody>
        <w:p w:rsidR="00FF654D" w:rsidRDefault="00274965" w:rsidP="00274965">
          <w:pPr>
            <w:pStyle w:val="FDE10CB47EC248308A89500901D94F9A"/>
          </w:pPr>
          <w:r w:rsidRPr="00F7378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9FEF46AA9248C7B720231289A8E0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8156A9-A3FC-4EC6-B48D-ACC688EE1D74}"/>
      </w:docPartPr>
      <w:docPartBody>
        <w:p w:rsidR="00A77EB2" w:rsidRDefault="0072254D" w:rsidP="00FF654D">
          <w:pPr>
            <w:pStyle w:val="9C9FEF46AA9248C7B720231289A8E09D"/>
          </w:pPr>
          <w:r w:rsidRPr="00FC1ECC">
            <w:t>Hier hast du Platz deine Gedanken zu sammeln</w:t>
          </w:r>
          <w: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lo Regular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lo Bold">
    <w:panose1 w:val="020B0003040202000003"/>
    <w:charset w:val="00"/>
    <w:family w:val="swiss"/>
    <w:notTrueType/>
    <w:pitch w:val="variable"/>
    <w:sig w:usb0="00000087" w:usb1="00000001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507D6B"/>
    <w:multiLevelType w:val="hybridMultilevel"/>
    <w:tmpl w:val="95CAE092"/>
    <w:lvl w:ilvl="0" w:tplc="D6841A56">
      <w:start w:val="1"/>
      <w:numFmt w:val="bullet"/>
      <w:pStyle w:val="Listenabsatz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68D0C89"/>
    <w:multiLevelType w:val="hybridMultilevel"/>
    <w:tmpl w:val="A6FC7B3A"/>
    <w:lvl w:ilvl="0" w:tplc="990CE1C2">
      <w:start w:val="1"/>
      <w:numFmt w:val="bullet"/>
      <w:lvlText w:val="-"/>
      <w:lvlJc w:val="left"/>
      <w:pPr>
        <w:ind w:left="54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1C0"/>
    <w:rsid w:val="00047090"/>
    <w:rsid w:val="00084A4C"/>
    <w:rsid w:val="000D7F9C"/>
    <w:rsid w:val="00157BA7"/>
    <w:rsid w:val="002036DF"/>
    <w:rsid w:val="00274965"/>
    <w:rsid w:val="00552983"/>
    <w:rsid w:val="006049BE"/>
    <w:rsid w:val="006120EE"/>
    <w:rsid w:val="006D2142"/>
    <w:rsid w:val="0072254D"/>
    <w:rsid w:val="0085370A"/>
    <w:rsid w:val="009A41C0"/>
    <w:rsid w:val="00A77EB2"/>
    <w:rsid w:val="00BC2DC7"/>
    <w:rsid w:val="00DE0F9B"/>
    <w:rsid w:val="00FF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72254D"/>
    <w:rPr>
      <w:color w:val="808080"/>
    </w:rPr>
  </w:style>
  <w:style w:type="paragraph" w:customStyle="1" w:styleId="395EF9D3380B4B71BE34752E4339412F">
    <w:name w:val="395EF9D3380B4B71BE34752E4339412F"/>
    <w:rsid w:val="009A41C0"/>
  </w:style>
  <w:style w:type="paragraph" w:customStyle="1" w:styleId="32B5657D193D4E1F9BD24292D3CE0F0A">
    <w:name w:val="32B5657D193D4E1F9BD24292D3CE0F0A"/>
    <w:rsid w:val="009A41C0"/>
  </w:style>
  <w:style w:type="paragraph" w:customStyle="1" w:styleId="325552DD528245D994E7D2861E8E456A">
    <w:name w:val="325552DD528245D994E7D2861E8E456A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1">
    <w:name w:val="325552DD528245D994E7D2861E8E456A1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2">
    <w:name w:val="325552DD528245D994E7D2861E8E456A2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247767F4A83E4805B5C3C2781CA59FEC">
    <w:name w:val="247767F4A83E4805B5C3C2781CA59FEC"/>
    <w:rsid w:val="009A41C0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325552DD528245D994E7D2861E8E456A3">
    <w:name w:val="325552DD528245D994E7D2861E8E456A3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325552DD528245D994E7D2861E8E456A4">
    <w:name w:val="325552DD528245D994E7D2861E8E456A4"/>
    <w:rsid w:val="009A41C0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styleId="Listenabsatz">
    <w:name w:val="List Paragraph"/>
    <w:basedOn w:val="Standard"/>
    <w:uiPriority w:val="34"/>
    <w:qFormat/>
    <w:rsid w:val="0072254D"/>
    <w:pPr>
      <w:numPr>
        <w:numId w:val="1"/>
      </w:numPr>
      <w:spacing w:after="0" w:line="240" w:lineRule="auto"/>
      <w:ind w:left="360"/>
      <w:contextualSpacing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">
    <w:name w:val="FC1ECC39BA37468E9C583752BB0BADE4"/>
    <w:rsid w:val="00157BA7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">
    <w:name w:val="FC1ECC39BA37468E9C583752BB0BADE41"/>
    <w:rsid w:val="006120EE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2">
    <w:name w:val="FC1ECC39BA37468E9C583752BB0BADE42"/>
    <w:rsid w:val="00DE0F9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3">
    <w:name w:val="FC1ECC39BA37468E9C583752BB0BADE43"/>
    <w:rsid w:val="00DE0F9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4">
    <w:name w:val="FC1ECC39BA37468E9C583752BB0BADE44"/>
    <w:rsid w:val="00DE0F9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5">
    <w:name w:val="FC1ECC39BA37468E9C583752BB0BADE45"/>
    <w:rsid w:val="00DE0F9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6">
    <w:name w:val="FC1ECC39BA37468E9C583752BB0BADE46"/>
    <w:rsid w:val="00DE0F9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7">
    <w:name w:val="FC1ECC39BA37468E9C583752BB0BADE47"/>
    <w:rsid w:val="00DE0F9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8">
    <w:name w:val="FC1ECC39BA37468E9C583752BB0BADE48"/>
    <w:rsid w:val="00DE0F9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9">
    <w:name w:val="FC1ECC39BA37468E9C583752BB0BADE49"/>
    <w:rsid w:val="00DE0F9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0">
    <w:name w:val="FC1ECC39BA37468E9C583752BB0BADE410"/>
    <w:rsid w:val="00DE0F9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1">
    <w:name w:val="FC1ECC39BA37468E9C583752BB0BADE411"/>
    <w:rsid w:val="00DE0F9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2">
    <w:name w:val="FC1ECC39BA37468E9C583752BB0BADE412"/>
    <w:rsid w:val="00DE0F9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3">
    <w:name w:val="FC1ECC39BA37468E9C583752BB0BADE413"/>
    <w:rsid w:val="00DE0F9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4">
    <w:name w:val="FC1ECC39BA37468E9C583752BB0BADE414"/>
    <w:rsid w:val="00DE0F9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5">
    <w:name w:val="FC1ECC39BA37468E9C583752BB0BADE415"/>
    <w:rsid w:val="00DE0F9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6">
    <w:name w:val="FC1ECC39BA37468E9C583752BB0BADE416"/>
    <w:rsid w:val="00DE0F9B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7">
    <w:name w:val="FC1ECC39BA37468E9C583752BB0BADE417"/>
    <w:rsid w:val="00084A4C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DE10CB47EC248308A89500901D94F9A">
    <w:name w:val="FDE10CB47EC248308A89500901D94F9A"/>
    <w:rsid w:val="00274965"/>
  </w:style>
  <w:style w:type="paragraph" w:customStyle="1" w:styleId="FC1ECC39BA37468E9C583752BB0BADE418">
    <w:name w:val="FC1ECC39BA37468E9C583752BB0BADE418"/>
    <w:rsid w:val="0027496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19">
    <w:name w:val="FC1ECC39BA37468E9C583752BB0BADE419"/>
    <w:rsid w:val="0027496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03FF032FEED04227861EEFEFEF951C47">
    <w:name w:val="03FF032FEED04227861EEFEFEF951C47"/>
    <w:rsid w:val="0027496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20">
    <w:name w:val="FC1ECC39BA37468E9C583752BB0BADE420"/>
    <w:rsid w:val="0027496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D7CC03DE6834D40B8A4D4F204BB4B16">
    <w:name w:val="FD7CC03DE6834D40B8A4D4F204BB4B16"/>
    <w:rsid w:val="0027496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21">
    <w:name w:val="FC1ECC39BA37468E9C583752BB0BADE421"/>
    <w:rsid w:val="0027496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D7CC03DE6834D40B8A4D4F204BB4B161">
    <w:name w:val="FD7CC03DE6834D40B8A4D4F204BB4B161"/>
    <w:rsid w:val="00274965"/>
    <w:pPr>
      <w:spacing w:after="0" w:line="240" w:lineRule="auto"/>
      <w:jc w:val="both"/>
    </w:pPr>
    <w:rPr>
      <w:rFonts w:ascii="Lelo Regular" w:eastAsiaTheme="minorHAnsi" w:hAnsi="Lelo Regular"/>
      <w:noProof/>
      <w:sz w:val="20"/>
      <w:szCs w:val="20"/>
    </w:rPr>
  </w:style>
  <w:style w:type="paragraph" w:customStyle="1" w:styleId="FC1ECC39BA37468E9C583752BB0BADE422">
    <w:name w:val="FC1ECC39BA37468E9C583752BB0BADE422"/>
    <w:rsid w:val="0027496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23">
    <w:name w:val="FC1ECC39BA37468E9C583752BB0BADE423"/>
    <w:rsid w:val="00274965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9C9FEF46AA9248C7B720231289A8E09D">
    <w:name w:val="9C9FEF46AA9248C7B720231289A8E09D"/>
    <w:rsid w:val="00FF654D"/>
  </w:style>
  <w:style w:type="paragraph" w:customStyle="1" w:styleId="FC1ECC39BA37468E9C583752BB0BADE424">
    <w:name w:val="FC1ECC39BA37468E9C583752BB0BADE424"/>
    <w:rsid w:val="00FF654D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25">
    <w:name w:val="FC1ECC39BA37468E9C583752BB0BADE425"/>
    <w:rsid w:val="00FF654D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26">
    <w:name w:val="FC1ECC39BA37468E9C583752BB0BADE426"/>
    <w:rsid w:val="006049BE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27">
    <w:name w:val="FC1ECC39BA37468E9C583752BB0BADE427"/>
    <w:rsid w:val="00047090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28">
    <w:name w:val="FC1ECC39BA37468E9C583752BB0BADE428"/>
    <w:rsid w:val="000D7F9C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BFA361D2EDAE49628121659B8DB17D60">
    <w:name w:val="BFA361D2EDAE49628121659B8DB17D60"/>
    <w:rsid w:val="0072254D"/>
  </w:style>
  <w:style w:type="paragraph" w:customStyle="1" w:styleId="FC1ECC39BA37468E9C583752BB0BADE429">
    <w:name w:val="FC1ECC39BA37468E9C583752BB0BADE429"/>
    <w:rsid w:val="0072254D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  <w:style w:type="paragraph" w:customStyle="1" w:styleId="FC1ECC39BA37468E9C583752BB0BADE430">
    <w:name w:val="FC1ECC39BA37468E9C583752BB0BADE430"/>
    <w:rsid w:val="0072254D"/>
    <w:pPr>
      <w:spacing w:after="360" w:line="192" w:lineRule="auto"/>
    </w:pPr>
    <w:rPr>
      <w:rFonts w:ascii="Lelo Bold" w:eastAsiaTheme="minorHAnsi" w:hAnsi="Lelo Bold"/>
      <w:noProof/>
      <w:sz w:val="48"/>
      <w:szCs w:val="4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DCAA41"/>
          </a:solidFill>
          <a:prstDash val="sysDot"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05AEA7-5CAD-47A7-B109-7C788C709D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Komeptenzlogbuch</Template>
  <TotalTime>0</TotalTime>
  <Pages>1</Pages>
  <Words>88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Bielefelder Kompetenzlogbuch</vt:lpstr>
    </vt:vector>
  </TitlesOfParts>
  <Company>Uni Bielefeld</Company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Bielefelder Kompetenzlogbuch</dc:title>
  <dc:subject/>
  <dc:creator>fprisett</dc:creator>
  <cp:keywords>Veranstaltungsreflexion, Reflexion, Übung 2. Grades</cp:keywords>
  <dc:description/>
  <cp:lastModifiedBy>Leo Schütte</cp:lastModifiedBy>
  <cp:revision>2</cp:revision>
  <cp:lastPrinted>2019-09-05T12:11:00Z</cp:lastPrinted>
  <dcterms:created xsi:type="dcterms:W3CDTF">2020-09-09T16:39:00Z</dcterms:created>
  <dcterms:modified xsi:type="dcterms:W3CDTF">2020-09-09T16:39:00Z</dcterms:modified>
</cp:coreProperties>
</file>